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602B" w14:textId="77777777" w:rsidR="005D3EAB" w:rsidRPr="00F9561C" w:rsidRDefault="005D3EAB" w:rsidP="00F9561C">
      <w:pPr>
        <w:pStyle w:val="Kop1"/>
        <w:numPr>
          <w:ilvl w:val="0"/>
          <w:numId w:val="0"/>
        </w:numPr>
      </w:pPr>
      <w:r w:rsidRPr="00F9561C">
        <w:t>Uitvoeringsverklaring onderaannemer</w:t>
      </w:r>
    </w:p>
    <w:p w14:paraId="2C3FF7FC" w14:textId="31744AEB" w:rsidR="005D3EAB" w:rsidRPr="005A0CCA" w:rsidRDefault="005D3EAB">
      <w:pPr>
        <w:rPr>
          <w:rFonts w:cs="Lucida Sans Unicode"/>
          <w:b/>
        </w:rPr>
      </w:pPr>
      <w:r w:rsidRPr="005A0CCA">
        <w:rPr>
          <w:rFonts w:cs="Lucida Sans Unicode"/>
          <w:b/>
        </w:rPr>
        <w:t xml:space="preserve">Verklaring ten behoeve van de aanbesteding </w:t>
      </w:r>
      <w:r w:rsidR="00700D23">
        <w:rPr>
          <w:rFonts w:cs="Lucida Sans Unicode"/>
          <w:b/>
        </w:rPr>
        <w:t>Groenonderhoud landgoederen en forten</w:t>
      </w:r>
    </w:p>
    <w:p w14:paraId="2D195863" w14:textId="77777777" w:rsidR="005D3EAB" w:rsidRPr="005A0CCA" w:rsidRDefault="005D3EAB" w:rsidP="000949B7"/>
    <w:p w14:paraId="40609FA3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55D9099A" w14:textId="77777777" w:rsidR="005D3EAB" w:rsidRPr="005A0CCA" w:rsidRDefault="005D3EAB">
      <w:pPr>
        <w:rPr>
          <w:rFonts w:cs="Lucida Sans Unicode"/>
        </w:rPr>
      </w:pPr>
    </w:p>
    <w:p w14:paraId="02524D8A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  <w:b/>
          <w:bCs/>
          <w:color w:val="0000FF"/>
        </w:rPr>
        <w:t>&lt;naam onderneming inschrijver&gt;</w:t>
      </w:r>
      <w:r w:rsidRPr="005A0CCA">
        <w:rPr>
          <w:rFonts w:cs="Lucida Sans Unicode"/>
        </w:rPr>
        <w:t xml:space="preserve">, statutair gevestigd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5A0CCA">
        <w:rPr>
          <w:rFonts w:cs="Lucida Sans Unicode"/>
          <w:b/>
          <w:bCs/>
          <w:color w:val="0000FF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 onder nummer </w:t>
      </w:r>
      <w:r w:rsidRPr="005A0CCA">
        <w:rPr>
          <w:rFonts w:cs="Lucida Sans Unicode"/>
          <w:b/>
          <w:bCs/>
          <w:color w:val="0000FF"/>
        </w:rPr>
        <w:t>&lt;</w:t>
      </w:r>
      <w:proofErr w:type="spellStart"/>
      <w:r w:rsidRPr="005A0CCA">
        <w:rPr>
          <w:rFonts w:cs="Lucida Sans Unicode"/>
          <w:b/>
          <w:bCs/>
          <w:color w:val="0000FF"/>
        </w:rPr>
        <w:t>kvk</w:t>
      </w:r>
      <w:proofErr w:type="spellEnd"/>
      <w:r w:rsidRPr="005A0CCA">
        <w:rPr>
          <w:rFonts w:cs="Lucida Sans Unicode"/>
          <w:b/>
          <w:bCs/>
          <w:color w:val="0000FF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5A0CCA">
        <w:rPr>
          <w:rFonts w:cs="Lucida Sans Unicode"/>
          <w:b/>
          <w:bCs/>
          <w:color w:val="0000FF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5A0CCA">
        <w:rPr>
          <w:rFonts w:cs="Lucida Sans Unicode"/>
          <w:b/>
          <w:bCs/>
          <w:color w:val="0000FF"/>
        </w:rPr>
        <w:t>&lt;hoedanigheid&gt;</w:t>
      </w:r>
      <w:r w:rsidRPr="005A0CCA">
        <w:rPr>
          <w:rFonts w:cs="Lucida Sans Unicode"/>
        </w:rPr>
        <w:t>, hierna te noemen</w:t>
      </w:r>
      <w:r w:rsidR="00091417">
        <w:rPr>
          <w:rFonts w:cs="Lucida Sans Unicode"/>
        </w:rPr>
        <w:t xml:space="preserve"> inschrijver</w:t>
      </w:r>
      <w:r w:rsidRPr="005A0CCA">
        <w:rPr>
          <w:rFonts w:cs="Lucida Sans Unicode"/>
        </w:rPr>
        <w:t>;</w:t>
      </w:r>
    </w:p>
    <w:p w14:paraId="2A754C86" w14:textId="77777777" w:rsidR="005D3EAB" w:rsidRPr="005A0CCA" w:rsidRDefault="005D3EAB">
      <w:pPr>
        <w:rPr>
          <w:rFonts w:cs="Lucida Sans Unicode"/>
        </w:rPr>
      </w:pPr>
    </w:p>
    <w:p w14:paraId="71057CA8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7A8C30EA" w14:textId="77777777" w:rsidR="005D3EAB" w:rsidRPr="005A0CCA" w:rsidRDefault="005D3EAB">
      <w:pPr>
        <w:rPr>
          <w:rFonts w:cs="Lucida Sans Unicode"/>
        </w:rPr>
      </w:pPr>
    </w:p>
    <w:p w14:paraId="6F3D72D2" w14:textId="77777777" w:rsidR="005D3EAB" w:rsidRPr="000949B7" w:rsidRDefault="005D3EAB">
      <w:r w:rsidRPr="005A0CCA">
        <w:rPr>
          <w:rFonts w:cs="Lucida Sans Unicode"/>
          <w:b/>
          <w:bCs/>
          <w:color w:val="0000FF"/>
        </w:rPr>
        <w:t>&lt;naam onderneming onderaannemer&gt;</w:t>
      </w:r>
      <w:r w:rsidRPr="005A0CCA">
        <w:rPr>
          <w:rFonts w:cs="Lucida Sans Unicode"/>
        </w:rPr>
        <w:t xml:space="preserve">, statutair gevestigd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5A0CCA">
        <w:rPr>
          <w:rFonts w:cs="Lucida Sans Unicode"/>
          <w:b/>
          <w:bCs/>
          <w:color w:val="0000FF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 onder nummer </w:t>
      </w:r>
      <w:r w:rsidRPr="005A0CCA">
        <w:rPr>
          <w:rFonts w:cs="Lucida Sans Unicode"/>
          <w:b/>
          <w:bCs/>
          <w:color w:val="0000FF"/>
        </w:rPr>
        <w:t>&lt;</w:t>
      </w:r>
      <w:proofErr w:type="spellStart"/>
      <w:r w:rsidRPr="005A0CCA">
        <w:rPr>
          <w:rFonts w:cs="Lucida Sans Unicode"/>
          <w:b/>
          <w:bCs/>
          <w:color w:val="0000FF"/>
        </w:rPr>
        <w:t>kvk</w:t>
      </w:r>
      <w:proofErr w:type="spellEnd"/>
      <w:r w:rsidRPr="005A0CCA">
        <w:rPr>
          <w:rFonts w:cs="Lucida Sans Unicode"/>
          <w:b/>
          <w:bCs/>
          <w:color w:val="0000FF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5A0CCA">
        <w:rPr>
          <w:rFonts w:cs="Lucida Sans Unicode"/>
          <w:b/>
          <w:bCs/>
          <w:color w:val="0000FF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0949B7">
        <w:rPr>
          <w:b/>
          <w:bCs/>
          <w:color w:val="0000FF"/>
        </w:rPr>
        <w:t>&lt;hoedanigheid&gt;</w:t>
      </w:r>
      <w:r w:rsidRPr="000949B7">
        <w:t>, hierna te noemen onderaannemer;</w:t>
      </w:r>
    </w:p>
    <w:p w14:paraId="236ADF32" w14:textId="77777777" w:rsidR="005D3EAB" w:rsidRPr="005A0CCA" w:rsidRDefault="005D3EAB" w:rsidP="005A0CCA"/>
    <w:p w14:paraId="56015336" w14:textId="77777777" w:rsidR="005D3EAB" w:rsidRPr="005A0CCA" w:rsidRDefault="005D3EAB" w:rsidP="005A0CCA">
      <w:r w:rsidRPr="005A0CCA">
        <w:t>hierna gezamenlijk te noemen Partijen,</w:t>
      </w:r>
    </w:p>
    <w:p w14:paraId="0BE2147D" w14:textId="77777777" w:rsidR="005D3EAB" w:rsidRPr="005A0CCA" w:rsidRDefault="005D3EAB" w:rsidP="005A0CCA"/>
    <w:p w14:paraId="7B38B907" w14:textId="77777777" w:rsidR="005D3EAB" w:rsidRPr="005A0CCA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4A1F3588" w14:textId="77777777" w:rsidR="005D3EAB" w:rsidRPr="005A0CCA" w:rsidRDefault="005D3EAB" w:rsidP="005A0CCA"/>
    <w:p w14:paraId="2A558324" w14:textId="1BF1900A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>Gemeente Utrecht, hierna te noemen Aanbesteder</w:t>
      </w:r>
      <w:r w:rsidR="00AD4E2A">
        <w:t>,</w:t>
      </w:r>
      <w:r w:rsidRPr="000949B7">
        <w:t xml:space="preserve"> het project </w:t>
      </w:r>
      <w:r w:rsidR="00700D23">
        <w:t>Groenonderhoud landgoederen en forten</w:t>
      </w:r>
      <w:r w:rsidR="009263D7" w:rsidRPr="000949B7">
        <w:t xml:space="preserve"> </w:t>
      </w:r>
      <w:r w:rsidRPr="000949B7">
        <w:t>wenst tot stand te brengen en deze opdracht door middel van een aanbesteding wenst te plaatsen;</w:t>
      </w:r>
    </w:p>
    <w:p w14:paraId="2D94C2A9" w14:textId="77777777" w:rsidR="005D3EAB" w:rsidRPr="005A0CCA" w:rsidRDefault="005D3EAB" w:rsidP="002D3704">
      <w:pPr>
        <w:rPr>
          <w:rFonts w:cs="Lucida Sans Unicode"/>
        </w:rPr>
      </w:pPr>
    </w:p>
    <w:p w14:paraId="3EFCAB48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091417">
        <w:t>Inschrijver</w:t>
      </w:r>
      <w:r w:rsidR="005D3EAB" w:rsidRPr="00FD3DE0">
        <w:t xml:space="preserve"> in dat kader voornemens is een </w:t>
      </w:r>
      <w:r w:rsidR="00091417">
        <w:t>i</w:t>
      </w:r>
      <w:r w:rsidR="00AE361E" w:rsidRPr="00091417">
        <w:t>nschrijving</w:t>
      </w:r>
      <w:r w:rsidR="00AE361E" w:rsidRPr="005A0CCA">
        <w:t xml:space="preserve"> </w:t>
      </w:r>
      <w:r w:rsidR="000949B7" w:rsidRPr="00FD3DE0">
        <w:t>te doen</w:t>
      </w:r>
      <w:r w:rsidR="005D3EAB" w:rsidRPr="00FD3DE0">
        <w:t>;</w:t>
      </w:r>
    </w:p>
    <w:p w14:paraId="7E43B37B" w14:textId="77777777" w:rsidR="005D3EAB" w:rsidRPr="005A0CCA" w:rsidRDefault="005D3EAB" w:rsidP="002D3704">
      <w:pPr>
        <w:rPr>
          <w:rFonts w:cs="Lucida Sans Unicode"/>
        </w:rPr>
      </w:pPr>
    </w:p>
    <w:p w14:paraId="06497D15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091417" w:rsidRPr="00091417">
        <w:t>Inschrijver</w:t>
      </w:r>
      <w:r w:rsidRPr="005A0CCA">
        <w:t xml:space="preserve"> </w:t>
      </w:r>
      <w:r w:rsidR="0087367E">
        <w:t>O</w:t>
      </w:r>
      <w:r w:rsidRPr="005A0CCA">
        <w:t xml:space="preserve">nderaannemer nodig heeft om te kunnen voldoen aan de door de Aanbesteder </w:t>
      </w:r>
      <w:proofErr w:type="spellStart"/>
      <w:r w:rsidRPr="005A0CCA">
        <w:t>terzake</w:t>
      </w:r>
      <w:proofErr w:type="spellEnd"/>
      <w:r w:rsidRPr="005A0CCA">
        <w:t xml:space="preserve"> de aanbesteding gestelde geschiktheidseisen en/of selectiecriteria;</w:t>
      </w:r>
    </w:p>
    <w:p w14:paraId="4C504ACC" w14:textId="77777777" w:rsidR="005D3EAB" w:rsidRPr="005A0CCA" w:rsidRDefault="005D3EAB" w:rsidP="000949B7">
      <w:pPr>
        <w:pStyle w:val="Lijstspeciaal"/>
      </w:pPr>
    </w:p>
    <w:p w14:paraId="3F52487B" w14:textId="77777777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Partijen in dat kader jegens de Aanbesteder wensen te verklaren dat, indien </w:t>
      </w:r>
      <w:r w:rsidR="00AE361E" w:rsidRPr="00091417">
        <w:t>Inschrijver</w:t>
      </w:r>
      <w:r w:rsidR="00AE361E" w:rsidRPr="005A0CCA">
        <w:t xml:space="preserve"> </w:t>
      </w:r>
      <w:r w:rsidRPr="000949B7">
        <w:t xml:space="preserve">het werk gegund krijgt, </w:t>
      </w:r>
      <w:r w:rsidR="00091417" w:rsidRPr="00091417">
        <w:t>Inschrijver</w:t>
      </w:r>
      <w:r w:rsidR="00091417" w:rsidRPr="00F21933">
        <w:rPr>
          <w:b/>
          <w:color w:val="0000FF"/>
        </w:rPr>
        <w:t xml:space="preserve"> </w:t>
      </w:r>
      <w:r w:rsidRPr="000949B7">
        <w:t>Onderaannemer als onderaannemer zal inzetten voor het uitvoeren van de overeenkomst.</w:t>
      </w:r>
    </w:p>
    <w:p w14:paraId="52B35E64" w14:textId="77777777" w:rsidR="005D3EAB" w:rsidRPr="005A0CCA" w:rsidRDefault="005D3EAB" w:rsidP="002D3704">
      <w:pPr>
        <w:rPr>
          <w:rFonts w:cs="Lucida Sans Unicode"/>
        </w:rPr>
      </w:pPr>
    </w:p>
    <w:p w14:paraId="4638F5A6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>Partijen verklaren jegens Aanbesteder het navolgende te zijn overeengekomen:</w:t>
      </w:r>
    </w:p>
    <w:p w14:paraId="1234BA8C" w14:textId="77777777" w:rsidR="002D3704" w:rsidRPr="005A0CCA" w:rsidRDefault="002D3704" w:rsidP="002D3704">
      <w:pPr>
        <w:rPr>
          <w:rFonts w:cs="Lucida Sans Unicode"/>
        </w:rPr>
      </w:pPr>
    </w:p>
    <w:p w14:paraId="0BE54D27" w14:textId="60ECE8AC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indien </w:t>
      </w:r>
      <w:r w:rsidRPr="005A0CCA">
        <w:rPr>
          <w:rFonts w:cs="Lucida Sans Unicode"/>
          <w:b/>
          <w:color w:val="0000FF"/>
        </w:rPr>
        <w:t>&lt;naam Inschrijver&gt;</w:t>
      </w:r>
      <w:r w:rsidRPr="005A0CCA">
        <w:rPr>
          <w:rFonts w:cs="Lucida Sans Unicode"/>
        </w:rPr>
        <w:t>, de opdracht:</w:t>
      </w:r>
      <w:r w:rsidR="00FD3DE0">
        <w:rPr>
          <w:rFonts w:cs="Lucida Sans Unicode"/>
        </w:rPr>
        <w:t xml:space="preserve"> </w:t>
      </w:r>
      <w:r w:rsidR="00700D23">
        <w:t>Groenonderhoud landgoederen en forten</w:t>
      </w:r>
      <w:r w:rsidR="00700D23" w:rsidRPr="000949B7">
        <w:t xml:space="preserve"> </w:t>
      </w:r>
      <w:r w:rsidRPr="005A0CCA">
        <w:rPr>
          <w:rFonts w:cs="Lucida Sans Unicode"/>
        </w:rPr>
        <w:t xml:space="preserve">gegund krijgt, </w:t>
      </w:r>
      <w:r w:rsidRPr="005A0CCA">
        <w:rPr>
          <w:rFonts w:cs="Lucida Sans Unicode"/>
          <w:b/>
          <w:color w:val="0000FF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</w:t>
      </w:r>
      <w:r w:rsidR="00091417">
        <w:rPr>
          <w:rFonts w:cs="Lucida Sans Unicode"/>
        </w:rPr>
        <w:t xml:space="preserve"> </w:t>
      </w:r>
      <w:r w:rsidR="0087367E">
        <w:rPr>
          <w:rFonts w:cs="Lucida Sans Unicode"/>
        </w:rPr>
        <w:t xml:space="preserve">waar </w:t>
      </w:r>
      <w:r w:rsidRPr="0087367E">
        <w:rPr>
          <w:rFonts w:cs="Lucida Sans Unicode"/>
        </w:rPr>
        <w:t>Onderaannemer d</w:t>
      </w:r>
      <w:r w:rsidR="0087367E" w:rsidRPr="0087367E">
        <w:rPr>
          <w:rFonts w:cs="Lucida Sans Unicode"/>
        </w:rPr>
        <w:t>e vereisten voor levert</w:t>
      </w:r>
      <w:r w:rsidRPr="0087367E">
        <w:rPr>
          <w:rFonts w:cs="Lucida Sans Unicode"/>
        </w:rPr>
        <w:t xml:space="preserve"> </w:t>
      </w:r>
      <w:r w:rsidRPr="005A0CCA">
        <w:rPr>
          <w:rFonts w:cs="Lucida Sans Unicode"/>
        </w:rPr>
        <w:t xml:space="preserve">zal uitvoeren. </w:t>
      </w:r>
    </w:p>
    <w:p w14:paraId="76CD7ECC" w14:textId="77777777" w:rsidR="005D3EAB" w:rsidRPr="005A0CCA" w:rsidRDefault="005D3EAB" w:rsidP="002D3704">
      <w:pPr>
        <w:rPr>
          <w:rFonts w:cs="Lucida Sans Unicode"/>
        </w:rPr>
      </w:pPr>
    </w:p>
    <w:p w14:paraId="448649B3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5A0CCA">
        <w:rPr>
          <w:rFonts w:cs="Lucida Sans Unicode"/>
          <w:b/>
          <w:color w:val="0000FF"/>
        </w:rPr>
        <w:t>&lt;plaats&gt;</w:t>
      </w:r>
      <w:r w:rsidRPr="005A0CCA">
        <w:rPr>
          <w:rFonts w:cs="Lucida Sans Unicode"/>
        </w:rPr>
        <w:t xml:space="preserve"> op </w:t>
      </w:r>
      <w:r w:rsidRPr="005A0CCA">
        <w:rPr>
          <w:rFonts w:cs="Lucida Sans Unicode"/>
          <w:b/>
          <w:color w:val="0000FF"/>
        </w:rPr>
        <w:t>&lt;datum&gt;</w:t>
      </w:r>
    </w:p>
    <w:p w14:paraId="6EC63FF3" w14:textId="77777777" w:rsidR="005D3EAB" w:rsidRPr="005A0CCA" w:rsidRDefault="005D3EAB" w:rsidP="002D3704">
      <w:pPr>
        <w:rPr>
          <w:rFonts w:cs="Lucida Sans Unicode"/>
        </w:rPr>
      </w:pPr>
    </w:p>
    <w:p w14:paraId="46904B02" w14:textId="77777777" w:rsidR="005D3EAB" w:rsidRPr="005A0CCA" w:rsidRDefault="005D3EAB" w:rsidP="002D3704">
      <w:pPr>
        <w:tabs>
          <w:tab w:val="left" w:pos="4500"/>
        </w:tabs>
        <w:rPr>
          <w:rFonts w:cs="Lucida Sans Unicode"/>
        </w:rPr>
      </w:pPr>
      <w:r w:rsidRPr="0087367E">
        <w:rPr>
          <w:rFonts w:cs="Lucida Sans Unicode"/>
        </w:rPr>
        <w:t>Inschrijver</w:t>
      </w:r>
      <w:r w:rsidRPr="005A0CCA">
        <w:rPr>
          <w:rFonts w:cs="Lucida Sans Unicode"/>
        </w:rPr>
        <w:t>:</w:t>
      </w:r>
      <w:r w:rsidRPr="005A0CCA">
        <w:rPr>
          <w:rFonts w:cs="Lucida Sans Unicode"/>
        </w:rPr>
        <w:tab/>
        <w:t>Onderaannemer:</w:t>
      </w:r>
    </w:p>
    <w:p w14:paraId="289A5DC6" w14:textId="77777777" w:rsidR="005D3EAB" w:rsidRDefault="005D3EAB" w:rsidP="002D3704">
      <w:pPr>
        <w:tabs>
          <w:tab w:val="left" w:pos="4500"/>
        </w:tabs>
        <w:rPr>
          <w:rFonts w:cs="Lucida Sans Unicode"/>
        </w:rPr>
      </w:pPr>
    </w:p>
    <w:p w14:paraId="450C4ACC" w14:textId="77777777" w:rsidR="0087367E" w:rsidRDefault="0087367E" w:rsidP="002D3704">
      <w:pPr>
        <w:tabs>
          <w:tab w:val="left" w:pos="4500"/>
        </w:tabs>
        <w:rPr>
          <w:rFonts w:cs="Lucida Sans Unicode"/>
        </w:rPr>
      </w:pPr>
    </w:p>
    <w:p w14:paraId="039E5419" w14:textId="77777777" w:rsidR="0087367E" w:rsidRDefault="0087367E" w:rsidP="002D3704">
      <w:pPr>
        <w:tabs>
          <w:tab w:val="left" w:pos="4500"/>
        </w:tabs>
        <w:rPr>
          <w:rFonts w:cs="Lucida Sans Unicode"/>
        </w:rPr>
      </w:pPr>
    </w:p>
    <w:p w14:paraId="6C0CEA58" w14:textId="77777777" w:rsidR="00FD3DE0" w:rsidRPr="005A0CCA" w:rsidRDefault="00FD3DE0" w:rsidP="002D3704">
      <w:pPr>
        <w:tabs>
          <w:tab w:val="left" w:pos="4500"/>
        </w:tabs>
        <w:rPr>
          <w:rFonts w:cs="Lucida Sans Unicode"/>
        </w:rPr>
      </w:pPr>
    </w:p>
    <w:p w14:paraId="468712B3" w14:textId="77777777" w:rsidR="005D3EAB" w:rsidRPr="005A0CCA" w:rsidRDefault="005D3EAB" w:rsidP="002D3704">
      <w:pPr>
        <w:tabs>
          <w:tab w:val="left" w:pos="4500"/>
        </w:tabs>
        <w:rPr>
          <w:rFonts w:cs="Lucida Sans Unicode"/>
          <w:b/>
          <w:color w:val="0000FF"/>
        </w:rPr>
      </w:pPr>
      <w:r w:rsidRPr="005A0CCA">
        <w:rPr>
          <w:rFonts w:cs="Lucida Sans Unicode"/>
          <w:b/>
          <w:color w:val="0000FF"/>
        </w:rPr>
        <w:t>&lt;Naam vertegenwoordiger Inschrijver</w:t>
      </w:r>
      <w:r w:rsidR="0087367E">
        <w:rPr>
          <w:rFonts w:cs="Lucida Sans Unicode"/>
          <w:b/>
          <w:color w:val="0000FF"/>
        </w:rPr>
        <w:t>&gt;</w:t>
      </w:r>
      <w:r w:rsidRPr="005A0CCA">
        <w:rPr>
          <w:rFonts w:cs="Lucida Sans Unicode"/>
          <w:b/>
          <w:color w:val="0000FF"/>
        </w:rPr>
        <w:tab/>
      </w:r>
      <w:r w:rsidR="0087367E">
        <w:rPr>
          <w:rFonts w:cs="Lucida Sans Unicode"/>
          <w:b/>
          <w:color w:val="0000FF"/>
        </w:rPr>
        <w:t>&lt;</w:t>
      </w:r>
      <w:r w:rsidRPr="005A0CCA">
        <w:rPr>
          <w:rFonts w:cs="Lucida Sans Unicode"/>
          <w:b/>
          <w:color w:val="0000FF"/>
        </w:rPr>
        <w:t>Naam vertegenwoordiger Onderaannemer&gt;</w:t>
      </w:r>
    </w:p>
    <w:sectPr w:rsidR="005D3EAB" w:rsidRPr="005A0CCA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0CA66" w14:textId="77777777" w:rsidR="001D34A7" w:rsidRDefault="001D34A7">
      <w:r>
        <w:separator/>
      </w:r>
    </w:p>
  </w:endnote>
  <w:endnote w:type="continuationSeparator" w:id="0">
    <w:p w14:paraId="52DFEB9E" w14:textId="77777777" w:rsidR="001D34A7" w:rsidRDefault="001D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E3612" w14:textId="77777777" w:rsidR="004B656C" w:rsidRPr="002D3704" w:rsidRDefault="0058059D" w:rsidP="0000021D">
    <w:pPr>
      <w:pStyle w:val="Voettekst"/>
    </w:pPr>
    <w:r>
      <w:rPr>
        <w:rFonts w:cs="Lucida Sans Unicode"/>
      </w:rPr>
      <w:t>Gemeente Utrecht</w:t>
    </w:r>
    <w:r w:rsidR="00AB1826">
      <w:tab/>
    </w:r>
    <w:r w:rsidR="004B656C" w:rsidRPr="002D3704">
      <w:t xml:space="preserve">Pagina </w:t>
    </w:r>
    <w:r w:rsidR="004B656C" w:rsidRPr="002D3704">
      <w:fldChar w:fldCharType="begin"/>
    </w:r>
    <w:r w:rsidR="004B656C" w:rsidRPr="002D3704">
      <w:instrText xml:space="preserve"> PAGE </w:instrText>
    </w:r>
    <w:r w:rsidR="004B656C" w:rsidRPr="002D3704">
      <w:fldChar w:fldCharType="separate"/>
    </w:r>
    <w:r w:rsidR="0076361D">
      <w:rPr>
        <w:noProof/>
      </w:rPr>
      <w:t>1</w:t>
    </w:r>
    <w:r w:rsidR="004B656C" w:rsidRPr="002D3704">
      <w:fldChar w:fldCharType="end"/>
    </w:r>
    <w:r w:rsidR="004B656C" w:rsidRPr="002D3704">
      <w:t xml:space="preserve"> van </w:t>
    </w:r>
    <w:fldSimple w:instr=" NUMPAGES ">
      <w:r w:rsidR="0076361D">
        <w:rPr>
          <w:noProof/>
        </w:rPr>
        <w:t>1</w:t>
      </w:r>
    </w:fldSimple>
  </w:p>
  <w:p w14:paraId="370D0943" w14:textId="1178ECDE" w:rsidR="004B656C" w:rsidRDefault="00423D87" w:rsidP="0000021D">
    <w:pPr>
      <w:pStyle w:val="Voettekst"/>
    </w:pPr>
    <w:r>
      <w:t xml:space="preserve">Aanbesteding </w:t>
    </w:r>
    <w:r w:rsidR="00700D23">
      <w:t>‘</w:t>
    </w:r>
    <w:r w:rsidR="00700D23">
      <w:t>Groenonderhoud landgoederen en forten</w:t>
    </w:r>
    <w:r w:rsidR="004B656C" w:rsidRPr="002D3704">
      <w:t xml:space="preserve">',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54A0C" w14:textId="77777777" w:rsidR="001D34A7" w:rsidRDefault="001D34A7">
      <w:r>
        <w:separator/>
      </w:r>
    </w:p>
  </w:footnote>
  <w:footnote w:type="continuationSeparator" w:id="0">
    <w:p w14:paraId="455A6B30" w14:textId="77777777" w:rsidR="001D34A7" w:rsidRDefault="001D3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72D81"/>
    <w:rsid w:val="00091417"/>
    <w:rsid w:val="000949B7"/>
    <w:rsid w:val="0019691C"/>
    <w:rsid w:val="001C10FE"/>
    <w:rsid w:val="001D34A7"/>
    <w:rsid w:val="00283605"/>
    <w:rsid w:val="002B56B2"/>
    <w:rsid w:val="002D120E"/>
    <w:rsid w:val="002D3704"/>
    <w:rsid w:val="002E5A9C"/>
    <w:rsid w:val="00312D94"/>
    <w:rsid w:val="003B5EDC"/>
    <w:rsid w:val="00403335"/>
    <w:rsid w:val="00423D87"/>
    <w:rsid w:val="00484ED6"/>
    <w:rsid w:val="004B3376"/>
    <w:rsid w:val="004B656C"/>
    <w:rsid w:val="004D058A"/>
    <w:rsid w:val="00535DB3"/>
    <w:rsid w:val="005703FA"/>
    <w:rsid w:val="0058059D"/>
    <w:rsid w:val="00586CDC"/>
    <w:rsid w:val="005A0CCA"/>
    <w:rsid w:val="005A1878"/>
    <w:rsid w:val="005B4A08"/>
    <w:rsid w:val="005D332D"/>
    <w:rsid w:val="005D3EAB"/>
    <w:rsid w:val="00644CFD"/>
    <w:rsid w:val="00694D96"/>
    <w:rsid w:val="006C37D2"/>
    <w:rsid w:val="00700D23"/>
    <w:rsid w:val="0072378F"/>
    <w:rsid w:val="0076361D"/>
    <w:rsid w:val="00763CAE"/>
    <w:rsid w:val="008458F9"/>
    <w:rsid w:val="008538AB"/>
    <w:rsid w:val="0087367E"/>
    <w:rsid w:val="008B52CF"/>
    <w:rsid w:val="00924B92"/>
    <w:rsid w:val="009263D7"/>
    <w:rsid w:val="00945173"/>
    <w:rsid w:val="009C459B"/>
    <w:rsid w:val="009E0F9D"/>
    <w:rsid w:val="00A509FE"/>
    <w:rsid w:val="00AB1826"/>
    <w:rsid w:val="00AD4E2A"/>
    <w:rsid w:val="00AE361E"/>
    <w:rsid w:val="00BC2227"/>
    <w:rsid w:val="00DA2FA4"/>
    <w:rsid w:val="00DC0BEC"/>
    <w:rsid w:val="00E5175E"/>
    <w:rsid w:val="00E519BF"/>
    <w:rsid w:val="00E8528A"/>
    <w:rsid w:val="00F03738"/>
    <w:rsid w:val="00F21933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10D15CC"/>
  <w15:chartTrackingRefBased/>
  <w15:docId w15:val="{7ED87A9D-D730-4626-A253-E8AA9CB4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semiHidden/>
    <w:rsid w:val="002D3704"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  <w:rsid w:val="002D3704"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2" ma:contentTypeDescription="Een nieuw document maken." ma:contentTypeScope="" ma:versionID="dc59e4b6597925da627e2ac60bb10821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2a3114d5ce611777de99195ba9d29492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DF1464-E148-4DC2-95A1-8659BEB19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D4896-6B78-47A8-B6EE-ED9C95FC9E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9D809-3C8E-4340-8B19-7746D26E1D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1</TotalTime>
  <Pages>1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2b Uitvoeringsverklaring onderaannemer &lt;kenmerk&gt;</vt:lpstr>
    </vt:vector>
  </TitlesOfParts>
  <Company>Gemeente Utrecht - Concerninkoop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2b Uitvoeringsverklaring onderaannemer &lt;kenmerk&gt;</dc:title>
  <dc:subject>Aanbesteding 'xxx', kenmerk xxx</dc:subject>
  <dc:creator>Bongers, Henk</dc:creator>
  <cp:keywords/>
  <cp:lastModifiedBy>Roger</cp:lastModifiedBy>
  <cp:revision>2</cp:revision>
  <cp:lastPrinted>2019-06-06T18:24:00Z</cp:lastPrinted>
  <dcterms:created xsi:type="dcterms:W3CDTF">2021-12-16T19:31:00Z</dcterms:created>
  <dcterms:modified xsi:type="dcterms:W3CDTF">2021-12-16T19:31:00Z</dcterms:modified>
  <cp:category>Uitvoeringsverklaring onderaannemer 3v1, 20130710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&lt;naam project&gt;</vt:lpwstr>
  </property>
  <property fmtid="{D5CDD505-2E9C-101B-9397-08002B2CF9AE}" pid="3" name="Referentie">
    <vt:lpwstr>&lt;kenmerk&gt;</vt:lpwstr>
  </property>
</Properties>
</file>