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4F8AC" w14:textId="77777777" w:rsidR="0062097E" w:rsidRDefault="00281CB9" w:rsidP="00281CB9">
      <w:pPr>
        <w:pStyle w:val="Kop1"/>
      </w:pPr>
      <w:r>
        <w:t xml:space="preserve">Marktverkenning </w:t>
      </w:r>
      <w:r w:rsidR="00D742F4">
        <w:t>Archiveren &amp; raadpleging omgevingsplannen</w:t>
      </w:r>
      <w:r>
        <w:br/>
        <w:t>- vragen met antwoordformulier</w:t>
      </w:r>
    </w:p>
    <w:p w14:paraId="0424BFD2" w14:textId="77777777" w:rsidR="00281CB9" w:rsidRPr="00281CB9" w:rsidRDefault="00281CB9" w:rsidP="008C3329">
      <w:pPr>
        <w:suppressAutoHyphens w:val="0"/>
        <w:autoSpaceDE/>
        <w:autoSpaceDN/>
        <w:adjustRightInd/>
        <w:spacing w:after="0" w:line="240" w:lineRule="auto"/>
        <w:textAlignment w:val="auto"/>
        <w:rPr>
          <w:b/>
        </w:rPr>
      </w:pPr>
    </w:p>
    <w:p w14:paraId="10DF8CF8" w14:textId="77777777" w:rsidR="00187215" w:rsidRPr="00281CB9" w:rsidRDefault="008C3329" w:rsidP="00187215">
      <w:pPr>
        <w:pStyle w:val="Kop2"/>
      </w:pPr>
      <w:r>
        <w:t>Uitvraag m.b.t. de functionaliteiten van de applicatie</w:t>
      </w:r>
      <w:r>
        <w:tab/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5E78A0A3" w14:textId="77777777" w:rsidTr="00187215">
        <w:tc>
          <w:tcPr>
            <w:tcW w:w="5164" w:type="dxa"/>
          </w:tcPr>
          <w:p w14:paraId="6B2FC9FA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23646B64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4AD585E2" w14:textId="77777777" w:rsidTr="00187215">
        <w:tc>
          <w:tcPr>
            <w:tcW w:w="5164" w:type="dxa"/>
          </w:tcPr>
          <w:p w14:paraId="54B767BA" w14:textId="77777777" w:rsidR="00281CB9" w:rsidRPr="00281CB9" w:rsidRDefault="002610C6" w:rsidP="00281CB9">
            <w:r>
              <w:t xml:space="preserve">Biedt uit een functionaliteit of oplossing aan die omgevingsplannen vanuit de omgevingswet kan archiveren? </w:t>
            </w:r>
          </w:p>
        </w:tc>
        <w:tc>
          <w:tcPr>
            <w:tcW w:w="3872" w:type="dxa"/>
          </w:tcPr>
          <w:p w14:paraId="1B133499" w14:textId="77777777" w:rsidR="00281CB9" w:rsidRPr="00281CB9" w:rsidRDefault="00281CB9" w:rsidP="00281CB9"/>
        </w:tc>
      </w:tr>
      <w:tr w:rsidR="008C3329" w:rsidRPr="00281CB9" w14:paraId="1FF0FF20" w14:textId="77777777" w:rsidTr="00187215">
        <w:tc>
          <w:tcPr>
            <w:tcW w:w="5164" w:type="dxa"/>
          </w:tcPr>
          <w:p w14:paraId="7C7E00B2" w14:textId="77777777" w:rsidR="002610C6" w:rsidRDefault="002610C6" w:rsidP="002610C6">
            <w:r>
              <w:t xml:space="preserve">Zo ja, worden de plannen conform archiefwet gearchiveerd? </w:t>
            </w:r>
          </w:p>
        </w:tc>
        <w:tc>
          <w:tcPr>
            <w:tcW w:w="3872" w:type="dxa"/>
          </w:tcPr>
          <w:p w14:paraId="08EDA574" w14:textId="77777777" w:rsidR="008C3329" w:rsidRPr="00281CB9" w:rsidRDefault="008C3329" w:rsidP="00281CB9"/>
        </w:tc>
      </w:tr>
      <w:tr w:rsidR="002610C6" w:rsidRPr="00281CB9" w14:paraId="5578787C" w14:textId="77777777" w:rsidTr="00187215">
        <w:tc>
          <w:tcPr>
            <w:tcW w:w="5164" w:type="dxa"/>
          </w:tcPr>
          <w:p w14:paraId="7B783A00" w14:textId="77777777" w:rsidR="002610C6" w:rsidRDefault="002610C6" w:rsidP="002610C6">
            <w:r>
              <w:t>Zo ja, is iedere versie van het omgevingsplan makkelijk terug te vinden en te raadplegen?</w:t>
            </w:r>
          </w:p>
        </w:tc>
        <w:tc>
          <w:tcPr>
            <w:tcW w:w="3872" w:type="dxa"/>
          </w:tcPr>
          <w:p w14:paraId="4E5607DD" w14:textId="77777777" w:rsidR="002610C6" w:rsidRPr="00281CB9" w:rsidRDefault="002610C6" w:rsidP="00281CB9"/>
        </w:tc>
      </w:tr>
    </w:tbl>
    <w:p w14:paraId="09B306AA" w14:textId="77777777" w:rsidR="00281CB9" w:rsidRPr="00281CB9" w:rsidRDefault="00281CB9" w:rsidP="00281CB9">
      <w:pPr>
        <w:rPr>
          <w:b/>
        </w:rPr>
      </w:pPr>
    </w:p>
    <w:p w14:paraId="34136487" w14:textId="77777777" w:rsidR="00281CB9" w:rsidRPr="00281CB9" w:rsidRDefault="00281CB9" w:rsidP="00281CB9">
      <w:pPr>
        <w:rPr>
          <w:b/>
        </w:rPr>
      </w:pPr>
    </w:p>
    <w:p w14:paraId="67044E6E" w14:textId="77777777" w:rsidR="00281CB9" w:rsidRPr="00281CB9" w:rsidRDefault="00281CB9" w:rsidP="00281CB9">
      <w:r w:rsidRPr="00281CB9">
        <w:br/>
      </w:r>
    </w:p>
    <w:p w14:paraId="2B41C56D" w14:textId="77777777" w:rsidR="00281CB9" w:rsidRPr="00281CB9" w:rsidRDefault="00281CB9" w:rsidP="00281CB9"/>
    <w:p w14:paraId="153FBCEB" w14:textId="77777777" w:rsidR="00281CB9" w:rsidRPr="00281CB9" w:rsidRDefault="00281CB9" w:rsidP="00281CB9"/>
    <w:sectPr w:rsidR="00281CB9" w:rsidRPr="00281CB9" w:rsidSect="006709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545A1" w14:textId="77777777" w:rsidR="00B64639" w:rsidRDefault="00B64639" w:rsidP="00987C12">
      <w:r>
        <w:separator/>
      </w:r>
    </w:p>
    <w:p w14:paraId="5AECF453" w14:textId="77777777" w:rsidR="00B64639" w:rsidRDefault="00B64639" w:rsidP="00987C12"/>
    <w:p w14:paraId="4F65EEE4" w14:textId="77777777" w:rsidR="00B64639" w:rsidRDefault="00B64639" w:rsidP="00987C12"/>
    <w:p w14:paraId="148A7965" w14:textId="77777777" w:rsidR="00B64639" w:rsidRDefault="00B64639" w:rsidP="00987C12"/>
  </w:endnote>
  <w:endnote w:type="continuationSeparator" w:id="0">
    <w:p w14:paraId="3D0713FF" w14:textId="77777777" w:rsidR="00B64639" w:rsidRDefault="00B64639" w:rsidP="00987C12">
      <w:r>
        <w:continuationSeparator/>
      </w:r>
    </w:p>
    <w:p w14:paraId="5396E57E" w14:textId="77777777" w:rsidR="00B64639" w:rsidRDefault="00B64639" w:rsidP="00987C12"/>
    <w:p w14:paraId="5EEEF407" w14:textId="77777777" w:rsidR="00B64639" w:rsidRDefault="00B64639" w:rsidP="00987C12"/>
    <w:p w14:paraId="1014A7E8" w14:textId="77777777" w:rsidR="00B64639" w:rsidRDefault="00B64639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charset w:val="00"/>
    <w:family w:val="roman"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ADB74A0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16063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3008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578C91F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6C7F89C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22049E3" wp14:editId="5BBF894B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09950A4" w14:textId="515D34E7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84EB0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64639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4B7607F" w14:textId="77777777" w:rsidR="0023446A" w:rsidRDefault="0023446A" w:rsidP="00987C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F1EC" w14:textId="77777777" w:rsidR="00384EB0" w:rsidRDefault="00384E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4070" w14:textId="77777777" w:rsidR="00B64639" w:rsidRDefault="00B64639" w:rsidP="00987C12">
      <w:r>
        <w:separator/>
      </w:r>
    </w:p>
    <w:p w14:paraId="1A97E3F4" w14:textId="77777777" w:rsidR="00B64639" w:rsidRDefault="00B64639" w:rsidP="00987C12"/>
    <w:p w14:paraId="5010C442" w14:textId="77777777" w:rsidR="00B64639" w:rsidRDefault="00B64639" w:rsidP="00987C12"/>
    <w:p w14:paraId="2E45EFCB" w14:textId="77777777" w:rsidR="00B64639" w:rsidRDefault="00B64639" w:rsidP="00987C12"/>
  </w:footnote>
  <w:footnote w:type="continuationSeparator" w:id="0">
    <w:p w14:paraId="2CC88BED" w14:textId="77777777" w:rsidR="00B64639" w:rsidRDefault="00B64639" w:rsidP="00987C12">
      <w:r>
        <w:continuationSeparator/>
      </w:r>
    </w:p>
    <w:p w14:paraId="24ACC736" w14:textId="77777777" w:rsidR="00B64639" w:rsidRDefault="00B64639" w:rsidP="00987C12"/>
    <w:p w14:paraId="13631A5E" w14:textId="77777777" w:rsidR="00B64639" w:rsidRDefault="00B64639" w:rsidP="00987C12"/>
    <w:p w14:paraId="5BF74105" w14:textId="77777777" w:rsidR="00B64639" w:rsidRDefault="00B64639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C86BF" w14:textId="77777777" w:rsidR="00384EB0" w:rsidRDefault="00384E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2E17" w14:textId="29FC43C8" w:rsidR="006E3637" w:rsidRDefault="00B64639" w:rsidP="00384EB0">
    <w:pPr>
      <w:pStyle w:val="Koptekst"/>
      <w:tabs>
        <w:tab w:val="clear" w:pos="4536"/>
        <w:tab w:val="center" w:pos="4820"/>
      </w:tabs>
      <w:jc w:val="right"/>
    </w:pPr>
    <w:r>
      <w:rPr>
        <w:noProof/>
      </w:rPr>
      <w:drawing>
        <wp:inline distT="0" distB="0" distL="0" distR="0" wp14:anchorId="4DC121ED" wp14:editId="2324A0F1">
          <wp:extent cx="1047142" cy="820261"/>
          <wp:effectExtent l="0" t="0" r="635" b="0"/>
          <wp:docPr id="8" name="Afbeelding 8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 bronafbeelding bekij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950" cy="834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4EB0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AC8EA2B" wp14:editId="0E14FA85">
          <wp:simplePos x="0" y="0"/>
          <wp:positionH relativeFrom="column">
            <wp:posOffset>4445</wp:posOffset>
          </wp:positionH>
          <wp:positionV relativeFrom="paragraph">
            <wp:posOffset>212725</wp:posOffset>
          </wp:positionV>
          <wp:extent cx="1943100" cy="523875"/>
          <wp:effectExtent l="0" t="0" r="0" b="9525"/>
          <wp:wrapSquare wrapText="bothSides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6697" w14:textId="77777777" w:rsidR="00384EB0" w:rsidRDefault="00384E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39"/>
    <w:rsid w:val="00040488"/>
    <w:rsid w:val="00064A42"/>
    <w:rsid w:val="00072AF6"/>
    <w:rsid w:val="00081C9D"/>
    <w:rsid w:val="000924E0"/>
    <w:rsid w:val="00092961"/>
    <w:rsid w:val="000A6CAC"/>
    <w:rsid w:val="000C1FDA"/>
    <w:rsid w:val="000D1FF6"/>
    <w:rsid w:val="000E1F64"/>
    <w:rsid w:val="00122B28"/>
    <w:rsid w:val="00136C28"/>
    <w:rsid w:val="001531C0"/>
    <w:rsid w:val="00156E91"/>
    <w:rsid w:val="00187215"/>
    <w:rsid w:val="001A1F06"/>
    <w:rsid w:val="001A7A65"/>
    <w:rsid w:val="0023446A"/>
    <w:rsid w:val="002409B0"/>
    <w:rsid w:val="002610C6"/>
    <w:rsid w:val="00281CB9"/>
    <w:rsid w:val="002A2410"/>
    <w:rsid w:val="003416DC"/>
    <w:rsid w:val="00345280"/>
    <w:rsid w:val="00354EA1"/>
    <w:rsid w:val="00384EB0"/>
    <w:rsid w:val="0039539A"/>
    <w:rsid w:val="003A417D"/>
    <w:rsid w:val="003B73BB"/>
    <w:rsid w:val="003C4C30"/>
    <w:rsid w:val="00405D56"/>
    <w:rsid w:val="004225A6"/>
    <w:rsid w:val="00450BCE"/>
    <w:rsid w:val="004511E6"/>
    <w:rsid w:val="00467865"/>
    <w:rsid w:val="0049212E"/>
    <w:rsid w:val="004B5E9E"/>
    <w:rsid w:val="004E6EB1"/>
    <w:rsid w:val="0051457F"/>
    <w:rsid w:val="00521D4D"/>
    <w:rsid w:val="0059177E"/>
    <w:rsid w:val="005A7FBC"/>
    <w:rsid w:val="005B5CB7"/>
    <w:rsid w:val="005C0217"/>
    <w:rsid w:val="005E02DA"/>
    <w:rsid w:val="006148ED"/>
    <w:rsid w:val="00617208"/>
    <w:rsid w:val="0062097E"/>
    <w:rsid w:val="00670930"/>
    <w:rsid w:val="006E3637"/>
    <w:rsid w:val="00704CC3"/>
    <w:rsid w:val="00705402"/>
    <w:rsid w:val="0073540D"/>
    <w:rsid w:val="007357BF"/>
    <w:rsid w:val="007A5279"/>
    <w:rsid w:val="007B2D85"/>
    <w:rsid w:val="007B4B86"/>
    <w:rsid w:val="007D7186"/>
    <w:rsid w:val="00807922"/>
    <w:rsid w:val="00824437"/>
    <w:rsid w:val="00846DCF"/>
    <w:rsid w:val="008C3329"/>
    <w:rsid w:val="008D1816"/>
    <w:rsid w:val="008E2C75"/>
    <w:rsid w:val="008E45ED"/>
    <w:rsid w:val="008F441F"/>
    <w:rsid w:val="00930223"/>
    <w:rsid w:val="00930FAD"/>
    <w:rsid w:val="00937BA7"/>
    <w:rsid w:val="00967477"/>
    <w:rsid w:val="00972517"/>
    <w:rsid w:val="00987C12"/>
    <w:rsid w:val="00990A4D"/>
    <w:rsid w:val="009B3F27"/>
    <w:rsid w:val="009B7A44"/>
    <w:rsid w:val="009E156A"/>
    <w:rsid w:val="00A326EA"/>
    <w:rsid w:val="00A331FD"/>
    <w:rsid w:val="00A54EA0"/>
    <w:rsid w:val="00A76807"/>
    <w:rsid w:val="00AA251D"/>
    <w:rsid w:val="00AC67A2"/>
    <w:rsid w:val="00B06FDF"/>
    <w:rsid w:val="00B64639"/>
    <w:rsid w:val="00B86BAD"/>
    <w:rsid w:val="00B91AD8"/>
    <w:rsid w:val="00B92619"/>
    <w:rsid w:val="00B945B2"/>
    <w:rsid w:val="00BA71D2"/>
    <w:rsid w:val="00BD4D4E"/>
    <w:rsid w:val="00BD5715"/>
    <w:rsid w:val="00BF5014"/>
    <w:rsid w:val="00C36F17"/>
    <w:rsid w:val="00C435AF"/>
    <w:rsid w:val="00C7460E"/>
    <w:rsid w:val="00C905F9"/>
    <w:rsid w:val="00CD72A7"/>
    <w:rsid w:val="00CF6950"/>
    <w:rsid w:val="00D124DF"/>
    <w:rsid w:val="00D24F08"/>
    <w:rsid w:val="00D57F70"/>
    <w:rsid w:val="00D742F4"/>
    <w:rsid w:val="00D821E3"/>
    <w:rsid w:val="00DF6340"/>
    <w:rsid w:val="00E42E40"/>
    <w:rsid w:val="00E51925"/>
    <w:rsid w:val="00EB45F7"/>
    <w:rsid w:val="00F11E79"/>
    <w:rsid w:val="00F50A1B"/>
    <w:rsid w:val="00F73C71"/>
    <w:rsid w:val="00F8606C"/>
    <w:rsid w:val="00F95580"/>
    <w:rsid w:val="00FF28B0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5916D"/>
  <w15:chartTrackingRefBased/>
  <w15:docId w15:val="{F763C908-7815-4AA5-9382-469BD448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0173.93D6BB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GDD\220073GDD%20Marktverkenning%20kaartmateriaal%20omgevingswetDSO\Marktverkenning\def\Marktverkenning%20vragenlijst%20archiveren%20kaartmateriaal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vragenlijst archiveren kaartmateriaal</Template>
  <TotalTime>3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Kramp, SJP (Bas-Jan)</dc:creator>
  <cp:keywords/>
  <dc:description/>
  <cp:lastModifiedBy>Kramp, SJP (Bas-Jan)</cp:lastModifiedBy>
  <cp:revision>1</cp:revision>
  <cp:lastPrinted>2020-09-04T07:56:00Z</cp:lastPrinted>
  <dcterms:created xsi:type="dcterms:W3CDTF">2022-09-19T12:50:00Z</dcterms:created>
  <dcterms:modified xsi:type="dcterms:W3CDTF">2022-09-19T12:53:00Z</dcterms:modified>
</cp:coreProperties>
</file>