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A54DC" w14:textId="761EC5C4" w:rsidR="000A2EE9" w:rsidRDefault="000A2EE9" w:rsidP="000A2EE9">
      <w:pPr>
        <w:keepNext/>
        <w:keepLines/>
        <w:spacing w:after="160" w:line="340" w:lineRule="exact"/>
        <w:ind w:left="-947"/>
        <w:contextualSpacing/>
        <w:outlineLvl w:val="0"/>
        <w:rPr>
          <w:rFonts w:cs="Arial"/>
          <w:b/>
          <w:bCs/>
          <w:sz w:val="32"/>
          <w:szCs w:val="16"/>
          <w:lang w:eastAsia="en-US"/>
        </w:rPr>
      </w:pPr>
      <w:r w:rsidRPr="000A2EE9">
        <w:rPr>
          <w:rFonts w:cs="Arial"/>
          <w:b/>
          <w:bCs/>
          <w:sz w:val="32"/>
          <w:szCs w:val="16"/>
          <w:lang w:eastAsia="en-US"/>
        </w:rPr>
        <w:t>Vragen en antwoorden</w:t>
      </w:r>
    </w:p>
    <w:p w14:paraId="1595F368" w14:textId="77777777" w:rsidR="000A2EE9" w:rsidRPr="000A2EE9" w:rsidRDefault="000A2EE9" w:rsidP="000A2EE9">
      <w:pPr>
        <w:keepNext/>
        <w:keepLines/>
        <w:spacing w:after="160" w:line="340" w:lineRule="exact"/>
        <w:ind w:left="-947"/>
        <w:contextualSpacing/>
        <w:outlineLvl w:val="0"/>
        <w:rPr>
          <w:rFonts w:cs="Arial"/>
          <w:b/>
          <w:bCs/>
          <w:sz w:val="32"/>
          <w:szCs w:val="16"/>
          <w:lang w:eastAsia="en-US"/>
        </w:rPr>
      </w:pPr>
    </w:p>
    <w:tbl>
      <w:tblPr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673"/>
        <w:gridCol w:w="1134"/>
        <w:gridCol w:w="7117"/>
      </w:tblGrid>
      <w:tr w:rsidR="000A2EE9" w:rsidRPr="000A2EE9" w14:paraId="60B7EDE9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auto" w:fill="000000"/>
            <w:hideMark/>
          </w:tcPr>
          <w:p w14:paraId="12766041" w14:textId="77777777" w:rsidR="000A2EE9" w:rsidRPr="000A2EE9" w:rsidRDefault="000A2EE9" w:rsidP="000A2EE9">
            <w:pPr>
              <w:spacing w:line="254" w:lineRule="exact"/>
              <w:rPr>
                <w:szCs w:val="16"/>
                <w:lang w:eastAsia="en-US"/>
              </w:rPr>
            </w:pPr>
            <w:bookmarkStart w:id="0" w:name="_Hlk4510062"/>
            <w:r w:rsidRPr="000A2EE9">
              <w:rPr>
                <w:szCs w:val="16"/>
                <w:lang w:eastAsia="en-US"/>
              </w:rPr>
              <w:t>Nr.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auto" w:fill="000000"/>
          </w:tcPr>
          <w:p w14:paraId="62575967" w14:textId="122E6D60" w:rsidR="000A2EE9" w:rsidRPr="000A2EE9" w:rsidRDefault="000A2EE9" w:rsidP="000A2EE9">
            <w:pPr>
              <w:spacing w:line="254" w:lineRule="exact"/>
              <w:rPr>
                <w:szCs w:val="16"/>
                <w:lang w:eastAsia="en-US"/>
              </w:rPr>
            </w:pPr>
            <w:r w:rsidRPr="000A2EE9">
              <w:rPr>
                <w:szCs w:val="16"/>
                <w:lang w:eastAsia="en-US"/>
              </w:rPr>
              <w:t>Betreft</w:t>
            </w:r>
            <w:r>
              <w:rPr>
                <w:szCs w:val="16"/>
                <w:lang w:eastAsia="en-US"/>
              </w:rPr>
              <w:t xml:space="preserve"> document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auto" w:fill="000000"/>
            <w:hideMark/>
          </w:tcPr>
          <w:p w14:paraId="4C0DC2AC" w14:textId="77777777" w:rsidR="000A2EE9" w:rsidRPr="000A2EE9" w:rsidRDefault="000A2EE9" w:rsidP="000A2EE9">
            <w:pPr>
              <w:spacing w:line="254" w:lineRule="exact"/>
              <w:rPr>
                <w:szCs w:val="16"/>
                <w:lang w:eastAsia="en-US"/>
              </w:rPr>
            </w:pPr>
            <w:proofErr w:type="spellStart"/>
            <w:r w:rsidRPr="000A2EE9">
              <w:rPr>
                <w:szCs w:val="16"/>
                <w:lang w:eastAsia="en-US"/>
              </w:rPr>
              <w:t>Hfdst</w:t>
            </w:r>
            <w:proofErr w:type="spellEnd"/>
            <w:r w:rsidRPr="000A2EE9">
              <w:rPr>
                <w:szCs w:val="16"/>
                <w:lang w:eastAsia="en-US"/>
              </w:rPr>
              <w:t>.</w:t>
            </w:r>
          </w:p>
          <w:p w14:paraId="46F21CCC" w14:textId="77777777" w:rsidR="000A2EE9" w:rsidRPr="000A2EE9" w:rsidRDefault="000A2EE9" w:rsidP="000A2EE9">
            <w:pPr>
              <w:spacing w:line="254" w:lineRule="exact"/>
              <w:rPr>
                <w:szCs w:val="16"/>
                <w:lang w:eastAsia="en-US"/>
              </w:rPr>
            </w:pPr>
            <w:proofErr w:type="gramStart"/>
            <w:r w:rsidRPr="000A2EE9">
              <w:rPr>
                <w:szCs w:val="16"/>
                <w:lang w:eastAsia="en-US"/>
              </w:rPr>
              <w:t>par. /</w:t>
            </w:r>
            <w:proofErr w:type="gramEnd"/>
            <w:r w:rsidRPr="000A2EE9">
              <w:rPr>
                <w:szCs w:val="16"/>
                <w:lang w:eastAsia="en-US"/>
              </w:rPr>
              <w:t xml:space="preserve"> pag.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auto" w:fill="000000"/>
            <w:hideMark/>
          </w:tcPr>
          <w:p w14:paraId="51478F8E" w14:textId="77777777" w:rsidR="000A2EE9" w:rsidRPr="000A2EE9" w:rsidRDefault="000A2EE9" w:rsidP="000A2EE9">
            <w:pPr>
              <w:spacing w:line="254" w:lineRule="exact"/>
              <w:rPr>
                <w:szCs w:val="16"/>
                <w:lang w:eastAsia="en-US"/>
              </w:rPr>
            </w:pPr>
            <w:r w:rsidRPr="000A2EE9">
              <w:rPr>
                <w:szCs w:val="16"/>
                <w:lang w:eastAsia="en-US"/>
              </w:rPr>
              <w:t>Vraag</w:t>
            </w:r>
          </w:p>
        </w:tc>
      </w:tr>
      <w:bookmarkEnd w:id="0"/>
      <w:tr w:rsidR="000A2EE9" w:rsidRPr="000A2EE9" w14:paraId="60CAE5B1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0B2EF4A4" w14:textId="77777777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 w:rsidRPr="000A2EE9">
              <w:rPr>
                <w:rFonts w:cs="Arial"/>
                <w:sz w:val="20"/>
                <w:szCs w:val="20"/>
                <w:lang w:eastAsia="en-US"/>
              </w:rPr>
              <w:t>1</w:t>
            </w:r>
          </w:p>
          <w:p w14:paraId="236BE7C2" w14:textId="77777777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CF72" w14:textId="1A26C682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3DAE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0C1FB2C4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13BA6366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62DAA7FE" w14:textId="77777777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 w:rsidRPr="000A2EE9">
              <w:rPr>
                <w:rFonts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256A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30583ECB" w14:textId="12DAA232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A060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2B1E0447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069865DE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708406C9" w14:textId="77777777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 w:rsidRPr="000A2EE9">
              <w:rPr>
                <w:rFonts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0F08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276278A2" w14:textId="09E137C4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A13E" w14:textId="1ECD7CC1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5AB20F97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6E6C1048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1D87901D" w14:textId="42B99E68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1645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74B06227" w14:textId="42478CA9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6629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3005ED44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43F496A1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4810AE2C" w14:textId="65FEC62F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11F5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42F69A7C" w14:textId="751F3DF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7259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2BDC7801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6CC4ECF6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2FEA1FC9" w14:textId="7A05E112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3EC3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43D23830" w14:textId="6D52CD20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5EEE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25C0B3F8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6002F9B1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4C9E003C" w14:textId="4E98743D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59EC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647BCBB8" w14:textId="7E38754F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4E72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3D256E3D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1C1F0AD6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376E0FA5" w14:textId="49B01603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0708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145AF9F8" w14:textId="36FBA740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6E72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537DCC9A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22D8BAD1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4E2BA1FD" w14:textId="0349405E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5ABB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7AF250DB" w14:textId="52B6B45E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DB9E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643A1230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7CC3B331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672A1B68" w14:textId="577BC529" w:rsidR="000A2EE9" w:rsidRP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81AD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556A4104" w14:textId="14CF96F2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274B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72E95736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5020B507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2575367B" w14:textId="24C188C7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9555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1CB7C64E" w14:textId="31C80521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6BF6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091D9D1A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58463224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1ABFD1A2" w14:textId="03AFD6F3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D643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4BD9FFAE" w14:textId="1062CFA0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8929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7EC4A04A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0A08B412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17FE6147" w14:textId="28A99246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82E0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14E69E3D" w14:textId="28FF9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3B89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3D65EB82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403524BE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0AF0C1DA" w14:textId="753887EF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89A7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51497B39" w14:textId="0E43B2A1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07F0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74822793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5B7AF78C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51CF6E0E" w14:textId="37CBB680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55C0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1DBDF18B" w14:textId="6C35AA3A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2EE6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585BF962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7E227439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177792A0" w14:textId="36593C7A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A3C9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6140B2A7" w14:textId="10768922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A928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08F01A02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688B3DD2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0AD1A313" w14:textId="6212F75F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6DAA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2769C6D4" w14:textId="3ED325F8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6BF7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58239801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00D5A701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40CF8ADD" w14:textId="46963749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B022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750F1780" w14:textId="38CFF30B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73D2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6F3935E6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129224AD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1F747AF3" w14:textId="56610AEE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5407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529D8ED9" w14:textId="0190D89B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069F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5AD0AD38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  <w:tr w:rsidR="000A2EE9" w:rsidRPr="000A2EE9" w14:paraId="669BB221" w14:textId="77777777" w:rsidTr="000A2E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7F7F7F" w:fill="7F7F7F"/>
          </w:tcPr>
          <w:p w14:paraId="0B95ABEF" w14:textId="1C02C839" w:rsidR="000A2EE9" w:rsidRDefault="000A2EE9" w:rsidP="000A2EE9">
            <w:pPr>
              <w:spacing w:line="254" w:lineRule="exact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E01B" w14:textId="77777777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  <w:p w14:paraId="07F1B450" w14:textId="1BEE6058" w:rsid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1549" w14:textId="77777777" w:rsidR="000A2EE9" w:rsidRPr="000A2EE9" w:rsidRDefault="000A2EE9" w:rsidP="000A2EE9">
            <w:pPr>
              <w:spacing w:line="240" w:lineRule="auto"/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FFFFFF" w:themeColor="background1" w:fill="FFFFFF" w:themeFill="background1"/>
          </w:tcPr>
          <w:p w14:paraId="18008284" w14:textId="77777777" w:rsidR="000A2EE9" w:rsidRPr="000A2EE9" w:rsidRDefault="000A2EE9" w:rsidP="000A2EE9">
            <w:pPr>
              <w:spacing w:line="240" w:lineRule="auto"/>
              <w:rPr>
                <w:rFonts w:cs="Arial"/>
                <w:color w:val="2F5496"/>
                <w:sz w:val="20"/>
                <w:szCs w:val="20"/>
                <w:lang w:eastAsia="en-US"/>
              </w:rPr>
            </w:pPr>
          </w:p>
        </w:tc>
      </w:tr>
    </w:tbl>
    <w:p w14:paraId="4C09C44A" w14:textId="77777777" w:rsidR="00FD2BAD" w:rsidRDefault="00FD2BAD" w:rsidP="00D344DE"/>
    <w:p w14:paraId="2DBC3548" w14:textId="77777777" w:rsidR="0046121E" w:rsidRPr="00D344DE" w:rsidRDefault="0046121E" w:rsidP="00D344DE"/>
    <w:sectPr w:rsidR="0046121E" w:rsidRPr="00D344DE" w:rsidSect="002D72B3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3289" w:right="1690" w:bottom="1979" w:left="1588" w:header="249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FDBF3" w14:textId="77777777" w:rsidR="00AB1D7D" w:rsidRDefault="00AB1D7D">
      <w:r>
        <w:separator/>
      </w:r>
    </w:p>
  </w:endnote>
  <w:endnote w:type="continuationSeparator" w:id="0">
    <w:p w14:paraId="43146460" w14:textId="77777777" w:rsidR="00AB1D7D" w:rsidRDefault="00AB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EEEA1" w14:textId="77777777" w:rsidR="00426892" w:rsidRDefault="00426892" w:rsidP="003D00B8">
    <w:pPr>
      <w:spacing w:line="200" w:lineRule="exact"/>
    </w:pPr>
  </w:p>
  <w:tbl>
    <w:tblPr>
      <w:tblW w:w="86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23"/>
    </w:tblGrid>
    <w:tr w:rsidR="00426892" w14:paraId="2BE68F65" w14:textId="77777777" w:rsidTr="003D00B8">
      <w:trPr>
        <w:trHeight w:val="564"/>
      </w:trPr>
      <w:tc>
        <w:tcPr>
          <w:tcW w:w="8623" w:type="dxa"/>
          <w:shd w:val="clear" w:color="auto" w:fill="auto"/>
        </w:tcPr>
        <w:p w14:paraId="6635756C" w14:textId="77777777" w:rsidR="00426892" w:rsidRDefault="00FD2BAD" w:rsidP="00FD2BAD">
          <w:pPr>
            <w:pStyle w:val="Huisstijl-Pagina"/>
          </w:pPr>
          <w:bookmarkStart w:id="3" w:name="bmPagina2" w:colFirst="0" w:colLast="0"/>
          <w:r>
            <w:t>1614808-0025.0.1, d.d. 1 april 2022</w:t>
          </w:r>
          <w:r>
            <w:tab/>
            <w:t xml:space="preserve">Pagina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van </w:t>
          </w:r>
          <w:r w:rsidR="00B235C2">
            <w:fldChar w:fldCharType="begin"/>
          </w:r>
          <w:r w:rsidR="00B235C2">
            <w:instrText xml:space="preserve"> NUMPAGES  \* MERGEFORMAT </w:instrText>
          </w:r>
          <w:r w:rsidR="00B235C2">
            <w:fldChar w:fldCharType="separate"/>
          </w:r>
          <w:r>
            <w:t>1</w:t>
          </w:r>
          <w:r w:rsidR="00B235C2">
            <w:fldChar w:fldCharType="end"/>
          </w:r>
        </w:p>
      </w:tc>
    </w:tr>
    <w:tr w:rsidR="00426892" w:rsidRPr="00A17FEA" w14:paraId="7A7B5B07" w14:textId="77777777" w:rsidTr="003D00B8">
      <w:trPr>
        <w:trHeight w:hRule="exact" w:val="658"/>
      </w:trPr>
      <w:tc>
        <w:tcPr>
          <w:tcW w:w="8623" w:type="dxa"/>
          <w:shd w:val="clear" w:color="auto" w:fill="auto"/>
        </w:tcPr>
        <w:p w14:paraId="4717E364" w14:textId="77777777" w:rsidR="00426892" w:rsidRPr="00A17FEA" w:rsidRDefault="00426892" w:rsidP="00A17FEA">
          <w:pPr>
            <w:pStyle w:val="Huisstijl-Adres"/>
          </w:pPr>
          <w:bookmarkStart w:id="4" w:name="bmAdres2" w:colFirst="0" w:colLast="0"/>
          <w:bookmarkEnd w:id="3"/>
        </w:p>
      </w:tc>
    </w:tr>
    <w:bookmarkEnd w:id="4"/>
  </w:tbl>
  <w:p w14:paraId="6960045E" w14:textId="77777777" w:rsidR="00426892" w:rsidRPr="00DB508E" w:rsidRDefault="00426892" w:rsidP="003D00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A3B6" w14:textId="77777777" w:rsidR="00636219" w:rsidRDefault="00636219" w:rsidP="00636219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1B2FA7F" wp14:editId="6A40A164">
              <wp:simplePos x="0" y="0"/>
              <wp:positionH relativeFrom="page">
                <wp:posOffset>6552565</wp:posOffset>
              </wp:positionH>
              <wp:positionV relativeFrom="page">
                <wp:posOffset>9991090</wp:posOffset>
              </wp:positionV>
              <wp:extent cx="932180" cy="511175"/>
              <wp:effectExtent l="0" t="0" r="1270" b="3175"/>
              <wp:wrapNone/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2180" cy="511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418"/>
                          </w:tblGrid>
                          <w:tr w:rsidR="00636219" w14:paraId="20D98C49" w14:textId="77777777" w:rsidTr="00B81489">
                            <w:trPr>
                              <w:trHeight w:val="710"/>
                            </w:trPr>
                            <w:tc>
                              <w:tcPr>
                                <w:tcW w:w="1418" w:type="dxa"/>
                                <w:shd w:val="clear" w:color="auto" w:fill="auto"/>
                                <w:vAlign w:val="bottom"/>
                              </w:tcPr>
                              <w:p w14:paraId="0DCA317F" w14:textId="77777777" w:rsidR="00636219" w:rsidRDefault="00636219" w:rsidP="00B81489">
                                <w:bookmarkStart w:id="9" w:name="bmLogoVoettekst1" w:colFirst="0" w:colLast="0"/>
                              </w:p>
                            </w:tc>
                          </w:tr>
                          <w:bookmarkEnd w:id="9"/>
                        </w:tbl>
                        <w:p w14:paraId="54E79A5E" w14:textId="77777777" w:rsidR="00636219" w:rsidRDefault="00636219" w:rsidP="0063621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2FA7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15.95pt;margin-top:786.7pt;width:73.4pt;height:40.2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418"/>
                    </w:tblGrid>
                    <w:tr w:rsidR="00636219" w14:paraId="20D98C49" w14:textId="77777777" w:rsidTr="00B81489">
                      <w:trPr>
                        <w:trHeight w:val="710"/>
                      </w:trPr>
                      <w:tc>
                        <w:tcPr>
                          <w:tcW w:w="1418" w:type="dxa"/>
                          <w:shd w:val="clear" w:color="auto" w:fill="auto"/>
                          <w:vAlign w:val="bottom"/>
                        </w:tcPr>
                        <w:p w14:paraId="0DCA317F" w14:textId="77777777" w:rsidR="00636219" w:rsidRDefault="00636219" w:rsidP="00B81489">
                          <w:bookmarkStart w:id="10" w:name="bmLogoVoettekst1" w:colFirst="0" w:colLast="0"/>
                        </w:p>
                      </w:tc>
                    </w:tr>
                    <w:bookmarkEnd w:id="10"/>
                  </w:tbl>
                  <w:p w14:paraId="54E79A5E" w14:textId="77777777" w:rsidR="00636219" w:rsidRDefault="00636219" w:rsidP="00636219"/>
                </w:txbxContent>
              </v:textbox>
              <w10:wrap anchorx="page" anchory="page"/>
            </v:shape>
          </w:pict>
        </mc:Fallback>
      </mc:AlternateContent>
    </w:r>
  </w:p>
  <w:tbl>
    <w:tblPr>
      <w:tblW w:w="86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23"/>
    </w:tblGrid>
    <w:tr w:rsidR="00636219" w14:paraId="7218009D" w14:textId="77777777" w:rsidTr="0076681D">
      <w:trPr>
        <w:trHeight w:val="564"/>
      </w:trPr>
      <w:tc>
        <w:tcPr>
          <w:tcW w:w="8623" w:type="dxa"/>
          <w:shd w:val="clear" w:color="auto" w:fill="auto"/>
        </w:tcPr>
        <w:p w14:paraId="24873564" w14:textId="77777777" w:rsidR="00636219" w:rsidRDefault="00FD2BAD" w:rsidP="00FD2BAD">
          <w:pPr>
            <w:pStyle w:val="Huisstijl-Pagina"/>
          </w:pPr>
          <w:bookmarkStart w:id="11" w:name="bmPagina1" w:colFirst="0" w:colLast="0"/>
          <w:r>
            <w:t>1614808-0025.0.1</w:t>
          </w:r>
          <w:r>
            <w:tab/>
            <w:t xml:space="preserve">Pagina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van </w:t>
          </w:r>
          <w:r w:rsidR="00B235C2">
            <w:fldChar w:fldCharType="begin"/>
          </w:r>
          <w:r w:rsidR="00B235C2">
            <w:instrText xml:space="preserve"> NUMPAGES  \* MERGEFORMAT </w:instrText>
          </w:r>
          <w:r w:rsidR="00B235C2">
            <w:fldChar w:fldCharType="separate"/>
          </w:r>
          <w:r>
            <w:t>1</w:t>
          </w:r>
          <w:r w:rsidR="00B235C2">
            <w:fldChar w:fldCharType="end"/>
          </w:r>
        </w:p>
      </w:tc>
    </w:tr>
    <w:tr w:rsidR="00636219" w:rsidRPr="00883393" w14:paraId="770DEC6B" w14:textId="77777777" w:rsidTr="0076681D">
      <w:trPr>
        <w:trHeight w:hRule="exact" w:val="658"/>
      </w:trPr>
      <w:tc>
        <w:tcPr>
          <w:tcW w:w="8623" w:type="dxa"/>
          <w:shd w:val="clear" w:color="auto" w:fill="auto"/>
        </w:tcPr>
        <w:p w14:paraId="1DDC70B9" w14:textId="77777777" w:rsidR="00FD2BAD" w:rsidRDefault="00FD2BAD" w:rsidP="00FD2BAD">
          <w:pPr>
            <w:pStyle w:val="Huisstijl-Lijn"/>
          </w:pPr>
          <w:bookmarkStart w:id="12" w:name="bmAdres1" w:colFirst="0" w:colLast="0"/>
          <w:bookmarkEnd w:id="11"/>
          <w:r>
            <w:t>●●●●●●●●●●●●●●●●●●●●●●●●●</w:t>
          </w:r>
          <w:r>
            <w:tab/>
            <w:t>●●●●●●●●●●●●●●●●●●●●●●●●●</w:t>
          </w:r>
          <w:r>
            <w:tab/>
            <w:t>●●●●●●●●●●●●●●●●●●●●●●●●●</w:t>
          </w:r>
          <w:r>
            <w:tab/>
            <w:t>●●●●●●●●●●●●●●●●●●●●●●●●●</w:t>
          </w:r>
          <w:r>
            <w:tab/>
            <w:t>●●●●●●●●●●●●●●●●●●●●●●●●●</w:t>
          </w:r>
        </w:p>
        <w:p w14:paraId="2CDD37CF" w14:textId="77777777" w:rsidR="00FD2BAD" w:rsidRDefault="00FD2BAD" w:rsidP="00FD2BAD">
          <w:pPr>
            <w:pStyle w:val="Huisstijl-Adres"/>
          </w:pPr>
          <w:r>
            <w:t>Statenlaan 8</w:t>
          </w:r>
          <w:r>
            <w:tab/>
            <w:t>Postbus 70501</w:t>
          </w:r>
          <w:r>
            <w:tab/>
            <w:t>T +31 (0)73 6 409 409</w:t>
          </w:r>
          <w:r>
            <w:tab/>
            <w:t>info@hevo.nl</w:t>
          </w:r>
          <w:r>
            <w:tab/>
            <w:t>KvK Brabant 16029774</w:t>
          </w:r>
        </w:p>
        <w:p w14:paraId="3DB2C86E" w14:textId="77777777" w:rsidR="00FD2BAD" w:rsidRDefault="00FD2BAD" w:rsidP="00FD2BAD">
          <w:pPr>
            <w:pStyle w:val="Huisstijl-Lijn"/>
          </w:pPr>
          <w:r>
            <w:t>●●●●●●●●●●●●●●●●●●●●●●●●●</w:t>
          </w:r>
          <w:r>
            <w:tab/>
            <w:t>●●●●●●●●●●●●●●●●●●●●●●●●●</w:t>
          </w:r>
          <w:r>
            <w:tab/>
            <w:t>●●●●●●●●●●●●●●●●●●●●●●●●●</w:t>
          </w:r>
          <w:r>
            <w:tab/>
            <w:t>●●●●●●●●●●●●●●●●●●●●●●●●●</w:t>
          </w:r>
          <w:r>
            <w:tab/>
            <w:t>●●●●●●●●●●●●●●●●●●●●●●●●●</w:t>
          </w:r>
        </w:p>
        <w:p w14:paraId="0EC001B3" w14:textId="77777777" w:rsidR="00636219" w:rsidRPr="008C69A8" w:rsidRDefault="00FD2BAD" w:rsidP="00FD2BAD">
          <w:pPr>
            <w:pStyle w:val="Huisstijl-Adres"/>
          </w:pPr>
          <w:r>
            <w:t>5223 LA 's-Hertogenbosch</w:t>
          </w:r>
          <w:r>
            <w:tab/>
            <w:t>5201 CB 's-Hertogenbosch</w:t>
          </w:r>
          <w:r>
            <w:tab/>
            <w:t xml:space="preserve">F +31 (0)73 6 410 118 </w:t>
          </w:r>
          <w:r>
            <w:tab/>
            <w:t>ISO 9001-gecertificeerd</w:t>
          </w:r>
          <w:r>
            <w:tab/>
            <w:t>BTW 0011.60.461.B01</w:t>
          </w:r>
        </w:p>
      </w:tc>
    </w:tr>
    <w:bookmarkEnd w:id="12"/>
  </w:tbl>
  <w:p w14:paraId="6C33AE25" w14:textId="77777777" w:rsidR="00636219" w:rsidRPr="00DB508E" w:rsidRDefault="00636219" w:rsidP="006362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A60F7" w14:textId="77777777" w:rsidR="00AB1D7D" w:rsidRDefault="00AB1D7D">
      <w:r>
        <w:separator/>
      </w:r>
    </w:p>
  </w:footnote>
  <w:footnote w:type="continuationSeparator" w:id="0">
    <w:p w14:paraId="2E2EA548" w14:textId="77777777" w:rsidR="00AB1D7D" w:rsidRDefault="00AB1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3A6FB" w14:textId="77777777" w:rsidR="00426892" w:rsidRDefault="00FF69D1" w:rsidP="008C498B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4E158B0" wp14:editId="44142364">
              <wp:simplePos x="0" y="0"/>
              <wp:positionH relativeFrom="page">
                <wp:posOffset>6344285</wp:posOffset>
              </wp:positionH>
              <wp:positionV relativeFrom="page">
                <wp:posOffset>1195070</wp:posOffset>
              </wp:positionV>
              <wp:extent cx="1123950" cy="286385"/>
              <wp:effectExtent l="0" t="0" r="0" b="0"/>
              <wp:wrapNone/>
              <wp:docPr id="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3950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638"/>
                          </w:tblGrid>
                          <w:tr w:rsidR="00426892" w14:paraId="532C5D32" w14:textId="77777777" w:rsidTr="00375CC9">
                            <w:tc>
                              <w:tcPr>
                                <w:tcW w:w="1638" w:type="dxa"/>
                                <w:shd w:val="clear" w:color="auto" w:fill="auto"/>
                                <w:tcMar>
                                  <w:left w:w="28" w:type="dxa"/>
                                </w:tcMar>
                              </w:tcPr>
                              <w:p w14:paraId="4C7C6F91" w14:textId="77777777" w:rsidR="00FD2BAD" w:rsidRDefault="00FD2BAD" w:rsidP="00FD2BAD">
                                <w:pPr>
                                  <w:pStyle w:val="Huisstijl-Lijn"/>
                                </w:pPr>
                                <w:bookmarkStart w:id="1" w:name="bmWebsite2" w:colFirst="0" w:colLast="0"/>
                                <w:r>
                                  <w:t>●●●●●●●●●●●●●●●●●●●●●●●●●</w:t>
                                </w:r>
                              </w:p>
                              <w:p w14:paraId="5CD0D947" w14:textId="77777777" w:rsidR="00426892" w:rsidRDefault="00FD2BAD" w:rsidP="00FD2BAD">
                                <w:pPr>
                                  <w:pStyle w:val="Huisstijl-Adres"/>
                                </w:pPr>
                                <w:r>
                                  <w:t>www.hevo.nl</w:t>
                                </w:r>
                              </w:p>
                            </w:tc>
                          </w:tr>
                          <w:bookmarkEnd w:id="1"/>
                        </w:tbl>
                        <w:p w14:paraId="68003049" w14:textId="77777777" w:rsidR="00426892" w:rsidRPr="004E5AB8" w:rsidRDefault="00426892" w:rsidP="00EE7174">
                          <w:pPr>
                            <w:pStyle w:val="Huisstijl-Pagina"/>
                            <w:rPr>
                              <w:spacing w:val="-6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E158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499.55pt;margin-top:94.1pt;width:88.5pt;height:22.5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" filled="f" stroked="f">
              <v:textbox inset="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638"/>
                    </w:tblGrid>
                    <w:tr w:rsidR="00426892" w14:paraId="532C5D32" w14:textId="77777777" w:rsidTr="00375CC9">
                      <w:tc>
                        <w:tcPr>
                          <w:tcW w:w="1638" w:type="dxa"/>
                          <w:shd w:val="clear" w:color="auto" w:fill="auto"/>
                          <w:tcMar>
                            <w:left w:w="28" w:type="dxa"/>
                          </w:tcMar>
                        </w:tcPr>
                        <w:p w14:paraId="4C7C6F91" w14:textId="77777777" w:rsidR="00FD2BAD" w:rsidRDefault="00FD2BAD" w:rsidP="00FD2BAD">
                          <w:pPr>
                            <w:pStyle w:val="Huisstijl-Lijn"/>
                          </w:pPr>
                          <w:bookmarkStart w:id="2" w:name="bmWebsite2" w:colFirst="0" w:colLast="0"/>
                          <w:r>
                            <w:t>●●●●●●●●●●●●●●●●●●●●●●●●●</w:t>
                          </w:r>
                        </w:p>
                        <w:p w14:paraId="5CD0D947" w14:textId="77777777" w:rsidR="00426892" w:rsidRDefault="00FD2BAD" w:rsidP="00FD2BAD">
                          <w:pPr>
                            <w:pStyle w:val="Huisstijl-Adres"/>
                          </w:pPr>
                          <w:r>
                            <w:t>www.hevo.nl</w:t>
                          </w:r>
                        </w:p>
                      </w:tc>
                    </w:tr>
                    <w:bookmarkEnd w:id="2"/>
                  </w:tbl>
                  <w:p w14:paraId="68003049" w14:textId="77777777" w:rsidR="00426892" w:rsidRPr="004E5AB8" w:rsidRDefault="00426892" w:rsidP="00EE7174">
                    <w:pPr>
                      <w:pStyle w:val="Huisstijl-Pagina"/>
                      <w:rPr>
                        <w:spacing w:val="-6"/>
                        <w:szCs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39E89CB" wp14:editId="0419221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543050"/>
              <wp:effectExtent l="0" t="0" r="1905" b="0"/>
              <wp:wrapNone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154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908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1908"/>
                          </w:tblGrid>
                          <w:tr w:rsidR="00426892" w14:paraId="589991FC" w14:textId="77777777" w:rsidTr="0034686A">
                            <w:tc>
                              <w:tcPr>
                                <w:tcW w:w="11908" w:type="dxa"/>
                                <w:shd w:val="clear" w:color="auto" w:fill="auto"/>
                              </w:tcPr>
                              <w:p w14:paraId="1B27955B" w14:textId="77777777" w:rsidR="00426892" w:rsidRDefault="00FD2BAD" w:rsidP="00FD2BAD">
                                <w:bookmarkStart w:id="2" w:name="bmLogo2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6CD3AF4" wp14:editId="1A5B88C5">
                                      <wp:extent cx="1485763" cy="1485763"/>
                                      <wp:effectExtent l="0" t="0" r="635" b="635"/>
                                      <wp:docPr id="7" name="Afbeelding 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" name="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485763" cy="148576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2"/>
                        </w:tbl>
                        <w:p w14:paraId="168246CB" w14:textId="77777777" w:rsidR="00426892" w:rsidRDefault="00426892" w:rsidP="0050434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9E89CB" id="Text Box 18" o:spid="_x0000_s1027" type="#_x0000_t202" style="position:absolute;margin-left:0;margin-top:0;width:595.35pt;height:121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" filled="f" stroked="f">
              <v:textbox inset="0,0,0,0">
                <w:txbxContent>
                  <w:tbl>
                    <w:tblPr>
                      <w:tblW w:w="11908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1908"/>
                    </w:tblGrid>
                    <w:tr w:rsidR="00426892" w14:paraId="589991FC" w14:textId="77777777" w:rsidTr="0034686A">
                      <w:tc>
                        <w:tcPr>
                          <w:tcW w:w="11908" w:type="dxa"/>
                          <w:shd w:val="clear" w:color="auto" w:fill="auto"/>
                        </w:tcPr>
                        <w:p w14:paraId="1B27955B" w14:textId="77777777" w:rsidR="00426892" w:rsidRDefault="00FD2BAD" w:rsidP="00FD2BAD">
                          <w:bookmarkStart w:id="4" w:name="bmLogo2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CD3AF4" wp14:editId="1A5B88C5">
                                <wp:extent cx="1485763" cy="1485763"/>
                                <wp:effectExtent l="0" t="0" r="635" b="635"/>
                                <wp:docPr id="7" name="Afbeelding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85763" cy="148576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4"/>
                  </w:tbl>
                  <w:p w14:paraId="168246CB" w14:textId="77777777" w:rsidR="00426892" w:rsidRDefault="00426892" w:rsidP="00504348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2AD3" w14:textId="77777777" w:rsidR="00426892" w:rsidRDefault="00FF69D1" w:rsidP="00883393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3E858E" wp14:editId="20967C51">
              <wp:simplePos x="0" y="0"/>
              <wp:positionH relativeFrom="page">
                <wp:posOffset>6344285</wp:posOffset>
              </wp:positionH>
              <wp:positionV relativeFrom="page">
                <wp:posOffset>1195070</wp:posOffset>
              </wp:positionV>
              <wp:extent cx="1123950" cy="286385"/>
              <wp:effectExtent l="0" t="0" r="0" b="0"/>
              <wp:wrapNone/>
              <wp:docPr id="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3950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638"/>
                          </w:tblGrid>
                          <w:tr w:rsidR="00426892" w14:paraId="74587CCF" w14:textId="77777777" w:rsidTr="00375CC9">
                            <w:tc>
                              <w:tcPr>
                                <w:tcW w:w="1638" w:type="dxa"/>
                                <w:shd w:val="clear" w:color="auto" w:fill="auto"/>
                                <w:tcMar>
                                  <w:left w:w="28" w:type="dxa"/>
                                </w:tcMar>
                              </w:tcPr>
                              <w:p w14:paraId="74B530D9" w14:textId="77777777" w:rsidR="00FD2BAD" w:rsidRDefault="00FD2BAD" w:rsidP="00FD2BAD">
                                <w:pPr>
                                  <w:pStyle w:val="Huisstijl-Lijn"/>
                                </w:pPr>
                                <w:bookmarkStart w:id="5" w:name="bmWebsite1" w:colFirst="0" w:colLast="0"/>
                                <w:r>
                                  <w:t>●●●●●●●●●●●●●●●●●●●●●●●●●</w:t>
                                </w:r>
                              </w:p>
                              <w:p w14:paraId="661FFDCD" w14:textId="77777777" w:rsidR="00426892" w:rsidRDefault="00FD2BAD" w:rsidP="00FD2BAD">
                                <w:pPr>
                                  <w:pStyle w:val="Huisstijl-Adres"/>
                                </w:pPr>
                                <w:r>
                                  <w:t>www.hevo.nl</w:t>
                                </w:r>
                              </w:p>
                            </w:tc>
                          </w:tr>
                          <w:bookmarkEnd w:id="5"/>
                        </w:tbl>
                        <w:p w14:paraId="01B8FB27" w14:textId="77777777" w:rsidR="00426892" w:rsidRPr="004E5AB8" w:rsidRDefault="00426892" w:rsidP="0089739B">
                          <w:pPr>
                            <w:pStyle w:val="Huisstijl-Pagina"/>
                            <w:rPr>
                              <w:spacing w:val="-6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E858E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499.55pt;margin-top:94.1pt;width:88.5pt;height:22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" filled="f" stroked="f">
              <v:textbox inset="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638"/>
                    </w:tblGrid>
                    <w:tr w:rsidR="00426892" w14:paraId="74587CCF" w14:textId="77777777" w:rsidTr="00375CC9">
                      <w:tc>
                        <w:tcPr>
                          <w:tcW w:w="1638" w:type="dxa"/>
                          <w:shd w:val="clear" w:color="auto" w:fill="auto"/>
                          <w:tcMar>
                            <w:left w:w="28" w:type="dxa"/>
                          </w:tcMar>
                        </w:tcPr>
                        <w:p w14:paraId="74B530D9" w14:textId="77777777" w:rsidR="00FD2BAD" w:rsidRDefault="00FD2BAD" w:rsidP="00FD2BAD">
                          <w:pPr>
                            <w:pStyle w:val="Huisstijl-Lijn"/>
                          </w:pPr>
                          <w:bookmarkStart w:id="6" w:name="bmWebsite1" w:colFirst="0" w:colLast="0"/>
                          <w:r>
                            <w:t>●●●●●●●●●●●●●●●●●●●●●●●●●</w:t>
                          </w:r>
                        </w:p>
                        <w:p w14:paraId="661FFDCD" w14:textId="77777777" w:rsidR="00426892" w:rsidRDefault="00FD2BAD" w:rsidP="00FD2BAD">
                          <w:pPr>
                            <w:pStyle w:val="Huisstijl-Adres"/>
                          </w:pPr>
                          <w:r>
                            <w:t>www.hevo.nl</w:t>
                          </w:r>
                        </w:p>
                      </w:tc>
                    </w:tr>
                    <w:bookmarkEnd w:id="6"/>
                  </w:tbl>
                  <w:p w14:paraId="01B8FB27" w14:textId="77777777" w:rsidR="00426892" w:rsidRPr="004E5AB8" w:rsidRDefault="00426892" w:rsidP="0089739B">
                    <w:pPr>
                      <w:pStyle w:val="Huisstijl-Pagina"/>
                      <w:rPr>
                        <w:spacing w:val="-6"/>
                        <w:szCs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82C0033" wp14:editId="5B10770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543050"/>
              <wp:effectExtent l="0" t="0" r="1905" b="0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154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908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1908"/>
                          </w:tblGrid>
                          <w:tr w:rsidR="00426892" w14:paraId="294BE92D" w14:textId="77777777" w:rsidTr="0034686A">
                            <w:tc>
                              <w:tcPr>
                                <w:tcW w:w="11908" w:type="dxa"/>
                                <w:shd w:val="clear" w:color="auto" w:fill="auto"/>
                              </w:tcPr>
                              <w:p w14:paraId="612A27F6" w14:textId="77777777" w:rsidR="00426892" w:rsidRDefault="00FD2BAD" w:rsidP="00FD2BAD">
                                <w:bookmarkStart w:id="7" w:name="bmLogo1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49AB725" wp14:editId="7E70EE83">
                                      <wp:extent cx="1485763" cy="1485763"/>
                                      <wp:effectExtent l="0" t="0" r="635" b="635"/>
                                      <wp:docPr id="6" name="Afbeelding 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485763" cy="148576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7"/>
                        </w:tbl>
                        <w:p w14:paraId="603D30E6" w14:textId="77777777" w:rsidR="00426892" w:rsidRDefault="00426892" w:rsidP="00DF247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2C0033" id="Text Box 13" o:spid="_x0000_s1029" type="#_x0000_t202" style="position:absolute;margin-left:0;margin-top:0;width:595.35pt;height:121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" filled="f" stroked="f">
              <v:textbox inset="0,0,0,0">
                <w:txbxContent>
                  <w:tbl>
                    <w:tblPr>
                      <w:tblW w:w="11908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1908"/>
                    </w:tblGrid>
                    <w:tr w:rsidR="00426892" w14:paraId="294BE92D" w14:textId="77777777" w:rsidTr="0034686A">
                      <w:tc>
                        <w:tcPr>
                          <w:tcW w:w="11908" w:type="dxa"/>
                          <w:shd w:val="clear" w:color="auto" w:fill="auto"/>
                        </w:tcPr>
                        <w:p w14:paraId="612A27F6" w14:textId="77777777" w:rsidR="00426892" w:rsidRDefault="00FD2BAD" w:rsidP="00FD2BAD">
                          <w:bookmarkStart w:id="8" w:name="bmLogo1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9AB725" wp14:editId="7E70EE83">
                                <wp:extent cx="1485763" cy="1485763"/>
                                <wp:effectExtent l="0" t="0" r="635" b="635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85763" cy="148576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8"/>
                  </w:tbl>
                  <w:p w14:paraId="603D30E6" w14:textId="77777777" w:rsidR="00426892" w:rsidRDefault="00426892" w:rsidP="00DF247C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88C8F8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5E08A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2365B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266689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890E7E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322C4598"/>
    <w:lvl w:ilvl="0">
      <w:start w:val="1"/>
      <w:numFmt w:val="bullet"/>
      <w:pStyle w:val="Lijstopsomteken3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</w:abstractNum>
  <w:abstractNum w:abstractNumId="6" w15:restartNumberingAfterBreak="0">
    <w:nsid w:val="FFFFFF83"/>
    <w:multiLevelType w:val="singleLevel"/>
    <w:tmpl w:val="6F605012"/>
    <w:lvl w:ilvl="0">
      <w:start w:val="1"/>
      <w:numFmt w:val="bullet"/>
      <w:pStyle w:val="Lijstopsomteken2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FFFFFF88"/>
    <w:multiLevelType w:val="singleLevel"/>
    <w:tmpl w:val="C7162A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F044C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98478E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C87488B"/>
    <w:multiLevelType w:val="multilevel"/>
    <w:tmpl w:val="1E12EA7E"/>
    <w:lvl w:ilvl="0">
      <w:start w:val="1"/>
      <w:numFmt w:val="bullet"/>
      <w:lvlText w:val=""/>
      <w:lvlJc w:val="left"/>
      <w:pPr>
        <w:tabs>
          <w:tab w:val="num" w:pos="1077"/>
        </w:tabs>
        <w:ind w:left="1077" w:hanging="357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14"/>
        </w:tabs>
        <w:ind w:left="1814" w:hanging="37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AE13F50"/>
    <w:multiLevelType w:val="multilevel"/>
    <w:tmpl w:val="B5B69F6E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none"/>
      <w:lvlText w:val=""/>
      <w:lvlJc w:val="right"/>
      <w:pPr>
        <w:tabs>
          <w:tab w:val="num" w:pos="-351"/>
        </w:tabs>
        <w:ind w:left="-351" w:hanging="255"/>
      </w:pPr>
      <w:rPr>
        <w:rFonts w:hint="default"/>
      </w:rPr>
    </w:lvl>
    <w:lvl w:ilvl="4">
      <w:start w:val="1"/>
      <w:numFmt w:val="none"/>
      <w:lvlText w:val="%1.%2.%3.%4.%5"/>
      <w:lvlJc w:val="right"/>
      <w:pPr>
        <w:tabs>
          <w:tab w:val="num" w:pos="-351"/>
        </w:tabs>
        <w:ind w:left="-351" w:hanging="255"/>
      </w:pPr>
      <w:rPr>
        <w:rFonts w:hint="default"/>
      </w:rPr>
    </w:lvl>
    <w:lvl w:ilvl="5">
      <w:start w:val="1"/>
      <w:numFmt w:val="upperLetter"/>
      <w:lvlRestart w:val="1"/>
      <w:lvlText w:val="%6"/>
      <w:lvlJc w:val="left"/>
      <w:pPr>
        <w:tabs>
          <w:tab w:val="num" w:pos="-211"/>
        </w:tabs>
        <w:ind w:left="-211" w:firstLine="0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-211"/>
        </w:tabs>
        <w:ind w:left="-211" w:firstLine="0"/>
      </w:pPr>
      <w:rPr>
        <w:rFonts w:hint="default"/>
      </w:rPr>
    </w:lvl>
    <w:lvl w:ilvl="7">
      <w:start w:val="1"/>
      <w:numFmt w:val="decimal"/>
      <w:lvlText w:val="%6.%8.%7"/>
      <w:lvlJc w:val="left"/>
      <w:pPr>
        <w:tabs>
          <w:tab w:val="num" w:pos="-211"/>
        </w:tabs>
        <w:ind w:left="-21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211"/>
        </w:tabs>
        <w:ind w:left="-211" w:firstLine="0"/>
      </w:pPr>
      <w:rPr>
        <w:rFonts w:hint="default"/>
      </w:rPr>
    </w:lvl>
  </w:abstractNum>
  <w:abstractNum w:abstractNumId="12" w15:restartNumberingAfterBreak="0">
    <w:nsid w:val="65E01F70"/>
    <w:multiLevelType w:val="multilevel"/>
    <w:tmpl w:val="6E6CAE94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35"/>
        </w:tabs>
        <w:ind w:left="1435" w:hanging="358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797"/>
        </w:tabs>
        <w:ind w:left="1797" w:hanging="362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9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0"/>
  </w:num>
  <w:num w:numId="26">
    <w:abstractNumId w:val="12"/>
  </w:num>
  <w:num w:numId="27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*BijAfsluitenOpslagSysteemBijwerken" w:val="1"/>
    <w:docVar w:name="_AanmaakDatum" w:val="01-04-2022"/>
    <w:docVar w:name="_AanmaakGebruiker" w:val="KR76"/>
    <w:docVar w:name="_KlantCode" w:val="Hevo"/>
    <w:docVar w:name="_LicCode" w:val="Hevo"/>
    <w:docVar w:name="_Versie" w:val="2021.1.6"/>
    <w:docVar w:name="Afdeling" w:val="HEVO"/>
    <w:docVar w:name="AfdelingID" w:val="5"/>
    <w:docVar w:name="AfdelingNietVermelden" w:val="1"/>
    <w:docVar w:name="Bedrijf" w:val="HEVO"/>
    <w:docVar w:name="BedrijfID" w:val="1"/>
    <w:docVar w:name="BedrijfOndertekening" w:val="HEVO B.V."/>
    <w:docVar w:name="BedrijfStatutair" w:val="HEVO B.V."/>
    <w:docVar w:name="Beveilig" w:val="0"/>
    <w:docVar w:name="BeveiligingsniveauID" w:val="4"/>
    <w:docVar w:name="BeveiligingsniveauID_PrintValue" w:val="Mijn Project"/>
    <w:docVar w:name="Contactpersoon" w:val="Mark van der Vliet"/>
    <w:docVar w:name="ContactpersoonID" w:val="125"/>
    <w:docVar w:name="ContactpersoonVoluit" w:val="Mark van der Vliet"/>
    <w:docVar w:name="Datum" w:val="01-04-2022"/>
    <w:docVar w:name="Datum_PrintValue" w:val="1 april 2022"/>
    <w:docVar w:name="DocID" w:val="46419d1a-c617-4821-8f2e-9d51e41f7f9e"/>
    <w:docVar w:name="DocIsReadOnly" w:val="0"/>
    <w:docVar w:name="DocRootDocID" w:val="46419d1a-c617-4821-8f2e-9d51e41f7f9e"/>
    <w:docVar w:name="DocStatusID" w:val="2"/>
    <w:docVar w:name="DocStatusID_PrintValue" w:val="Concept"/>
    <w:docVar w:name="DocumentInfoXML" w:val="&lt;?xml version=&quot;1.0&quot;?&gt;_x000d__x000a_&lt;DocumentInfo xmlns:xsd=&quot;http://www.w3.org/2001/XMLSchema&quot; xmlns:xsi=&quot;http://www.w3.org/2001/XMLSchema-instance&quot; Action=&quot;Create&quot; Mode=&quot;New&quot; Version=&quot;1.0&quot; SilentMode=&quot;Off&quot;&gt;_x000d__x000a__x0009_&lt;RegistrationProfile&gt;_x000d__x000a__x0009__x0009_&lt;ID&gt;b2a4d35a-40a4-40ae-92a1-1df60a184896&lt;/ID&gt;_x000d__x000a__x0009__x0009_&lt;Name&gt;Blanco document&lt;/Name&gt;_x000d__x000a__x0009_&lt;/RegistrationProfile&gt;_x000d__x000a__x0009_&lt;Template&gt;_x000d__x000a__x0009__x0009_&lt;ID&gt;924d0226-6f01-42ae-89db-3c0ba13209b2&lt;/ID&gt;_x000d__x000a__x0009__x0009_&lt;Name&gt;Blanco document&lt;/Name&gt;_x000d__x000a__x0009_&lt;/Template&gt;_x000d__x000a__x0009_&lt;Bookmarks&gt;_x000d__x000a__x0009__x0009_&lt;Bookmark&gt;_x000d__x000a__x0009__x0009__x0009_&lt;ID&gt;749213b2-5a0e-484d-911a-9765dede5bbb&lt;/ID&gt;_x000d__x000a__x0009__x0009__x0009_&lt;Name&gt;bmGegevensLijn&lt;/Name&gt;_x000d__x000a__x0009__x0009__x0009_&lt;BookmarkFields&gt;_x000d__x000a__x0009__x0009__x0009__x0009_&lt;BookmarkField&gt;_x000d__x000a__x0009__x0009__x0009__x0009__x0009_&lt;ID&gt;83058292-a298-42d5-8056-5922077d0ca8&lt;/ID&gt;_x000d__x000a__x0009__x0009__x0009__x0009__x0009_&lt;StyleValue&gt;Huisstijl-Lijn&lt;/StyleValue&gt;_x000d__x000a__x0009__x0009__x0009__x0009__x0009_&lt;PrintValue&gt;&lt;![CDATA[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&amp;#x25cf;]]&gt;&lt;/PrintValue&gt;_x000d__x000a__x0009__x0009__x0009__x0009__x0009_&lt;Type ID=&quot;3&quot;&gt;Html&lt;/Type&gt;_x000d__x000a__x0009__x0009__x0009__x0009_&lt;/BookmarkField&gt;_x000d__x000a__x0009__x0009__x0009_&lt;/BookmarkFields&gt;_x000d__x000a__x0009__x0009__x0009_&lt;ReplaceOnChange&gt;false&lt;/ReplaceOnChange&gt;_x000d__x000a__x0009__x0009_&lt;/Bookmark&gt;_x000d__x000a__x0009__x0009_&lt;Bookmark&gt;_x000d__x000a__x0009__x0009__x0009_&lt;ID&gt;2392efcd-0d2d-4434-a2d0-c955dcf5505f&lt;/ID&gt;_x000d__x000a__x0009__x0009__x0009_&lt;Name&gt;bmLogo1&lt;/Name&gt;_x000d__x000a__x0009__x0009__x0009_&lt;BookmarkFields&gt;_x000d__x000a__x0009__x0009__x0009__x0009_&lt;BookmarkField&gt;_x000d__x000a__x0009__x0009__x0009__x0009__x0009_&lt;ID&gt;349242df-bb72-4796-9f80-cbdd8394c61e&lt;/ID&gt;_x000d__x000a__x0009__x0009__x0009__x0009__x0009_&lt;PrintValue&gt;&lt;![CDATA[\\iht-fs01.idbhostingtbi.lan\applications$\HEV\DigiOffice\Programs\WhiteOffice\Logo\Hevo.png]]&gt;&lt;/PrintValue&gt;_x000d__x000a__x0009__x0009__x0009__x0009__x0009_&lt;Type ID=&quot;4&quot;&gt;Logo&lt;/Type&gt;_x000d__x000a__x0009__x0009__x0009__x0009__x0009_&lt;Options&gt;_x000d__x000a__x0009__x0009__x0009__x0009__x0009__x0009_&lt;Option Name=&quot;BestandKleur&quot;&gt;\\iht-fs01.idbhostingtbi.lan\applications$\HEV\DigiOffice\Programs\WhiteOffice\Logo\Hevo.png&lt;/Option&gt;_x000d__x000a__x0009__x0009__x0009__x0009__x0009__x0009_&lt;Option Name=&quot;BasePath&quot;&gt;\\iht-fs01.idbhostingtbi.lan\applications$\HEV\DigiOffice\Programs\WhiteOffice\Logo\&lt;/Option&gt;_x000d__x000a__x0009__x0009__x0009__x0009__x0009_&lt;/Options&gt;_x000d__x000a__x0009__x0009__x0009__x0009_&lt;/BookmarkField&gt;_x000d__x000a__x0009__x0009__x0009_&lt;/BookmarkFields&gt;_x000d__x000a__x0009__x0009__x0009_&lt;ReplaceOnChange&gt;true&lt;/ReplaceOnChange&gt;_x000d__x000a__x0009__x0009_&lt;/Bookmark&gt;_x000d__x000a__x0009__x0009_&lt;Bookmark&gt;_x000d__x000a__x0009__x0009__x0009_&lt;ID&gt;a9886f9d-088d-4fbf-a648-ed0f5826bd10&lt;/ID&gt;_x000d__x000a__x0009__x0009__x0009_&lt;Name&gt;bmLogo2&lt;/Name&gt;_x000d__x000a__x0009__x0009__x0009_&lt;BookmarkFields&gt;_x000d__x000a__x0009__x0009__x0009__x0009_&lt;BookmarkField&gt;_x000d__x000a__x0009__x0009__x0009__x0009__x0009_&lt;ID&gt;97b030b9-2339-439c-9e19-67ded360db0e&lt;/ID&gt;_x000d__x000a__x0009__x0009__x0009__x0009__x0009_&lt;PrintValue&gt;&lt;![CDATA[\\iht-fs01.idbhostingtbi.lan\applications$\HEV\DigiOffice\Programs\WhiteOffice\Logo\Hevo.png]]&gt;&lt;/PrintValue&gt;_x000d__x000a__x0009__x0009__x0009__x0009__x0009_&lt;Type ID=&quot;4&quot;&gt;Logo&lt;/Type&gt;_x000d__x000a__x0009__x0009__x0009__x0009__x0009_&lt;Options&gt;_x000d__x000a__x0009__x0009__x0009__x0009__x0009__x0009_&lt;Option Name=&quot;BestandKleur&quot;&gt;\\iht-fs01.idbhostingtbi.lan\applications$\HEV\DigiOffice\Programs\WhiteOffice\Logo\Hevo.png&lt;/Option&gt;_x000d__x000a__x0009__x0009__x0009__x0009__x0009__x0009_&lt;Option Name=&quot;BasePath&quot;&gt;\\iht-fs01.idbhostingtbi.lan\applications$\HEV\DigiOffice\Programs\WhiteOffice\Logo\&lt;/Option&gt;_x000d__x000a__x0009__x0009__x0009__x0009__x0009_&lt;/Options&gt;_x000d__x000a__x0009__x0009__x0009__x0009_&lt;/BookmarkField&gt;_x000d__x000a__x0009__x0009__x0009_&lt;/BookmarkFields&gt;_x000d__x000a__x0009__x0009__x0009_&lt;ReplaceOnChange&gt;true&lt;/ReplaceOnChange&gt;_x000d__x000a__x0009__x0009_&lt;/Bookmark&gt;_x000d__x000a__x0009__x0009_&lt;Bookmark&gt;_x000d__x000a__x0009__x0009__x0009_&lt;ID&gt;e1114aa8-1f90-4a1f-a92d-6fd9d18ea38b&lt;/ID&gt;_x000d__x000a__x0009__x0009__x0009_&lt;Name&gt;bmAdres1&lt;/Name&gt;_x000d__x000a__x0009__x0009__x0009_&lt;BookmarkFields&gt;_x000d__x000a__x0009__x0009__x0009__x0009_&lt;BookmarkField&gt;_x000d__x000a__x0009__x0009__x0009__x0009__x0009_&lt;ID&gt;4b6dc172-f177-4735-bd73-8229bc4c7c70&lt;/ID&gt;_x000d__x000a__x0009__x0009__x0009__x0009__x0009_&lt;StyleLabel&gt;Huisstijl-Lijn&lt;/StyleLabel&gt;_x000d__x000a__x0009__x0009__x0009__x0009__x0009_&lt;PrintLabel&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lt;/PrintLabel&gt;_x000d__x000a__x0009__x0009__x0009__x0009__x0009_&lt;TextAfterLabel&gt;&amp;lt;br&amp;gt;&lt;/TextAfterLabel&gt;_x000d__x000a__x0009__x0009__x0009__x0009__x0009_&lt;StyleValue&gt;Huisstijl-Adres&lt;/StyleValue&gt;_x000d__x000a__x0009__x0009__x0009__x0009__x0009_&lt;PrintValue&gt;&lt;![CDATA[Statenlaan 8&lt;tab&gt;Postbus 70501&lt;tab&gt;T +31 (0)73 6 409 409&lt;tab&gt;info@hevo.nl&lt;tab&gt;KvK Brabant 16029774]]&gt;&lt;/PrintValue&gt;_x000d__x000a__x0009__x0009__x0009__x0009__x0009_&lt;TextAfterValue&gt;&amp;lt;br&amp;gt;&lt;/TextAfterValue&gt;_x000d__x000a__x0009__x0009__x0009__x0009__x0009_&lt;Type ID=&quot;3&quot;&gt;Html&lt;/Type&gt;_x000d__x000a__x0009__x0009__x0009__x0009_&lt;/BookmarkField&gt;_x000d__x000a__x0009__x0009__x0009__x0009_&lt;BookmarkField&gt;_x000d__x000a__x0009__x0009__x0009__x0009__x0009_&lt;ID&gt;e07ec0c6-7906-4112-8acc-025056653522&lt;/ID&gt;_x000d__x000a__x0009__x0009__x0009__x0009__x0009_&lt;StyleLabel&gt;Huisstijl-Lijn&lt;/StyleLabel&gt;_x000d__x000a__x0009__x0009__x0009__x0009__x0009_&lt;PrintLabel&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lt;tab&amp;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lt;/PrintLabel&gt;_x000d__x000a__x0009__x0009__x0009__x0009__x0009_&lt;TextAfterLabel&gt;&amp;lt;br&amp;gt;&lt;/TextAfterLabel&gt;_x000d__x000a__x0009__x0009__x0009__x0009__x0009_&lt;StyleValue&gt;Huisstijl-Adres&lt;/StyleValue&gt;_x000d__x000a__x0009__x0009__x0009__x0009__x0009_&lt;PrintValue&gt;&lt;![CDATA[5223 LA 's-Hertogenbosch&lt;tab&gt;5201 CB 's-Hertogenbosch&lt;tab&gt;F +31 (0)73 6 410 118 &lt;tab&gt;ISO 9001-gecertificeerd&lt;tab&gt;BTW 0011.60.461.B01]]&gt;&lt;/PrintValue&gt;_x000d__x000a__x0009__x0009__x0009__x0009__x0009_&lt;Type ID=&quot;3&quot;&gt;Html&lt;/Type&gt;_x000d__x000a__x0009__x0009__x0009__x0009_&lt;/BookmarkField&gt;_x000d__x000a__x0009__x0009__x0009_&lt;/BookmarkFields&gt;_x000d__x000a__x0009__x0009__x0009_&lt;ReplaceOnChange&gt;true&lt;/ReplaceOnChange&gt;_x000d__x000a__x0009__x0009_&lt;/Bookmark&gt;_x000d__x000a__x0009__x0009_&lt;Bookmark&gt;_x000d__x000a__x0009__x0009__x0009_&lt;ID&gt;5bbd8e4e-a1de-4c36-9084-3deca2a3e44f&lt;/ID&gt;_x000d__x000a__x0009__x0009__x0009_&lt;Name&gt;bmWebsite1&lt;/Name&gt;_x000d__x000a__x0009__x0009__x0009_&lt;BookmarkFields&gt;_x000d__x000a__x0009__x0009__x0009__x0009_&lt;BookmarkField&gt;_x000d__x000a__x0009__x0009__x0009__x0009__x0009_&lt;ID&gt;00ba5c52-3e7e-4139-af13-3bc5dac5c523&lt;/ID&gt;_x000d__x000a__x0009__x0009__x0009__x0009__x0009_&lt;StyleLabel&gt;Huisstijl-Lijn&lt;/StyleLabel&gt;_x000d__x000a__x0009__x0009__x0009__x0009__x0009_&lt;PrintLabel&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lt;/PrintLabel&gt;_x000d__x000a__x0009__x0009__x0009__x0009__x0009_&lt;TextAfterLabel&gt;&amp;lt;br&amp;gt;&lt;/TextAfterLabel&gt;_x000d__x000a__x0009__x0009__x0009__x0009__x0009_&lt;StyleValue&gt;Huisstijl-Adres&lt;/StyleValue&gt;_x000d__x000a__x0009__x0009__x0009__x0009__x0009_&lt;PrintValue&gt;&lt;![CDATA[www.hevo.nl]]&gt;&lt;/PrintValue&gt;_x000d__x000a__x0009__x0009__x0009__x0009__x0009_&lt;Type ID=&quot;3&quot;&gt;Html&lt;/Type&gt;_x000d__x000a__x0009__x0009__x0009__x0009_&lt;/BookmarkField&gt;_x000d__x000a__x0009__x0009__x0009_&lt;/BookmarkFields&gt;_x000d__x000a__x0009__x0009__x0009_&lt;ReplaceOnChange&gt;true&lt;/ReplaceOnChange&gt;_x000d__x000a__x0009__x0009_&lt;/Bookmark&gt;_x000d__x000a__x0009__x0009_&lt;Bookmark&gt;_x000d__x000a__x0009__x0009__x0009_&lt;ID&gt;d3e5e1f9-ed50-4b15-8c74-5013c28ccd3a&lt;/ID&gt;_x000d__x000a__x0009__x0009__x0009_&lt;Name&gt;bmWebsite2&lt;/Name&gt;_x000d__x000a__x0009__x0009__x0009_&lt;BookmarkFields&gt;_x000d__x000a__x0009__x0009__x0009__x0009_&lt;BookmarkField&gt;_x000d__x000a__x0009__x0009__x0009__x0009__x0009_&lt;ID&gt;9ccd616b-61c5-4b8d-8239-64552ddbe3da&lt;/ID&gt;_x000d__x000a__x0009__x0009__x0009__x0009__x0009_&lt;StyleLabel&gt;Huisstijl-Lijn&lt;/StyleLabel&gt;_x000d__x000a__x0009__x0009__x0009__x0009__x0009_&lt;PrintLabel&gt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amp;amp;#x25cf;&lt;/PrintLabel&gt;_x000d__x000a__x0009__x0009__x0009__x0009__x0009_&lt;TextAfterLabel&gt;&amp;lt;br&amp;gt;&lt;/TextAfterLabel&gt;_x000d__x000a__x0009__x0009__x0009__x0009__x0009_&lt;StyleValue&gt;Huisstijl-Adres&lt;/StyleValue&gt;_x000d__x000a__x0009__x0009__x0009__x0009__x0009_&lt;PrintValue&gt;&lt;![CDATA[www.hevo.nl]]&gt;&lt;/PrintValue&gt;_x000d__x000a__x0009__x0009__x0009__x0009__x0009_&lt;Type ID=&quot;3&quot;&gt;Html&lt;/Type&gt;_x000d__x000a__x0009__x0009__x0009__x0009_&lt;/BookmarkField&gt;_x000d__x000a__x0009__x0009__x0009_&lt;/BookmarkFields&gt;_x000d__x000a__x0009__x0009__x0009_&lt;ReplaceOnChange&gt;true&lt;/ReplaceOnChange&gt;_x000d__x000a__x0009__x0009_&lt;/Bookmark&gt;_x000d__x000a__x0009__x0009_&lt;Bookmark&gt;_x000d__x000a__x0009__x0009__x0009_&lt;ID&gt;ac8716fd-b37e-45ea-ab27-7b298edb99c4&lt;/ID&gt;_x000d__x000a__x0009__x0009__x0009_&lt;Name&gt;bmBegin&lt;/Name&gt;_x000d__x000a__x0009__x0009__x0009_&lt;ReplaceOnChange&gt;false&lt;/ReplaceOnChange&gt;_x000d__x000a__x0009__x0009_&lt;/Bookmark&gt;_x000d__x000a__x0009__x0009_&lt;Bookmark&gt;_x000d__x000a__x0009__x0009__x0009_&lt;ID&gt;5ed70531-9a4a-4a35-8eef-cd2f2392973f&lt;/ID&gt;_x000d__x000a__x0009__x0009__x0009_&lt;Name&gt;bmBijlagen&lt;/Name&gt;_x000d__x000a__x0009__x0009__x0009_&lt;ReplaceOnChange&gt;true&lt;/ReplaceOnChange&gt;_x000d__x000a__x0009__x0009_&lt;/Bookmark&gt;_x000d__x000a__x0009__x0009_&lt;Bookmark&gt;_x000d__x000a__x0009__x0009__x0009_&lt;ID&gt;550b7719-2c8b-4cdf-946a-84111fc762dd&lt;/ID&gt;_x000d__x000a__x0009__x0009__x0009_&lt;Name&gt;bmPagina1&lt;/Name&gt;_x000d__x000a__x0009__x0009__x0009_&lt;BookmarkFields&gt;_x000d__x000a__x0009__x0009__x0009__x0009_&lt;BookmarkField&gt;_x000d__x000a__x0009__x0009__x0009__x0009__x0009_&lt;ID&gt;78534a10-e358-4fab-b3a0-cddf99e8a07b&lt;/ID&gt;_x000d__x000a__x0009__x0009__x0009__x0009__x0009_&lt;StyleValue&gt;Huisstijl-Pagina&lt;/StyleValue&gt;_x000d__x000a__x0009__x0009__x0009__x0009__x0009_&lt;PrintValue&gt;&lt;![CDATA[1614808-0025]]&gt;&lt;/PrintValue&gt;_x000d__x000a__x0009__x0009__x0009__x0009__x0009_&lt;TextAfterValue&gt;.&lt;/TextAfterValue&gt;_x000d__x000a__x0009__x0009__x0009__x0009__x0009_&lt;Type ID=&quot;2&quot;&gt;PlainText&lt;/Type&gt;_x000d__x000a__x0009__x0009__x0009__x0009_&lt;/BookmarkField&gt;_x000d__x000a__x0009__x0009__x0009__x0009_&lt;BookmarkField&gt;_x000d__x000a__x0009__x0009__x0009__x0009__x0009_&lt;ID&gt;ac0d2e74-3f6e-4c5d-b9c6-10b56da35fa8&lt;/ID&gt;_x000d__x000a__x0009__x0009__x0009__x0009__x0009_&lt;StyleValue&gt;Huisstijl-Pagina&lt;/StyleValue&gt;_x000d__x000a__x0009__x0009__x0009__x0009__x0009_&lt;PrintValue&gt;&lt;![CDATA[0.1]]&gt;&lt;/PrintValue&gt;_x000d__x000a__x0009__x0009__x0009__x0009__x0009_&lt;Type ID=&quot;2&quot;&gt;PlainText&lt;/Type&gt;_x000d__x000a__x0009__x0009__x0009__x0009_&lt;/BookmarkField&gt;_x000d__x000a__x0009__x0009__x0009__x0009_&lt;BookmarkField&gt;_x000d__x000a__x0009__x0009__x0009__x0009__x0009_&lt;ID&gt;3a9d25e3-2da5-4280-8398-c37221e14922&lt;/ID&gt;_x000d__x000a__x0009__x0009__x0009__x0009__x0009_&lt;TextBeforeLabel&gt;&amp;lt;tab/&amp;gt;&lt;/TextBeforeLabel&gt;_x000d__x000a__x0009__x0009__x0009__x0009__x0009_&lt;PrintLabel&gt;Pagina&lt;/PrintLabel&gt;_x000d__x000a__x0009__x0009__x0009__x0009__x0009_&lt;TextAfterLabel&gt;&amp;amp;nbsp;&lt;/TextAfterLabel&gt;_x000d__x000a__x0009__x0009__x0009__x0009__x0009_&lt;StyleValue&gt;Huisstijl-Pagina&lt;/StyleValue&gt;_x000d__x000a__x0009__x0009__x0009__x0009__x0009_&lt;PrintValue&gt;&lt;![CDATA[ van ]]&gt;&lt;/PrintValue&gt;_x000d__x000a__x0009__x0009__x0009__x0009__x0009_&lt;Type ID=&quot;9&quot;&gt;WordPageXFromY&lt;/Type&gt;_x000d__x000a__x0009__x0009__x0009__x0009_&lt;/BookmarkField&gt;_x000d__x000a__x0009__x0009__x0009_&lt;/BookmarkFields&gt;_x000d__x000a__x0009__x0009__x0009_&lt;ReplaceOnChange&gt;true&lt;/ReplaceOnChange&gt;_x000d__x000a__x0009__x0009_&lt;/Bookmark&gt;_x000d__x000a__x0009__x0009_&lt;Bookmark&gt;_x000d__x000a__x0009__x0009__x0009_&lt;ID&gt;b5b31889-220b-4c95-912a-9a414fc0a92c&lt;/ID&gt;_x000d__x000a__x0009__x0009__x0009_&lt;Name&gt;bmPagina2&lt;/Name&gt;_x000d__x000a__x0009__x0009__x0009_&lt;BookmarkFields&gt;_x000d__x000a__x0009__x0009__x0009__x0009_&lt;BookmarkField&gt;_x000d__x000a__x0009__x0009__x0009__x0009__x0009_&lt;ID&gt;e2cb3afc-5bd6-40a0-973b-22f077b7e721&lt;/ID&gt;_x000d__x000a__x0009__x0009__x0009__x0009__x0009_&lt;StyleValue&gt;Huisstijl-Pagina&lt;/StyleValue&gt;_x000d__x000a__x0009__x0009__x0009__x0009__x0009_&lt;PrintValue&gt;&lt;![CDATA[1614808-0025]]&gt;&lt;/PrintValue&gt;_x000d__x000a__x0009__x0009__x0009__x0009__x0009_&lt;TextAfterValue&gt;.&lt;/TextAfterValue&gt;_x000d__x000a__x0009__x0009__x0009__x0009__x0009_&lt;Type ID=&quot;2&quot;&gt;PlainText&lt;/Type&gt;_x000d__x000a__x0009__x0009__x0009__x0009_&lt;/BookmarkField&gt;_x000d__x000a__x0009__x0009__x0009__x0009_&lt;BookmarkField&gt;_x000d__x000a__x0009__x0009__x0009__x0009__x0009_&lt;ID&gt;5da4f7ed-aa98-4393-8276-71eda8ec8d5a&lt;/ID&gt;_x000d__x000a__x0009__x0009__x0009__x0009__x0009_&lt;StyleValue&gt;Huisstijl-Pagina&lt;/StyleValue&gt;_x000d__x000a__x0009__x0009__x0009__x0009__x0009_&lt;PrintValue&gt;&lt;![CDATA[0.1]]&gt;&lt;/PrintValue&gt;_x000d__x000a__x0009__x0009__x0009__x0009__x0009_&lt;Type ID=&quot;2&quot;&gt;PlainText&lt;/Type&gt;_x000d__x000a__x0009__x0009__x0009__x0009_&lt;/BookmarkField&gt;_x000d__x000a__x0009__x0009__x0009__x0009_&lt;BookmarkField&gt;_x000d__x000a__x0009__x0009__x0009__x0009__x0009_&lt;ID&gt;58b74931-57d8-49d0-830e-02fc4ccff0d3&lt;/ID&gt;_x000d__x000a__x0009__x0009__x0009__x0009__x0009_&lt;DocumentVeldID&gt;c12a59ca-56dc-4096-a143-e4cebafc49c8&lt;/DocumentVeldID&gt;_x000d__x000a__x0009__x0009__x0009__x0009__x0009_&lt;TextBeforeLabel&gt;,&amp;lt;space/&amp;gt;&lt;/TextBeforeLabel&gt;_x000d__x000a__x0009__x0009__x0009__x0009__x0009_&lt;PrintLabel&gt;d.d.&lt;/PrintLabel&gt;_x000d__x000a__x0009__x0009__x0009__x0009__x0009_&lt;TextAfterLabel&gt;&amp;lt;space/&amp;gt;&lt;/TextAfterLabel&gt;_x000d__x000a__x0009__x0009__x0009__x0009__x0009_&lt;StyleValue&gt;Huisstijl-Pagina&lt;/StyleValue&gt;_x000d__x000a__x0009__x0009__x0009__x0009__x0009_&lt;PrintValue&gt;&lt;![CDATA[1 april 2022]]&gt;&lt;/PrintValue&gt;_x000d__x000a__x0009__x0009__x0009__x0009__x0009_&lt;TextAfterValue&gt;&amp;lt;tab/&amp;gt;&lt;/TextAfterValue&gt;_x000d__x000a__x0009__x0009__x0009__x0009__x0009_&lt;Type ID=&quot;1&quot;&gt;DocumentField&lt;/Type&gt;_x000d__x000a__x0009__x0009__x0009__x0009_&lt;/BookmarkField&gt;_x000d__x000a__x0009__x0009__x0009__x0009_&lt;BookmarkField&gt;_x000d__x000a__x0009__x0009__x0009__x0009__x0009_&lt;ID&gt;01c139eb-3eb4-45d6-9d0d-14d4a2e82fe5&lt;/ID&gt;_x000d__x000a__x0009__x0009__x0009__x0009__x0009_&lt;PrintLabel&gt;Pagina&lt;/PrintLabel&gt;_x000d__x000a__x0009__x0009__x0009__x0009__x0009_&lt;TextAfterLabel&gt;&amp;amp;nbsp;&lt;/TextAfterLabel&gt;_x000d__x000a__x0009__x0009__x0009__x0009__x0009_&lt;StyleValue&gt;Huisstijl-Pagina&lt;/StyleValue&gt;_x000d__x000a__x0009__x0009__x0009__x0009__x0009_&lt;PrintValue&gt;&lt;![CDATA[ van ]]&gt;&lt;/PrintValue&gt;_x000d__x000a__x0009__x0009__x0009__x0009__x0009_&lt;Type ID=&quot;9&quot;&gt;WordPageXFromY&lt;/Type&gt;_x000d__x000a__x0009__x0009__x0009__x0009_&lt;/BookmarkField&gt;_x000d__x000a__x0009__x0009__x0009_&lt;/BookmarkFields&gt;_x000d__x000a__x0009__x0009__x0009_&lt;ReplaceOnChange&gt;true&lt;/ReplaceOnChange&gt;_x000d__x000a__x0009__x0009_&lt;/Bookmark&gt;_x000d__x000a__x0009__x0009_&lt;Bookmark&gt;_x000d__x000a__x0009__x0009__x0009_&lt;ID&gt;6a6eb13e-d021-4d0d-a9ae-64822558f8cd&lt;/ID&gt;_x000d__x000a__x0009__x0009__x0009_&lt;Name&gt;bmLogoVoettekst1&lt;/Name&gt;_x000d__x000a__x0009__x0009__x0009_&lt;ReplaceOnChange&gt;true&lt;/ReplaceOnChange&gt;_x000d__x000a__x0009__x0009_&lt;/Bookmark&gt;_x000d__x000a__x0009_&lt;/Bookmarks&gt;_x000d__x000a__x0009_&lt;DataFields&gt;_x000d__x000a__x0009__x0009_&lt;DataField&gt;_x000d__x000a__x0009__x0009__x0009_&lt;Name&gt;DocumentID&lt;/Name&gt;_x000d__x000a__x0009__x0009__x0009_&lt;Value&gt;46419d1a-c617-4821-8f2e-9d51e41f7f9e&lt;/Value&gt;_x000d__x000a__x0009__x0009_&lt;/DataField&gt;_x000d__x000a__x0009__x0009_&lt;DataField&gt;_x000d__x000a__x0009__x0009__x0009_&lt;Name&gt;RootDocumentID&lt;/Name&gt;_x000d__x000a__x0009__x0009__x0009_&lt;Value&gt;46419d1a-c617-4821-8f2e-9d51e41f7f9e&lt;/Value&gt;_x000d__x000a__x0009__x0009_&lt;/DataField&gt;_x000d__x000a__x0009__x0009_&lt;DataField&gt;_x000d__x000a__x0009__x0009__x0009_&lt;Name&gt;IsGeopendVanafAndereLocatie&lt;/Name&gt;_x000d__x000a__x0009__x0009__x0009_&lt;Value/&gt;_x000d__x000a__x0009__x0009_&lt;/DataField&gt;_x000d__x000a__x0009__x0009_&lt;DataField&gt;_x000d__x000a__x0009__x0009__x0009_&lt;Name&gt;ContentType&lt;/Name&gt;_x000d__x000a__x0009__x0009__x0009_&lt;Value/&gt;_x000d__x000a__x0009__x0009_&lt;/DataField&gt;_x000d__x000a__x0009_&lt;/DataFields&gt;_x000d__x000a__x0009_&lt;MetaDataFields&gt;_x000d__x000a__x0009__x0009_&lt;MetaDataField&gt;_x000d__x000a__x0009__x0009__x0009_&lt;PrintValue&gt;&lt;![CDATA[1614808-0025]]&gt;&lt;/PrintValue&gt;_x000d__x000a__x0009__x0009__x0009_&lt;RegistrationValue&gt;&lt;![CDATA[1614808-0025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c683d1bd-8fbc-4c5c-a059-8051b852cef8&lt;/ID&gt;_x000d__x000a__x0009__x0009__x0009_&lt;DocumentVeldID&gt;3a71e92a-1fae-4d33-8c97-e938487c6c2a&lt;/DocumentVeldID&gt;_x000d__x000a__x0009__x0009__x0009_&lt;Name&gt;Nr&lt;/Name&gt;_x000d__x000a__x0009__x0009__x0009_&lt;Label&gt;RegistrerenDigiOfficeDMS&lt;/Label&gt;_x000d__x000a__x0009__x0009__x0009_&lt;Datatype&gt;Varchar&lt;/Datatype&gt;_x000d__x000a__x0009__x0009__x0009_&lt;PrintLabel&gt;Documentnummer&lt;/PrintLabel&gt;_x000d__x000a__x0009__x0009__x0009_&lt;Entity&gt;Document&lt;/Entity&gt;_x000d__x000a__x0009__x0009__x0009_&lt;SPSiteColumnName&gt;idb_Nr&lt;/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False]]&gt;&lt;/PrintValue&gt;_x000d__x000a__x0009__x0009__x0009_&lt;RegistrationValue&gt;&lt;![CDATA[False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b43029f9-d3c1-4f74-94e0-8bce08d84327&lt;/ID&gt;_x000d__x000a__x0009__x0009__x0009_&lt;DocumentVeldID&gt;7f09c1ed-27bc-4772-9ac9-361896620d43&lt;/DocumentVeldID&gt;_x000d__x000a__x0009__x0009__x0009_&lt;Name&gt;VersieBevroren&lt;/Name&gt;_x000d__x000a__x0009__x0009__x0009_&lt;Label&gt;VersieBevroren&lt;/Label&gt;_x000d__x000a__x0009__x0009__x0009_&lt;Datatype&gt;Boolean&lt;/Datatype&gt;_x000d__x000a__x0009__x0009__x0009_&lt;Entity&gt;Document&lt;/Entity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0.1]]&gt;&lt;/PrintValue&gt;_x000d__x000a__x0009__x0009__x0009_&lt;RegistrationValue&gt;&lt;![CDATA[0.1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227fbcd5-1700-4056-b55d-e9d1a4d1e84b&lt;/ID&gt;_x000d__x000a__x0009__x0009__x0009_&lt;DocumentVeldID&gt;97b5f405-f169-4abd-85ab-f6eda957b609&lt;/DocumentVeldID&gt;_x000d__x000a__x0009__x0009__x0009_&lt;Name&gt;VersieNr&lt;/Name&gt;_x000d__x000a__x0009__x0009__x0009_&lt;Label&gt;Versie&lt;/Label&gt;_x000d__x000a__x0009__x0009__x0009_&lt;Datatype&gt;Varchar&lt;/Datatype&gt;_x000d__x000a__x0009__x0009__x0009_&lt;PrintLabel&gt;Versie&lt;/PrintLabel&gt;_x000d__x000a__x0009__x0009__x0009_&lt;Entity&gt;Document&lt;/Entity&gt;_x000d__x000a__x0009__x0009__x0009_&lt;SPSiteColumnName&gt;idb_VersieNr&lt;/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]]&gt;&lt;/PrintValue&gt;_x000d__x000a__x0009__x0009__x0009_&lt;RegistrationValue&gt;&lt;![CDATA[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db4fb620-bd26-49d6-883b-be99a645b056&lt;/ID&gt;_x000d__x000a__x0009__x0009__x0009_&lt;DocumentVeldID&gt;3108ebba-d130-46a6-8408-beddd18ad17f&lt;/DocumentVeldID&gt;_x000d__x000a__x0009__x0009__x0009_&lt;Name&gt;PostadresAan&lt;/Name&gt;_x000d__x000a__x0009__x0009__x0009_&lt;Label&gt;Opdrachtgever&lt;/Label&gt;_x000d__x000a__x0009__x0009__x0009_&lt;Datatype&gt;Text&lt;/Datatype&gt;_x000d__x000a__x0009__x0009__x0009_&lt;Entity&gt;DocumentVerzending&lt;/Entity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]]&gt;&lt;/PrintValue&gt;_x000d__x000a__x0009__x0009__x0009_&lt;RegistrationValue&gt;&lt;![CDATA[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06672ee0-96d8-460d-997b-c6f01fdcd44b&lt;/ID&gt;_x000d__x000a__x0009__x0009__x0009_&lt;DocumentVeldID&gt;280e65c7-d2a5-4dd9-b137-67f63f879039&lt;/DocumentVeldID&gt;_x000d__x000a__x0009__x0009__x0009_&lt;Name&gt;RelID&lt;/Name&gt;_x000d__x000a__x0009__x0009__x0009_&lt;Label&gt;Relatie&lt;/Label&gt;_x000d__x000a__x0009__x0009__x0009_&lt;Datatype&gt;Int&lt;/Datatype&gt;_x000d__x000a__x0009__x0009__x0009_&lt;Entity&gt;Document&lt;/Entity&gt;_x000d__x000a__x0009__x0009__x0009_&lt;SPSiteColumnName&gt;idb_RelID&lt;/SPSiteColumnName&gt;_x000d__x000a__x0009__x0009__x0009_&lt;ShadowName&gt;RelatieTekst&lt;/ShadowName&gt;_x000d__x000a__x0009__x0009__x0009_&lt;ShadowDatatype&gt;Varchar&lt;/ShadowDatatype&gt;_x000d__x000a__x0009__x0009__x0009_&lt;ShadowSPSiteColumnName&gt;idb_Relatie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]]&gt;&lt;/PrintValue&gt;_x000d__x000a__x0009__x0009__x0009_&lt;RegistrationValue&gt;&lt;![CDATA[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8f72db86-b325-42a9-ace7-ad2c3ee98bde&lt;/ID&gt;_x000d__x000a__x0009__x0009__x0009_&lt;DocumentVeldID&gt;9949c91a-1702-469b-b5ff-02eac52ddbda&lt;/DocumentVeldID&gt;_x000d__x000a__x0009__x0009__x0009_&lt;Name&gt;PersID&lt;/Name&gt;_x000d__x000a__x0009__x0009__x0009_&lt;Label&gt;Persoon&lt;/Label&gt;_x000d__x000a__x0009__x0009__x0009_&lt;Datatype&gt;Int&lt;/Datatype&gt;_x000d__x000a__x0009__x0009__x0009_&lt;Entity&gt;Document&lt;/Entity&gt;_x000d__x000a__x0009__x0009__x0009_&lt;SPSiteColumnName&gt;idb_PersID&lt;/SPSiteColumnName&gt;_x000d__x000a__x0009__x0009__x0009_&lt;ShadowName&gt;PersoonTekst&lt;/ShadowName&gt;_x000d__x000a__x0009__x0009__x0009_&lt;ShadowDatatype&gt;Varchar&lt;/ShadowDatatype&gt;_x000d__x000a__x0009__x0009__x0009_&lt;ShadowSPSiteColumnName&gt;idb_Persoon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]]&gt;&lt;/PrintValue&gt;_x000d__x000a__x0009__x0009__x0009_&lt;RegistrationValue&gt;&lt;![CDATA[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1f40fb2e-c192-49e3-a36a-fdbd8c44f7d3&lt;/ID&gt;_x000d__x000a__x0009__x0009__x0009_&lt;DocumentVeldID&gt;2e08bcd3-a896-4abc-9302-098763ea90c2&lt;/DocumentVeldID&gt;_x000d__x000a__x0009__x0009__x0009_&lt;Name&gt;Titel&lt;/Name&gt;_x000d__x000a__x0009__x0009__x0009_&lt;Label&gt;Titel&lt;/Label&gt;_x000d__x000a__x0009__x0009__x0009_&lt;Datatype&gt;Varchar&lt;/Datatyp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Invulformulier vragen aanbestedingsleidraad architect nieuwbouw gemeentehuis Krimpenerwaard]]&gt;&lt;/PrintValue&gt;_x000d__x000a__x0009__x0009__x0009_&lt;RegistrationValue&gt;&lt;![CDATA[Invulformulier vragen aanbestedingsleidraad architect nieuwbouw gemeentehuis Krimpenerwaard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8ac10943-d17c-458c-bd18-e83829b944af&lt;/ID&gt;_x000d__x000a__x0009__x0009__x0009_&lt;DocumentVeldID&gt;8d97bc1a-8467-43b9-af14-71ec09aac448&lt;/DocumentVeldID&gt;_x000d__x000a__x0009__x0009__x0009_&lt;Name&gt;Onderwerp&lt;/Name&gt;_x000d__x000a__x0009__x0009__x0009_&lt;Label&gt;Titel&lt;/Label&gt;_x000d__x000a__x0009__x0009__x0009_&lt;Datatype&gt;Varchar&lt;/Datatype&gt;_x000d__x000a__x0009__x0009__x0009_&lt;PrintLabel&gt;Onderwerp&lt;/PrintLabel&gt;_x000d__x000a__x0009__x0009__x0009_&lt;Entity&gt;Document&lt;/Entity&gt;_x000d__x000a__x0009__x0009__x0009_&lt;SPSiteColumnName&gt;idb_Onderwerp&lt;/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1 april 2022]]&gt;&lt;/PrintValue&gt;_x000d__x000a__x0009__x0009__x0009_&lt;RegistrationValue&gt;&lt;![CDATA[2022-04-01T00:00:00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edf994e6-9616-4626-98ba-242c097bc551&lt;/ID&gt;_x000d__x000a__x0009__x0009__x0009_&lt;DocumentVeldID&gt;c12a59ca-56dc-4096-a143-e4cebafc49c8&lt;/DocumentVeldID&gt;_x000d__x000a__x0009__x0009__x0009_&lt;Name&gt;Datum&lt;/Name&gt;_x000d__x000a__x0009__x0009__x0009_&lt;Label&gt;Datum&lt;/Label&gt;_x000d__x000a__x0009__x0009__x0009_&lt;Datatype&gt;Datetime&lt;/Datatype&gt;_x000d__x000a__x0009__x0009__x0009_&lt;PrintLabel&gt;Datum&lt;/PrintLabel&gt;_x000d__x000a__x0009__x0009__x0009_&lt;Entity&gt;Document&lt;/Entity&gt;_x000d__x000a__x0009__x0009__x0009_&lt;SPSiteColumnName&gt;idb_Datum&lt;/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Bijlage]]&gt;&lt;/PrintValue&gt;_x000d__x000a__x0009__x0009__x0009_&lt;RegistrationValue&gt;&lt;![CDATA[163]]&gt;&lt;/RegistrationValue&gt;_x000d__x000a__x0009__x0009__x0009_&lt;ShadowSPSiteColumnRegistrationValue&gt;&lt;![CDATA[Bijlage]]&gt;&lt;/ShadowSPSiteColumnRegistrationValue&gt;_x000d__x000a__x0009__x0009__x0009_&lt;ShadowRegistrationValue&gt;&lt;![CDATA[Bijlage]]&gt;&lt;/ShadowRegistrationValue&gt;_x000d__x000a__x0009__x0009__x0009_&lt;ID&gt;d52c3471-3b2f-401a-827b-b00ccbd32bca&lt;/ID&gt;_x000d__x000a__x0009__x0009__x0009_&lt;DocumentVeldID&gt;a89b7519-8699-4ab8-95b2-203ad0daf4eb&lt;/DocumentVeldID&gt;_x000d__x000a__x0009__x0009__x0009_&lt;Name&gt;DocumentsoortID&lt;/Name&gt;_x000d__x000a__x0009__x0009__x0009_&lt;Label&gt;Documentsoort&lt;/Label&gt;_x000d__x000a__x0009__x0009__x0009_&lt;Datatype&gt;Int&lt;/Datatype&gt;_x000d__x000a__x0009__x0009__x0009_&lt;Entity&gt;Document&lt;/Entity&gt;_x000d__x000a__x0009__x0009__x0009_&lt;SPSiteColumnName&gt;idb_DocumentsoortID&lt;/SPSiteColumnName&gt;_x000d__x000a__x0009__x0009__x0009_&lt;ShadowName&gt;DocumentsoortTekst&lt;/ShadowName&gt;_x000d__x000a__x0009__x0009__x0009_&lt;ShadowDatatype&gt;Varchar&lt;/ShadowDatatype&gt;_x000d__x000a__x0009__x0009__x0009_&lt;ShadowSPSiteColumnName&gt;idb_Documentsoort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1614808 Nieuwbouw GH Krimpenerwaard, KRIMPENERWAARD]]&gt;&lt;/PrintValue&gt;_x000d__x000a__x0009__x0009__x0009_&lt;RegistrationValue&gt;&lt;![CDATA[32218]]&gt;&lt;/RegistrationValue&gt;_x000d__x000a__x0009__x0009__x0009_&lt;ShadowSPSiteColumnRegistrationValue&gt;&lt;![CDATA[1614808 Nieuwbouw GH Krimpenerwaard]]&gt;&lt;/ShadowSPSiteColumnRegistrationValue&gt;_x000d__x000a__x0009__x0009__x0009_&lt;ShadowRegistrationValue&gt;&lt;![CDATA[1614808 Nieuwbouw GH Krimpenerwaard]]&gt;&lt;/ShadowRegistrationValue&gt;_x000d__x000a__x0009__x0009__x0009_&lt;ID&gt;a47c39c1-d016-46d9-a1b9-045522f9d953&lt;/ID&gt;_x000d__x000a__x0009__x0009__x0009_&lt;DocumentVeldID&gt;9f015a18-dca1-4623-89fa-23811da3a8e8&lt;/DocumentVeldID&gt;_x000d__x000a__x0009__x0009__x0009_&lt;Name&gt;ProjID&lt;/Name&gt;_x000d__x000a__x0009__x0009__x0009_&lt;Label&gt;Project&lt;/Label&gt;_x000d__x000a__x0009__x0009__x0009_&lt;Datatype&gt;Int&lt;/Datatype&gt;_x000d__x000a__x0009__x0009__x0009_&lt;PrintLabel&gt;Project&lt;/PrintLabel&gt;_x000d__x000a__x0009__x0009__x0009_&lt;Entity&gt;Document&lt;/Entity&gt;_x000d__x000a__x0009__x0009__x0009_&lt;SPSiteColumnName&gt;idb_ProjID&lt;/SPSiteColumnName&gt;_x000d__x000a__x0009__x0009__x0009_&lt;ShadowName&gt;ProjectTekst&lt;/ShadowName&gt;_x000d__x000a__x0009__x0009__x0009_&lt;ShadowDatatype&gt;Varchar&lt;/ShadowDatatype&gt;_x000d__x000a__x0009__x0009__x0009_&lt;ShadowSPSiteColumnName&gt;idb_Project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]]&gt;&lt;/PrintValue&gt;_x000d__x000a__x0009__x0009__x0009_&lt;RegistrationValue&gt;&lt;![CDATA[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31e8c237-4d1b-4e00-abb3-e1ed1d595ecd&lt;/ID&gt;_x000d__x000a__x0009__x0009__x0009_&lt;DocumentVeldID&gt;c535dcfa-e223-4d2a-998e-b755d8c4152f&lt;/DocumentVeldID&gt;_x000d__x000a__x0009__x0009__x0009_&lt;Name&gt;ProjfaseID&lt;/Name&gt;_x000d__x000a__x0009__x0009__x0009_&lt;Label&gt;Projectfase&lt;/Label&gt;_x000d__x000a__x0009__x0009__x0009_&lt;Datatype&gt;Int&lt;/Datatype&gt;_x000d__x000a__x0009__x0009__x0009_&lt;Entity&gt;Document&lt;/Entity&gt;_x000d__x000a__x0009__x0009__x0009_&lt;SPSiteColumnName&gt;idb_ProjfaseID&lt;/SPSiteColumnName&gt;_x000d__x000a__x0009__x0009__x0009_&lt;ShadowName&gt;ProjfaseTekst&lt;/ShadowName&gt;_x000d__x000a__x0009__x0009__x0009_&lt;ShadowDatatype&gt;Varchar&lt;/ShadowDatatype&gt;_x000d__x000a__x0009__x0009__x0009_&lt;ShadowSPSiteColumnName&gt;idb_Projfase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Concept]]&gt;&lt;/PrintValue&gt;_x000d__x000a__x0009__x0009__x0009_&lt;RegistrationValue&gt;&lt;![CDATA[2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8c62c1fc-57ed-4ca7-9b61-64b8aaaa015d&lt;/ID&gt;_x000d__x000a__x0009__x0009__x0009_&lt;DocumentVeldID&gt;0e131b7a-fc8d-4bff-a1be-5c0016323236&lt;/DocumentVeldID&gt;_x000d__x000a__x0009__x0009__x0009_&lt;Name&gt;DocStatusID&lt;/Name&gt;_x000d__x000a__x0009__x0009__x0009_&lt;Label&gt;Status&lt;/Label&gt;_x000d__x000a__x0009__x0009__x0009_&lt;Datatype&gt;Int&lt;/Datatype&gt;_x000d__x000a__x0009__x0009__x0009_&lt;PrintLabel&gt;Status&lt;/PrintLabel&gt;_x000d__x000a__x0009__x0009__x0009_&lt;Entity&gt;Document&lt;/Entity&gt;_x000d__x000a__x0009__x0009__x0009_&lt;SPSiteColumnName&gt;idb_DocStatusID&lt;/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]]&gt;&lt;/PrintValue&gt;_x000d__x000a__x0009__x0009__x0009_&lt;RegistrationValue&gt;&lt;![CDATA[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93f80948-4078-44b4-886c-3cc48154b252&lt;/ID&gt;_x000d__x000a__x0009__x0009__x0009_&lt;DocumentVeldID&gt;c966251c-569d-4110-b96d-73dea2724644&lt;/DocumentVeldID&gt;_x000d__x000a__x0009__x0009__x0009_&lt;Name&gt;ProjectVermelding&lt;/Name&gt;_x000d__x000a__x0009__x0009__x0009_&lt;Label&gt;ProjectVermelding&lt;/Label&gt;_x000d__x000a__x0009__x0009__x0009_&lt;Datatype&gt;Varchar&lt;/Datatype&gt;_x000d__x000a__x0009__x0009__x0009_&lt;PrintLabel&gt;Project&lt;/PrintLabel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Mijn Project]]&gt;&lt;/PrintValue&gt;_x000d__x000a__x0009__x0009__x0009_&lt;RegistrationValue&gt;&lt;![CDATA[4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f219dd06-b767-44dc-a81a-30e1042d0d44&lt;/ID&gt;_x000d__x000a__x0009__x0009__x0009_&lt;DocumentVeldID&gt;c40ff78b-99e8-41ba-84e2-b12bad7029a6&lt;/DocumentVeldID&gt;_x000d__x000a__x0009__x0009__x0009_&lt;Name&gt;BeveiligingsniveauID&lt;/Name&gt;_x000d__x000a__x0009__x0009__x0009_&lt;Label&gt;Beveiligingsniveau&lt;/Label&gt;_x000d__x000a__x0009__x0009__x0009_&lt;Datatype&gt;Int&lt;/Datatype&gt;_x000d__x000a__x0009__x0009__x0009_&lt;PrintLabel&gt;Beveiligingsniveau&lt;/PrintLabel&gt;_x000d__x000a__x0009__x0009__x0009_&lt;Entity&gt;Document&lt;/Entity&gt;_x000d__x000a__x0009__x0009__x0009_&lt;SPSiteColumnName&gt;idb_BeveiligingsniveauID&lt;/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Mark van der Vliet]]&gt;&lt;/PrintValue&gt;_x000d__x000a__x0009__x0009__x0009_&lt;RegistrationValue&gt;&lt;![CDATA[125]]&gt;&lt;/RegistrationValue&gt;_x000d__x000a__x0009__x0009__x0009_&lt;ShadowSPSiteColumnRegistrationValue&gt;&lt;![CDATA[Mark van der Vliet]]&gt;&lt;/ShadowSPSiteColumnRegistrationValue&gt;_x000d__x000a__x0009__x0009__x0009_&lt;ShadowRegistrationValue&gt;&lt;![CDATA[Mark van der Vliet]]&gt;&lt;/ShadowRegistrationValue&gt;_x000d__x000a__x0009__x0009__x0009_&lt;ID&gt;19785473-d005-47b1-a7ba-c6c2888fc883&lt;/ID&gt;_x000d__x000a__x0009__x0009__x0009_&lt;DocumentVeldID&gt;7052fa8b-9a13-41d8-ada7-cf00d5254325&lt;/DocumentVeldID&gt;_x000d__x000a__x0009__x0009__x0009_&lt;Name&gt;GebrID&lt;/Name&gt;_x000d__x000a__x0009__x0009__x0009_&lt;Label&gt;Van&lt;/Label&gt;_x000d__x000a__x0009__x0009__x0009_&lt;Datatype&gt;Int&lt;/Datatype&gt;_x000d__x000a__x0009__x0009__x0009_&lt;PrintLabel&gt;Gebruiker&lt;/PrintLabel&gt;_x000d__x000a__x0009__x0009__x0009_&lt;Entity&gt;Document&lt;/Entity&gt;_x000d__x000a__x0009__x0009__x0009_&lt;SPSiteColumnName&gt;idb_GebrID&lt;/SPSiteColumnName&gt;_x000d__x000a__x0009__x0009__x0009_&lt;ShadowName&gt;GebruikerTekst&lt;/ShadowName&gt;_x000d__x000a__x0009__x0009__x0009_&lt;ShadowDatatype&gt;Varchar&lt;/ShadowDatatype&gt;_x000d__x000a__x0009__x0009__x0009_&lt;ShadowSPSiteColumnName&gt;idb_Gebruiker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]]&gt;&lt;/PrintValue&gt;_x000d__x000a__x0009__x0009__x0009_&lt;RegistrationValue&gt;&lt;![CDATA[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1237a40e-4810-4a03-83ad-bbdbb45551ab&lt;/ID&gt;_x000d__x000a__x0009__x0009__x0009_&lt;DocumentVeldID&gt;ee05eb4d-c333-445a-af12-8cdad79a199e&lt;/DocumentVeldID&gt;_x000d__x000a__x0009__x0009__x0009_&lt;Name&gt;Ondertekenaar&lt;/Name&gt;_x000d__x000a__x0009__x0009__x0009_&lt;Label&gt;Ondertekenaar&lt;/Label&gt;_x000d__x000a__x0009__x0009__x0009_&lt;Datatype&gt;Int&lt;/Datatype&gt;_x000d__x000a__x0009__x0009__x0009_&lt;Entity&gt;Betrokkene&lt;/Entity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HEVO]]&gt;&lt;/PrintValue&gt;_x000d__x000a__x0009__x0009__x0009_&lt;RegistrationValue&gt;&lt;![CDATA[5]]&gt;&lt;/RegistrationValue&gt;_x000d__x000a__x0009__x0009__x0009_&lt;ShadowSPSiteColumnRegistrationValue&gt;&lt;![CDATA[HEVO]]&gt;&lt;/ShadowSPSiteColumnRegistrationValue&gt;_x000d__x000a__x0009__x0009__x0009_&lt;ShadowRegistrationValue&gt;&lt;![CDATA[HEVO]]&gt;&lt;/ShadowRegistrationValue&gt;_x000d__x000a__x0009__x0009__x0009_&lt;ID&gt;1d3c08b4-48ab-4e37-8317-6f983835f883&lt;/ID&gt;_x000d__x000a__x0009__x0009__x0009_&lt;DocumentVeldID&gt;302b29e8-4a4c-41bc-b5e0-f98306c44a64&lt;/DocumentVeldID&gt;_x000d__x000a__x0009__x0009__x0009_&lt;Name&gt;IntAfdID&lt;/Name&gt;_x000d__x000a__x0009__x0009__x0009_&lt;Label&gt;Afdeling&lt;/Label&gt;_x000d__x000a__x0009__x0009__x0009_&lt;Datatype&gt;Int&lt;/Datatype&gt;_x000d__x000a__x0009__x0009__x0009_&lt;PrintLabel&gt;Afdeling&lt;/PrintLabel&gt;_x000d__x000a__x0009__x0009__x0009_&lt;Entity&gt;Document&lt;/Entity&gt;_x000d__x000a__x0009__x0009__x0009_&lt;SPSiteColumnName&gt;idb_IntAfdID&lt;/SPSiteColumnName&gt;_x000d__x000a__x0009__x0009__x0009_&lt;ShadowName&gt;InterneAfdelingTekst&lt;/ShadowName&gt;_x000d__x000a__x0009__x0009__x0009_&lt;ShadowDatatype&gt;Varchar&lt;/ShadowDatatype&gt;_x000d__x000a__x0009__x0009__x0009_&lt;ShadowSPSiteColumnName&gt;idb_InterneAfdeling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True]]&gt;&lt;/PrintValue&gt;_x000d__x000a__x0009__x0009__x0009_&lt;RegistrationValue&gt;&lt;![CDATA[True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729de627-01ba-4a88-9aae-52446cfaffdb&lt;/ID&gt;_x000d__x000a__x0009__x0009__x0009_&lt;DocumentVeldID&gt;9576e5ce-f667-49de-85f9-c0e33dd3aed0&lt;/DocumentVeldID&gt;_x000d__x000a__x0009__x0009__x0009_&lt;Name&gt;AfdelingNietVermelden&lt;/Name&gt;_x000d__x000a__x0009__x0009__x0009_&lt;Label&gt;AfdelingNietVermelden&lt;/Label&gt;_x000d__x000a__x0009__x0009__x0009_&lt;Datatype&gt;Boolean&lt;/Datatyp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HEVO]]&gt;&lt;/PrintValue&gt;_x000d__x000a__x0009__x0009__x0009_&lt;RegistrationValue&gt;&lt;![CDATA[1]]&gt;&lt;/RegistrationValue&gt;_x000d__x000a__x0009__x0009__x0009_&lt;ShadowSPSiteColumnRegistrationValue&gt;&lt;![CDATA[HEVO]]&gt;&lt;/ShadowSPSiteColumnRegistrationValue&gt;_x000d__x000a__x0009__x0009__x0009_&lt;ShadowRegistrationValue&gt;&lt;![CDATA[HEVO]]&gt;&lt;/ShadowRegistrationValue&gt;_x000d__x000a__x0009__x0009__x0009_&lt;ID&gt;d0a9b8fd-db8e-4e92-bd59-89422dbff7de&lt;/ID&gt;_x000d__x000a__x0009__x0009__x0009_&lt;DocumentVeldID&gt;ae84ecdf-152b-4de1-9549-d4e7221fa02b&lt;/DocumentVeldID&gt;_x000d__x000a__x0009__x0009__x0009_&lt;Name&gt;IntBedrID&lt;/Name&gt;_x000d__x000a__x0009__x0009__x0009_&lt;Label&gt;Bedrijf&lt;/Label&gt;_x000d__x000a__x0009__x0009__x0009_&lt;Datatype&gt;Int&lt;/Datatype&gt;_x000d__x000a__x0009__x0009__x0009_&lt;PrintLabel&gt;Bedrijf&lt;/PrintLabel&gt;_x000d__x000a__x0009__x0009__x0009_&lt;Entity&gt;Document&lt;/Entity&gt;_x000d__x000a__x0009__x0009__x0009_&lt;SPSiteColumnName&gt;idb_IntBedrID&lt;/SPSiteColumnName&gt;_x000d__x000a__x0009__x0009__x0009_&lt;ShadowName&gt;InternBedrijfTekst&lt;/ShadowName&gt;_x000d__x000a__x0009__x0009__x0009_&lt;ShadowDatatype&gt;Varchar&lt;/ShadowDatatype&gt;_x000d__x000a__x0009__x0009__x0009_&lt;ShadowSPSiteColumnName&gt;idb_InternBedrijf&lt;/ShadowSPSiteColumnNam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Met vriendelijke groet,]]&gt;&lt;/PrintValue&gt;_x000d__x000a__x0009__x0009__x0009_&lt;RegistrationValue&gt;&lt;![CDATA[Met vriendelijke groet,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f8ce1d7c-8924-4ffe-817a-8dbc94c62b4b&lt;/ID&gt;_x000d__x000a__x0009__x0009__x0009_&lt;DocumentVeldID&gt;1d4142ce-af5c-4832-83bf-5032f32d52bd&lt;/DocumentVeldID&gt;_x000d__x000a__x0009__x0009__x0009_&lt;Name&gt;Slotzin&lt;/Name&gt;_x000d__x000a__x0009__x0009__x0009_&lt;Label&gt;Slotzin&lt;/Label&gt;_x000d__x000a__x0009__x0009__x0009_&lt;Datatype&gt;Varchar&lt;/Datatype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NL]]&gt;&lt;/PrintValue&gt;_x000d__x000a__x0009__x0009__x0009_&lt;RegistrationValue&gt;&lt;![CDATA[1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ID&gt;9930e5ce-c999-4df8-808e-279b1d295470&lt;/ID&gt;_x000d__x000a__x0009__x0009__x0009_&lt;DocumentVeldID&gt;f8a6e194-af7b-4a90-ab25-6c197468cdc0&lt;/DocumentVeldID&gt;_x000d__x000a__x0009__x0009__x0009_&lt;Name&gt;TaalID&lt;/Name&gt;_x000d__x000a__x0009__x0009__x0009_&lt;Label&gt;Taal&lt;/Label&gt;_x000d__x000a__x0009__x0009__x0009_&lt;Datatype&gt;Int&lt;/Datatype&gt;_x000d__x000a__x0009__x0009__x0009_&lt;Entity&gt;Document&lt;/Entity&gt;_x000d__x000a__x0009__x0009__x0009_&lt;IsKeyField&gt;false&lt;/IsKeyField&gt;_x000d__x000a__x0009__x0009__x0009_&lt;KopierenBijNieuweVersie&gt;false&lt;/KopierenBijNieuweVersie&gt;_x000d__x000a__x0009__x0009_&lt;/MetaDataField&gt;_x000d__x000a__x0009__x0009_&lt;MetaDataField&gt;_x000d__x000a__x0009__x0009__x0009_&lt;PrintValue&gt;&lt;![CDATA[1]]&gt;&lt;/PrintValue&gt;_x000d__x000a__x0009__x0009__x0009_&lt;RegistrationValue&gt;&lt;![CDATA[1]]&gt;&lt;/RegistrationValue&gt;_x000d__x000a__x0009__x0009__x0009_&lt;ShadowSPSiteColumnRegistrationValue&gt;&lt;![CDATA[]]&gt;&lt;/ShadowSPSiteColumnRegistrationValue&gt;_x000d__x000a__x0009__x0009__x0009_&lt;ShadowRegistrationValue&gt;&lt;![CDATA[]]&gt;&lt;/ShadowRegistrationValue&gt;_x000d__x000a__x0009__x0009__x0009_&lt;Name&gt;IntVestID&lt;/Name&gt;_x000d__x000a__x0009__x0009__x0009_&lt;Entity&gt;Document&lt;/Entity&gt;_x000d__x000a__x0009__x0009__x0009_&lt;IsKeyField&gt;false&lt;/IsKeyField&gt;_x000d__x000a__x0009__x0009__x0009_&lt;KopierenBijNieuweVersie&gt;false&lt;/KopierenBijNieuweVersie&gt;_x000d__x000a__x0009__x0009_&lt;/MetaDataField&gt;_x000d__x000a__x0009_&lt;/MetaDataFields&gt;_x000d__x000a__x0009_&lt;Messages/&gt;_x000d__x000a_&lt;/DocumentInfo&gt;_x000d__x000a_"/>
    <w:docVar w:name="DocumentsoortID" w:val="163"/>
    <w:docVar w:name="DocumentsoortID_PrintValue" w:val="Bijlage"/>
    <w:docVar w:name="MergeStatus" w:val="0"/>
    <w:docVar w:name="Onderwerp" w:val="Invulformulier vragen aanbestedingsleidraad architect nieuwbouw gemeentehuis Krimpenerwaard"/>
    <w:docVar w:name="Project" w:val="1614808 Nieuwbouw GH Krimpenerwaard, KRIMPENERWAARD"/>
    <w:docVar w:name="ProjID" w:val="32218"/>
    <w:docVar w:name="ProjNaam" w:val="Nieuwbouw GH Krimpenerwaard"/>
    <w:docVar w:name="ProjNr" w:val="1614808"/>
    <w:docVar w:name="Referentie" w:val="1614808-0025"/>
    <w:docVar w:name="Registratieprofiel" w:val="Blanco document"/>
    <w:docVar w:name="RegistratieprofielID" w:val="b2a4d35a-40a4-40ae-92a1-1df60a184896"/>
    <w:docVar w:name="Sjabloon" w:val="Blanco document"/>
    <w:docVar w:name="SjabloonID" w:val="924d0226-6f01-42ae-89db-3c0ba13209b2"/>
    <w:docVar w:name="Slotzin" w:val="Met vriendelijke groet,"/>
    <w:docVar w:name="Taal" w:val="NL"/>
    <w:docVar w:name="Versienummer" w:val="0.1"/>
    <w:docVar w:name="Vestiging" w:val="1"/>
    <w:docVar w:name="VestigingID" w:val="1"/>
    <w:docVar w:name="Wijzig" w:val="1"/>
  </w:docVars>
  <w:rsids>
    <w:rsidRoot w:val="00AB1D7D"/>
    <w:rsid w:val="00000959"/>
    <w:rsid w:val="000115A8"/>
    <w:rsid w:val="00023150"/>
    <w:rsid w:val="000477F1"/>
    <w:rsid w:val="000869A9"/>
    <w:rsid w:val="00097BD7"/>
    <w:rsid w:val="000A2EE9"/>
    <w:rsid w:val="000B7A13"/>
    <w:rsid w:val="000C06E4"/>
    <w:rsid w:val="000C1441"/>
    <w:rsid w:val="000C3B16"/>
    <w:rsid w:val="000C531E"/>
    <w:rsid w:val="000E23C6"/>
    <w:rsid w:val="000E6464"/>
    <w:rsid w:val="000F450B"/>
    <w:rsid w:val="001031AE"/>
    <w:rsid w:val="0010379B"/>
    <w:rsid w:val="00106DEF"/>
    <w:rsid w:val="00111B64"/>
    <w:rsid w:val="00124A21"/>
    <w:rsid w:val="001405D3"/>
    <w:rsid w:val="0015107A"/>
    <w:rsid w:val="00165C7E"/>
    <w:rsid w:val="00170881"/>
    <w:rsid w:val="00194C57"/>
    <w:rsid w:val="001A70A2"/>
    <w:rsid w:val="001B0FDD"/>
    <w:rsid w:val="001B2B5E"/>
    <w:rsid w:val="001C6F57"/>
    <w:rsid w:val="001F079D"/>
    <w:rsid w:val="001F35F6"/>
    <w:rsid w:val="0022166D"/>
    <w:rsid w:val="00233D61"/>
    <w:rsid w:val="00235827"/>
    <w:rsid w:val="00245E0F"/>
    <w:rsid w:val="002479B6"/>
    <w:rsid w:val="00247A99"/>
    <w:rsid w:val="00253077"/>
    <w:rsid w:val="00280A70"/>
    <w:rsid w:val="0029278D"/>
    <w:rsid w:val="00293588"/>
    <w:rsid w:val="002A4D7C"/>
    <w:rsid w:val="002D72B3"/>
    <w:rsid w:val="002E6CF2"/>
    <w:rsid w:val="002F3B85"/>
    <w:rsid w:val="00304B63"/>
    <w:rsid w:val="00324077"/>
    <w:rsid w:val="00326B89"/>
    <w:rsid w:val="00327352"/>
    <w:rsid w:val="00334762"/>
    <w:rsid w:val="0034332C"/>
    <w:rsid w:val="003458FD"/>
    <w:rsid w:val="0034686A"/>
    <w:rsid w:val="00366B8D"/>
    <w:rsid w:val="00375CC9"/>
    <w:rsid w:val="003A2BC7"/>
    <w:rsid w:val="003A4581"/>
    <w:rsid w:val="003B2FFC"/>
    <w:rsid w:val="003B3703"/>
    <w:rsid w:val="003C5078"/>
    <w:rsid w:val="003D00B8"/>
    <w:rsid w:val="003E4AC2"/>
    <w:rsid w:val="003E68F3"/>
    <w:rsid w:val="00407C2A"/>
    <w:rsid w:val="0042209C"/>
    <w:rsid w:val="00426892"/>
    <w:rsid w:val="00430BA9"/>
    <w:rsid w:val="0046121E"/>
    <w:rsid w:val="00464999"/>
    <w:rsid w:val="00473FA2"/>
    <w:rsid w:val="0048754B"/>
    <w:rsid w:val="004943D4"/>
    <w:rsid w:val="004978E0"/>
    <w:rsid w:val="004A7ECE"/>
    <w:rsid w:val="004B638F"/>
    <w:rsid w:val="004D2964"/>
    <w:rsid w:val="004E46CE"/>
    <w:rsid w:val="004F28C3"/>
    <w:rsid w:val="004F3EB9"/>
    <w:rsid w:val="00504348"/>
    <w:rsid w:val="005101A1"/>
    <w:rsid w:val="005502FA"/>
    <w:rsid w:val="0055598E"/>
    <w:rsid w:val="00566506"/>
    <w:rsid w:val="00584B01"/>
    <w:rsid w:val="005A18B6"/>
    <w:rsid w:val="005A778C"/>
    <w:rsid w:val="005B36D6"/>
    <w:rsid w:val="005C00E8"/>
    <w:rsid w:val="005C1F5C"/>
    <w:rsid w:val="005C6B1D"/>
    <w:rsid w:val="005D4D39"/>
    <w:rsid w:val="005D5803"/>
    <w:rsid w:val="005F2BAF"/>
    <w:rsid w:val="005F4544"/>
    <w:rsid w:val="00611587"/>
    <w:rsid w:val="00612620"/>
    <w:rsid w:val="006279E6"/>
    <w:rsid w:val="00633DE5"/>
    <w:rsid w:val="00636219"/>
    <w:rsid w:val="00640A3F"/>
    <w:rsid w:val="00645555"/>
    <w:rsid w:val="00656BBE"/>
    <w:rsid w:val="00683692"/>
    <w:rsid w:val="00693DCC"/>
    <w:rsid w:val="0069412A"/>
    <w:rsid w:val="00697DDD"/>
    <w:rsid w:val="006A2B85"/>
    <w:rsid w:val="006B0E05"/>
    <w:rsid w:val="006B3A94"/>
    <w:rsid w:val="006B6EBB"/>
    <w:rsid w:val="006C515F"/>
    <w:rsid w:val="006E2C2B"/>
    <w:rsid w:val="006E6ECE"/>
    <w:rsid w:val="006F5287"/>
    <w:rsid w:val="00724F77"/>
    <w:rsid w:val="007320BB"/>
    <w:rsid w:val="007378C0"/>
    <w:rsid w:val="007416B8"/>
    <w:rsid w:val="00745C6C"/>
    <w:rsid w:val="007545A1"/>
    <w:rsid w:val="007553A6"/>
    <w:rsid w:val="00780CFD"/>
    <w:rsid w:val="0078157C"/>
    <w:rsid w:val="0078347E"/>
    <w:rsid w:val="007919C1"/>
    <w:rsid w:val="007A1EA0"/>
    <w:rsid w:val="007C1239"/>
    <w:rsid w:val="007C68A6"/>
    <w:rsid w:val="007F2733"/>
    <w:rsid w:val="008065C9"/>
    <w:rsid w:val="008079DC"/>
    <w:rsid w:val="00834ECF"/>
    <w:rsid w:val="00836786"/>
    <w:rsid w:val="00842F19"/>
    <w:rsid w:val="0085522E"/>
    <w:rsid w:val="008553E2"/>
    <w:rsid w:val="00855D26"/>
    <w:rsid w:val="00862AC5"/>
    <w:rsid w:val="0086635C"/>
    <w:rsid w:val="00867C63"/>
    <w:rsid w:val="008814D2"/>
    <w:rsid w:val="00883393"/>
    <w:rsid w:val="0089739B"/>
    <w:rsid w:val="008A215C"/>
    <w:rsid w:val="008A33AC"/>
    <w:rsid w:val="008A7551"/>
    <w:rsid w:val="008C498B"/>
    <w:rsid w:val="008C5862"/>
    <w:rsid w:val="008C69A8"/>
    <w:rsid w:val="008D2199"/>
    <w:rsid w:val="00904310"/>
    <w:rsid w:val="0093658E"/>
    <w:rsid w:val="0093659A"/>
    <w:rsid w:val="0094184F"/>
    <w:rsid w:val="00952B97"/>
    <w:rsid w:val="0097173C"/>
    <w:rsid w:val="0097186A"/>
    <w:rsid w:val="009826F7"/>
    <w:rsid w:val="00985D51"/>
    <w:rsid w:val="009A4DA0"/>
    <w:rsid w:val="009B10A7"/>
    <w:rsid w:val="009B156F"/>
    <w:rsid w:val="009B4CE2"/>
    <w:rsid w:val="009C562E"/>
    <w:rsid w:val="009D20C5"/>
    <w:rsid w:val="009D7E37"/>
    <w:rsid w:val="009E114F"/>
    <w:rsid w:val="009F20ED"/>
    <w:rsid w:val="00A02374"/>
    <w:rsid w:val="00A10F0F"/>
    <w:rsid w:val="00A122B6"/>
    <w:rsid w:val="00A172A4"/>
    <w:rsid w:val="00A17FEA"/>
    <w:rsid w:val="00A272C1"/>
    <w:rsid w:val="00A53FC1"/>
    <w:rsid w:val="00A555E6"/>
    <w:rsid w:val="00A63888"/>
    <w:rsid w:val="00A81FE2"/>
    <w:rsid w:val="00AA3354"/>
    <w:rsid w:val="00AA56F1"/>
    <w:rsid w:val="00AB002A"/>
    <w:rsid w:val="00AB1D7D"/>
    <w:rsid w:val="00AB271A"/>
    <w:rsid w:val="00AD2C0E"/>
    <w:rsid w:val="00AF1476"/>
    <w:rsid w:val="00B235C2"/>
    <w:rsid w:val="00B24594"/>
    <w:rsid w:val="00B2485D"/>
    <w:rsid w:val="00B3422F"/>
    <w:rsid w:val="00B41005"/>
    <w:rsid w:val="00B42D8A"/>
    <w:rsid w:val="00B47632"/>
    <w:rsid w:val="00B53741"/>
    <w:rsid w:val="00B54597"/>
    <w:rsid w:val="00B54F06"/>
    <w:rsid w:val="00B57DDA"/>
    <w:rsid w:val="00B6232F"/>
    <w:rsid w:val="00B66187"/>
    <w:rsid w:val="00B77696"/>
    <w:rsid w:val="00BA44F4"/>
    <w:rsid w:val="00BC1A36"/>
    <w:rsid w:val="00BE5CFF"/>
    <w:rsid w:val="00BF7F1B"/>
    <w:rsid w:val="00C02E21"/>
    <w:rsid w:val="00C15168"/>
    <w:rsid w:val="00C300F8"/>
    <w:rsid w:val="00C45C0C"/>
    <w:rsid w:val="00C50A6C"/>
    <w:rsid w:val="00C75F3F"/>
    <w:rsid w:val="00C95809"/>
    <w:rsid w:val="00CA233B"/>
    <w:rsid w:val="00CA39B7"/>
    <w:rsid w:val="00CB78B1"/>
    <w:rsid w:val="00CC2A86"/>
    <w:rsid w:val="00CD1C53"/>
    <w:rsid w:val="00CD2ACE"/>
    <w:rsid w:val="00CD4866"/>
    <w:rsid w:val="00CD5D81"/>
    <w:rsid w:val="00CE5077"/>
    <w:rsid w:val="00D02707"/>
    <w:rsid w:val="00D03F90"/>
    <w:rsid w:val="00D045E6"/>
    <w:rsid w:val="00D04916"/>
    <w:rsid w:val="00D1365D"/>
    <w:rsid w:val="00D1499B"/>
    <w:rsid w:val="00D21342"/>
    <w:rsid w:val="00D344DE"/>
    <w:rsid w:val="00D43061"/>
    <w:rsid w:val="00D54599"/>
    <w:rsid w:val="00D66358"/>
    <w:rsid w:val="00D67E8C"/>
    <w:rsid w:val="00D95B51"/>
    <w:rsid w:val="00D978A5"/>
    <w:rsid w:val="00DA5D6A"/>
    <w:rsid w:val="00DB508E"/>
    <w:rsid w:val="00DB5B20"/>
    <w:rsid w:val="00DC08CC"/>
    <w:rsid w:val="00DE0721"/>
    <w:rsid w:val="00DF1446"/>
    <w:rsid w:val="00DF247C"/>
    <w:rsid w:val="00E00409"/>
    <w:rsid w:val="00E17491"/>
    <w:rsid w:val="00E177F8"/>
    <w:rsid w:val="00E17E95"/>
    <w:rsid w:val="00E271A3"/>
    <w:rsid w:val="00E27B4C"/>
    <w:rsid w:val="00E30C21"/>
    <w:rsid w:val="00E36FCF"/>
    <w:rsid w:val="00E56CC6"/>
    <w:rsid w:val="00E75F8E"/>
    <w:rsid w:val="00E8278A"/>
    <w:rsid w:val="00E951FE"/>
    <w:rsid w:val="00EA32B6"/>
    <w:rsid w:val="00EC7101"/>
    <w:rsid w:val="00ED0FC2"/>
    <w:rsid w:val="00ED67A3"/>
    <w:rsid w:val="00EE7174"/>
    <w:rsid w:val="00F0076E"/>
    <w:rsid w:val="00F01622"/>
    <w:rsid w:val="00F10D12"/>
    <w:rsid w:val="00F12CD4"/>
    <w:rsid w:val="00F224CE"/>
    <w:rsid w:val="00F26BEA"/>
    <w:rsid w:val="00F328CB"/>
    <w:rsid w:val="00F33CD9"/>
    <w:rsid w:val="00F63737"/>
    <w:rsid w:val="00F843EE"/>
    <w:rsid w:val="00F91AC6"/>
    <w:rsid w:val="00FD2BAD"/>
    <w:rsid w:val="00FD69B1"/>
    <w:rsid w:val="00FF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5661FE2"/>
  <w15:docId w15:val="{81AD6389-75BD-4BCD-8C6D-5C2BF4EC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19"/>
        <w:szCs w:val="19"/>
        <w:lang w:val="nl-NL" w:eastAsia="nl-NL" w:bidi="ar-SA"/>
      </w:rPr>
    </w:rPrDefault>
    <w:pPrDefault>
      <w:pPr>
        <w:spacing w:line="254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44DE"/>
  </w:style>
  <w:style w:type="paragraph" w:styleId="Kop1">
    <w:name w:val="heading 1"/>
    <w:basedOn w:val="Standaard"/>
    <w:next w:val="Standaard"/>
    <w:qFormat/>
    <w:rsid w:val="00B42D8A"/>
    <w:pPr>
      <w:keepNext/>
      <w:keepLines/>
      <w:numPr>
        <w:numId w:val="24"/>
      </w:numPr>
      <w:tabs>
        <w:tab w:val="clear" w:pos="0"/>
        <w:tab w:val="left" w:pos="720"/>
      </w:tabs>
      <w:spacing w:before="254"/>
      <w:ind w:left="720"/>
      <w:outlineLvl w:val="0"/>
    </w:pPr>
    <w:rPr>
      <w:rFonts w:cs="Arial"/>
      <w:b/>
      <w:bCs/>
      <w:szCs w:val="32"/>
    </w:rPr>
  </w:style>
  <w:style w:type="paragraph" w:styleId="Kop2">
    <w:name w:val="heading 2"/>
    <w:basedOn w:val="Kop1"/>
    <w:next w:val="Standaard"/>
    <w:qFormat/>
    <w:rsid w:val="00B42D8A"/>
    <w:pPr>
      <w:numPr>
        <w:ilvl w:val="1"/>
      </w:numPr>
      <w:tabs>
        <w:tab w:val="clear" w:pos="0"/>
      </w:tabs>
      <w:spacing w:before="0"/>
      <w:ind w:left="720"/>
      <w:outlineLvl w:val="1"/>
    </w:pPr>
    <w:rPr>
      <w:b w:val="0"/>
      <w:bCs w:val="0"/>
      <w:iCs/>
      <w:szCs w:val="28"/>
    </w:rPr>
  </w:style>
  <w:style w:type="paragraph" w:styleId="Kop3">
    <w:name w:val="heading 3"/>
    <w:basedOn w:val="Kop2"/>
    <w:next w:val="Standaard"/>
    <w:qFormat/>
    <w:rsid w:val="00B42D8A"/>
    <w:pPr>
      <w:numPr>
        <w:ilvl w:val="2"/>
      </w:numPr>
      <w:tabs>
        <w:tab w:val="clear" w:pos="0"/>
      </w:tabs>
      <w:ind w:left="720"/>
      <w:outlineLvl w:val="2"/>
    </w:pPr>
    <w:rPr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uisstijl-Kopje">
    <w:name w:val="Huisstijl-Kopje"/>
    <w:basedOn w:val="Standaardalinea-lettertype"/>
    <w:rsid w:val="00235827"/>
  </w:style>
  <w:style w:type="character" w:customStyle="1" w:styleId="Huisstijl-Gegeven">
    <w:name w:val="Huisstijl-Gegeven"/>
    <w:basedOn w:val="Standaardalinea-lettertype"/>
    <w:rsid w:val="00235827"/>
  </w:style>
  <w:style w:type="paragraph" w:styleId="Koptekst">
    <w:name w:val="header"/>
    <w:basedOn w:val="Standaard"/>
    <w:rsid w:val="00A172A4"/>
  </w:style>
  <w:style w:type="paragraph" w:styleId="Voettekst">
    <w:name w:val="footer"/>
    <w:basedOn w:val="Standaard"/>
    <w:rsid w:val="00883393"/>
    <w:pPr>
      <w:spacing w:line="240" w:lineRule="atLeast"/>
    </w:pPr>
    <w:rPr>
      <w:i/>
      <w:sz w:val="17"/>
    </w:rPr>
  </w:style>
  <w:style w:type="paragraph" w:customStyle="1" w:styleId="Huisstijl-Naw">
    <w:name w:val="Huisstijl-Naw"/>
    <w:basedOn w:val="Standaard"/>
    <w:rsid w:val="00235827"/>
    <w:rPr>
      <w:noProof/>
    </w:rPr>
  </w:style>
  <w:style w:type="paragraph" w:customStyle="1" w:styleId="Huisstijl-Adres">
    <w:name w:val="Huisstijl-Adres"/>
    <w:basedOn w:val="Standaard"/>
    <w:rsid w:val="008553E2"/>
    <w:pPr>
      <w:tabs>
        <w:tab w:val="left" w:pos="1763"/>
        <w:tab w:val="left" w:pos="3532"/>
        <w:tab w:val="left" w:pos="5301"/>
        <w:tab w:val="left" w:pos="7070"/>
        <w:tab w:val="left" w:pos="8562"/>
      </w:tabs>
      <w:spacing w:line="200" w:lineRule="atLeast"/>
      <w:jc w:val="both"/>
    </w:pPr>
    <w:rPr>
      <w:rFonts w:ascii="Arial Narrow" w:hAnsi="Arial Narrow"/>
      <w:noProof/>
      <w:sz w:val="15"/>
    </w:rPr>
  </w:style>
  <w:style w:type="paragraph" w:customStyle="1" w:styleId="Huisstijl-Pagina">
    <w:name w:val="Huisstijl-Pagina"/>
    <w:basedOn w:val="Standaard"/>
    <w:rsid w:val="00235827"/>
    <w:pPr>
      <w:tabs>
        <w:tab w:val="right" w:pos="8562"/>
      </w:tabs>
    </w:pPr>
    <w:rPr>
      <w:rFonts w:ascii="Arial Narrow" w:hAnsi="Arial Narrow"/>
      <w:i/>
      <w:noProof/>
      <w:sz w:val="15"/>
    </w:rPr>
  </w:style>
  <w:style w:type="paragraph" w:customStyle="1" w:styleId="Huisstijl-Sjabloonnaam">
    <w:name w:val="Huisstijl-Sjabloonnaam"/>
    <w:basedOn w:val="Standaard"/>
    <w:next w:val="Standaard"/>
    <w:rsid w:val="002479B6"/>
    <w:pPr>
      <w:spacing w:line="320" w:lineRule="exact"/>
    </w:pPr>
    <w:rPr>
      <w:b/>
      <w:noProof/>
      <w:sz w:val="32"/>
    </w:rPr>
  </w:style>
  <w:style w:type="character" w:customStyle="1" w:styleId="Huisstijl-Onderwerp">
    <w:name w:val="Huisstijl-Onderwerp"/>
    <w:basedOn w:val="Huisstijl-Gegeven"/>
    <w:rsid w:val="00235827"/>
    <w:rPr>
      <w:rFonts w:ascii="Arial" w:hAnsi="Arial"/>
      <w:sz w:val="19"/>
      <w:szCs w:val="16"/>
    </w:rPr>
  </w:style>
  <w:style w:type="paragraph" w:customStyle="1" w:styleId="Kop1zondernummer">
    <w:name w:val="Kop 1 zonder nummer"/>
    <w:basedOn w:val="Kop1"/>
    <w:next w:val="Standaard"/>
    <w:rsid w:val="00E17491"/>
    <w:pPr>
      <w:numPr>
        <w:numId w:val="0"/>
      </w:numPr>
    </w:pPr>
    <w:rPr>
      <w:szCs w:val="16"/>
    </w:rPr>
  </w:style>
  <w:style w:type="paragraph" w:customStyle="1" w:styleId="Kop2zondernummer">
    <w:name w:val="Kop 2 zonder nummer"/>
    <w:basedOn w:val="Kop2"/>
    <w:next w:val="Standaard"/>
    <w:rsid w:val="00E17491"/>
    <w:pPr>
      <w:numPr>
        <w:ilvl w:val="0"/>
        <w:numId w:val="0"/>
      </w:numPr>
    </w:pPr>
    <w:rPr>
      <w:szCs w:val="16"/>
    </w:rPr>
  </w:style>
  <w:style w:type="paragraph" w:customStyle="1" w:styleId="Kop3zondernummer">
    <w:name w:val="Kop 3 zonder nummer"/>
    <w:basedOn w:val="Kop3"/>
    <w:next w:val="Standaard"/>
    <w:rsid w:val="00E17491"/>
    <w:pPr>
      <w:numPr>
        <w:ilvl w:val="0"/>
        <w:numId w:val="0"/>
      </w:numPr>
    </w:pPr>
    <w:rPr>
      <w:szCs w:val="16"/>
    </w:rPr>
  </w:style>
  <w:style w:type="paragraph" w:styleId="Inhopg1">
    <w:name w:val="toc 1"/>
    <w:basedOn w:val="Standaard"/>
    <w:next w:val="Standaard"/>
    <w:semiHidden/>
    <w:rsid w:val="00A172A4"/>
    <w:pPr>
      <w:tabs>
        <w:tab w:val="left" w:pos="720"/>
        <w:tab w:val="right" w:pos="8562"/>
      </w:tabs>
      <w:ind w:left="720" w:hanging="720"/>
    </w:pPr>
    <w:rPr>
      <w:rFonts w:ascii="Tahoma" w:hAnsi="Tahoma"/>
      <w:b/>
    </w:rPr>
  </w:style>
  <w:style w:type="paragraph" w:styleId="Inhopg2">
    <w:name w:val="toc 2"/>
    <w:basedOn w:val="Inhopg1"/>
    <w:next w:val="Standaard"/>
    <w:semiHidden/>
    <w:rsid w:val="00A172A4"/>
    <w:rPr>
      <w:b w:val="0"/>
    </w:rPr>
  </w:style>
  <w:style w:type="paragraph" w:styleId="Inhopg3">
    <w:name w:val="toc 3"/>
    <w:basedOn w:val="Inhopg2"/>
    <w:next w:val="Standaard"/>
    <w:semiHidden/>
    <w:rsid w:val="00A172A4"/>
    <w:rPr>
      <w:sz w:val="16"/>
    </w:rPr>
  </w:style>
  <w:style w:type="paragraph" w:customStyle="1" w:styleId="Huisstijl-Concept">
    <w:name w:val="Huisstijl-Concept"/>
    <w:basedOn w:val="Huisstijl-Sjabloonnaam"/>
    <w:rsid w:val="00F843EE"/>
  </w:style>
  <w:style w:type="paragraph" w:styleId="Lijstopsomteken">
    <w:name w:val="List Bullet"/>
    <w:basedOn w:val="Standaard"/>
    <w:rsid w:val="000115A8"/>
    <w:pPr>
      <w:numPr>
        <w:numId w:val="2"/>
      </w:numPr>
      <w:tabs>
        <w:tab w:val="clear" w:pos="360"/>
        <w:tab w:val="left" w:pos="1077"/>
      </w:tabs>
      <w:ind w:left="1077" w:hanging="357"/>
    </w:pPr>
  </w:style>
  <w:style w:type="paragraph" w:styleId="Lijstopsomteken2">
    <w:name w:val="List Bullet 2"/>
    <w:basedOn w:val="Standaard"/>
    <w:rsid w:val="000115A8"/>
    <w:pPr>
      <w:numPr>
        <w:numId w:val="3"/>
      </w:numPr>
      <w:tabs>
        <w:tab w:val="clear" w:pos="720"/>
        <w:tab w:val="left" w:pos="1435"/>
      </w:tabs>
      <w:ind w:left="1434" w:hanging="357"/>
    </w:pPr>
  </w:style>
  <w:style w:type="paragraph" w:styleId="Lijstopsomteken3">
    <w:name w:val="List Bullet 3"/>
    <w:basedOn w:val="Standaard"/>
    <w:rsid w:val="000115A8"/>
    <w:pPr>
      <w:numPr>
        <w:numId w:val="4"/>
      </w:numPr>
      <w:tabs>
        <w:tab w:val="clear" w:pos="1080"/>
        <w:tab w:val="left" w:pos="1792"/>
      </w:tabs>
      <w:ind w:left="1792" w:hanging="357"/>
    </w:pPr>
  </w:style>
  <w:style w:type="paragraph" w:customStyle="1" w:styleId="Huisstijl-Lijn">
    <w:name w:val="Huisstijl-Lijn"/>
    <w:basedOn w:val="Standaard"/>
    <w:qFormat/>
    <w:rsid w:val="009F20ED"/>
    <w:pPr>
      <w:tabs>
        <w:tab w:val="left" w:pos="1763"/>
        <w:tab w:val="left" w:pos="3532"/>
        <w:tab w:val="left" w:pos="5301"/>
        <w:tab w:val="left" w:pos="7070"/>
        <w:tab w:val="left" w:pos="8562"/>
      </w:tabs>
      <w:spacing w:line="70" w:lineRule="atLeast"/>
    </w:pPr>
    <w:rPr>
      <w:noProof/>
      <w:spacing w:val="18"/>
      <w:sz w:val="7"/>
      <w:szCs w:val="32"/>
    </w:rPr>
  </w:style>
  <w:style w:type="table" w:styleId="Tabelraster">
    <w:name w:val="Table Grid"/>
    <w:basedOn w:val="Standaardtabel"/>
    <w:rsid w:val="000009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KopieAan">
    <w:name w:val="Huisstijl-KopieAan"/>
    <w:basedOn w:val="Standaard"/>
    <w:next w:val="Standaard"/>
    <w:rsid w:val="001B0FDD"/>
    <w:pPr>
      <w:ind w:left="1701" w:hanging="1701"/>
    </w:pPr>
    <w:rPr>
      <w:i/>
    </w:rPr>
  </w:style>
  <w:style w:type="paragraph" w:styleId="Standaardinspringing">
    <w:name w:val="Normal Indent"/>
    <w:basedOn w:val="Standaard"/>
    <w:rsid w:val="0029358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HT-FS01.idbhostingtbi.lan\applications$\HEV\DigiOffice\Programs\WhiteOffice\Sjabloon\Blanco%20documen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0</TotalTime>
  <Pages>1</Pages>
  <Words>31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HEVO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Invulformulier vragen aanbestedingsleidraad architect nieuwbouw gemeentehuis Krimpenerwaard</dc:title>
  <dc:subject>Invulformulier vragen aanbestedingsleidraad architect nieuwbouw gemeentehuis Krimpenerwaard</dc:subject>
  <dc:creator>Mark van der Vliet</dc:creator>
  <cp:keywords>1614808-0025</cp:keywords>
  <dc:description>Dit document is gemaakt met WhiteOffice versie 2021.1.6</dc:description>
  <cp:lastModifiedBy>Bouwens, Noortje</cp:lastModifiedBy>
  <cp:revision>2</cp:revision>
  <cp:lastPrinted>2009-01-21T08:33:00Z</cp:lastPrinted>
  <dcterms:created xsi:type="dcterms:W3CDTF">2022-04-06T12:32:00Z</dcterms:created>
  <dcterms:modified xsi:type="dcterms:W3CDTF">2022-04-06T12:32:00Z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b_DocumentID">
    <vt:lpwstr>46419d1a-c617-4821-8f2e-9d51e41f7f9e</vt:lpwstr>
  </property>
  <property fmtid="{D5CDD505-2E9C-101B-9397-08002B2CF9AE}" pid="3" name="idb_RootDocumentID">
    <vt:lpwstr>46419d1a-c617-4821-8f2e-9d51e41f7f9e</vt:lpwstr>
  </property>
  <property fmtid="{D5CDD505-2E9C-101B-9397-08002B2CF9AE}" pid="4" name="idb_IsGeopendVanafAndereLocatie">
    <vt:lpwstr/>
  </property>
  <property fmtid="{D5CDD505-2E9C-101B-9397-08002B2CF9AE}" pid="5" name="idb_ContentType">
    <vt:lpwstr/>
  </property>
  <property fmtid="{D5CDD505-2E9C-101B-9397-08002B2CF9AE}" pid="6" name="ContentType">
    <vt:lpwstr/>
  </property>
  <property fmtid="{D5CDD505-2E9C-101B-9397-08002B2CF9AE}" pid="7" name="idb_Nr">
    <vt:lpwstr>1614808-0025</vt:lpwstr>
  </property>
  <property fmtid="{D5CDD505-2E9C-101B-9397-08002B2CF9AE}" pid="8" name="idb_VersieNr">
    <vt:lpwstr>0.1</vt:lpwstr>
  </property>
  <property fmtid="{D5CDD505-2E9C-101B-9397-08002B2CF9AE}" pid="9" name="idb_Relatie">
    <vt:lpwstr/>
  </property>
  <property fmtid="{D5CDD505-2E9C-101B-9397-08002B2CF9AE}" pid="10" name="idb_Persoon">
    <vt:lpwstr/>
  </property>
  <property fmtid="{D5CDD505-2E9C-101B-9397-08002B2CF9AE}" pid="11" name="idb_Onderwerp">
    <vt:lpwstr>Invulformulier vragen aanbestedingsleidraad architect nieuwbouw gemeentehuis Krimpenerwaard</vt:lpwstr>
  </property>
  <property fmtid="{D5CDD505-2E9C-101B-9397-08002B2CF9AE}" pid="12" name="idb_Datum">
    <vt:filetime>2022-03-31T22:00:00Z</vt:filetime>
  </property>
  <property fmtid="{D5CDD505-2E9C-101B-9397-08002B2CF9AE}" pid="13" name="idb_DocumentsoortID">
    <vt:i4>163</vt:i4>
  </property>
  <property fmtid="{D5CDD505-2E9C-101B-9397-08002B2CF9AE}" pid="14" name="idb_Documentsoort">
    <vt:lpwstr>Bijlage</vt:lpwstr>
  </property>
  <property fmtid="{D5CDD505-2E9C-101B-9397-08002B2CF9AE}" pid="15" name="idb_ProjID">
    <vt:i4>32218</vt:i4>
  </property>
  <property fmtid="{D5CDD505-2E9C-101B-9397-08002B2CF9AE}" pid="16" name="idb_Project">
    <vt:lpwstr>1614808 Nieuwbouw GH Krimpenerwaard</vt:lpwstr>
  </property>
  <property fmtid="{D5CDD505-2E9C-101B-9397-08002B2CF9AE}" pid="17" name="idb_Projfase">
    <vt:lpwstr/>
  </property>
  <property fmtid="{D5CDD505-2E9C-101B-9397-08002B2CF9AE}" pid="18" name="idb_DocStatusID">
    <vt:i4>2</vt:i4>
  </property>
  <property fmtid="{D5CDD505-2E9C-101B-9397-08002B2CF9AE}" pid="19" name="idb_BeveiligingsniveauID">
    <vt:i4>4</vt:i4>
  </property>
  <property fmtid="{D5CDD505-2E9C-101B-9397-08002B2CF9AE}" pid="20" name="idb_GebrID">
    <vt:i4>125</vt:i4>
  </property>
  <property fmtid="{D5CDD505-2E9C-101B-9397-08002B2CF9AE}" pid="21" name="idb_Gebruiker">
    <vt:lpwstr>Mark van der Vliet</vt:lpwstr>
  </property>
  <property fmtid="{D5CDD505-2E9C-101B-9397-08002B2CF9AE}" pid="22" name="idb_IntAfdID">
    <vt:i4>5</vt:i4>
  </property>
  <property fmtid="{D5CDD505-2E9C-101B-9397-08002B2CF9AE}" pid="23" name="idb_InterneAfdeling">
    <vt:lpwstr>HEVO</vt:lpwstr>
  </property>
  <property fmtid="{D5CDD505-2E9C-101B-9397-08002B2CF9AE}" pid="24" name="idb_IntBedrID">
    <vt:i4>1</vt:i4>
  </property>
  <property fmtid="{D5CDD505-2E9C-101B-9397-08002B2CF9AE}" pid="25" name="idb_InternBedrijf">
    <vt:lpwstr>HEVO</vt:lpwstr>
  </property>
</Properties>
</file>