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D9C6" w14:textId="5456F4B8" w:rsidR="00406846" w:rsidRPr="00406846" w:rsidRDefault="00406846" w:rsidP="00406846">
      <w:pPr>
        <w:numPr>
          <w:ilvl w:val="0"/>
          <w:numId w:val="44"/>
        </w:numPr>
        <w:tabs>
          <w:tab w:val="clear" w:pos="2552"/>
        </w:tabs>
        <w:spacing w:after="0" w:line="240" w:lineRule="auto"/>
        <w:ind w:firstLine="0"/>
        <w:rPr>
          <w:rFonts w:asciiTheme="minorHAnsi" w:eastAsia="Times New Roman" w:hAnsiTheme="minorHAnsi" w:cstheme="minorHAnsi"/>
          <w:b/>
          <w:bCs/>
          <w:color w:val="2C4475"/>
          <w:sz w:val="24"/>
        </w:rPr>
      </w:pPr>
      <w:bookmarkStart w:id="0" w:name="_Toc513461763"/>
      <w:bookmarkStart w:id="1" w:name="_Toc409097792"/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</w:rPr>
        <w:t>2-P</w:t>
      </w:r>
      <w:r w:rsidR="00862B93">
        <w:rPr>
          <w:rFonts w:asciiTheme="minorHAnsi" w:eastAsia="Times New Roman" w:hAnsiTheme="minorHAnsi" w:cstheme="minorHAnsi"/>
          <w:b/>
          <w:bCs/>
          <w:color w:val="2C4475"/>
          <w:sz w:val="24"/>
        </w:rPr>
        <w:t>3</w:t>
      </w: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</w:rPr>
        <w:t>. Referentieproject</w:t>
      </w:r>
      <w:bookmarkEnd w:id="0"/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</w:rPr>
        <w:t>en kerncompetentie</w:t>
      </w:r>
    </w:p>
    <w:p w14:paraId="70276388" w14:textId="7283B5FF" w:rsidR="00406846" w:rsidRPr="00406846" w:rsidRDefault="00406846" w:rsidP="0040684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</w:pP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>Perce</w:t>
      </w:r>
      <w:r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>el</w:t>
      </w: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 xml:space="preserve"> </w:t>
      </w:r>
      <w:r w:rsidR="00862B93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>3</w:t>
      </w: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 xml:space="preserve"> 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85"/>
        <w:gridCol w:w="5103"/>
      </w:tblGrid>
      <w:tr w:rsidR="00406846" w:rsidRPr="00406846" w14:paraId="5D3E4F9B" w14:textId="77777777" w:rsidTr="00AF56B2">
        <w:tc>
          <w:tcPr>
            <w:tcW w:w="3085" w:type="dxa"/>
            <w:shd w:val="clear" w:color="auto" w:fill="CCCCCC"/>
          </w:tcPr>
          <w:p w14:paraId="017ED7D7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  <w:r w:rsidRPr="00406846">
              <w:rPr>
                <w:rFonts w:asciiTheme="minorHAnsi" w:eastAsia="MS Mincho" w:hAnsiTheme="minorHAnsi" w:cstheme="minorHAnsi"/>
                <w:bCs/>
                <w:szCs w:val="20"/>
              </w:rPr>
              <w:t>Naam onderneming</w:t>
            </w:r>
          </w:p>
        </w:tc>
        <w:tc>
          <w:tcPr>
            <w:tcW w:w="5103" w:type="dxa"/>
          </w:tcPr>
          <w:p w14:paraId="7A2AF678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</w:p>
        </w:tc>
      </w:tr>
    </w:tbl>
    <w:p w14:paraId="7383A049" w14:textId="460D886D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tbl>
      <w:tblPr>
        <w:tblW w:w="8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063"/>
      </w:tblGrid>
      <w:tr w:rsidR="00406846" w:rsidRPr="00406846" w14:paraId="0B2E3475" w14:textId="77777777" w:rsidTr="00AF56B2">
        <w:trPr>
          <w:cantSplit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68C697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Referentie (uniek volgnummer):</w:t>
            </w:r>
          </w:p>
          <w:p w14:paraId="63C80329" w14:textId="1B331992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1ECB9E79" w14:textId="77777777" w:rsidTr="00AF56B2">
        <w:trPr>
          <w:cantSplit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F29F3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Naam organisatie (van de referentie) (publiek- of privaatrechtelijke instantie):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0A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  <w:p w14:paraId="113AFB69" w14:textId="77777777" w:rsidR="00406846" w:rsidRPr="00406846" w:rsidRDefault="00406846" w:rsidP="00AF56B2">
            <w:pPr>
              <w:tabs>
                <w:tab w:val="left" w:pos="1440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ab/>
            </w:r>
          </w:p>
        </w:tc>
      </w:tr>
      <w:tr w:rsidR="00406846" w:rsidRPr="00406846" w14:paraId="2E87EC4D" w14:textId="77777777" w:rsidTr="00AF56B2">
        <w:trPr>
          <w:cantSplit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B4BB2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Land: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A6E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2195093F" w14:textId="77777777" w:rsidTr="00AF56B2">
        <w:trPr>
          <w:cantSplit/>
          <w:trHeight w:val="301"/>
        </w:trPr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8118E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Contactpersoon van de referentie te benaderen door hWh: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CC23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Naam:</w:t>
            </w:r>
          </w:p>
        </w:tc>
      </w:tr>
      <w:tr w:rsidR="00406846" w:rsidRPr="00406846" w14:paraId="15E31D41" w14:textId="77777777" w:rsidTr="00AF56B2">
        <w:trPr>
          <w:cantSplit/>
          <w:trHeight w:val="316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90880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190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Functie:</w:t>
            </w:r>
          </w:p>
        </w:tc>
      </w:tr>
      <w:tr w:rsidR="00406846" w:rsidRPr="00406846" w14:paraId="4251010A" w14:textId="77777777" w:rsidTr="00AF56B2">
        <w:trPr>
          <w:cantSplit/>
          <w:trHeight w:val="281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E5F53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E6F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Tel:</w:t>
            </w:r>
          </w:p>
        </w:tc>
      </w:tr>
      <w:tr w:rsidR="00406846" w:rsidRPr="00406846" w14:paraId="7A986360" w14:textId="77777777" w:rsidTr="00AF56B2">
        <w:trPr>
          <w:cantSplit/>
          <w:trHeight w:val="243"/>
        </w:trPr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A1B8DF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0D7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E-mail:</w:t>
            </w:r>
          </w:p>
        </w:tc>
      </w:tr>
      <w:tr w:rsidR="00406846" w:rsidRPr="00406846" w14:paraId="59191C07" w14:textId="77777777" w:rsidTr="00AF56B2">
        <w:trPr>
          <w:cantSplit/>
          <w:trHeight w:val="45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295A74" w14:textId="0216744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 xml:space="preserve">Kerncompetentie </w:t>
            </w:r>
            <w:r w:rsidR="00EE6E61">
              <w:rPr>
                <w:rFonts w:asciiTheme="minorHAnsi" w:hAnsiTheme="minorHAnsi" w:cstheme="minorHAnsi"/>
              </w:rPr>
              <w:t>1</w:t>
            </w:r>
            <w:r w:rsidRPr="0040684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E24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Ervaring met kerncompetentie: ….</w:t>
            </w:r>
          </w:p>
        </w:tc>
      </w:tr>
      <w:tr w:rsidR="00406846" w:rsidRPr="00406846" w14:paraId="2062580E" w14:textId="77777777" w:rsidTr="00AF56B2">
        <w:trPr>
          <w:cantSplit/>
          <w:trHeight w:val="45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552F0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Datum oplevering van project of deelproject: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9D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45D1C811" w14:textId="77777777" w:rsidTr="00AF56B2">
        <w:trPr>
          <w:cantSplit/>
          <w:trHeight w:val="52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8D4F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Projectwaarde: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1DA9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1E0B3B08" w14:textId="77777777" w:rsidTr="00AF56B2">
        <w:trPr>
          <w:cantSplit/>
          <w:trHeight w:val="5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50EB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Is het referentieproject uitgevoerd door de ondernemer?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FF7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Ja/nee</w:t>
            </w:r>
          </w:p>
        </w:tc>
      </w:tr>
      <w:tr w:rsidR="00406846" w:rsidRPr="00406846" w14:paraId="4DF36807" w14:textId="77777777" w:rsidTr="00AF56B2">
        <w:trPr>
          <w:cantSplit/>
          <w:trHeight w:val="5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E4738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Is het referentieproject uitgevoerd door diens  onderaannemer(s) waarover de ondernemer daadwerkelijk kan beschikken?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E4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Ja/nee</w:t>
            </w:r>
          </w:p>
          <w:p w14:paraId="4BD538D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Zo ja, noem de naam van de onderaannemer(s):</w:t>
            </w:r>
          </w:p>
        </w:tc>
      </w:tr>
      <w:tr w:rsidR="00406846" w:rsidRPr="00406846" w14:paraId="03A4E1A9" w14:textId="77777777" w:rsidTr="00AF56B2">
        <w:trPr>
          <w:cantSplit/>
          <w:trHeight w:val="1972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EAA40C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Beschrijving:</w:t>
            </w:r>
          </w:p>
          <w:p w14:paraId="5E8728E3" w14:textId="77777777" w:rsidR="00406846" w:rsidRDefault="00406846" w:rsidP="00406846">
            <w:pPr>
              <w:pStyle w:val="broodtekst"/>
              <w:numPr>
                <w:ilvl w:val="0"/>
                <w:numId w:val="45"/>
              </w:numPr>
              <w:tabs>
                <w:tab w:val="clear" w:pos="227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van de door ondernemer uitgevoerde werkzaamheden en behaalde resultaten;</w:t>
            </w:r>
          </w:p>
          <w:p w14:paraId="18FEBCE9" w14:textId="54ABD13E" w:rsidR="00406846" w:rsidRPr="00406846" w:rsidRDefault="00406846" w:rsidP="00406846">
            <w:pPr>
              <w:pStyle w:val="broodtekst"/>
              <w:numPr>
                <w:ilvl w:val="0"/>
                <w:numId w:val="45"/>
              </w:numPr>
              <w:tabs>
                <w:tab w:val="clear" w:pos="227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 xml:space="preserve">van de onderbouwing van de relevantie van het referentieproject in relatie tot de kerncompetentie. 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F79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In een separate bijlage (te noemen: Bijlage 2a) op maximaal twee pagina’s A4 met lettertype Verdana en lettergrootte 9.</w:t>
            </w: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5C7D113F" w:rsidR="00406846" w:rsidRPr="00406846" w:rsidRDefault="00406846" w:rsidP="00406846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p w14:paraId="1BA8F8BF" w14:textId="77777777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bookmarkEnd w:id="1"/>
    <w:p w14:paraId="716941BA" w14:textId="77777777" w:rsidR="004D0356" w:rsidRPr="00406846" w:rsidRDefault="004D0356" w:rsidP="004D035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</w:rPr>
      </w:pPr>
    </w:p>
    <w:p w14:paraId="7DA8019D" w14:textId="544EFC61" w:rsidR="00BD3339" w:rsidRPr="00406846" w:rsidRDefault="00BD3339" w:rsidP="00331B9C">
      <w:pPr>
        <w:spacing w:after="0" w:line="240" w:lineRule="auto"/>
        <w:rPr>
          <w:rFonts w:asciiTheme="minorHAnsi" w:hAnsiTheme="minorHAnsi" w:cstheme="minorHAnsi"/>
          <w:lang w:eastAsia="nl-NL"/>
        </w:rPr>
      </w:pPr>
    </w:p>
    <w:sectPr w:rsidR="00BD3339" w:rsidRPr="00406846" w:rsidSect="00EF4F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DF11" w14:textId="77777777" w:rsidR="00437F41" w:rsidRPr="0094101B" w:rsidRDefault="00437F4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49AC0573" w14:textId="77777777" w:rsidR="00437F41" w:rsidRPr="0094101B" w:rsidRDefault="00437F4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7F66E7C4" w14:textId="77777777" w:rsidR="00437F41" w:rsidRDefault="00437F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C64FA" w14:textId="77777777" w:rsidR="0001523D" w:rsidRDefault="000152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67BD" w14:textId="05006260" w:rsid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  <w:r>
      <w:rPr>
        <w:rFonts w:eastAsia="Times New Roman" w:cstheme="minorHAnsi"/>
        <w:color w:val="2C4475"/>
        <w:szCs w:val="18"/>
      </w:rPr>
      <w:t xml:space="preserve">Bijlage </w:t>
    </w:r>
    <w:r w:rsidRPr="00406846">
      <w:rPr>
        <w:rFonts w:eastAsia="Times New Roman" w:cstheme="minorHAnsi"/>
        <w:color w:val="2C4475"/>
        <w:szCs w:val="18"/>
      </w:rPr>
      <w:t>2-P</w:t>
    </w:r>
    <w:r w:rsidR="00862B93">
      <w:rPr>
        <w:rFonts w:eastAsia="Times New Roman" w:cstheme="minorHAnsi"/>
        <w:color w:val="2C4475"/>
        <w:szCs w:val="18"/>
      </w:rPr>
      <w:t>3</w:t>
    </w:r>
    <w:r w:rsidRPr="00406846">
      <w:rPr>
        <w:rFonts w:eastAsia="Times New Roman" w:cstheme="minorHAnsi"/>
        <w:color w:val="2C4475"/>
        <w:szCs w:val="18"/>
      </w:rPr>
      <w:t>. Referentieprojecten kerncompetenties</w:t>
    </w:r>
  </w:p>
  <w:p w14:paraId="5328ADA6" w14:textId="77777777" w:rsidR="00406846" w:rsidRP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</w:p>
  <w:p w14:paraId="55C7B64B" w14:textId="7D430C2F" w:rsidR="00406846" w:rsidRDefault="00406846" w:rsidP="00406846">
    <w:pPr>
      <w:spacing w:line="240" w:lineRule="auto"/>
      <w:rPr>
        <w:rFonts w:eastAsia="Times New Roman" w:cstheme="minorHAnsi"/>
        <w:color w:val="2C4475"/>
        <w:szCs w:val="18"/>
      </w:rPr>
    </w:pPr>
    <w:r w:rsidRPr="00406846">
      <w:rPr>
        <w:rFonts w:eastAsia="Times New Roman" w:cstheme="minorHAnsi"/>
        <w:color w:val="2C4475"/>
        <w:szCs w:val="18"/>
      </w:rPr>
      <w:t xml:space="preserve">Perceel </w:t>
    </w:r>
    <w:r w:rsidR="00862B93">
      <w:rPr>
        <w:rFonts w:eastAsia="Times New Roman" w:cstheme="minorHAnsi"/>
        <w:color w:val="2C4475"/>
        <w:szCs w:val="18"/>
      </w:rPr>
      <w:t>3</w:t>
    </w:r>
    <w:r w:rsidRPr="00406846">
      <w:rPr>
        <w:rFonts w:eastAsia="Times New Roman" w:cstheme="minorHAnsi"/>
        <w:color w:val="2C4475"/>
        <w:szCs w:val="18"/>
      </w:rPr>
      <w:t xml:space="preserve"> </w:t>
    </w:r>
  </w:p>
  <w:p w14:paraId="5D9BA092" w14:textId="73D1B9F7" w:rsidR="00406846" w:rsidRPr="00406846" w:rsidRDefault="00406846" w:rsidP="00406846">
    <w:pPr>
      <w:spacing w:after="0" w:line="240" w:lineRule="auto"/>
      <w:rPr>
        <w:rFonts w:ascii="Times New Roman" w:eastAsia="Times New Roman" w:hAnsi="Times New Roman"/>
        <w:sz w:val="24"/>
        <w:szCs w:val="24"/>
        <w:lang w:eastAsia="nl-NL"/>
      </w:rPr>
    </w:pPr>
    <w:r w:rsidRPr="00406846">
      <w:rPr>
        <w:rFonts w:eastAsia="Times New Roman"/>
        <w:color w:val="2C4475"/>
        <w:szCs w:val="18"/>
        <w:lang w:eastAsia="nl-NL"/>
      </w:rPr>
      <w:t>Inschrijving op de Europese aanbesteding Actualisatie van het AHN –</w:t>
    </w:r>
    <w:r w:rsidR="0001523D">
      <w:rPr>
        <w:rFonts w:eastAsia="Times New Roman"/>
        <w:color w:val="2C4475"/>
        <w:szCs w:val="18"/>
        <w:lang w:eastAsia="nl-NL"/>
      </w:rPr>
      <w:t xml:space="preserve"> 5</w:t>
    </w:r>
    <w:r w:rsidRPr="00406846">
      <w:rPr>
        <w:rFonts w:eastAsia="Times New Roman"/>
        <w:color w:val="2C4475"/>
        <w:szCs w:val="18"/>
        <w:lang w:eastAsia="nl-NL"/>
      </w:rPr>
      <w:t> </w:t>
    </w:r>
  </w:p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8334C" w14:textId="77777777" w:rsidR="00437F41" w:rsidRPr="0094101B" w:rsidRDefault="00437F4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66DCD17C" w14:textId="77777777" w:rsidR="00437F41" w:rsidRPr="0094101B" w:rsidRDefault="00437F41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5A6110B4" w14:textId="77777777" w:rsidR="00437F41" w:rsidRDefault="00437F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02D1" w14:textId="77777777" w:rsidR="0001523D" w:rsidRDefault="000152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BC10" w14:textId="3585B524" w:rsidR="00331B9C" w:rsidRDefault="0001523D" w:rsidP="0001523D">
    <w:pPr>
      <w:tabs>
        <w:tab w:val="left" w:pos="576"/>
        <w:tab w:val="right" w:pos="9072"/>
      </w:tabs>
    </w:pPr>
    <w:r>
      <w:tab/>
    </w:r>
    <w:r>
      <w:tab/>
    </w:r>
    <w:r w:rsidR="7B1B0B07">
      <w:rPr>
        <w:noProof/>
      </w:rPr>
      <w:drawing>
        <wp:inline distT="0" distB="0" distL="0" distR="0" wp14:anchorId="39472DC3" wp14:editId="7347139E">
          <wp:extent cx="2152650" cy="714375"/>
          <wp:effectExtent l="0" t="0" r="0" b="0"/>
          <wp:docPr id="705556105" name="Afbeelding 70555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96E0EE" w14:textId="531446CF" w:rsidR="00331B9C" w:rsidRDefault="00331B9C" w:rsidP="7B1B0B07"/>
  <w:p w14:paraId="7C5FA4CD" w14:textId="0B1123D2" w:rsidR="00331B9C" w:rsidRDefault="00331B9C" w:rsidP="7B1B0B07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107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108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109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755"/>
    <w:rsid w:val="00003C95"/>
    <w:rsid w:val="00005047"/>
    <w:rsid w:val="00005A21"/>
    <w:rsid w:val="0001523D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2834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71E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37F4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367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2B93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47D2A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472C970A"/>
    <w:rsid w:val="53611EFE"/>
    <w:rsid w:val="778DFD6A"/>
    <w:rsid w:val="7B1B0B07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16" ma:contentTypeDescription="Create a new document." ma:contentTypeScope="" ma:versionID="ddd05832b3c5f82981737d809d517b33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f23dab84020a2b8419a6bf25c211b37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3.xml><?xml version="1.0" encoding="utf-8"?>
<ds:datastoreItem xmlns:ds="http://schemas.openxmlformats.org/officeDocument/2006/customXml" ds:itemID="{0CDEE9FF-F55D-4EA8-8A52-CF08A58AF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1</Pages>
  <Words>174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Harm Dijkstra</cp:lastModifiedBy>
  <cp:revision>2</cp:revision>
  <cp:lastPrinted>2018-07-31T12:27:00Z</cp:lastPrinted>
  <dcterms:created xsi:type="dcterms:W3CDTF">2022-07-07T16:54:00Z</dcterms:created>
  <dcterms:modified xsi:type="dcterms:W3CDTF">2022-07-07T16:54:00Z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