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FF8F" w14:textId="77777777" w:rsidR="00A96816" w:rsidRDefault="00A96816" w:rsidP="00A96816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96694433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630EE8C3" w14:textId="77777777" w:rsidR="00A96816" w:rsidRDefault="00A96816" w:rsidP="00A96816">
      <w:r w:rsidRPr="0005526A">
        <w:t xml:space="preserve">Ter verantwoording van de referentie-eis als gesteld in paragraaf </w:t>
      </w:r>
      <w:r w:rsidRPr="0029034E">
        <w:t>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96816" w:rsidRPr="0005526A" w14:paraId="1D2ADC6E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E047C8C" w14:textId="77777777" w:rsidR="00A96816" w:rsidRPr="001B14C3" w:rsidRDefault="00A96816" w:rsidP="00B22DA3">
            <w:pPr>
              <w:spacing w:line="260" w:lineRule="atLeast"/>
              <w:rPr>
                <w:color w:val="FFFFFF"/>
                <w:u w:val="single"/>
              </w:rPr>
            </w:pPr>
            <w:bookmarkStart w:id="2" w:name="_Hlk42863338"/>
            <w:r w:rsidRPr="00AE5E11">
              <w:rPr>
                <w:color w:val="FFFFFF"/>
                <w:u w:val="single"/>
              </w:rPr>
              <w:t>Kerncompetentie 1: Projectmanagement in het ontwerp- en uitvoeringstraject voor een nieuw en permanent woon-zorgcomplex of soortgelijk complex waar intensieve ouderenzorg wordt geboden (Wet langdurige zorg)</w:t>
            </w:r>
          </w:p>
        </w:tc>
      </w:tr>
      <w:tr w:rsidR="00A96816" w:rsidRPr="0005526A" w14:paraId="431A9B8A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572C13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B428CA5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433B0AF6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CDD1E0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8F968EC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3D77B04B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20686B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5529DAC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78742DD9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B2FACC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44C3DDF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BEE8514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58659C30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0FD904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705399C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E7FD045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A96816" w:rsidRPr="0005526A" w14:paraId="5F2DDBA1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25D553" w14:textId="7CDB56C8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 w:rsidR="00FB720E"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3F759C9B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E05BCC7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D27E94B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67A4FD8B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4F9337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0CF9C1D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1659E455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9FA4D3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Woon-</w:t>
            </w:r>
            <w:r w:rsidRPr="00CE7298">
              <w:rPr>
                <w:b w:val="0"/>
                <w:bCs w:val="0"/>
              </w:rPr>
              <w:t>zorgcomplex</w:t>
            </w:r>
            <w:r>
              <w:rPr>
                <w:b w:val="0"/>
                <w:bCs w:val="0"/>
              </w:rPr>
              <w:t xml:space="preserve"> of soortgelijk complex</w:t>
            </w:r>
            <w:r w:rsidRPr="00CE7298">
              <w:rPr>
                <w:b w:val="0"/>
                <w:bCs w:val="0"/>
              </w:rPr>
              <w:t xml:space="preserve"> waar intensieve ouderenzorg wordt geboden (Wet langdurige zorg)</w:t>
            </w:r>
          </w:p>
        </w:tc>
        <w:tc>
          <w:tcPr>
            <w:tcW w:w="5865" w:type="dxa"/>
            <w:vAlign w:val="center"/>
          </w:tcPr>
          <w:p w14:paraId="6A82F8A2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D8951B8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810C4C7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5EA40F3E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9942C9" w14:textId="77777777" w:rsidR="00A96816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Groter dan 2000 m2 bvo</w:t>
            </w:r>
          </w:p>
        </w:tc>
        <w:tc>
          <w:tcPr>
            <w:tcW w:w="5865" w:type="dxa"/>
            <w:vAlign w:val="center"/>
          </w:tcPr>
          <w:p w14:paraId="3FA3CB72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9C0B79F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151151F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96816" w:rsidRPr="0005526A" w14:paraId="2FD1AE7D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E99437" w14:textId="77777777" w:rsidR="00A96816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59E7E1E3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A96816" w:rsidRPr="0005526A" w14:paraId="53BCEC57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1FAFE7" w14:textId="77777777" w:rsidR="00A96816" w:rsidRPr="001B14C3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1B14C3">
              <w:rPr>
                <w:b w:val="0"/>
                <w:bCs w:val="0"/>
              </w:rPr>
              <w:t>Betreft nieuwbouw</w:t>
            </w:r>
          </w:p>
        </w:tc>
        <w:tc>
          <w:tcPr>
            <w:tcW w:w="5865" w:type="dxa"/>
            <w:vAlign w:val="center"/>
          </w:tcPr>
          <w:p w14:paraId="4CABF720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C346807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187D9D8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6816" w:rsidRPr="0005526A" w14:paraId="5CB23B54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C39A47" w14:textId="77777777" w:rsidR="00A96816" w:rsidRPr="001B14C3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9D4E77">
              <w:rPr>
                <w:b w:val="0"/>
                <w:bCs w:val="0"/>
              </w:rPr>
              <w:t>Betreft permanente bouw</w:t>
            </w:r>
          </w:p>
        </w:tc>
        <w:tc>
          <w:tcPr>
            <w:tcW w:w="5865" w:type="dxa"/>
            <w:vAlign w:val="center"/>
          </w:tcPr>
          <w:p w14:paraId="18025E7A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DEF2924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B0A141B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37FC19AE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9AF875" w14:textId="77777777" w:rsidR="00A96816" w:rsidRPr="009D4E77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1B14C3">
              <w:rPr>
                <w:b w:val="0"/>
                <w:bCs w:val="0"/>
              </w:rPr>
              <w:t xml:space="preserve">Projectmanagement </w:t>
            </w:r>
            <w:r>
              <w:rPr>
                <w:b w:val="0"/>
                <w:bCs w:val="0"/>
              </w:rPr>
              <w:t xml:space="preserve">in de </w:t>
            </w:r>
            <w:r w:rsidRPr="001B14C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1B14C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5865" w:type="dxa"/>
            <w:vAlign w:val="center"/>
          </w:tcPr>
          <w:p w14:paraId="203A6C69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C5DABB1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090A44E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96816" w:rsidRPr="0005526A" w14:paraId="1AE12E51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71FDC7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921A5C3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2"/>
    <w:p w14:paraId="4BBA924C" w14:textId="77777777" w:rsidR="00A96816" w:rsidRPr="00E02065" w:rsidRDefault="00A96816" w:rsidP="00A9681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F8B4247" w14:textId="77777777" w:rsidR="00A96816" w:rsidRDefault="00A96816" w:rsidP="00A96816">
      <w:bookmarkStart w:id="3" w:name="_Hlk42863268"/>
    </w:p>
    <w:p w14:paraId="2628E975" w14:textId="77777777" w:rsidR="00933493" w:rsidRDefault="00933493">
      <w:r>
        <w:rPr>
          <w:b/>
          <w:bCs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96816" w:rsidRPr="0005526A" w14:paraId="72C202B5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C7A8160" w14:textId="293D0D03" w:rsidR="00A96816" w:rsidRPr="001B14C3" w:rsidRDefault="00A96816" w:rsidP="00B22DA3">
            <w:pPr>
              <w:spacing w:line="260" w:lineRule="atLeast"/>
              <w:rPr>
                <w:color w:val="FFFFFF"/>
                <w:u w:val="single"/>
              </w:rPr>
            </w:pPr>
            <w:r w:rsidRPr="001B14C3">
              <w:rPr>
                <w:color w:val="FFFFFF"/>
                <w:u w:val="single"/>
              </w:rPr>
              <w:lastRenderedPageBreak/>
              <w:t>Kerncompetentie 2: Projectmanagement in het ontwerp- en uitvoeringstraject voor een nieuw en permanent (integraal)</w:t>
            </w:r>
            <w:proofErr w:type="spellStart"/>
            <w:r w:rsidRPr="001B14C3">
              <w:rPr>
                <w:color w:val="FFFFFF"/>
                <w:u w:val="single"/>
              </w:rPr>
              <w:t>kindcentrum</w:t>
            </w:r>
            <w:proofErr w:type="spellEnd"/>
            <w:r w:rsidRPr="001B14C3">
              <w:rPr>
                <w:color w:val="FFFFFF"/>
                <w:u w:val="single"/>
              </w:rPr>
              <w:t>.</w:t>
            </w:r>
          </w:p>
        </w:tc>
      </w:tr>
      <w:tr w:rsidR="00A96816" w:rsidRPr="0005526A" w14:paraId="096265CD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EEDADC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14EDC33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327DA312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E811B6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7FC3B59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63C00200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E5A5EF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D1B84BC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238BF018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19B4CE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D3A37DF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D7E5B92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600704C7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868C87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6C9FFA5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E61264C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A96816" w:rsidRPr="0005526A" w14:paraId="3FE6BFCC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4F37F7" w14:textId="7CE9753F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 w:rsidR="00FB720E"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6222A0E5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5836ACC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DA50CBE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221785A2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58C8CF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31C5C8D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7FBE6BCB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6E6DCA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(integraal)</w:t>
            </w:r>
            <w:proofErr w:type="spellStart"/>
            <w:r>
              <w:rPr>
                <w:b w:val="0"/>
                <w:bCs w:val="0"/>
              </w:rPr>
              <w:t>kindcentrum</w:t>
            </w:r>
            <w:proofErr w:type="spellEnd"/>
          </w:p>
        </w:tc>
        <w:tc>
          <w:tcPr>
            <w:tcW w:w="5865" w:type="dxa"/>
            <w:vAlign w:val="center"/>
          </w:tcPr>
          <w:p w14:paraId="5676EBB2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B3CFBAF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D903141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6461C139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3A3B23" w14:textId="77777777" w:rsidR="00A96816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Groter dan 2000 m2 bvo</w:t>
            </w:r>
          </w:p>
        </w:tc>
        <w:tc>
          <w:tcPr>
            <w:tcW w:w="5865" w:type="dxa"/>
            <w:vAlign w:val="center"/>
          </w:tcPr>
          <w:p w14:paraId="1FFB993D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23285BD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7416F90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96816" w:rsidRPr="0005526A" w14:paraId="356DC991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3EA6B7" w14:textId="77777777" w:rsidR="00A96816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1F8E6963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A96816" w:rsidRPr="0005526A" w14:paraId="026A0BC1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DA87E8" w14:textId="77777777" w:rsidR="00A96816" w:rsidRDefault="00A96816" w:rsidP="00B22DA3">
            <w:pPr>
              <w:spacing w:line="260" w:lineRule="atLeast"/>
            </w:pPr>
            <w:r w:rsidRPr="00616893">
              <w:rPr>
                <w:b w:val="0"/>
                <w:bCs w:val="0"/>
              </w:rPr>
              <w:t>Betreft nieuwbouw</w:t>
            </w:r>
          </w:p>
        </w:tc>
        <w:tc>
          <w:tcPr>
            <w:tcW w:w="5865" w:type="dxa"/>
            <w:vAlign w:val="center"/>
          </w:tcPr>
          <w:p w14:paraId="0D9CAD05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EA65535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E1FBB87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6816" w:rsidRPr="0005526A" w14:paraId="6A59F2D7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519932" w14:textId="77777777" w:rsidR="00A96816" w:rsidRDefault="00A96816" w:rsidP="00B22DA3">
            <w:pPr>
              <w:spacing w:line="260" w:lineRule="atLeast"/>
            </w:pPr>
            <w:r>
              <w:rPr>
                <w:b w:val="0"/>
                <w:bCs w:val="0"/>
              </w:rPr>
              <w:t>Betreft permanente bouw</w:t>
            </w:r>
          </w:p>
        </w:tc>
        <w:tc>
          <w:tcPr>
            <w:tcW w:w="5865" w:type="dxa"/>
            <w:vAlign w:val="center"/>
          </w:tcPr>
          <w:p w14:paraId="0A6EE1D8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ADADB4E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91C3640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6FDA49B7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C607C9" w14:textId="77777777" w:rsidR="00A96816" w:rsidRPr="009D4E77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B22DA3">
              <w:rPr>
                <w:b w:val="0"/>
                <w:bCs w:val="0"/>
              </w:rPr>
              <w:t xml:space="preserve">Projectmanagement </w:t>
            </w:r>
            <w:r>
              <w:rPr>
                <w:b w:val="0"/>
                <w:bCs w:val="0"/>
              </w:rPr>
              <w:t xml:space="preserve">in de </w:t>
            </w:r>
            <w:r w:rsidRPr="00B22DA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5865" w:type="dxa"/>
            <w:vAlign w:val="center"/>
          </w:tcPr>
          <w:p w14:paraId="23257028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E4C629B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36FB75E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96816" w:rsidRPr="0005526A" w14:paraId="7B38A040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4AF701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AF2AF36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4668BE58" w14:textId="77777777" w:rsidR="00A96816" w:rsidRDefault="00A96816" w:rsidP="00A9681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B5B22FD" w14:textId="77777777" w:rsidR="00A96816" w:rsidRDefault="00A96816" w:rsidP="00A96816"/>
    <w:p w14:paraId="325A28C4" w14:textId="77777777" w:rsidR="00A96816" w:rsidRPr="00B478DF" w:rsidRDefault="00A96816" w:rsidP="00A96816">
      <w:r w:rsidRPr="00B478DF">
        <w:t xml:space="preserve">Ondergetekende verklaart tevens dat: </w:t>
      </w:r>
    </w:p>
    <w:p w14:paraId="47DAAD69" w14:textId="77777777" w:rsidR="00A96816" w:rsidRPr="00B478DF" w:rsidRDefault="00A96816" w:rsidP="00A96816">
      <w:r>
        <w:t>Gegadigde</w:t>
      </w:r>
      <w:r w:rsidRPr="00B478DF">
        <w:t xml:space="preserve"> opdrachtnemer </w:t>
      </w:r>
      <w:r w:rsidRPr="0008549B">
        <w:t>is 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2B3B768E" w14:textId="77777777" w:rsidR="00A96816" w:rsidRPr="0005526A" w:rsidRDefault="00A96816" w:rsidP="00A96816"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33FDE29" w14:textId="77777777" w:rsidR="00A96816" w:rsidRPr="0005526A" w:rsidRDefault="00A96816" w:rsidP="00A96816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43A83B0" w14:textId="77777777" w:rsidR="00A96816" w:rsidRPr="00B478DF" w:rsidRDefault="00A96816" w:rsidP="00A96816">
      <w:r>
        <w:lastRenderedPageBreak/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3DAEB01" w14:textId="77777777" w:rsidR="00A96816" w:rsidRPr="00B478DF" w:rsidRDefault="00A96816" w:rsidP="00A96816"/>
    <w:p w14:paraId="707646B3" w14:textId="77777777" w:rsidR="00A96816" w:rsidRDefault="00A96816" w:rsidP="00A96816">
      <w:r w:rsidRPr="00B478DF">
        <w:t xml:space="preserve">Aldus naar waarheid opgemaakt, </w:t>
      </w:r>
    </w:p>
    <w:p w14:paraId="048329DB" w14:textId="77777777" w:rsidR="00A96816" w:rsidRPr="00B478DF" w:rsidRDefault="00A96816" w:rsidP="00A96816"/>
    <w:p w14:paraId="36E96E88" w14:textId="77777777" w:rsidR="00A96816" w:rsidRPr="00B478DF" w:rsidRDefault="00A96816" w:rsidP="00A9681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3442252F" w14:textId="77777777" w:rsidR="00A96816" w:rsidRDefault="00A96816" w:rsidP="00A96816"/>
    <w:p w14:paraId="68994461" w14:textId="77777777" w:rsidR="00A96816" w:rsidRPr="00B478DF" w:rsidRDefault="00A96816" w:rsidP="00A9681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AE121F1" w14:textId="77777777" w:rsidR="00A96816" w:rsidRPr="00B478DF" w:rsidRDefault="00A96816" w:rsidP="00A96816"/>
    <w:p w14:paraId="09DFF930" w14:textId="77777777" w:rsidR="00A96816" w:rsidRPr="00B478DF" w:rsidRDefault="00A96816" w:rsidP="00A9681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06769B8" w14:textId="77777777" w:rsidR="00A96816" w:rsidRPr="00B478DF" w:rsidRDefault="00A96816" w:rsidP="00A96816">
      <w:pPr>
        <w:spacing w:after="0" w:line="260" w:lineRule="atLeast"/>
      </w:pPr>
    </w:p>
    <w:p w14:paraId="4A4FBC64" w14:textId="77777777" w:rsidR="00A96816" w:rsidRPr="00B478DF" w:rsidRDefault="00A96816" w:rsidP="00A96816">
      <w:pPr>
        <w:spacing w:after="0" w:line="260" w:lineRule="atLeast"/>
      </w:pPr>
    </w:p>
    <w:p w14:paraId="6FFB2E9A" w14:textId="77777777" w:rsidR="00A96816" w:rsidRPr="00B478DF" w:rsidRDefault="00A96816" w:rsidP="00A96816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3"/>
    <w:p w14:paraId="1F1642DB" w14:textId="77777777" w:rsidR="000051FE" w:rsidRPr="00765752" w:rsidRDefault="000051FE" w:rsidP="004D289F"/>
    <w:sectPr w:rsidR="000051FE" w:rsidRPr="00765752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6B31" w14:textId="77777777" w:rsidR="00A96816" w:rsidRDefault="00A96816" w:rsidP="00E15770">
      <w:pPr>
        <w:spacing w:after="0" w:line="240" w:lineRule="auto"/>
      </w:pPr>
      <w:r>
        <w:separator/>
      </w:r>
    </w:p>
  </w:endnote>
  <w:endnote w:type="continuationSeparator" w:id="0">
    <w:p w14:paraId="590D311C" w14:textId="77777777" w:rsidR="00A96816" w:rsidRDefault="00A9681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ED35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D2F786" wp14:editId="496EABD7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FE7C3E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DBFC478" w14:textId="1205A01E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96816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70D69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A3297D" wp14:editId="527B4BB8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FB6768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A3A3DE7" w14:textId="2B651DA5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96816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23A07" w14:textId="77777777" w:rsidR="00A96816" w:rsidRDefault="00A96816" w:rsidP="00E15770">
      <w:pPr>
        <w:spacing w:after="0" w:line="240" w:lineRule="auto"/>
      </w:pPr>
      <w:r>
        <w:separator/>
      </w:r>
    </w:p>
  </w:footnote>
  <w:footnote w:type="continuationSeparator" w:id="0">
    <w:p w14:paraId="59AE15A7" w14:textId="77777777" w:rsidR="00A96816" w:rsidRDefault="00A96816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B54B" w14:textId="6DB4DA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0C2385F" wp14:editId="05F93E2D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3C4F7B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</w:p>
  <w:p w14:paraId="196CCC66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CDDC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5C340FB" wp14:editId="1EA0A9EA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E9BAF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651B3A80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0A02893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_x000d_"/>
    <w:docVar w:name="idxNaam" w:val="ICS"/>
    <w:docVar w:name="idxName" w:val="ICS"/>
    <w:docVar w:name="idxPhone" w:val="088 - 235 04 27"/>
    <w:docVar w:name="idxTelefoon" w:val="088 - 235 04 27"/>
    <w:docVar w:name="idxWebsite" w:val="www.icsadviseurs.nl"/>
    <w:docVar w:name="LogoCount" w:val="6"/>
  </w:docVars>
  <w:rsids>
    <w:rsidRoot w:val="00A96816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33493"/>
    <w:rsid w:val="009455E2"/>
    <w:rsid w:val="009956BB"/>
    <w:rsid w:val="0099664E"/>
    <w:rsid w:val="009A1824"/>
    <w:rsid w:val="009A6352"/>
    <w:rsid w:val="009F663B"/>
    <w:rsid w:val="009F6E3E"/>
    <w:rsid w:val="00A54316"/>
    <w:rsid w:val="00A96816"/>
    <w:rsid w:val="00AA0CFF"/>
    <w:rsid w:val="00AA1DE1"/>
    <w:rsid w:val="00AD3025"/>
    <w:rsid w:val="00AE0CE8"/>
    <w:rsid w:val="00AF2FB1"/>
    <w:rsid w:val="00B22A7D"/>
    <w:rsid w:val="00B26A8F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B720E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9EB06"/>
  <w15:chartTrackingRefBased/>
  <w15:docId w15:val="{71449965-7DF4-473F-A6A7-FA0F922A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6816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A96816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2022-02-25T00:00:00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2</TotalTime>
  <Pages>3</Pages>
  <Words>485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3</cp:revision>
  <dcterms:created xsi:type="dcterms:W3CDTF">2022-03-28T15:11:00Z</dcterms:created>
  <dcterms:modified xsi:type="dcterms:W3CDTF">2022-03-28T15:13:00Z</dcterms:modified>
</cp:coreProperties>
</file>