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8DB3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</w:p>
    <w:bookmarkEnd w:id="0"/>
    <w:bookmarkEnd w:id="1"/>
    <w:p w14:paraId="49318DB4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49318DB5" w14:textId="7E3F41B9" w:rsidR="00E17B16" w:rsidRPr="00E90DEC" w:rsidRDefault="00722CD3" w:rsidP="003C1B5D">
      <w:pPr>
        <w:spacing w:line="276" w:lineRule="auto"/>
        <w:jc w:val="left"/>
        <w:rPr>
          <w:rFonts w:cs="Arial"/>
          <w:szCs w:val="20"/>
        </w:rPr>
      </w:pPr>
      <w:bookmarkStart w:id="2" w:name="_Hlk2174278"/>
      <w:r w:rsidRPr="00E90DEC">
        <w:rPr>
          <w:rFonts w:cs="Arial"/>
          <w:szCs w:val="20"/>
        </w:rPr>
        <w:t>Bijlage bij</w:t>
      </w:r>
      <w:r w:rsidR="00154A8C" w:rsidRPr="00E90DEC">
        <w:rPr>
          <w:rFonts w:cs="Arial"/>
          <w:szCs w:val="20"/>
        </w:rPr>
        <w:t xml:space="preserve"> de</w:t>
      </w:r>
      <w:r w:rsidR="00E70EAC" w:rsidRPr="00E90DEC">
        <w:rPr>
          <w:rFonts w:cs="Arial"/>
          <w:szCs w:val="20"/>
        </w:rPr>
        <w:t xml:space="preserve"> </w:t>
      </w:r>
      <w:bookmarkEnd w:id="2"/>
      <w:r w:rsidR="00E90DEC" w:rsidRPr="00E90DEC">
        <w:rPr>
          <w:rFonts w:cs="Arial"/>
          <w:szCs w:val="20"/>
        </w:rPr>
        <w:t xml:space="preserve">offerteaanvraag voor </w:t>
      </w:r>
      <w:r w:rsidR="001659AC">
        <w:rPr>
          <w:rFonts w:cs="Arial"/>
          <w:szCs w:val="20"/>
        </w:rPr>
        <w:t>Lockers</w:t>
      </w:r>
      <w:r w:rsidR="00E90DEC" w:rsidRPr="00E90DEC">
        <w:rPr>
          <w:rFonts w:cs="Arial"/>
          <w:szCs w:val="20"/>
        </w:rPr>
        <w:t xml:space="preserve"> met referentienumme</w:t>
      </w:r>
      <w:r w:rsidR="00BF5EE6">
        <w:rPr>
          <w:rFonts w:cs="Arial"/>
          <w:szCs w:val="20"/>
        </w:rPr>
        <w:t xml:space="preserve">r: </w:t>
      </w:r>
      <w:r w:rsidR="00FB7837" w:rsidRPr="00B23262">
        <w:rPr>
          <w:rFonts w:cs="Arial"/>
          <w:szCs w:val="20"/>
        </w:rPr>
        <w:t>2022</w:t>
      </w:r>
      <w:r w:rsidR="00FB7837">
        <w:rPr>
          <w:rFonts w:cs="Arial"/>
          <w:szCs w:val="20"/>
        </w:rPr>
        <w:t>/007-FIT Services</w:t>
      </w:r>
      <w:r w:rsidR="00E90DEC" w:rsidRPr="00E90DEC">
        <w:rPr>
          <w:rFonts w:cs="Arial"/>
          <w:color w:val="000000"/>
          <w:szCs w:val="20"/>
          <w:lang w:eastAsia="zh-CN"/>
        </w:rPr>
        <w:t>.</w:t>
      </w:r>
    </w:p>
    <w:p w14:paraId="49318DB6" w14:textId="77777777" w:rsidR="00494BBA" w:rsidRDefault="00494BBA" w:rsidP="009B0A66">
      <w:pPr>
        <w:spacing w:line="276" w:lineRule="auto"/>
      </w:pPr>
    </w:p>
    <w:p w14:paraId="49318DB7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49318DB9" w14:textId="4FDA9E5D" w:rsidR="00FD4464" w:rsidRPr="0047426B" w:rsidRDefault="00FD4464" w:rsidP="0047426B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 xml:space="preserve">één referent gebruikt worden. </w:t>
      </w:r>
    </w:p>
    <w:p w14:paraId="060F758C" w14:textId="4D6D0D11" w:rsidR="0047426B" w:rsidRPr="0047426B" w:rsidRDefault="0047426B" w:rsidP="0047426B">
      <w:pPr>
        <w:pStyle w:val="Lijstalinea"/>
        <w:numPr>
          <w:ilvl w:val="0"/>
          <w:numId w:val="2"/>
        </w:numPr>
        <w:spacing w:line="280" w:lineRule="atLeast"/>
      </w:pPr>
      <w:r w:rsidRPr="00606CDB">
        <w:t xml:space="preserve">Per kerncompetentie dient </w:t>
      </w:r>
      <w:r w:rsidRPr="00606CDB">
        <w:rPr>
          <w:rFonts w:cs="Arial"/>
        </w:rPr>
        <w:t>éé</w:t>
      </w:r>
      <w:r w:rsidRPr="00606CDB">
        <w:t>n referentie aangeleverd te worden.</w:t>
      </w:r>
    </w:p>
    <w:p w14:paraId="49318DBB" w14:textId="77777777" w:rsidR="00FD4464" w:rsidRDefault="00FD4464" w:rsidP="009B0A66">
      <w:pPr>
        <w:numPr>
          <w:ilvl w:val="0"/>
          <w:numId w:val="2"/>
        </w:numPr>
        <w:spacing w:line="276" w:lineRule="auto"/>
        <w:jc w:val="left"/>
      </w:pPr>
      <w:r w:rsidRPr="00FD4464">
        <w:rPr>
          <w:rFonts w:cs="Arial"/>
          <w:szCs w:val="20"/>
        </w:rPr>
        <w:t>Het is toegestaan de referentie te verduidelijken. Deze toelichting mag maximaal 500 woorden bevatten.</w:t>
      </w:r>
    </w:p>
    <w:p w14:paraId="49318DBC" w14:textId="77777777" w:rsidR="00FD4464" w:rsidRPr="006058C6" w:rsidRDefault="00FD446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826409" w14:paraId="49318DC1" w14:textId="77777777" w:rsidTr="00E26B82">
        <w:trPr>
          <w:jc w:val="center"/>
        </w:trPr>
        <w:tc>
          <w:tcPr>
            <w:tcW w:w="9067" w:type="dxa"/>
            <w:gridSpan w:val="4"/>
            <w:shd w:val="clear" w:color="auto" w:fill="C00000"/>
            <w:vAlign w:val="center"/>
          </w:tcPr>
          <w:p w14:paraId="49318DBD" w14:textId="77777777" w:rsidR="00E17B16" w:rsidRDefault="00E17B16" w:rsidP="003E01B7">
            <w:pPr>
              <w:rPr>
                <w:rFonts w:cs="Arial"/>
                <w:b/>
                <w:color w:val="FFFFFF"/>
                <w:szCs w:val="20"/>
              </w:rPr>
            </w:pPr>
          </w:p>
          <w:p w14:paraId="49318DBE" w14:textId="383BF69B" w:rsidR="00FD4464" w:rsidRDefault="001A2E66" w:rsidP="003E01B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6F7064CF" w14:textId="784704AC" w:rsidR="00BF5EE6" w:rsidRDefault="00E02ECF" w:rsidP="00FB783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(</w:t>
            </w:r>
            <w:r w:rsidR="00FB7837">
              <w:rPr>
                <w:rFonts w:cs="Arial"/>
                <w:b/>
                <w:color w:val="FFFFFF"/>
                <w:szCs w:val="20"/>
              </w:rPr>
              <w:t xml:space="preserve">onderwerp kerncompetentie </w:t>
            </w:r>
            <w:r>
              <w:rPr>
                <w:rFonts w:cs="Arial"/>
                <w:b/>
                <w:color w:val="FFFFFF"/>
                <w:szCs w:val="20"/>
              </w:rPr>
              <w:t>1/2/3)</w:t>
            </w:r>
          </w:p>
          <w:p w14:paraId="49318DC0" w14:textId="77777777" w:rsidR="00E17B16" w:rsidRPr="00826409" w:rsidRDefault="00E17B16" w:rsidP="00FD446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0B4E53" w:rsidRPr="00826409" w14:paraId="49318DC5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C2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9318DC3" w14:textId="77777777" w:rsidR="000B4E53" w:rsidRPr="00826409" w:rsidRDefault="000B4E5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49318DC4" w14:textId="77777777" w:rsidR="000B4E53" w:rsidRPr="00826409" w:rsidRDefault="000B4E53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A" w14:textId="77777777" w:rsidTr="00FD4464">
        <w:trPr>
          <w:jc w:val="center"/>
        </w:trPr>
        <w:tc>
          <w:tcPr>
            <w:tcW w:w="843" w:type="dxa"/>
            <w:vMerge w:val="restart"/>
          </w:tcPr>
          <w:p w14:paraId="49318DC6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9318DC8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49318DC9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F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CD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49318DCE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4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2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49318DD3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9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49318DD8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E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B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C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49318DDD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EC" w14:textId="77777777" w:rsidTr="00FD4464">
        <w:trPr>
          <w:jc w:val="center"/>
        </w:trPr>
        <w:tc>
          <w:tcPr>
            <w:tcW w:w="843" w:type="dxa"/>
          </w:tcPr>
          <w:p w14:paraId="49318DDF" w14:textId="77777777"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50879FF8" w14:textId="77777777" w:rsidR="00E17B16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Voeg een o</w:t>
            </w:r>
            <w:r w:rsidR="00E17B16">
              <w:rPr>
                <w:rFonts w:cs="Arial"/>
                <w:szCs w:val="20"/>
              </w:rPr>
              <w:t xml:space="preserve">mschrijving </w:t>
            </w:r>
            <w:r>
              <w:rPr>
                <w:rFonts w:cs="Arial"/>
                <w:szCs w:val="20"/>
              </w:rPr>
              <w:t xml:space="preserve">van het </w:t>
            </w:r>
            <w:r w:rsidR="00E47924">
              <w:rPr>
                <w:rFonts w:cs="Arial"/>
                <w:szCs w:val="20"/>
              </w:rPr>
              <w:t xml:space="preserve">project </w:t>
            </w:r>
            <w:r>
              <w:rPr>
                <w:rFonts w:cs="Arial"/>
                <w:szCs w:val="20"/>
              </w:rPr>
              <w:t xml:space="preserve">toe </w:t>
            </w:r>
            <w:r w:rsidR="00E47924">
              <w:rPr>
                <w:rFonts w:cs="Arial"/>
                <w:szCs w:val="20"/>
              </w:rPr>
              <w:t xml:space="preserve">waaruit blijkt dat de referentie voldoet aan de </w:t>
            </w:r>
            <w:r w:rsidR="00492DF3">
              <w:rPr>
                <w:rFonts w:cs="Arial"/>
                <w:szCs w:val="20"/>
              </w:rPr>
              <w:t>kerncompetentie</w:t>
            </w:r>
            <w:r w:rsidR="00EF556A">
              <w:rPr>
                <w:rFonts w:cs="Arial"/>
                <w:szCs w:val="20"/>
              </w:rPr>
              <w:t xml:space="preserve">. </w:t>
            </w:r>
          </w:p>
          <w:p w14:paraId="49318DE0" w14:textId="574DCF42" w:rsidR="00EF556A" w:rsidRDefault="00EF556A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Geef duidelijk aan o</w:t>
            </w:r>
            <w:r w:rsidR="005B150E">
              <w:rPr>
                <w:rFonts w:cs="Arial"/>
                <w:szCs w:val="20"/>
              </w:rPr>
              <w:t xml:space="preserve">m welke kerncompetentie(s) het gaat. </w:t>
            </w:r>
          </w:p>
        </w:tc>
        <w:tc>
          <w:tcPr>
            <w:tcW w:w="6084" w:type="dxa"/>
            <w:gridSpan w:val="2"/>
            <w:vAlign w:val="center"/>
          </w:tcPr>
          <w:p w14:paraId="49318DE1" w14:textId="77777777"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2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3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4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5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6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7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8" w14:textId="77777777" w:rsidR="00100886" w:rsidRDefault="00100886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9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A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9318DEB" w14:textId="77777777" w:rsidR="00E42CE9" w:rsidRPr="0082640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F1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ED" w14:textId="77777777" w:rsidR="00E17B16" w:rsidRPr="00826409" w:rsidRDefault="00492DF3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49318DEE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49318DEF" w14:textId="77777777" w:rsidR="00E17B16" w:rsidRPr="00826409" w:rsidRDefault="00100886" w:rsidP="0010088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 en eind datum of a</w:t>
            </w:r>
            <w:r w:rsidR="00492DF3">
              <w:rPr>
                <w:rFonts w:cs="Arial"/>
                <w:szCs w:val="20"/>
              </w:rPr>
              <w:t>fronding project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3922" w:type="dxa"/>
            <w:vAlign w:val="center"/>
          </w:tcPr>
          <w:p w14:paraId="49318DF0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F6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2" w14:textId="77777777" w:rsidR="00E17B16" w:rsidRDefault="00E42CE9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49318DF3" w14:textId="77777777" w:rsidR="00E17B16" w:rsidRDefault="00492DF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</w:t>
            </w:r>
            <w:r w:rsidR="00E42CE9">
              <w:rPr>
                <w:rFonts w:cs="Arial"/>
                <w:szCs w:val="20"/>
              </w:rPr>
              <w:t xml:space="preserve"> excl</w:t>
            </w:r>
            <w:r w:rsidR="00FD4464">
              <w:rPr>
                <w:rFonts w:cs="Arial"/>
                <w:szCs w:val="20"/>
              </w:rPr>
              <w:t>.</w:t>
            </w:r>
            <w:r w:rsidR="00E42CE9">
              <w:rPr>
                <w:rFonts w:cs="Arial"/>
                <w:szCs w:val="20"/>
              </w:rPr>
              <w:t xml:space="preserve"> BTW</w:t>
            </w:r>
          </w:p>
        </w:tc>
        <w:tc>
          <w:tcPr>
            <w:tcW w:w="2162" w:type="dxa"/>
            <w:vAlign w:val="center"/>
          </w:tcPr>
          <w:p w14:paraId="49318DF4" w14:textId="77777777"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49318DF5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49318DFD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7" w14:textId="77777777" w:rsidR="00E17B16" w:rsidRPr="00826409" w:rsidRDefault="00E42CE9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49318DF8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Is de opdracht geheel als zelfstandige onderneming </w:t>
            </w:r>
            <w:r>
              <w:rPr>
                <w:rFonts w:cs="Arial"/>
                <w:szCs w:val="20"/>
              </w:rPr>
              <w:lastRenderedPageBreak/>
              <w:t>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49318DF9" w14:textId="77777777" w:rsidR="009B0A66" w:rsidRDefault="009B0A66" w:rsidP="009B0A66">
            <w:pPr>
              <w:spacing w:before="60" w:after="60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lastRenderedPageBreak/>
              <w:t>Indien sprake was van een combinatie of van onderaannemers, hier graag vermelden:</w:t>
            </w:r>
          </w:p>
          <w:p w14:paraId="49318DFA" w14:textId="77777777" w:rsidR="009B0A66" w:rsidRPr="009B0A66" w:rsidRDefault="00E17B16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lastRenderedPageBreak/>
              <w:t>de naam van de evt. partners</w:t>
            </w:r>
            <w:r w:rsidR="009B0A66">
              <w:rPr>
                <w:rFonts w:cs="Arial"/>
                <w:b/>
                <w:color w:val="FF0000"/>
                <w:szCs w:val="20"/>
              </w:rPr>
              <w:t>;</w:t>
            </w:r>
          </w:p>
          <w:p w14:paraId="49318DFB" w14:textId="77777777" w:rsidR="009B0A66" w:rsidRPr="009B0A66" w:rsidRDefault="009B0A66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wie welk aandeel verzorgde; en</w:t>
            </w:r>
          </w:p>
          <w:p w14:paraId="49318DFC" w14:textId="77777777" w:rsidR="00E17B16" w:rsidRPr="009B0A66" w:rsidRDefault="00E17B16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wie de leiding had.</w:t>
            </w:r>
          </w:p>
        </w:tc>
      </w:tr>
      <w:tr w:rsidR="00B119B5" w:rsidRPr="00826409" w14:paraId="49318E08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E" w14:textId="77777777" w:rsidR="00B119B5" w:rsidRDefault="00B119B5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7.</w:t>
            </w:r>
          </w:p>
        </w:tc>
        <w:tc>
          <w:tcPr>
            <w:tcW w:w="2140" w:type="dxa"/>
            <w:vAlign w:val="center"/>
          </w:tcPr>
          <w:p w14:paraId="49318DFF" w14:textId="77777777" w:rsidR="00B119B5" w:rsidRDefault="00B119B5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Eventuele toelichting van maximaal 500 woorden.</w:t>
            </w:r>
          </w:p>
        </w:tc>
        <w:tc>
          <w:tcPr>
            <w:tcW w:w="6084" w:type="dxa"/>
            <w:gridSpan w:val="2"/>
            <w:vAlign w:val="center"/>
          </w:tcPr>
          <w:p w14:paraId="49318E00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1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2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3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4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5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6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9318E07" w14:textId="77777777" w:rsidR="00B119B5" w:rsidRP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49318E09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49318E0C" w14:textId="77777777" w:rsidTr="00FD041D">
        <w:tc>
          <w:tcPr>
            <w:tcW w:w="2977" w:type="dxa"/>
            <w:vAlign w:val="center"/>
          </w:tcPr>
          <w:p w14:paraId="49318E0A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9318E0B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0F" w14:textId="77777777" w:rsidTr="00FD041D">
        <w:tc>
          <w:tcPr>
            <w:tcW w:w="2977" w:type="dxa"/>
            <w:vAlign w:val="center"/>
          </w:tcPr>
          <w:p w14:paraId="49318E0D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9318E0E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2" w14:textId="77777777" w:rsidTr="00FD041D">
        <w:tc>
          <w:tcPr>
            <w:tcW w:w="2977" w:type="dxa"/>
            <w:vAlign w:val="center"/>
          </w:tcPr>
          <w:p w14:paraId="49318E10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9318E11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5" w14:textId="77777777" w:rsidTr="00FD041D">
        <w:tc>
          <w:tcPr>
            <w:tcW w:w="2977" w:type="dxa"/>
            <w:vAlign w:val="center"/>
          </w:tcPr>
          <w:p w14:paraId="49318E13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49318E14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9" w14:textId="77777777" w:rsidTr="00FD041D">
        <w:tc>
          <w:tcPr>
            <w:tcW w:w="2977" w:type="dxa"/>
            <w:vAlign w:val="center"/>
          </w:tcPr>
          <w:p w14:paraId="49318E16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9318E17" w14:textId="77777777" w:rsidR="00E17B16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318E18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49318E1A" w14:textId="407143A0" w:rsidR="00B87DE5" w:rsidRDefault="00B87DE5" w:rsidP="00FD4464"/>
    <w:p w14:paraId="543C18AE" w14:textId="5DD6610F" w:rsidR="00480593" w:rsidRDefault="00480593" w:rsidP="00FD4464"/>
    <w:p w14:paraId="04567743" w14:textId="0429EDA8" w:rsidR="00480593" w:rsidRDefault="00480593" w:rsidP="00FD4464"/>
    <w:p w14:paraId="578EEEDE" w14:textId="216E9444" w:rsidR="00480593" w:rsidRDefault="00480593" w:rsidP="00FD4464"/>
    <w:p w14:paraId="2A3AB179" w14:textId="28B72E59" w:rsidR="00480593" w:rsidRDefault="00480593" w:rsidP="00FD4464"/>
    <w:p w14:paraId="1679D970" w14:textId="5B974DA4" w:rsidR="00480593" w:rsidRDefault="00480593" w:rsidP="00FD4464"/>
    <w:p w14:paraId="568A7002" w14:textId="17F7D7FE" w:rsidR="00480593" w:rsidRDefault="00480593" w:rsidP="00FD4464"/>
    <w:p w14:paraId="1A25E7E5" w14:textId="3B3DEDA5" w:rsidR="00480593" w:rsidRDefault="00480593" w:rsidP="00FD4464"/>
    <w:p w14:paraId="51D2A849" w14:textId="198ECE17" w:rsidR="00480593" w:rsidRDefault="00480593" w:rsidP="00FD4464"/>
    <w:p w14:paraId="16850C78" w14:textId="093C0F58" w:rsidR="00480593" w:rsidRDefault="00480593" w:rsidP="00FD4464"/>
    <w:p w14:paraId="60255BD6" w14:textId="14411BC7" w:rsidR="00480593" w:rsidRDefault="00480593" w:rsidP="00FD4464"/>
    <w:p w14:paraId="20D35E83" w14:textId="67DD8A6C" w:rsidR="00480593" w:rsidRDefault="00480593" w:rsidP="00FD4464"/>
    <w:p w14:paraId="39145256" w14:textId="5BA785CE" w:rsidR="00480593" w:rsidRDefault="00480593" w:rsidP="00FD4464"/>
    <w:p w14:paraId="44C52480" w14:textId="5A161538" w:rsidR="00480593" w:rsidRDefault="00480593" w:rsidP="00FD4464"/>
    <w:p w14:paraId="1C38F391" w14:textId="4FE4BC92" w:rsidR="00480593" w:rsidRDefault="00480593" w:rsidP="00FD4464"/>
    <w:p w14:paraId="1522FE0A" w14:textId="7A7886AB" w:rsidR="00480593" w:rsidRDefault="00480593" w:rsidP="00FD4464"/>
    <w:p w14:paraId="7CD3416F" w14:textId="4F822E24" w:rsidR="00480593" w:rsidRDefault="00480593" w:rsidP="00FD4464"/>
    <w:p w14:paraId="50310DCB" w14:textId="04EB021C" w:rsidR="00480593" w:rsidRDefault="00480593" w:rsidP="00FD4464"/>
    <w:p w14:paraId="46BCAC16" w14:textId="4F229F82" w:rsidR="00480593" w:rsidRDefault="00480593" w:rsidP="00FD4464"/>
    <w:p w14:paraId="7E4E1E0E" w14:textId="15E40B81" w:rsidR="00480593" w:rsidRDefault="00480593" w:rsidP="00FD4464"/>
    <w:p w14:paraId="689A169F" w14:textId="7A62CBE4" w:rsidR="00480593" w:rsidRDefault="00480593" w:rsidP="00FD4464"/>
    <w:p w14:paraId="3B34ECE1" w14:textId="787041BC" w:rsidR="00480593" w:rsidRDefault="00480593" w:rsidP="00FD4464"/>
    <w:p w14:paraId="0596CCE0" w14:textId="053E5F5B" w:rsidR="00480593" w:rsidRDefault="00480593" w:rsidP="00FD4464"/>
    <w:p w14:paraId="44DCDF74" w14:textId="68754439" w:rsidR="00480593" w:rsidRDefault="00480593" w:rsidP="00FD4464"/>
    <w:p w14:paraId="52EB6F96" w14:textId="77777777" w:rsidR="003C1B5D" w:rsidRDefault="003C1B5D" w:rsidP="00FD4464"/>
    <w:p w14:paraId="75C72BCD" w14:textId="74E8434B" w:rsidR="00480593" w:rsidRDefault="00480593" w:rsidP="00FD4464"/>
    <w:p w14:paraId="0D6A7CC6" w14:textId="49417A64" w:rsidR="00480593" w:rsidRDefault="00480593" w:rsidP="00FD4464"/>
    <w:p w14:paraId="27E6EF0D" w14:textId="77777777" w:rsidR="00480593" w:rsidRPr="00FD4464" w:rsidRDefault="00480593" w:rsidP="00480593">
      <w:pPr>
        <w:spacing w:line="276" w:lineRule="auto"/>
        <w:rPr>
          <w:b/>
        </w:rPr>
      </w:pPr>
      <w:r w:rsidRPr="00FD4464">
        <w:rPr>
          <w:b/>
        </w:rPr>
        <w:lastRenderedPageBreak/>
        <w:t>Invulinstructie</w:t>
      </w:r>
    </w:p>
    <w:p w14:paraId="616D8A35" w14:textId="77777777" w:rsidR="00480593" w:rsidRPr="0047426B" w:rsidRDefault="00480593" w:rsidP="00480593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 xml:space="preserve">één referent gebruikt worden. </w:t>
      </w:r>
    </w:p>
    <w:p w14:paraId="425BEDD8" w14:textId="77777777" w:rsidR="00480593" w:rsidRPr="0047426B" w:rsidRDefault="00480593" w:rsidP="00480593">
      <w:pPr>
        <w:pStyle w:val="Lijstalinea"/>
        <w:numPr>
          <w:ilvl w:val="0"/>
          <w:numId w:val="2"/>
        </w:numPr>
        <w:spacing w:line="280" w:lineRule="atLeast"/>
      </w:pPr>
      <w:r w:rsidRPr="00606CDB">
        <w:t xml:space="preserve">Per kerncompetentie dient </w:t>
      </w:r>
      <w:r w:rsidRPr="00606CDB">
        <w:rPr>
          <w:rFonts w:cs="Arial"/>
        </w:rPr>
        <w:t>éé</w:t>
      </w:r>
      <w:r w:rsidRPr="00606CDB">
        <w:t>n referentie aangeleverd te worden.</w:t>
      </w:r>
    </w:p>
    <w:p w14:paraId="5BC04219" w14:textId="77777777" w:rsidR="00480593" w:rsidRDefault="00480593" w:rsidP="00480593">
      <w:pPr>
        <w:numPr>
          <w:ilvl w:val="0"/>
          <w:numId w:val="2"/>
        </w:numPr>
        <w:spacing w:line="276" w:lineRule="auto"/>
        <w:jc w:val="left"/>
      </w:pPr>
      <w:r w:rsidRPr="00FD4464">
        <w:rPr>
          <w:rFonts w:cs="Arial"/>
          <w:szCs w:val="20"/>
        </w:rPr>
        <w:t>Het is toegestaan de referentie te verduidelijken. Deze toelichting mag maximaal 500 woorden bevatten.</w:t>
      </w:r>
    </w:p>
    <w:p w14:paraId="79B48F9F" w14:textId="77777777" w:rsidR="00480593" w:rsidRPr="006058C6" w:rsidRDefault="00480593" w:rsidP="00480593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80593" w:rsidRPr="00826409" w14:paraId="02E029C2" w14:textId="77777777" w:rsidTr="00C92E08">
        <w:trPr>
          <w:jc w:val="center"/>
        </w:trPr>
        <w:tc>
          <w:tcPr>
            <w:tcW w:w="9067" w:type="dxa"/>
            <w:gridSpan w:val="4"/>
            <w:shd w:val="clear" w:color="auto" w:fill="C00000"/>
            <w:vAlign w:val="center"/>
          </w:tcPr>
          <w:p w14:paraId="1EF6BF19" w14:textId="77777777" w:rsidR="00480593" w:rsidRDefault="00480593" w:rsidP="00C92E08">
            <w:pPr>
              <w:rPr>
                <w:rFonts w:cs="Arial"/>
                <w:b/>
                <w:color w:val="FFFFFF"/>
                <w:szCs w:val="20"/>
              </w:rPr>
            </w:pPr>
          </w:p>
          <w:p w14:paraId="7B0DF121" w14:textId="77777777" w:rsidR="00480593" w:rsidRDefault="00480593" w:rsidP="00C92E08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60E87107" w14:textId="77777777" w:rsidR="00480593" w:rsidRDefault="00480593" w:rsidP="00C92E08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(onderwerp kerncompetentie 1/2/3)</w:t>
            </w:r>
          </w:p>
          <w:p w14:paraId="50450510" w14:textId="77777777" w:rsidR="00480593" w:rsidRPr="00826409" w:rsidRDefault="00480593" w:rsidP="00C92E08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480593" w:rsidRPr="00826409" w14:paraId="604444D2" w14:textId="77777777" w:rsidTr="00C92E08">
        <w:trPr>
          <w:jc w:val="center"/>
        </w:trPr>
        <w:tc>
          <w:tcPr>
            <w:tcW w:w="843" w:type="dxa"/>
            <w:vAlign w:val="center"/>
          </w:tcPr>
          <w:p w14:paraId="6CAE9D03" w14:textId="77777777" w:rsidR="00480593" w:rsidRPr="000B4E53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01CA7C60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501211DE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7750A755" w14:textId="77777777" w:rsidTr="00C92E08">
        <w:trPr>
          <w:jc w:val="center"/>
        </w:trPr>
        <w:tc>
          <w:tcPr>
            <w:tcW w:w="843" w:type="dxa"/>
            <w:vMerge w:val="restart"/>
          </w:tcPr>
          <w:p w14:paraId="36110E99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769C30C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3F6C776E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3F2E8928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2AD4E69B" w14:textId="77777777" w:rsidTr="00C92E08">
        <w:trPr>
          <w:jc w:val="center"/>
        </w:trPr>
        <w:tc>
          <w:tcPr>
            <w:tcW w:w="843" w:type="dxa"/>
            <w:vMerge/>
            <w:vAlign w:val="center"/>
          </w:tcPr>
          <w:p w14:paraId="6C3065FB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17C54300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05A8115F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1BAF3019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6C96D456" w14:textId="77777777" w:rsidTr="00C92E08">
        <w:trPr>
          <w:jc w:val="center"/>
        </w:trPr>
        <w:tc>
          <w:tcPr>
            <w:tcW w:w="843" w:type="dxa"/>
            <w:vMerge/>
            <w:vAlign w:val="center"/>
          </w:tcPr>
          <w:p w14:paraId="449F92A3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38C9583F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1F4B4B58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26963C5F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755174E9" w14:textId="77777777" w:rsidTr="00C92E08">
        <w:trPr>
          <w:jc w:val="center"/>
        </w:trPr>
        <w:tc>
          <w:tcPr>
            <w:tcW w:w="843" w:type="dxa"/>
            <w:vMerge/>
            <w:vAlign w:val="center"/>
          </w:tcPr>
          <w:p w14:paraId="715CE08C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131F5E10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35684163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7BA147EE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25A945E6" w14:textId="77777777" w:rsidTr="00C92E08">
        <w:trPr>
          <w:jc w:val="center"/>
        </w:trPr>
        <w:tc>
          <w:tcPr>
            <w:tcW w:w="843" w:type="dxa"/>
            <w:vMerge/>
            <w:vAlign w:val="center"/>
          </w:tcPr>
          <w:p w14:paraId="50FF0DCC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3C12E63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051D7FA8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57B714E4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1182ABAC" w14:textId="77777777" w:rsidTr="00C92E08">
        <w:trPr>
          <w:jc w:val="center"/>
        </w:trPr>
        <w:tc>
          <w:tcPr>
            <w:tcW w:w="843" w:type="dxa"/>
          </w:tcPr>
          <w:p w14:paraId="69EB3E93" w14:textId="77777777" w:rsidR="00480593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00CC8C2F" w14:textId="77777777" w:rsidR="00480593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Voeg een omschrijving van het project toe waaruit blijkt dat de referentie voldoet aan de kerncompetentie. </w:t>
            </w:r>
          </w:p>
          <w:p w14:paraId="422AA770" w14:textId="77777777" w:rsidR="00480593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Geef duidelijk aan om welke kerncompetentie(s) het gaat. </w:t>
            </w:r>
          </w:p>
        </w:tc>
        <w:tc>
          <w:tcPr>
            <w:tcW w:w="6084" w:type="dxa"/>
            <w:gridSpan w:val="2"/>
            <w:vAlign w:val="center"/>
          </w:tcPr>
          <w:p w14:paraId="79664EA6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64E42F3D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20F51798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7596F34A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3B004C41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157A2285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098B180B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38261BAA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29000F0B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024DDB03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7FD7B689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7EB17BA3" w14:textId="77777777" w:rsidTr="00C92E08">
        <w:trPr>
          <w:jc w:val="center"/>
        </w:trPr>
        <w:tc>
          <w:tcPr>
            <w:tcW w:w="843" w:type="dxa"/>
            <w:vAlign w:val="center"/>
          </w:tcPr>
          <w:p w14:paraId="5D00A04D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7C129A5D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70B8CD4E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 en eind datum of afronding project]</w:t>
            </w:r>
          </w:p>
        </w:tc>
        <w:tc>
          <w:tcPr>
            <w:tcW w:w="3922" w:type="dxa"/>
            <w:vAlign w:val="center"/>
          </w:tcPr>
          <w:p w14:paraId="7CA91C59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791FEFE7" w14:textId="77777777" w:rsidTr="00C92E08">
        <w:trPr>
          <w:jc w:val="center"/>
        </w:trPr>
        <w:tc>
          <w:tcPr>
            <w:tcW w:w="843" w:type="dxa"/>
            <w:vAlign w:val="center"/>
          </w:tcPr>
          <w:p w14:paraId="79E11F69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4C7F0172" w14:textId="77777777" w:rsidR="00480593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</w:t>
            </w:r>
          </w:p>
        </w:tc>
        <w:tc>
          <w:tcPr>
            <w:tcW w:w="2162" w:type="dxa"/>
            <w:vAlign w:val="center"/>
          </w:tcPr>
          <w:p w14:paraId="3F674775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782D338F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35E80D0D" w14:textId="77777777" w:rsidTr="00C92E08">
        <w:trPr>
          <w:jc w:val="center"/>
        </w:trPr>
        <w:tc>
          <w:tcPr>
            <w:tcW w:w="843" w:type="dxa"/>
            <w:vAlign w:val="center"/>
          </w:tcPr>
          <w:p w14:paraId="594373F7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0BC4BF19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15E3D8EF" w14:textId="77777777" w:rsidR="00480593" w:rsidRDefault="00480593" w:rsidP="00C92E08">
            <w:pPr>
              <w:spacing w:before="60" w:after="60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Indien sprake was van een combinatie of van onderaannemers, hier graag vermelden:</w:t>
            </w:r>
          </w:p>
          <w:p w14:paraId="6105FACD" w14:textId="77777777" w:rsidR="00480593" w:rsidRPr="009B0A66" w:rsidRDefault="00480593" w:rsidP="00480593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de naam van de evt. partners</w:t>
            </w:r>
            <w:r>
              <w:rPr>
                <w:rFonts w:cs="Arial"/>
                <w:b/>
                <w:color w:val="FF0000"/>
                <w:szCs w:val="20"/>
              </w:rPr>
              <w:t>;</w:t>
            </w:r>
          </w:p>
          <w:p w14:paraId="3D736A3B" w14:textId="77777777" w:rsidR="00480593" w:rsidRPr="009B0A66" w:rsidRDefault="00480593" w:rsidP="00480593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wie welk aandeel verzorgde; en</w:t>
            </w:r>
          </w:p>
          <w:p w14:paraId="0FBF3885" w14:textId="77777777" w:rsidR="00480593" w:rsidRPr="009B0A66" w:rsidRDefault="00480593" w:rsidP="00480593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wie de leiding had.</w:t>
            </w:r>
          </w:p>
        </w:tc>
      </w:tr>
      <w:tr w:rsidR="00480593" w:rsidRPr="00826409" w14:paraId="1F323E4D" w14:textId="77777777" w:rsidTr="00C92E08">
        <w:trPr>
          <w:jc w:val="center"/>
        </w:trPr>
        <w:tc>
          <w:tcPr>
            <w:tcW w:w="843" w:type="dxa"/>
            <w:vAlign w:val="center"/>
          </w:tcPr>
          <w:p w14:paraId="2249712F" w14:textId="77777777" w:rsidR="00480593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7.</w:t>
            </w:r>
          </w:p>
        </w:tc>
        <w:tc>
          <w:tcPr>
            <w:tcW w:w="2140" w:type="dxa"/>
            <w:vAlign w:val="center"/>
          </w:tcPr>
          <w:p w14:paraId="7687DA28" w14:textId="77777777" w:rsidR="00480593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Eventuele toelichting van maximaal 500 woorden.</w:t>
            </w:r>
          </w:p>
        </w:tc>
        <w:tc>
          <w:tcPr>
            <w:tcW w:w="6084" w:type="dxa"/>
            <w:gridSpan w:val="2"/>
            <w:vAlign w:val="center"/>
          </w:tcPr>
          <w:p w14:paraId="54C938AD" w14:textId="77777777" w:rsidR="00480593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6902056" w14:textId="77777777" w:rsidR="00480593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223554C4" w14:textId="77777777" w:rsidR="00480593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7301AEA7" w14:textId="77777777" w:rsidR="00480593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22963980" w14:textId="77777777" w:rsidR="00480593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7828AEA6" w14:textId="77777777" w:rsidR="00480593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BC11DA0" w14:textId="77777777" w:rsidR="00480593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A9A5EC3" w14:textId="77777777" w:rsidR="00480593" w:rsidRPr="00B119B5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658CD32E" w14:textId="77777777" w:rsidR="00480593" w:rsidRDefault="00480593" w:rsidP="00480593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480593" w:rsidRPr="00BB73CB" w14:paraId="7B01AF6D" w14:textId="77777777" w:rsidTr="00C92E08">
        <w:tc>
          <w:tcPr>
            <w:tcW w:w="2977" w:type="dxa"/>
            <w:vAlign w:val="center"/>
          </w:tcPr>
          <w:p w14:paraId="668E894A" w14:textId="77777777" w:rsidR="00480593" w:rsidRPr="00C4628D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0535C636" w14:textId="77777777" w:rsidR="00480593" w:rsidRPr="00BB73CB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BB73CB" w14:paraId="1B270EC9" w14:textId="77777777" w:rsidTr="00C92E08">
        <w:tc>
          <w:tcPr>
            <w:tcW w:w="2977" w:type="dxa"/>
            <w:vAlign w:val="center"/>
          </w:tcPr>
          <w:p w14:paraId="0AB3D014" w14:textId="77777777" w:rsidR="00480593" w:rsidRPr="00C4628D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2F423CE6" w14:textId="77777777" w:rsidR="00480593" w:rsidRPr="00BB73CB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BB73CB" w14:paraId="60059F08" w14:textId="77777777" w:rsidTr="00C92E08">
        <w:tc>
          <w:tcPr>
            <w:tcW w:w="2977" w:type="dxa"/>
            <w:vAlign w:val="center"/>
          </w:tcPr>
          <w:p w14:paraId="446EF695" w14:textId="77777777" w:rsidR="00480593" w:rsidRPr="00C4628D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6FF6897E" w14:textId="77777777" w:rsidR="00480593" w:rsidRPr="00BB73CB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BB73CB" w14:paraId="097802E2" w14:textId="77777777" w:rsidTr="00C92E08">
        <w:tc>
          <w:tcPr>
            <w:tcW w:w="2977" w:type="dxa"/>
            <w:vAlign w:val="center"/>
          </w:tcPr>
          <w:p w14:paraId="52B2E446" w14:textId="77777777" w:rsidR="00480593" w:rsidRPr="00C4628D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33EC40A0" w14:textId="77777777" w:rsidR="00480593" w:rsidRPr="00BB73CB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BB73CB" w14:paraId="66852C38" w14:textId="77777777" w:rsidTr="00C92E08">
        <w:tc>
          <w:tcPr>
            <w:tcW w:w="2977" w:type="dxa"/>
            <w:vAlign w:val="center"/>
          </w:tcPr>
          <w:p w14:paraId="5C1359E3" w14:textId="77777777" w:rsidR="00480593" w:rsidRPr="00C4628D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6D6C45BC" w14:textId="77777777" w:rsidR="00480593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6DBC2931" w14:textId="77777777" w:rsidR="00480593" w:rsidRPr="00BB73CB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1DFE3E15" w14:textId="77777777" w:rsidR="00480593" w:rsidRDefault="00480593" w:rsidP="00480593"/>
    <w:p w14:paraId="2AF6B67D" w14:textId="4F9EF859" w:rsidR="00480593" w:rsidRDefault="00480593" w:rsidP="00FD4464"/>
    <w:p w14:paraId="20AA5356" w14:textId="414BDE63" w:rsidR="00480593" w:rsidRDefault="00480593" w:rsidP="00FD4464"/>
    <w:p w14:paraId="169F5522" w14:textId="7991B2AB" w:rsidR="00480593" w:rsidRDefault="00480593" w:rsidP="00FD4464"/>
    <w:p w14:paraId="65804899" w14:textId="056E06CD" w:rsidR="00480593" w:rsidRDefault="00480593" w:rsidP="00FD4464"/>
    <w:p w14:paraId="6907AB8E" w14:textId="664D528E" w:rsidR="00480593" w:rsidRDefault="00480593" w:rsidP="00FD4464"/>
    <w:p w14:paraId="3F6507F9" w14:textId="21EFB500" w:rsidR="00480593" w:rsidRDefault="00480593" w:rsidP="00FD4464"/>
    <w:p w14:paraId="03FF76CD" w14:textId="7A7D59FB" w:rsidR="00480593" w:rsidRDefault="00480593" w:rsidP="00FD4464"/>
    <w:p w14:paraId="35F1E546" w14:textId="1BF58845" w:rsidR="00480593" w:rsidRDefault="00480593" w:rsidP="00FD4464"/>
    <w:p w14:paraId="357990BD" w14:textId="13B27C0D" w:rsidR="00480593" w:rsidRDefault="00480593" w:rsidP="00FD4464"/>
    <w:p w14:paraId="414DCCF3" w14:textId="60BC5207" w:rsidR="00480593" w:rsidRDefault="00480593" w:rsidP="00FD4464"/>
    <w:p w14:paraId="33A3C8E2" w14:textId="2D5E66FC" w:rsidR="00480593" w:rsidRDefault="00480593" w:rsidP="00FD4464"/>
    <w:p w14:paraId="19A1A612" w14:textId="696CAFD1" w:rsidR="00480593" w:rsidRDefault="00480593" w:rsidP="00FD4464"/>
    <w:p w14:paraId="09A1D65F" w14:textId="20A9AE24" w:rsidR="00480593" w:rsidRDefault="00480593" w:rsidP="00FD4464"/>
    <w:p w14:paraId="288A5453" w14:textId="5DD1C54C" w:rsidR="00480593" w:rsidRDefault="00480593" w:rsidP="00FD4464"/>
    <w:p w14:paraId="538AE9F2" w14:textId="133DD3FD" w:rsidR="00480593" w:rsidRDefault="00480593" w:rsidP="00FD4464"/>
    <w:p w14:paraId="45FA5A0A" w14:textId="305D1643" w:rsidR="00480593" w:rsidRDefault="00480593" w:rsidP="00FD4464"/>
    <w:p w14:paraId="7E2BE001" w14:textId="743D7421" w:rsidR="00480593" w:rsidRDefault="00480593" w:rsidP="00FD4464"/>
    <w:p w14:paraId="749D1A3C" w14:textId="4A046090" w:rsidR="00480593" w:rsidRDefault="00480593" w:rsidP="00FD4464"/>
    <w:p w14:paraId="24F95C64" w14:textId="0D5A2745" w:rsidR="00480593" w:rsidRDefault="00480593" w:rsidP="00FD4464"/>
    <w:p w14:paraId="56A14BB8" w14:textId="04E2C0E4" w:rsidR="00480593" w:rsidRDefault="00480593" w:rsidP="00FD4464"/>
    <w:p w14:paraId="0A0EA5A7" w14:textId="6EF59B55" w:rsidR="00480593" w:rsidRDefault="00480593" w:rsidP="00FD4464"/>
    <w:p w14:paraId="5F54F766" w14:textId="59A3F712" w:rsidR="00480593" w:rsidRDefault="00480593" w:rsidP="00FD4464"/>
    <w:p w14:paraId="024A406A" w14:textId="7595D1EF" w:rsidR="00480593" w:rsidRDefault="00480593" w:rsidP="00FD4464"/>
    <w:p w14:paraId="0FA3BD35" w14:textId="179E5CB8" w:rsidR="00480593" w:rsidRDefault="00480593" w:rsidP="00FD4464"/>
    <w:p w14:paraId="3157B6BE" w14:textId="0D0A5DD6" w:rsidR="00480593" w:rsidRDefault="00480593" w:rsidP="00FD4464"/>
    <w:p w14:paraId="61BE80CE" w14:textId="6460432A" w:rsidR="00480593" w:rsidRDefault="00480593" w:rsidP="00FD4464"/>
    <w:p w14:paraId="5BFD846A" w14:textId="27CDAE67" w:rsidR="00480593" w:rsidRDefault="00480593" w:rsidP="00FD4464"/>
    <w:p w14:paraId="18A85B5E" w14:textId="0DC5F699" w:rsidR="00480593" w:rsidRDefault="00480593" w:rsidP="00FD4464"/>
    <w:p w14:paraId="7E921010" w14:textId="447F36C4" w:rsidR="00480593" w:rsidRDefault="00480593" w:rsidP="00FD4464"/>
    <w:p w14:paraId="5F64C7E8" w14:textId="3855ECCB" w:rsidR="00480593" w:rsidRDefault="00480593" w:rsidP="00FD4464"/>
    <w:p w14:paraId="0F6C5317" w14:textId="77777777" w:rsidR="00480593" w:rsidRPr="00FD4464" w:rsidRDefault="00480593" w:rsidP="00480593">
      <w:pPr>
        <w:spacing w:line="276" w:lineRule="auto"/>
        <w:rPr>
          <w:b/>
        </w:rPr>
      </w:pPr>
      <w:r w:rsidRPr="00FD4464">
        <w:rPr>
          <w:b/>
        </w:rPr>
        <w:lastRenderedPageBreak/>
        <w:t>Invulinstructie</w:t>
      </w:r>
    </w:p>
    <w:p w14:paraId="49BC591F" w14:textId="77777777" w:rsidR="00480593" w:rsidRPr="0047426B" w:rsidRDefault="00480593" w:rsidP="00480593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 xml:space="preserve">één referent gebruikt worden. </w:t>
      </w:r>
    </w:p>
    <w:p w14:paraId="59B3C3D7" w14:textId="77777777" w:rsidR="00480593" w:rsidRPr="0047426B" w:rsidRDefault="00480593" w:rsidP="00480593">
      <w:pPr>
        <w:pStyle w:val="Lijstalinea"/>
        <w:numPr>
          <w:ilvl w:val="0"/>
          <w:numId w:val="2"/>
        </w:numPr>
        <w:spacing w:line="280" w:lineRule="atLeast"/>
      </w:pPr>
      <w:r w:rsidRPr="00606CDB">
        <w:t xml:space="preserve">Per kerncompetentie dient </w:t>
      </w:r>
      <w:r w:rsidRPr="00606CDB">
        <w:rPr>
          <w:rFonts w:cs="Arial"/>
        </w:rPr>
        <w:t>éé</w:t>
      </w:r>
      <w:r w:rsidRPr="00606CDB">
        <w:t>n referentie aangeleverd te worden.</w:t>
      </w:r>
    </w:p>
    <w:p w14:paraId="606CF72E" w14:textId="77777777" w:rsidR="00480593" w:rsidRDefault="00480593" w:rsidP="00480593">
      <w:pPr>
        <w:numPr>
          <w:ilvl w:val="0"/>
          <w:numId w:val="2"/>
        </w:numPr>
        <w:spacing w:line="276" w:lineRule="auto"/>
        <w:jc w:val="left"/>
      </w:pPr>
      <w:r w:rsidRPr="00FD4464">
        <w:rPr>
          <w:rFonts w:cs="Arial"/>
          <w:szCs w:val="20"/>
        </w:rPr>
        <w:t>Het is toegestaan de referentie te verduidelijken. Deze toelichting mag maximaal 500 woorden bevatten.</w:t>
      </w:r>
    </w:p>
    <w:p w14:paraId="4F538503" w14:textId="77777777" w:rsidR="00480593" w:rsidRPr="006058C6" w:rsidRDefault="00480593" w:rsidP="00480593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80593" w:rsidRPr="00826409" w14:paraId="4ADB053A" w14:textId="77777777" w:rsidTr="00C92E08">
        <w:trPr>
          <w:jc w:val="center"/>
        </w:trPr>
        <w:tc>
          <w:tcPr>
            <w:tcW w:w="9067" w:type="dxa"/>
            <w:gridSpan w:val="4"/>
            <w:shd w:val="clear" w:color="auto" w:fill="C00000"/>
            <w:vAlign w:val="center"/>
          </w:tcPr>
          <w:p w14:paraId="5222B41B" w14:textId="77777777" w:rsidR="00480593" w:rsidRDefault="00480593" w:rsidP="00C92E08">
            <w:pPr>
              <w:rPr>
                <w:rFonts w:cs="Arial"/>
                <w:b/>
                <w:color w:val="FFFFFF"/>
                <w:szCs w:val="20"/>
              </w:rPr>
            </w:pPr>
          </w:p>
          <w:p w14:paraId="18645EDB" w14:textId="77777777" w:rsidR="00480593" w:rsidRDefault="00480593" w:rsidP="00C92E08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5D97B260" w14:textId="77777777" w:rsidR="00480593" w:rsidRDefault="00480593" w:rsidP="00C92E08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(onderwerp kerncompetentie 1/2/3)</w:t>
            </w:r>
          </w:p>
          <w:p w14:paraId="1FA2FD45" w14:textId="77777777" w:rsidR="00480593" w:rsidRPr="00826409" w:rsidRDefault="00480593" w:rsidP="00C92E08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480593" w:rsidRPr="00826409" w14:paraId="30389B43" w14:textId="77777777" w:rsidTr="00C92E08">
        <w:trPr>
          <w:jc w:val="center"/>
        </w:trPr>
        <w:tc>
          <w:tcPr>
            <w:tcW w:w="843" w:type="dxa"/>
            <w:vAlign w:val="center"/>
          </w:tcPr>
          <w:p w14:paraId="4F644EA5" w14:textId="77777777" w:rsidR="00480593" w:rsidRPr="000B4E53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562A0235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24A3852B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5C7B47BE" w14:textId="77777777" w:rsidTr="00C92E08">
        <w:trPr>
          <w:jc w:val="center"/>
        </w:trPr>
        <w:tc>
          <w:tcPr>
            <w:tcW w:w="843" w:type="dxa"/>
            <w:vMerge w:val="restart"/>
          </w:tcPr>
          <w:p w14:paraId="06A92E9D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236DE546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A0176A9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35320F21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2EF1B55A" w14:textId="77777777" w:rsidTr="00C92E08">
        <w:trPr>
          <w:jc w:val="center"/>
        </w:trPr>
        <w:tc>
          <w:tcPr>
            <w:tcW w:w="843" w:type="dxa"/>
            <w:vMerge/>
            <w:vAlign w:val="center"/>
          </w:tcPr>
          <w:p w14:paraId="007C2D4D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36E29E51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EE05DDF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707E0E26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773A31E3" w14:textId="77777777" w:rsidTr="00C92E08">
        <w:trPr>
          <w:jc w:val="center"/>
        </w:trPr>
        <w:tc>
          <w:tcPr>
            <w:tcW w:w="843" w:type="dxa"/>
            <w:vMerge/>
            <w:vAlign w:val="center"/>
          </w:tcPr>
          <w:p w14:paraId="09C706C1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335AD169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3E2084EF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00988BDC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70867F4D" w14:textId="77777777" w:rsidTr="00C92E08">
        <w:trPr>
          <w:jc w:val="center"/>
        </w:trPr>
        <w:tc>
          <w:tcPr>
            <w:tcW w:w="843" w:type="dxa"/>
            <w:vMerge/>
            <w:vAlign w:val="center"/>
          </w:tcPr>
          <w:p w14:paraId="0E98CFCC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17688D91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10BBFF4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5ACFCA08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79D41C1D" w14:textId="77777777" w:rsidTr="00C92E08">
        <w:trPr>
          <w:jc w:val="center"/>
        </w:trPr>
        <w:tc>
          <w:tcPr>
            <w:tcW w:w="843" w:type="dxa"/>
            <w:vMerge/>
            <w:vAlign w:val="center"/>
          </w:tcPr>
          <w:p w14:paraId="72CEAA7A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7D6EEDBF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3A3BA17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5B26C804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46CD5D2D" w14:textId="77777777" w:rsidTr="00C92E08">
        <w:trPr>
          <w:jc w:val="center"/>
        </w:trPr>
        <w:tc>
          <w:tcPr>
            <w:tcW w:w="843" w:type="dxa"/>
          </w:tcPr>
          <w:p w14:paraId="59477C7E" w14:textId="77777777" w:rsidR="00480593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267FE6A2" w14:textId="77777777" w:rsidR="00480593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Voeg een omschrijving van het project toe waaruit blijkt dat de referentie voldoet aan de kerncompetentie. </w:t>
            </w:r>
          </w:p>
          <w:p w14:paraId="13BFAE2B" w14:textId="77777777" w:rsidR="00480593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Geef duidelijk aan om welke kerncompetentie(s) het gaat. </w:t>
            </w:r>
          </w:p>
        </w:tc>
        <w:tc>
          <w:tcPr>
            <w:tcW w:w="6084" w:type="dxa"/>
            <w:gridSpan w:val="2"/>
            <w:vAlign w:val="center"/>
          </w:tcPr>
          <w:p w14:paraId="3B896EE1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226F7D9D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2A32BBA4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7755409E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1C9CD686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47DEA686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43A74656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03421B0D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1A1471FB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1D655CC4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  <w:p w14:paraId="54A4869F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05D1377C" w14:textId="77777777" w:rsidTr="00C92E08">
        <w:trPr>
          <w:jc w:val="center"/>
        </w:trPr>
        <w:tc>
          <w:tcPr>
            <w:tcW w:w="843" w:type="dxa"/>
            <w:vAlign w:val="center"/>
          </w:tcPr>
          <w:p w14:paraId="4F7C51E7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6F5EDA7D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24F0E9DE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 en eind datum of afronding project]</w:t>
            </w:r>
          </w:p>
        </w:tc>
        <w:tc>
          <w:tcPr>
            <w:tcW w:w="3922" w:type="dxa"/>
            <w:vAlign w:val="center"/>
          </w:tcPr>
          <w:p w14:paraId="4948B83F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008C184A" w14:textId="77777777" w:rsidTr="00C92E08">
        <w:trPr>
          <w:jc w:val="center"/>
        </w:trPr>
        <w:tc>
          <w:tcPr>
            <w:tcW w:w="843" w:type="dxa"/>
            <w:vAlign w:val="center"/>
          </w:tcPr>
          <w:p w14:paraId="464A476B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2AA2B6A1" w14:textId="77777777" w:rsidR="00480593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</w:t>
            </w:r>
          </w:p>
        </w:tc>
        <w:tc>
          <w:tcPr>
            <w:tcW w:w="2162" w:type="dxa"/>
            <w:vAlign w:val="center"/>
          </w:tcPr>
          <w:p w14:paraId="3F450166" w14:textId="77777777" w:rsidR="00480593" w:rsidRDefault="00480593" w:rsidP="00C92E08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555387C3" w14:textId="77777777" w:rsidR="00480593" w:rsidRPr="00826409" w:rsidRDefault="00480593" w:rsidP="00C92E08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826409" w14:paraId="74B73335" w14:textId="77777777" w:rsidTr="00C92E08">
        <w:trPr>
          <w:jc w:val="center"/>
        </w:trPr>
        <w:tc>
          <w:tcPr>
            <w:tcW w:w="843" w:type="dxa"/>
            <w:vAlign w:val="center"/>
          </w:tcPr>
          <w:p w14:paraId="198C7732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3CC5885D" w14:textId="77777777" w:rsidR="00480593" w:rsidRPr="00826409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010D3CE8" w14:textId="77777777" w:rsidR="00480593" w:rsidRDefault="00480593" w:rsidP="00C92E08">
            <w:pPr>
              <w:spacing w:before="60" w:after="60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Indien sprake was van een combinatie of van onderaannemers, hier graag vermelden:</w:t>
            </w:r>
          </w:p>
          <w:p w14:paraId="73E6354B" w14:textId="77777777" w:rsidR="00480593" w:rsidRPr="009B0A66" w:rsidRDefault="00480593" w:rsidP="00480593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de naam van de evt. partners</w:t>
            </w:r>
            <w:r>
              <w:rPr>
                <w:rFonts w:cs="Arial"/>
                <w:b/>
                <w:color w:val="FF0000"/>
                <w:szCs w:val="20"/>
              </w:rPr>
              <w:t>;</w:t>
            </w:r>
          </w:p>
          <w:p w14:paraId="6197741C" w14:textId="77777777" w:rsidR="00480593" w:rsidRPr="009B0A66" w:rsidRDefault="00480593" w:rsidP="00480593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wie welk aandeel verzorgde; en</w:t>
            </w:r>
          </w:p>
          <w:p w14:paraId="0A4E30EA" w14:textId="77777777" w:rsidR="00480593" w:rsidRPr="009B0A66" w:rsidRDefault="00480593" w:rsidP="00480593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wie de leiding had.</w:t>
            </w:r>
          </w:p>
        </w:tc>
      </w:tr>
      <w:tr w:rsidR="00480593" w:rsidRPr="00826409" w14:paraId="62F0035A" w14:textId="77777777" w:rsidTr="00C92E08">
        <w:trPr>
          <w:jc w:val="center"/>
        </w:trPr>
        <w:tc>
          <w:tcPr>
            <w:tcW w:w="843" w:type="dxa"/>
            <w:vAlign w:val="center"/>
          </w:tcPr>
          <w:p w14:paraId="33346CEB" w14:textId="77777777" w:rsidR="00480593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7.</w:t>
            </w:r>
          </w:p>
        </w:tc>
        <w:tc>
          <w:tcPr>
            <w:tcW w:w="2140" w:type="dxa"/>
            <w:vAlign w:val="center"/>
          </w:tcPr>
          <w:p w14:paraId="7D43462A" w14:textId="77777777" w:rsidR="00480593" w:rsidRDefault="00480593" w:rsidP="00C92E0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Eventuele toelichting van maximaal 500 woorden.</w:t>
            </w:r>
          </w:p>
        </w:tc>
        <w:tc>
          <w:tcPr>
            <w:tcW w:w="6084" w:type="dxa"/>
            <w:gridSpan w:val="2"/>
            <w:vAlign w:val="center"/>
          </w:tcPr>
          <w:p w14:paraId="18E7AE73" w14:textId="77777777" w:rsidR="00480593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0B1C288E" w14:textId="77777777" w:rsidR="00480593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524C7A98" w14:textId="77777777" w:rsidR="00480593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5B07FD19" w14:textId="77777777" w:rsidR="00480593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5C8586CA" w14:textId="77777777" w:rsidR="00480593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0990E401" w14:textId="77777777" w:rsidR="00480593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1687AE11" w14:textId="77777777" w:rsidR="00480593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6E2D8263" w14:textId="77777777" w:rsidR="00480593" w:rsidRPr="00B119B5" w:rsidRDefault="00480593" w:rsidP="00C92E08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2CBD8969" w14:textId="77777777" w:rsidR="00480593" w:rsidRDefault="00480593" w:rsidP="00480593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480593" w:rsidRPr="00BB73CB" w14:paraId="3242F2C8" w14:textId="77777777" w:rsidTr="00C92E08">
        <w:tc>
          <w:tcPr>
            <w:tcW w:w="2977" w:type="dxa"/>
            <w:vAlign w:val="center"/>
          </w:tcPr>
          <w:p w14:paraId="7E4D4254" w14:textId="77777777" w:rsidR="00480593" w:rsidRPr="00C4628D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74F691C4" w14:textId="77777777" w:rsidR="00480593" w:rsidRPr="00BB73CB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BB73CB" w14:paraId="5338FE2D" w14:textId="77777777" w:rsidTr="00C92E08">
        <w:tc>
          <w:tcPr>
            <w:tcW w:w="2977" w:type="dxa"/>
            <w:vAlign w:val="center"/>
          </w:tcPr>
          <w:p w14:paraId="4D68AFC2" w14:textId="77777777" w:rsidR="00480593" w:rsidRPr="00C4628D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42B7BCB" w14:textId="77777777" w:rsidR="00480593" w:rsidRPr="00BB73CB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BB73CB" w14:paraId="3B294C7C" w14:textId="77777777" w:rsidTr="00C92E08">
        <w:tc>
          <w:tcPr>
            <w:tcW w:w="2977" w:type="dxa"/>
            <w:vAlign w:val="center"/>
          </w:tcPr>
          <w:p w14:paraId="4C7BDF9C" w14:textId="77777777" w:rsidR="00480593" w:rsidRPr="00C4628D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73E46A7" w14:textId="77777777" w:rsidR="00480593" w:rsidRPr="00BB73CB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BB73CB" w14:paraId="376ADEAA" w14:textId="77777777" w:rsidTr="00C92E08">
        <w:tc>
          <w:tcPr>
            <w:tcW w:w="2977" w:type="dxa"/>
            <w:vAlign w:val="center"/>
          </w:tcPr>
          <w:p w14:paraId="3A680664" w14:textId="77777777" w:rsidR="00480593" w:rsidRPr="00C4628D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43C9FFE5" w14:textId="77777777" w:rsidR="00480593" w:rsidRPr="00BB73CB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480593" w:rsidRPr="00BB73CB" w14:paraId="1BE67F26" w14:textId="77777777" w:rsidTr="00C92E08">
        <w:tc>
          <w:tcPr>
            <w:tcW w:w="2977" w:type="dxa"/>
            <w:vAlign w:val="center"/>
          </w:tcPr>
          <w:p w14:paraId="19ECFDDF" w14:textId="77777777" w:rsidR="00480593" w:rsidRPr="00C4628D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33D40CE2" w14:textId="77777777" w:rsidR="00480593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68FF0EC5" w14:textId="77777777" w:rsidR="00480593" w:rsidRPr="00BB73CB" w:rsidRDefault="00480593" w:rsidP="00C92E08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74A897A3" w14:textId="77777777" w:rsidR="00480593" w:rsidRDefault="00480593" w:rsidP="00480593"/>
    <w:p w14:paraId="48235B24" w14:textId="77777777" w:rsidR="00480593" w:rsidRDefault="00480593" w:rsidP="00FD4464"/>
    <w:sectPr w:rsidR="00480593" w:rsidSect="00FD4464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A3F57" w14:textId="77777777" w:rsidR="002029F7" w:rsidRDefault="002029F7">
      <w:r>
        <w:separator/>
      </w:r>
    </w:p>
  </w:endnote>
  <w:endnote w:type="continuationSeparator" w:id="0">
    <w:p w14:paraId="0E774439" w14:textId="77777777" w:rsidR="002029F7" w:rsidRDefault="0020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0" w14:textId="77777777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D4464">
      <w:rPr>
        <w:noProof/>
      </w:rPr>
      <w:t>Bijlage Referenties 2.0.docx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bmAfzenderRegel1"/>
  <w:bookmarkEnd w:id="3"/>
  <w:p w14:paraId="49318E22" w14:textId="77777777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>Bijlage Referenties 2.0.docx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09AD4" w14:textId="77777777" w:rsidR="002029F7" w:rsidRDefault="002029F7">
      <w:r>
        <w:separator/>
      </w:r>
    </w:p>
  </w:footnote>
  <w:footnote w:type="continuationSeparator" w:id="0">
    <w:p w14:paraId="0F1622E2" w14:textId="77777777" w:rsidR="002029F7" w:rsidRDefault="0020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1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66944" behindDoc="1" locked="0" layoutInCell="0" allowOverlap="1" wp14:anchorId="49318E25" wp14:editId="49318E2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7968" behindDoc="1" locked="0" layoutInCell="0" allowOverlap="1" wp14:anchorId="49318E27" wp14:editId="49318E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8992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70016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A603C"/>
    <w:rsid w:val="000B008C"/>
    <w:rsid w:val="000B4E53"/>
    <w:rsid w:val="000C032F"/>
    <w:rsid w:val="000D2E67"/>
    <w:rsid w:val="000F0FC9"/>
    <w:rsid w:val="00100886"/>
    <w:rsid w:val="00105EC2"/>
    <w:rsid w:val="001141A1"/>
    <w:rsid w:val="00116A45"/>
    <w:rsid w:val="0012144B"/>
    <w:rsid w:val="00124DC5"/>
    <w:rsid w:val="001325E5"/>
    <w:rsid w:val="001472BD"/>
    <w:rsid w:val="00154A8C"/>
    <w:rsid w:val="00160A50"/>
    <w:rsid w:val="001659AC"/>
    <w:rsid w:val="00165B6B"/>
    <w:rsid w:val="0017420B"/>
    <w:rsid w:val="00180E5A"/>
    <w:rsid w:val="001A2E66"/>
    <w:rsid w:val="001B1CA8"/>
    <w:rsid w:val="001C621D"/>
    <w:rsid w:val="001E514A"/>
    <w:rsid w:val="002029F7"/>
    <w:rsid w:val="0021078E"/>
    <w:rsid w:val="002530D8"/>
    <w:rsid w:val="0027638E"/>
    <w:rsid w:val="002A3132"/>
    <w:rsid w:val="002A7DB6"/>
    <w:rsid w:val="002C1461"/>
    <w:rsid w:val="002C46CD"/>
    <w:rsid w:val="002C4DF6"/>
    <w:rsid w:val="002D07F9"/>
    <w:rsid w:val="002F4C38"/>
    <w:rsid w:val="00305F91"/>
    <w:rsid w:val="003126E7"/>
    <w:rsid w:val="00323CFA"/>
    <w:rsid w:val="00347499"/>
    <w:rsid w:val="0036513B"/>
    <w:rsid w:val="0036720A"/>
    <w:rsid w:val="0036749A"/>
    <w:rsid w:val="0037000E"/>
    <w:rsid w:val="003A00DA"/>
    <w:rsid w:val="003A13B9"/>
    <w:rsid w:val="003A56B6"/>
    <w:rsid w:val="003B0C8A"/>
    <w:rsid w:val="003B43B9"/>
    <w:rsid w:val="003B477E"/>
    <w:rsid w:val="003B52AB"/>
    <w:rsid w:val="003C1097"/>
    <w:rsid w:val="003C1B5D"/>
    <w:rsid w:val="003D43E8"/>
    <w:rsid w:val="003D6722"/>
    <w:rsid w:val="003E7B4C"/>
    <w:rsid w:val="00410414"/>
    <w:rsid w:val="0043637D"/>
    <w:rsid w:val="004556D9"/>
    <w:rsid w:val="00455EA3"/>
    <w:rsid w:val="004613D8"/>
    <w:rsid w:val="00471C95"/>
    <w:rsid w:val="0047426B"/>
    <w:rsid w:val="00480593"/>
    <w:rsid w:val="00492DF3"/>
    <w:rsid w:val="00494BBA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154E9"/>
    <w:rsid w:val="00533DEA"/>
    <w:rsid w:val="00536F15"/>
    <w:rsid w:val="005467AB"/>
    <w:rsid w:val="00547C88"/>
    <w:rsid w:val="0057194B"/>
    <w:rsid w:val="005A20CC"/>
    <w:rsid w:val="005A3F4E"/>
    <w:rsid w:val="005B150E"/>
    <w:rsid w:val="005C5DBE"/>
    <w:rsid w:val="005D335E"/>
    <w:rsid w:val="005E3E7D"/>
    <w:rsid w:val="005E4C21"/>
    <w:rsid w:val="006018D6"/>
    <w:rsid w:val="00606CA8"/>
    <w:rsid w:val="00611C0B"/>
    <w:rsid w:val="00642CDE"/>
    <w:rsid w:val="0064561D"/>
    <w:rsid w:val="00645AD4"/>
    <w:rsid w:val="006474DA"/>
    <w:rsid w:val="00647D6B"/>
    <w:rsid w:val="006520A1"/>
    <w:rsid w:val="00657EEA"/>
    <w:rsid w:val="00662FE1"/>
    <w:rsid w:val="00681D1E"/>
    <w:rsid w:val="006A1034"/>
    <w:rsid w:val="006A2B79"/>
    <w:rsid w:val="006D2C44"/>
    <w:rsid w:val="006E0D78"/>
    <w:rsid w:val="007110B9"/>
    <w:rsid w:val="00722CD3"/>
    <w:rsid w:val="00726D9C"/>
    <w:rsid w:val="007458D5"/>
    <w:rsid w:val="00761D44"/>
    <w:rsid w:val="00767A90"/>
    <w:rsid w:val="00782EE9"/>
    <w:rsid w:val="00783ED6"/>
    <w:rsid w:val="0079138B"/>
    <w:rsid w:val="00794EB5"/>
    <w:rsid w:val="007A0094"/>
    <w:rsid w:val="007A2E67"/>
    <w:rsid w:val="007E7804"/>
    <w:rsid w:val="007F0D3B"/>
    <w:rsid w:val="007F0F7D"/>
    <w:rsid w:val="007F6668"/>
    <w:rsid w:val="00800D58"/>
    <w:rsid w:val="00832D0F"/>
    <w:rsid w:val="0084553F"/>
    <w:rsid w:val="008547D9"/>
    <w:rsid w:val="00855FFF"/>
    <w:rsid w:val="00872946"/>
    <w:rsid w:val="00877336"/>
    <w:rsid w:val="00882D8C"/>
    <w:rsid w:val="00886E0F"/>
    <w:rsid w:val="00896E16"/>
    <w:rsid w:val="008B37FB"/>
    <w:rsid w:val="008C0206"/>
    <w:rsid w:val="008C54FE"/>
    <w:rsid w:val="008D6DA6"/>
    <w:rsid w:val="008F33E4"/>
    <w:rsid w:val="00927D39"/>
    <w:rsid w:val="00945B46"/>
    <w:rsid w:val="00951936"/>
    <w:rsid w:val="0097441C"/>
    <w:rsid w:val="009777AA"/>
    <w:rsid w:val="00984BC1"/>
    <w:rsid w:val="0098535D"/>
    <w:rsid w:val="009B0A66"/>
    <w:rsid w:val="009E44F5"/>
    <w:rsid w:val="00A02F4A"/>
    <w:rsid w:val="00A259F9"/>
    <w:rsid w:val="00A31D6D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B024E4"/>
    <w:rsid w:val="00B0333E"/>
    <w:rsid w:val="00B119B5"/>
    <w:rsid w:val="00B120FD"/>
    <w:rsid w:val="00B15B10"/>
    <w:rsid w:val="00B3364D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E0109"/>
    <w:rsid w:val="00BF5EE6"/>
    <w:rsid w:val="00C00465"/>
    <w:rsid w:val="00C06E9E"/>
    <w:rsid w:val="00C07C13"/>
    <w:rsid w:val="00C173A9"/>
    <w:rsid w:val="00C24D15"/>
    <w:rsid w:val="00C36C56"/>
    <w:rsid w:val="00C376C1"/>
    <w:rsid w:val="00C40A68"/>
    <w:rsid w:val="00C449EC"/>
    <w:rsid w:val="00C65CF7"/>
    <w:rsid w:val="00C72C48"/>
    <w:rsid w:val="00C75F9A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17E49"/>
    <w:rsid w:val="00D25B86"/>
    <w:rsid w:val="00D31418"/>
    <w:rsid w:val="00D349FD"/>
    <w:rsid w:val="00D53E42"/>
    <w:rsid w:val="00D657D9"/>
    <w:rsid w:val="00D9093B"/>
    <w:rsid w:val="00D943C1"/>
    <w:rsid w:val="00DA1444"/>
    <w:rsid w:val="00DD5847"/>
    <w:rsid w:val="00DF3BF3"/>
    <w:rsid w:val="00E02ECF"/>
    <w:rsid w:val="00E17B16"/>
    <w:rsid w:val="00E24B3F"/>
    <w:rsid w:val="00E26B82"/>
    <w:rsid w:val="00E30B84"/>
    <w:rsid w:val="00E31635"/>
    <w:rsid w:val="00E42CE9"/>
    <w:rsid w:val="00E47924"/>
    <w:rsid w:val="00E527B9"/>
    <w:rsid w:val="00E645DB"/>
    <w:rsid w:val="00E67A6D"/>
    <w:rsid w:val="00E70EAC"/>
    <w:rsid w:val="00E8678F"/>
    <w:rsid w:val="00E90DEC"/>
    <w:rsid w:val="00E9636B"/>
    <w:rsid w:val="00EA1824"/>
    <w:rsid w:val="00EA2577"/>
    <w:rsid w:val="00EA4D00"/>
    <w:rsid w:val="00EA5492"/>
    <w:rsid w:val="00EB0069"/>
    <w:rsid w:val="00EC149E"/>
    <w:rsid w:val="00EC3025"/>
    <w:rsid w:val="00ED43F1"/>
    <w:rsid w:val="00EF556A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B7837"/>
    <w:rsid w:val="00FC3183"/>
    <w:rsid w:val="00FC5F52"/>
    <w:rsid w:val="00FD041D"/>
    <w:rsid w:val="00FD4464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9318DB3"/>
  <w15:docId w15:val="{67559280-5ACC-476C-AF5A-83E73989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0A79B80E962E47B24C30B86E632F6D" ma:contentTypeVersion="10" ma:contentTypeDescription="Create a new document." ma:contentTypeScope="" ma:versionID="53e83420c3335da23224dc578380e7ac">
  <xsd:schema xmlns:xsd="http://www.w3.org/2001/XMLSchema" xmlns:xs="http://www.w3.org/2001/XMLSchema" xmlns:p="http://schemas.microsoft.com/office/2006/metadata/properties" xmlns:ns2="b6c4a589-24e7-4e30-a05b-b7e92b7cd8f0" xmlns:ns3="5c923ab9-1c96-498c-99eb-75f9e363a900" targetNamespace="http://schemas.microsoft.com/office/2006/metadata/properties" ma:root="true" ma:fieldsID="e9dc054b8ee88b72f12a4268473aa326" ns2:_="" ns3:_="">
    <xsd:import namespace="b6c4a589-24e7-4e30-a05b-b7e92b7cd8f0"/>
    <xsd:import namespace="5c923ab9-1c96-498c-99eb-75f9e363a9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4a589-24e7-4e30-a05b-b7e92b7cd8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5477cde-f098-4d32-ba13-c78038edd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23ab9-1c96-498c-99eb-75f9e363a90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2f5d6d8-a9db-4dbb-9490-c741fb3df74c}" ma:internalName="TaxCatchAll" ma:showField="CatchAllData" ma:web="5c923ab9-1c96-498c-99eb-75f9e363a9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923ab9-1c96-498c-99eb-75f9e363a900" xsi:nil="true"/>
    <lcf76f155ced4ddcb4097134ff3c332f xmlns="b6c4a589-24e7-4e30-a05b-b7e92b7cd8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80C2E1-FF1C-46F4-8CC6-94D72E585898}"/>
</file>

<file path=customXml/itemProps2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ECC179-7A46-4216-B273-90C06D2857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document.dotm</Template>
  <TotalTime>0</TotalTime>
  <Pages>6</Pages>
  <Words>449</Words>
  <Characters>2959</Characters>
  <Application>Microsoft Office Word</Application>
  <DocSecurity>2</DocSecurity>
  <Lines>147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Poot-van Aken, P.R.</dc:creator>
  <cp:lastModifiedBy>Groot, J.J.A. de (Jolijn)</cp:lastModifiedBy>
  <cp:revision>4</cp:revision>
  <cp:lastPrinted>2016-11-04T11:55:00Z</cp:lastPrinted>
  <dcterms:created xsi:type="dcterms:W3CDTF">2022-06-01T11:55:00Z</dcterms:created>
  <dcterms:modified xsi:type="dcterms:W3CDTF">2022-06-01T11:58:00Z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0x010100220A79B80E962E47B24C30B86E632F6D</vt:lpwstr>
  </property>
  <property fmtid="{D5CDD505-2E9C-101B-9397-08002B2CF9AE}" pid="10" name="MediaServiceImageTags">
    <vt:lpwstr/>
  </property>
</Properties>
</file>