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D4D" w:rsidRPr="00C86D4D" w:rsidRDefault="00C86D4D" w:rsidP="00C86D4D">
      <w:pPr>
        <w:jc w:val="center"/>
        <w:rPr>
          <w:sz w:val="28"/>
          <w:szCs w:val="28"/>
        </w:rPr>
      </w:pPr>
      <w:r w:rsidRPr="00C86D4D">
        <w:rPr>
          <w:sz w:val="28"/>
          <w:szCs w:val="28"/>
        </w:rPr>
        <w:t>T.a.v. de Gegadigden voor de Nationale Aanbesteding van het project:</w:t>
      </w:r>
    </w:p>
    <w:p w:rsidR="00C86D4D" w:rsidRPr="00C86D4D" w:rsidRDefault="00C86D4D" w:rsidP="00C86D4D">
      <w:pPr>
        <w:jc w:val="center"/>
        <w:rPr>
          <w:sz w:val="28"/>
          <w:szCs w:val="28"/>
        </w:rPr>
      </w:pPr>
    </w:p>
    <w:p w:rsidR="0054341E" w:rsidRPr="00C86D4D" w:rsidRDefault="00C86D4D" w:rsidP="00C86D4D">
      <w:pPr>
        <w:jc w:val="center"/>
        <w:rPr>
          <w:sz w:val="28"/>
          <w:szCs w:val="28"/>
        </w:rPr>
      </w:pPr>
      <w:r w:rsidRPr="00C86D4D">
        <w:rPr>
          <w:b/>
          <w:sz w:val="28"/>
          <w:szCs w:val="28"/>
        </w:rPr>
        <w:t>Herinrichting van het buitengebied Eindhoven Airport</w:t>
      </w:r>
    </w:p>
    <w:p w:rsidR="00C86D4D" w:rsidRDefault="00C86D4D" w:rsidP="00C86D4D">
      <w:pPr>
        <w:rPr>
          <w:sz w:val="24"/>
          <w:szCs w:val="24"/>
        </w:rPr>
      </w:pPr>
    </w:p>
    <w:p w:rsidR="00C86D4D" w:rsidRDefault="00C86D4D" w:rsidP="00C86D4D">
      <w:pPr>
        <w:rPr>
          <w:sz w:val="24"/>
          <w:szCs w:val="24"/>
        </w:rPr>
      </w:pPr>
    </w:p>
    <w:p w:rsidR="00C86D4D" w:rsidRDefault="00C86D4D" w:rsidP="00C86D4D">
      <w:pPr>
        <w:rPr>
          <w:sz w:val="24"/>
          <w:szCs w:val="24"/>
        </w:rPr>
      </w:pPr>
    </w:p>
    <w:p w:rsidR="00C86D4D" w:rsidRDefault="00C86D4D" w:rsidP="00C86D4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Datum: 16 november 2018</w:t>
      </w:r>
    </w:p>
    <w:p w:rsidR="00C86D4D" w:rsidRDefault="00C86D4D" w:rsidP="00C86D4D">
      <w:pPr>
        <w:rPr>
          <w:sz w:val="24"/>
          <w:szCs w:val="24"/>
        </w:rPr>
      </w:pPr>
    </w:p>
    <w:p w:rsidR="00C86D4D" w:rsidRDefault="00C86D4D" w:rsidP="00C86D4D">
      <w:pPr>
        <w:rPr>
          <w:sz w:val="24"/>
          <w:szCs w:val="24"/>
        </w:rPr>
      </w:pPr>
    </w:p>
    <w:p w:rsidR="00C86D4D" w:rsidRDefault="00C86D4D" w:rsidP="00C86D4D">
      <w:pPr>
        <w:rPr>
          <w:sz w:val="24"/>
          <w:szCs w:val="24"/>
        </w:rPr>
      </w:pPr>
    </w:p>
    <w:p w:rsidR="00C86D4D" w:rsidRDefault="00C86D4D" w:rsidP="00C86D4D">
      <w:pPr>
        <w:rPr>
          <w:sz w:val="24"/>
          <w:szCs w:val="24"/>
        </w:rPr>
      </w:pPr>
    </w:p>
    <w:p w:rsidR="00C86D4D" w:rsidRPr="00C86D4D" w:rsidRDefault="00C86D4D" w:rsidP="00C86D4D">
      <w:pPr>
        <w:rPr>
          <w:sz w:val="22"/>
          <w:szCs w:val="22"/>
        </w:rPr>
      </w:pPr>
      <w:r w:rsidRPr="00C86D4D">
        <w:rPr>
          <w:sz w:val="22"/>
          <w:szCs w:val="22"/>
        </w:rPr>
        <w:t>Geachte Gegadigde,</w:t>
      </w:r>
    </w:p>
    <w:p w:rsidR="00C86D4D" w:rsidRPr="00C86D4D" w:rsidRDefault="00C86D4D" w:rsidP="00C86D4D">
      <w:pPr>
        <w:rPr>
          <w:sz w:val="22"/>
          <w:szCs w:val="22"/>
        </w:rPr>
      </w:pPr>
    </w:p>
    <w:p w:rsidR="00C86D4D" w:rsidRPr="00C86D4D" w:rsidRDefault="00C86D4D" w:rsidP="00C86D4D">
      <w:pPr>
        <w:rPr>
          <w:sz w:val="22"/>
          <w:szCs w:val="22"/>
        </w:rPr>
      </w:pPr>
      <w:r w:rsidRPr="00C86D4D">
        <w:rPr>
          <w:sz w:val="22"/>
          <w:szCs w:val="22"/>
        </w:rPr>
        <w:t>Naar aanleiding van hiertoe ontvangen verzoeken gelieve u bijgaand aan te treffen:</w:t>
      </w:r>
    </w:p>
    <w:p w:rsidR="00C86D4D" w:rsidRPr="00C86D4D" w:rsidRDefault="00C86D4D" w:rsidP="00C86D4D">
      <w:pPr>
        <w:rPr>
          <w:sz w:val="22"/>
          <w:szCs w:val="22"/>
        </w:rPr>
      </w:pPr>
    </w:p>
    <w:p w:rsidR="00C86D4D" w:rsidRPr="00C86D4D" w:rsidRDefault="00C86D4D" w:rsidP="00C86D4D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C86D4D">
        <w:rPr>
          <w:sz w:val="22"/>
          <w:szCs w:val="22"/>
        </w:rPr>
        <w:t>De in de Selectieleidraad opgenomen Standaardformulieren, opgemaakt in WORD</w:t>
      </w:r>
    </w:p>
    <w:p w:rsidR="00C86D4D" w:rsidRPr="00C86D4D" w:rsidRDefault="00C86D4D" w:rsidP="00C86D4D">
      <w:pPr>
        <w:rPr>
          <w:sz w:val="22"/>
          <w:szCs w:val="22"/>
        </w:rPr>
      </w:pPr>
    </w:p>
    <w:p w:rsidR="00C86D4D" w:rsidRDefault="00C86D4D" w:rsidP="00C86D4D">
      <w:pPr>
        <w:pStyle w:val="Lijstalinea"/>
        <w:numPr>
          <w:ilvl w:val="0"/>
          <w:numId w:val="1"/>
        </w:numPr>
        <w:rPr>
          <w:sz w:val="22"/>
          <w:szCs w:val="22"/>
        </w:rPr>
      </w:pPr>
      <w:r w:rsidRPr="00C86D4D">
        <w:rPr>
          <w:sz w:val="22"/>
          <w:szCs w:val="22"/>
        </w:rPr>
        <w:t>Het Uniform Europees Aanbestedingsdocument UEA</w:t>
      </w:r>
    </w:p>
    <w:p w:rsidR="00C86D4D" w:rsidRPr="00C86D4D" w:rsidRDefault="00C86D4D" w:rsidP="00C86D4D">
      <w:pPr>
        <w:pStyle w:val="Lijstalinea"/>
        <w:rPr>
          <w:sz w:val="22"/>
          <w:szCs w:val="22"/>
        </w:rPr>
      </w:pPr>
    </w:p>
    <w:p w:rsidR="00C86D4D" w:rsidRDefault="00C86D4D" w:rsidP="00C86D4D">
      <w:pPr>
        <w:rPr>
          <w:sz w:val="22"/>
          <w:szCs w:val="22"/>
        </w:rPr>
      </w:pPr>
    </w:p>
    <w:p w:rsidR="00C86D4D" w:rsidRDefault="00C86D4D" w:rsidP="00C86D4D">
      <w:pPr>
        <w:rPr>
          <w:sz w:val="22"/>
          <w:szCs w:val="22"/>
        </w:rPr>
      </w:pPr>
      <w:r>
        <w:rPr>
          <w:sz w:val="22"/>
          <w:szCs w:val="22"/>
        </w:rPr>
        <w:t>Met vriendelijke groet,</w:t>
      </w:r>
    </w:p>
    <w:p w:rsidR="00C86D4D" w:rsidRDefault="00C86D4D" w:rsidP="00C86D4D">
      <w:pPr>
        <w:rPr>
          <w:sz w:val="22"/>
          <w:szCs w:val="22"/>
        </w:rPr>
      </w:pPr>
      <w:r>
        <w:rPr>
          <w:sz w:val="22"/>
          <w:szCs w:val="22"/>
        </w:rPr>
        <w:t>EINDHOVEN AIRPORT NV</w:t>
      </w:r>
    </w:p>
    <w:p w:rsidR="00C86D4D" w:rsidRDefault="00C86D4D" w:rsidP="00C86D4D">
      <w:pPr>
        <w:rPr>
          <w:sz w:val="22"/>
          <w:szCs w:val="22"/>
        </w:rPr>
      </w:pPr>
    </w:p>
    <w:p w:rsidR="00C86D4D" w:rsidRDefault="00C86D4D" w:rsidP="00C86D4D">
      <w:pPr>
        <w:rPr>
          <w:sz w:val="22"/>
          <w:szCs w:val="22"/>
        </w:rPr>
      </w:pPr>
      <w:r>
        <w:rPr>
          <w:sz w:val="22"/>
          <w:szCs w:val="22"/>
        </w:rPr>
        <w:t>W. Truitman</w:t>
      </w:r>
    </w:p>
    <w:p w:rsidR="00C86D4D" w:rsidRPr="00C86D4D" w:rsidRDefault="00C86D4D" w:rsidP="00C86D4D">
      <w:pPr>
        <w:rPr>
          <w:sz w:val="22"/>
          <w:szCs w:val="22"/>
        </w:rPr>
      </w:pPr>
      <w:r>
        <w:rPr>
          <w:sz w:val="22"/>
          <w:szCs w:val="22"/>
        </w:rPr>
        <w:t>Corporate Procurement</w:t>
      </w:r>
    </w:p>
    <w:sectPr w:rsidR="00C86D4D" w:rsidRPr="00C86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for Schiphol Book">
    <w:panose1 w:val="020B0503040304020203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915AF"/>
    <w:multiLevelType w:val="hybridMultilevel"/>
    <w:tmpl w:val="FBCE8F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D4D"/>
    <w:rsid w:val="0054341E"/>
    <w:rsid w:val="00C8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0B28"/>
  <w15:chartTrackingRefBased/>
  <w15:docId w15:val="{FACDB744-F0CC-40F8-8B8F-C3A92E9F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for Schiphol Book" w:eastAsiaTheme="minorHAnsi" w:hAnsi="Frutiger for Schiphol Book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86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42B89BEA.dotm</Template>
  <TotalTime>7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Schiphol Group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Truitman, Wim</dc:creator>
  <cp:keywords/>
  <dc:description/>
  <cp:lastModifiedBy>Truitman, Wim</cp:lastModifiedBy>
  <cp:revision>1</cp:revision>
  <dcterms:created xsi:type="dcterms:W3CDTF">2018-11-16T14:21:00Z</dcterms:created>
  <dcterms:modified xsi:type="dcterms:W3CDTF">2018-11-16T14:28:00Z</dcterms:modified>
</cp:coreProperties>
</file>