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3FB" w:rsidRDefault="003033FB"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24577" w:rsidRPr="00AD7C31" w:rsidTr="00F90467">
        <w:tc>
          <w:tcPr>
            <w:tcW w:w="9628" w:type="dxa"/>
            <w:shd w:val="clear" w:color="auto" w:fill="D9D9D9"/>
          </w:tcPr>
          <w:p w:rsidR="00424577" w:rsidRPr="00AD7C31" w:rsidRDefault="00424577" w:rsidP="00101CBD">
            <w:pPr>
              <w:pStyle w:val="Tabelkopvoorblad"/>
            </w:pPr>
            <w:r w:rsidRPr="00AD7C31">
              <w:t>Veiligheid</w:t>
            </w:r>
          </w:p>
        </w:tc>
      </w:tr>
      <w:tr w:rsidR="00424577" w:rsidTr="00F90467">
        <w:tc>
          <w:tcPr>
            <w:tcW w:w="9628" w:type="dxa"/>
            <w:shd w:val="clear" w:color="auto" w:fill="auto"/>
          </w:tcPr>
          <w:p w:rsidR="00424577" w:rsidRPr="00814B5F" w:rsidRDefault="00E60CD3" w:rsidP="00240C44">
            <w:pPr>
              <w:pStyle w:val="Tabeltekstopsommingvoorblad"/>
              <w:rPr>
                <w:i/>
                <w:iCs/>
              </w:rPr>
            </w:pPr>
            <w:r>
              <w:rPr>
                <w:i/>
                <w:iCs/>
                <w:color w:val="808080" w:themeColor="background1" w:themeShade="80"/>
              </w:rPr>
              <w:t>H</w:t>
            </w:r>
            <w:r w:rsidR="0046563E">
              <w:rPr>
                <w:i/>
                <w:iCs/>
                <w:color w:val="808080" w:themeColor="background1" w:themeShade="80"/>
              </w:rPr>
              <w:t>ier</w:t>
            </w:r>
            <w:r w:rsidR="00130F75" w:rsidRPr="00814B5F">
              <w:rPr>
                <w:i/>
                <w:iCs/>
                <w:color w:val="808080" w:themeColor="background1" w:themeShade="80"/>
              </w:rPr>
              <w:t xml:space="preserve"> </w:t>
            </w:r>
            <w:r>
              <w:rPr>
                <w:i/>
                <w:iCs/>
                <w:color w:val="808080" w:themeColor="background1" w:themeShade="80"/>
              </w:rPr>
              <w:t>komen alle</w:t>
            </w:r>
            <w:r w:rsidR="00130F75" w:rsidRPr="00814B5F">
              <w:rPr>
                <w:i/>
                <w:iCs/>
                <w:color w:val="808080" w:themeColor="background1" w:themeShade="80"/>
              </w:rPr>
              <w:t xml:space="preserve"> </w:t>
            </w:r>
            <w:proofErr w:type="spellStart"/>
            <w:r w:rsidR="00130F75" w:rsidRPr="00814B5F">
              <w:rPr>
                <w:i/>
                <w:iCs/>
                <w:color w:val="808080" w:themeColor="background1" w:themeShade="80"/>
              </w:rPr>
              <w:t>VWI’s</w:t>
            </w:r>
            <w:proofErr w:type="spellEnd"/>
            <w:r>
              <w:rPr>
                <w:i/>
                <w:iCs/>
                <w:color w:val="808080" w:themeColor="background1" w:themeShade="80"/>
              </w:rPr>
              <w:t xml:space="preserve"> die</w:t>
            </w:r>
            <w:r w:rsidR="00130F75" w:rsidRPr="00814B5F">
              <w:rPr>
                <w:i/>
                <w:iCs/>
                <w:color w:val="808080" w:themeColor="background1" w:themeShade="80"/>
              </w:rPr>
              <w:t xml:space="preserve"> nodig </w:t>
            </w:r>
            <w:r>
              <w:rPr>
                <w:i/>
                <w:iCs/>
                <w:color w:val="808080" w:themeColor="background1" w:themeShade="80"/>
              </w:rPr>
              <w:t>zijn</w:t>
            </w:r>
            <w:r w:rsidR="00130F75" w:rsidRPr="00814B5F">
              <w:rPr>
                <w:i/>
                <w:iCs/>
                <w:color w:val="808080" w:themeColor="background1" w:themeShade="80"/>
              </w:rPr>
              <w:t xml:space="preserve"> bij deze taak of andere veiligheden die niet in een VWI beschreven staan zoals afschakelen bovenleiding</w:t>
            </w:r>
          </w:p>
        </w:tc>
      </w:tr>
      <w:tr w:rsidR="00424577" w:rsidRPr="00A15D40" w:rsidTr="00F90467">
        <w:tc>
          <w:tcPr>
            <w:tcW w:w="9628" w:type="dxa"/>
            <w:shd w:val="clear" w:color="auto" w:fill="D9D9D9"/>
          </w:tcPr>
          <w:p w:rsidR="00424577" w:rsidRPr="00F44C02" w:rsidRDefault="00424577" w:rsidP="00101CBD">
            <w:pPr>
              <w:pStyle w:val="Tabelkopvoorblad"/>
            </w:pPr>
            <w:r>
              <w:t>Benodigde persoonlijke beschermingsmiddelen (PBM)</w:t>
            </w:r>
          </w:p>
        </w:tc>
      </w:tr>
      <w:tr w:rsidR="00424577" w:rsidRPr="00A15D40" w:rsidTr="00F90467">
        <w:tc>
          <w:tcPr>
            <w:tcW w:w="9628" w:type="dxa"/>
            <w:shd w:val="clear" w:color="auto" w:fill="auto"/>
          </w:tcPr>
          <w:p w:rsidR="00424577" w:rsidRPr="00814B5F" w:rsidRDefault="00130F75" w:rsidP="00F44C02">
            <w:pPr>
              <w:pStyle w:val="Tabelkopvoorblad"/>
              <w:rPr>
                <w:rFonts w:asciiTheme="minorHAnsi" w:hAnsiTheme="minorHAnsi"/>
                <w:b w:val="0"/>
                <w:i/>
                <w:iCs w:val="0"/>
                <w:color w:val="808080" w:themeColor="background1" w:themeShade="80"/>
              </w:rPr>
            </w:pPr>
            <w:r w:rsidRPr="00814B5F">
              <w:rPr>
                <w:rFonts w:asciiTheme="minorHAnsi" w:hAnsiTheme="minorHAnsi"/>
                <w:b w:val="0"/>
                <w:i/>
                <w:iCs w:val="0"/>
                <w:color w:val="808080" w:themeColor="background1" w:themeShade="80"/>
              </w:rPr>
              <w:t>Standaard staan alle symbolen hier</w:t>
            </w:r>
            <w:r w:rsidR="00624A6E" w:rsidRPr="00814B5F">
              <w:rPr>
                <w:rFonts w:asciiTheme="minorHAnsi" w:hAnsiTheme="minorHAnsi"/>
                <w:b w:val="0"/>
                <w:i/>
                <w:iCs w:val="0"/>
                <w:color w:val="808080" w:themeColor="background1" w:themeShade="80"/>
              </w:rPr>
              <w:t>, weghalen wat niet van toepassing is op deze WB.</w:t>
            </w:r>
          </w:p>
          <w:p w:rsidR="00300151" w:rsidRDefault="00300151" w:rsidP="00F44C02">
            <w:pPr>
              <w:pStyle w:val="Tabelkopvoorblad"/>
              <w:rPr>
                <w:rFonts w:asciiTheme="minorHAnsi" w:hAnsiTheme="minorHAnsi"/>
                <w:b w:val="0"/>
                <w:color w:val="auto"/>
              </w:rPr>
            </w:pPr>
            <w:r>
              <w:rPr>
                <w:rFonts w:asciiTheme="minorHAnsi" w:hAnsiTheme="minorHAnsi"/>
                <w:b w:val="0"/>
                <w:noProof/>
                <w:color w:val="auto"/>
              </w:rPr>
              <w:drawing>
                <wp:inline distT="0" distB="0" distL="0" distR="0" wp14:anchorId="17F036DB">
                  <wp:extent cx="1200150" cy="1190625"/>
                  <wp:effectExtent l="0" t="0" r="0" b="9525"/>
                  <wp:docPr id="14" name="Afbeelding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190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/>
                <w:b w:val="0"/>
                <w:noProof/>
                <w:color w:val="auto"/>
              </w:rPr>
              <w:drawing>
                <wp:inline distT="0" distB="0" distL="0" distR="0" wp14:anchorId="246EEA63">
                  <wp:extent cx="990600" cy="1200150"/>
                  <wp:effectExtent l="0" t="0" r="0" b="0"/>
                  <wp:docPr id="15" name="Afbeelding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200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/>
                <w:b w:val="0"/>
                <w:noProof/>
                <w:color w:val="auto"/>
              </w:rPr>
              <w:drawing>
                <wp:inline distT="0" distB="0" distL="0" distR="0" wp14:anchorId="6A285392">
                  <wp:extent cx="1162050" cy="1152525"/>
                  <wp:effectExtent l="0" t="0" r="0" b="9525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52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14B5F">
              <w:rPr>
                <w:rFonts w:asciiTheme="minorHAnsi" w:hAnsiTheme="minorHAnsi"/>
                <w:b w:val="0"/>
                <w:noProof/>
                <w:color w:val="auto"/>
              </w:rPr>
              <w:drawing>
                <wp:inline distT="0" distB="0" distL="0" distR="0" wp14:anchorId="2901D468">
                  <wp:extent cx="1200150" cy="1181100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181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14B5F">
              <w:rPr>
                <w:rFonts w:asciiTheme="minorHAnsi" w:hAnsiTheme="minorHAnsi"/>
                <w:b w:val="0"/>
                <w:noProof/>
                <w:color w:val="auto"/>
              </w:rPr>
              <w:drawing>
                <wp:inline distT="0" distB="0" distL="0" distR="0" wp14:anchorId="696EA5F7">
                  <wp:extent cx="1047750" cy="1171575"/>
                  <wp:effectExtent l="0" t="0" r="0" b="9525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71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14B5F">
              <w:rPr>
                <w:rFonts w:asciiTheme="minorHAnsi" w:hAnsiTheme="minorHAnsi"/>
                <w:b w:val="0"/>
                <w:noProof/>
                <w:color w:val="auto"/>
              </w:rPr>
              <w:drawing>
                <wp:inline distT="0" distB="0" distL="0" distR="0" wp14:anchorId="469EF45C">
                  <wp:extent cx="1019175" cy="1190625"/>
                  <wp:effectExtent l="0" t="0" r="9525" b="9525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190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14B5F">
              <w:rPr>
                <w:rFonts w:asciiTheme="minorHAnsi" w:hAnsiTheme="minorHAnsi"/>
                <w:b w:val="0"/>
                <w:noProof/>
                <w:color w:val="auto"/>
              </w:rPr>
              <w:drawing>
                <wp:inline distT="0" distB="0" distL="0" distR="0" wp14:anchorId="16E5076E">
                  <wp:extent cx="1047750" cy="1200150"/>
                  <wp:effectExtent l="0" t="0" r="0" b="0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200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14B5F">
              <w:rPr>
                <w:rFonts w:asciiTheme="minorHAnsi" w:hAnsiTheme="minorHAnsi"/>
                <w:b w:val="0"/>
                <w:noProof/>
                <w:color w:val="auto"/>
              </w:rPr>
              <w:drawing>
                <wp:inline distT="0" distB="0" distL="0" distR="0" wp14:anchorId="610DEA2E">
                  <wp:extent cx="1028700" cy="1181100"/>
                  <wp:effectExtent l="0" t="0" r="0" b="0"/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181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14B5F">
              <w:rPr>
                <w:rFonts w:asciiTheme="minorHAnsi" w:hAnsiTheme="minorHAnsi"/>
                <w:b w:val="0"/>
                <w:noProof/>
                <w:color w:val="auto"/>
              </w:rPr>
              <w:drawing>
                <wp:inline distT="0" distB="0" distL="0" distR="0" wp14:anchorId="10D40EFB">
                  <wp:extent cx="1162050" cy="1152525"/>
                  <wp:effectExtent l="0" t="0" r="0" b="9525"/>
                  <wp:docPr id="21" name="Afbeelding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52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14B5F">
              <w:rPr>
                <w:rFonts w:asciiTheme="minorHAnsi" w:hAnsiTheme="minorHAnsi"/>
                <w:b w:val="0"/>
                <w:noProof/>
                <w:color w:val="auto"/>
              </w:rPr>
              <w:drawing>
                <wp:inline distT="0" distB="0" distL="0" distR="0" wp14:anchorId="69AE9387">
                  <wp:extent cx="1000125" cy="1190625"/>
                  <wp:effectExtent l="0" t="0" r="9525" b="9525"/>
                  <wp:docPr id="22" name="Afbeelding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190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14B5F" w:rsidRDefault="00386A9B" w:rsidP="00F44C02">
            <w:pPr>
              <w:pStyle w:val="Tabelkopvoorblad"/>
              <w:rPr>
                <w:rFonts w:asciiTheme="minorHAnsi" w:hAnsiTheme="minorHAnsi"/>
                <w:b w:val="0"/>
                <w:color w:val="auto"/>
              </w:rPr>
            </w:pPr>
            <w:r w:rsidRPr="00363FF4">
              <w:rPr>
                <w:noProof/>
                <w:sz w:val="18"/>
                <w:szCs w:val="18"/>
              </w:rPr>
              <w:drawing>
                <wp:inline distT="0" distB="0" distL="0" distR="0">
                  <wp:extent cx="1152525" cy="1133475"/>
                  <wp:effectExtent l="0" t="0" r="9525" b="9525"/>
                  <wp:docPr id="25" name="Afbeelding 25" descr="Gelaatsbescherm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elaatsbescherm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3FF4">
              <w:rPr>
                <w:noProof/>
                <w:sz w:val="18"/>
                <w:szCs w:val="18"/>
              </w:rPr>
              <w:drawing>
                <wp:inline distT="0" distB="0" distL="0" distR="0">
                  <wp:extent cx="1162050" cy="1152525"/>
                  <wp:effectExtent l="0" t="0" r="0" b="9525"/>
                  <wp:docPr id="26" name="Afbeelding 26" descr="Lasmask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Lasmask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3FF4">
              <w:rPr>
                <w:noProof/>
                <w:sz w:val="18"/>
                <w:szCs w:val="18"/>
              </w:rPr>
              <w:drawing>
                <wp:inline distT="0" distB="0" distL="0" distR="0">
                  <wp:extent cx="1152525" cy="1152525"/>
                  <wp:effectExtent l="0" t="0" r="9525" b="9525"/>
                  <wp:docPr id="27" name="Afbeelding 27" descr="Stofmasker P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Stofmasker P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3FF4">
              <w:rPr>
                <w:noProof/>
                <w:sz w:val="18"/>
                <w:szCs w:val="18"/>
              </w:rPr>
              <w:drawing>
                <wp:inline distT="0" distB="0" distL="0" distR="0">
                  <wp:extent cx="1019175" cy="1133475"/>
                  <wp:effectExtent l="0" t="0" r="9525" b="9525"/>
                  <wp:docPr id="28" name="Afbeelding 28" descr="Ademhalingsbescherming A2B2 P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Ademhalingsbescherming A2B2 P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3FF4">
              <w:rPr>
                <w:noProof/>
                <w:sz w:val="18"/>
                <w:szCs w:val="18"/>
              </w:rPr>
              <w:drawing>
                <wp:inline distT="0" distB="0" distL="0" distR="0">
                  <wp:extent cx="1323975" cy="1123950"/>
                  <wp:effectExtent l="0" t="0" r="9525" b="0"/>
                  <wp:docPr id="29" name="Afbeelding 29" descr="Ademhalingsbescherming A2B2 P3 Overdru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Ademhalingsbescherming A2B2 P3 Overdru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6261">
              <w:rPr>
                <w:noProof/>
                <w:sz w:val="18"/>
                <w:szCs w:val="18"/>
              </w:rPr>
              <w:drawing>
                <wp:inline distT="0" distB="0" distL="0" distR="0">
                  <wp:extent cx="1009650" cy="1114425"/>
                  <wp:effectExtent l="0" t="0" r="0" b="9525"/>
                  <wp:docPr id="30" name="Afbeelding 30" descr="Valhel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Valhel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6261">
              <w:rPr>
                <w:noProof/>
                <w:sz w:val="18"/>
                <w:szCs w:val="18"/>
              </w:rPr>
              <w:drawing>
                <wp:inline distT="0" distB="0" distL="0" distR="0">
                  <wp:extent cx="1009650" cy="1123950"/>
                  <wp:effectExtent l="0" t="0" r="0" b="0"/>
                  <wp:docPr id="31" name="Afbeelding 31" descr="Stoot c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Stoot ca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3FF4">
              <w:rPr>
                <w:noProof/>
                <w:sz w:val="18"/>
                <w:szCs w:val="18"/>
              </w:rPr>
              <w:drawing>
                <wp:inline distT="0" distB="0" distL="0" distR="0">
                  <wp:extent cx="1152525" cy="1143000"/>
                  <wp:effectExtent l="0" t="0" r="9525" b="0"/>
                  <wp:docPr id="32" name="Afbeelding 32" descr="Veiligheidsharn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Veiligheidsharn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4FB9" w:rsidRDefault="00F04FB9" w:rsidP="00F44C02">
            <w:pPr>
              <w:pStyle w:val="Tabelkopvoorblad"/>
              <w:rPr>
                <w:rFonts w:asciiTheme="minorHAnsi" w:hAnsiTheme="minorHAnsi"/>
                <w:b w:val="0"/>
                <w:color w:val="auto"/>
              </w:rPr>
            </w:pPr>
          </w:p>
          <w:p w:rsidR="001A198E" w:rsidRPr="00C42686" w:rsidRDefault="00C42686" w:rsidP="00C42686">
            <w:pPr>
              <w:pStyle w:val="Voorbladtekst"/>
            </w:pPr>
            <w:r w:rsidRPr="00B36F13">
              <w:t xml:space="preserve">* Indien twijfel of er naast de voorgeschreven </w:t>
            </w:r>
            <w:proofErr w:type="spellStart"/>
            <w:r w:rsidRPr="00B36F13">
              <w:t>PBM’s</w:t>
            </w:r>
            <w:proofErr w:type="spellEnd"/>
            <w:r w:rsidRPr="00B36F13">
              <w:t xml:space="preserve"> nog extra persoonlijke beschermingsmiddelen benodigd zijn, raadpleeg de team leider!</w:t>
            </w:r>
          </w:p>
          <w:p w:rsidR="00F04FB9" w:rsidRPr="001A198E" w:rsidRDefault="00F04FB9" w:rsidP="00F44C02">
            <w:pPr>
              <w:pStyle w:val="Tabelkopvoorblad"/>
              <w:rPr>
                <w:rFonts w:asciiTheme="minorHAnsi" w:hAnsiTheme="minorHAnsi"/>
                <w:color w:val="auto"/>
              </w:rPr>
            </w:pPr>
            <w:r w:rsidRPr="001A198E">
              <w:rPr>
                <w:rFonts w:asciiTheme="minorHAnsi" w:hAnsiTheme="minorHAnsi"/>
                <w:color w:val="auto"/>
              </w:rPr>
              <w:t>LET OP: PBM’S IN DE GEBRUIKTE FOTO’S KUNNEN AFWIJKEN VAN DE VOORGESCHREVEN PBM’S. VOORGESCHREVEN PBM’S ZIJN LEIDEND!</w:t>
            </w:r>
          </w:p>
        </w:tc>
      </w:tr>
    </w:tbl>
    <w:p w:rsidR="00386A9B" w:rsidRDefault="00386A9B">
      <w:r>
        <w:rPr>
          <w:b/>
          <w:bCs/>
          <w:iCs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"/>
        <w:gridCol w:w="3480"/>
        <w:gridCol w:w="2011"/>
        <w:gridCol w:w="1240"/>
        <w:gridCol w:w="2169"/>
      </w:tblGrid>
      <w:tr w:rsidR="00424577" w:rsidRPr="00A15D40" w:rsidTr="00F90467">
        <w:tc>
          <w:tcPr>
            <w:tcW w:w="9628" w:type="dxa"/>
            <w:gridSpan w:val="5"/>
            <w:shd w:val="clear" w:color="auto" w:fill="D9D9D9"/>
          </w:tcPr>
          <w:p w:rsidR="00424577" w:rsidRPr="00424577" w:rsidRDefault="00424577" w:rsidP="00F44C02">
            <w:pPr>
              <w:pStyle w:val="Tabelkopvoorblad"/>
            </w:pPr>
            <w:r w:rsidRPr="00424577">
              <w:lastRenderedPageBreak/>
              <w:t>Benodigde certificaten</w:t>
            </w:r>
            <w:r>
              <w:t xml:space="preserve"> en permissies</w:t>
            </w:r>
          </w:p>
        </w:tc>
      </w:tr>
      <w:tr w:rsidR="00424577" w:rsidRPr="00A15D40" w:rsidTr="00F90467">
        <w:tc>
          <w:tcPr>
            <w:tcW w:w="9628" w:type="dxa"/>
            <w:gridSpan w:val="5"/>
            <w:shd w:val="clear" w:color="auto" w:fill="auto"/>
          </w:tcPr>
          <w:p w:rsidR="00424577" w:rsidRPr="00386A9B" w:rsidRDefault="00624A6E" w:rsidP="00424577">
            <w:pPr>
              <w:pStyle w:val="Tabelkopvoorblad"/>
              <w:numPr>
                <w:ilvl w:val="0"/>
                <w:numId w:val="37"/>
              </w:numPr>
              <w:ind w:left="426"/>
              <w:rPr>
                <w:rFonts w:asciiTheme="minorHAnsi" w:hAnsiTheme="minorHAnsi"/>
                <w:b w:val="0"/>
                <w:i/>
                <w:iCs w:val="0"/>
                <w:color w:val="808080" w:themeColor="background1" w:themeShade="80"/>
              </w:rPr>
            </w:pPr>
            <w:r w:rsidRPr="00386A9B">
              <w:rPr>
                <w:rFonts w:asciiTheme="minorHAnsi" w:hAnsiTheme="minorHAnsi"/>
                <w:b w:val="0"/>
                <w:i/>
                <w:iCs w:val="0"/>
                <w:color w:val="808080" w:themeColor="background1" w:themeShade="80"/>
              </w:rPr>
              <w:t xml:space="preserve">Hier </w:t>
            </w:r>
            <w:r w:rsidR="00FC0689">
              <w:rPr>
                <w:rFonts w:asciiTheme="minorHAnsi" w:hAnsiTheme="minorHAnsi"/>
                <w:b w:val="0"/>
                <w:i/>
                <w:iCs w:val="0"/>
                <w:color w:val="808080" w:themeColor="background1" w:themeShade="80"/>
              </w:rPr>
              <w:t xml:space="preserve">alle </w:t>
            </w:r>
            <w:r w:rsidRPr="00386A9B">
              <w:rPr>
                <w:rFonts w:asciiTheme="minorHAnsi" w:hAnsiTheme="minorHAnsi"/>
                <w:b w:val="0"/>
                <w:i/>
                <w:iCs w:val="0"/>
                <w:color w:val="808080" w:themeColor="background1" w:themeShade="80"/>
              </w:rPr>
              <w:t xml:space="preserve">opleidingen en permissies uit de inzetmatrix </w:t>
            </w:r>
            <w:r w:rsidR="00FC0689">
              <w:rPr>
                <w:rFonts w:asciiTheme="minorHAnsi" w:hAnsiTheme="minorHAnsi"/>
                <w:b w:val="0"/>
                <w:i/>
                <w:iCs w:val="0"/>
                <w:color w:val="808080" w:themeColor="background1" w:themeShade="80"/>
              </w:rPr>
              <w:t xml:space="preserve">benoemen </w:t>
            </w:r>
            <w:r w:rsidRPr="00386A9B">
              <w:rPr>
                <w:rFonts w:asciiTheme="minorHAnsi" w:hAnsiTheme="minorHAnsi"/>
                <w:b w:val="0"/>
                <w:i/>
                <w:iCs w:val="0"/>
                <w:color w:val="808080" w:themeColor="background1" w:themeShade="80"/>
              </w:rPr>
              <w:t xml:space="preserve">die de monteur moet bezitten om genoeg kennis te hebben om deze WB uit te voeren? </w:t>
            </w:r>
          </w:p>
          <w:p w:rsidR="00624A6E" w:rsidRPr="00F44C02" w:rsidRDefault="00624A6E" w:rsidP="00424577">
            <w:pPr>
              <w:pStyle w:val="Tabelkopvoorblad"/>
              <w:numPr>
                <w:ilvl w:val="0"/>
                <w:numId w:val="37"/>
              </w:numPr>
              <w:ind w:left="426"/>
              <w:rPr>
                <w:rFonts w:asciiTheme="minorHAnsi" w:hAnsiTheme="minorHAnsi"/>
                <w:b w:val="0"/>
                <w:color w:val="auto"/>
              </w:rPr>
            </w:pPr>
            <w:r w:rsidRPr="00386A9B">
              <w:rPr>
                <w:rFonts w:asciiTheme="minorHAnsi" w:hAnsiTheme="minorHAnsi"/>
                <w:b w:val="0"/>
                <w:i/>
                <w:iCs w:val="0"/>
                <w:color w:val="808080" w:themeColor="background1" w:themeShade="80"/>
              </w:rPr>
              <w:t>Dit vak zal door de productieafdeling ingevuld moeten worden</w:t>
            </w:r>
            <w:r w:rsidR="00386A9B">
              <w:rPr>
                <w:rFonts w:asciiTheme="minorHAnsi" w:hAnsiTheme="minorHAnsi"/>
                <w:b w:val="0"/>
                <w:i/>
                <w:iCs w:val="0"/>
                <w:color w:val="808080" w:themeColor="background1" w:themeShade="80"/>
              </w:rPr>
              <w:t>.</w:t>
            </w:r>
          </w:p>
        </w:tc>
      </w:tr>
      <w:tr w:rsidR="00424577" w:rsidRPr="00A15D40" w:rsidTr="00F90467">
        <w:tc>
          <w:tcPr>
            <w:tcW w:w="9628" w:type="dxa"/>
            <w:gridSpan w:val="5"/>
            <w:shd w:val="clear" w:color="auto" w:fill="D9D9D9"/>
          </w:tcPr>
          <w:p w:rsidR="00424577" w:rsidRPr="00A15D40" w:rsidRDefault="00424577" w:rsidP="00101CBD">
            <w:pPr>
              <w:pStyle w:val="Tabelkopvoorblad"/>
            </w:pPr>
            <w:r w:rsidRPr="00A15D40">
              <w:t>Benodigd gereedschap</w:t>
            </w:r>
          </w:p>
        </w:tc>
      </w:tr>
      <w:tr w:rsidR="00424577" w:rsidTr="00F90467">
        <w:tc>
          <w:tcPr>
            <w:tcW w:w="9628" w:type="dxa"/>
            <w:gridSpan w:val="5"/>
            <w:shd w:val="clear" w:color="auto" w:fill="auto"/>
          </w:tcPr>
          <w:p w:rsidR="00424577" w:rsidRPr="00FC0689" w:rsidRDefault="00624A6E" w:rsidP="00C65509">
            <w:pPr>
              <w:pStyle w:val="Tabeltekstopsommingvoorblad"/>
              <w:rPr>
                <w:i/>
                <w:iCs/>
              </w:rPr>
            </w:pPr>
            <w:r w:rsidRPr="00FC0689">
              <w:rPr>
                <w:i/>
                <w:iCs/>
                <w:color w:val="808080" w:themeColor="background1" w:themeShade="80"/>
              </w:rPr>
              <w:t xml:space="preserve">Hier alle speciale gereedschappen </w:t>
            </w:r>
            <w:r w:rsidR="00FC0689">
              <w:rPr>
                <w:i/>
                <w:iCs/>
                <w:color w:val="808080" w:themeColor="background1" w:themeShade="80"/>
              </w:rPr>
              <w:t>beschrijven</w:t>
            </w:r>
            <w:r w:rsidRPr="00FC0689">
              <w:rPr>
                <w:i/>
                <w:iCs/>
                <w:color w:val="808080" w:themeColor="background1" w:themeShade="80"/>
              </w:rPr>
              <w:t xml:space="preserve">. </w:t>
            </w:r>
            <w:r w:rsidR="00300151" w:rsidRPr="00FC0689">
              <w:rPr>
                <w:i/>
                <w:iCs/>
                <w:color w:val="808080" w:themeColor="background1" w:themeShade="80"/>
              </w:rPr>
              <w:t xml:space="preserve">Het is een opsomming van gereedschappen. </w:t>
            </w:r>
            <w:r w:rsidRPr="00FC0689">
              <w:rPr>
                <w:i/>
                <w:iCs/>
                <w:color w:val="808080" w:themeColor="background1" w:themeShade="80"/>
              </w:rPr>
              <w:t>Standaard gereedschap niet!</w:t>
            </w:r>
          </w:p>
        </w:tc>
      </w:tr>
      <w:tr w:rsidR="00424577" w:rsidRPr="00A15D40" w:rsidTr="00F90467">
        <w:tc>
          <w:tcPr>
            <w:tcW w:w="9628" w:type="dxa"/>
            <w:gridSpan w:val="5"/>
            <w:shd w:val="clear" w:color="auto" w:fill="D9D9D9"/>
          </w:tcPr>
          <w:p w:rsidR="00424577" w:rsidRPr="00A15D40" w:rsidRDefault="00424577" w:rsidP="00101CBD">
            <w:pPr>
              <w:pStyle w:val="Tabelkopvoorblad"/>
            </w:pPr>
            <w:r w:rsidRPr="00A15D40">
              <w:t>Benodigd</w:t>
            </w:r>
            <w:r>
              <w:t>e</w:t>
            </w:r>
            <w:r w:rsidRPr="00A15D40">
              <w:t xml:space="preserve"> </w:t>
            </w:r>
            <w:r>
              <w:t>onderdelen / materialen</w:t>
            </w:r>
          </w:p>
        </w:tc>
      </w:tr>
      <w:tr w:rsidR="00424577" w:rsidTr="00F90467">
        <w:tc>
          <w:tcPr>
            <w:tcW w:w="9628" w:type="dxa"/>
            <w:gridSpan w:val="5"/>
            <w:shd w:val="clear" w:color="auto" w:fill="auto"/>
          </w:tcPr>
          <w:p w:rsidR="00424577" w:rsidRPr="00FC0689" w:rsidRDefault="00624A6E" w:rsidP="00624A6E">
            <w:pPr>
              <w:pStyle w:val="Tabeltekstvoorblad"/>
              <w:numPr>
                <w:ilvl w:val="0"/>
                <w:numId w:val="25"/>
              </w:numPr>
              <w:rPr>
                <w:i/>
                <w:iCs/>
              </w:rPr>
            </w:pPr>
            <w:r w:rsidRPr="00FC0689">
              <w:rPr>
                <w:i/>
                <w:iCs/>
                <w:color w:val="808080" w:themeColor="background1" w:themeShade="80"/>
              </w:rPr>
              <w:t>Hier alle benodigde onderdelen</w:t>
            </w:r>
            <w:r w:rsidR="00424577" w:rsidRPr="00FC0689">
              <w:rPr>
                <w:i/>
                <w:iCs/>
                <w:color w:val="808080" w:themeColor="background1" w:themeShade="80"/>
              </w:rPr>
              <w:t xml:space="preserve"> </w:t>
            </w:r>
            <w:r w:rsidRPr="00FC0689">
              <w:rPr>
                <w:i/>
                <w:iCs/>
                <w:color w:val="808080" w:themeColor="background1" w:themeShade="80"/>
              </w:rPr>
              <w:t xml:space="preserve">+ benodigde materialen (bijv. schoonmaakmiddelen, schuurmiddelen </w:t>
            </w:r>
            <w:proofErr w:type="spellStart"/>
            <w:r w:rsidRPr="00FC0689">
              <w:rPr>
                <w:i/>
                <w:iCs/>
                <w:color w:val="808080" w:themeColor="background1" w:themeShade="80"/>
              </w:rPr>
              <w:t>enz</w:t>
            </w:r>
            <w:proofErr w:type="spellEnd"/>
            <w:r w:rsidRPr="00FC0689">
              <w:rPr>
                <w:i/>
                <w:iCs/>
                <w:color w:val="808080" w:themeColor="background1" w:themeShade="80"/>
              </w:rPr>
              <w:t xml:space="preserve">) </w:t>
            </w:r>
            <w:r w:rsidR="000F7E11">
              <w:rPr>
                <w:i/>
                <w:iCs/>
                <w:color w:val="808080" w:themeColor="background1" w:themeShade="80"/>
              </w:rPr>
              <w:t>benoemen</w:t>
            </w:r>
            <w:r w:rsidR="00300151" w:rsidRPr="00FC0689">
              <w:rPr>
                <w:i/>
                <w:iCs/>
                <w:color w:val="808080" w:themeColor="background1" w:themeShade="80"/>
              </w:rPr>
              <w:t>. Het is een opsomming van onderdelen en materialen</w:t>
            </w:r>
          </w:p>
        </w:tc>
      </w:tr>
      <w:tr w:rsidR="00424577" w:rsidRPr="00A15D40" w:rsidTr="00F90467">
        <w:tc>
          <w:tcPr>
            <w:tcW w:w="9628" w:type="dxa"/>
            <w:gridSpan w:val="5"/>
            <w:shd w:val="clear" w:color="auto" w:fill="D9D9D9"/>
          </w:tcPr>
          <w:p w:rsidR="00424577" w:rsidRPr="00A15D40" w:rsidRDefault="00424577" w:rsidP="00101CBD">
            <w:pPr>
              <w:pStyle w:val="Tabelkopvoorblad"/>
            </w:pPr>
            <w:r>
              <w:t>Brondocumenten</w:t>
            </w:r>
          </w:p>
        </w:tc>
      </w:tr>
      <w:tr w:rsidR="00424577" w:rsidTr="00F90467">
        <w:tc>
          <w:tcPr>
            <w:tcW w:w="9628" w:type="dxa"/>
            <w:gridSpan w:val="5"/>
            <w:shd w:val="clear" w:color="auto" w:fill="auto"/>
          </w:tcPr>
          <w:p w:rsidR="00424577" w:rsidRPr="000F7E11" w:rsidRDefault="00624A6E" w:rsidP="00300151">
            <w:pPr>
              <w:pStyle w:val="Tabeltekstopsommingvoorblad"/>
              <w:numPr>
                <w:ilvl w:val="0"/>
                <w:numId w:val="25"/>
              </w:numPr>
              <w:rPr>
                <w:i/>
                <w:iCs/>
              </w:rPr>
            </w:pPr>
            <w:r w:rsidRPr="000F7E11">
              <w:rPr>
                <w:i/>
                <w:iCs/>
                <w:color w:val="808080" w:themeColor="background1" w:themeShade="80"/>
              </w:rPr>
              <w:t xml:space="preserve">Hier alle documenten </w:t>
            </w:r>
            <w:r w:rsidR="000F7E11">
              <w:rPr>
                <w:i/>
                <w:iCs/>
                <w:color w:val="808080" w:themeColor="background1" w:themeShade="80"/>
              </w:rPr>
              <w:t>benoemen</w:t>
            </w:r>
            <w:r w:rsidRPr="000F7E11">
              <w:rPr>
                <w:i/>
                <w:iCs/>
                <w:color w:val="808080" w:themeColor="background1" w:themeShade="80"/>
              </w:rPr>
              <w:t xml:space="preserve"> die geraadpleegd zijn om deze WB te maken. Dit kan bijvoorbeeld meegeleverde productinformatie zijn</w:t>
            </w:r>
            <w:r w:rsidR="00300151" w:rsidRPr="000F7E11">
              <w:rPr>
                <w:i/>
                <w:iCs/>
                <w:color w:val="808080" w:themeColor="background1" w:themeShade="80"/>
              </w:rPr>
              <w:t xml:space="preserve"> waarin meer staat dan alleen de uit te voeren taken of originele documentatie van de leverancier die niet bruikbaar is als WB. Ook dit is een opsomming</w:t>
            </w:r>
            <w:r w:rsidR="000F7E11">
              <w:rPr>
                <w:i/>
                <w:iCs/>
                <w:color w:val="808080" w:themeColor="background1" w:themeShade="80"/>
              </w:rPr>
              <w:t>.</w:t>
            </w:r>
          </w:p>
        </w:tc>
      </w:tr>
      <w:tr w:rsidR="00424577" w:rsidRPr="00A15D40" w:rsidTr="00F90467">
        <w:tc>
          <w:tcPr>
            <w:tcW w:w="9628" w:type="dxa"/>
            <w:gridSpan w:val="5"/>
            <w:shd w:val="clear" w:color="auto" w:fill="D9D9D9"/>
          </w:tcPr>
          <w:p w:rsidR="00424577" w:rsidRPr="00A15D40" w:rsidRDefault="00424577" w:rsidP="00101CBD">
            <w:pPr>
              <w:pStyle w:val="Tabelkopvoorblad"/>
            </w:pPr>
            <w:r w:rsidRPr="00A15D40">
              <w:t>Registratieblad</w:t>
            </w:r>
          </w:p>
        </w:tc>
      </w:tr>
      <w:tr w:rsidR="00424577" w:rsidTr="00F90467">
        <w:tc>
          <w:tcPr>
            <w:tcW w:w="9628" w:type="dxa"/>
            <w:gridSpan w:val="5"/>
            <w:shd w:val="clear" w:color="auto" w:fill="FFFFFF"/>
          </w:tcPr>
          <w:p w:rsidR="00424577" w:rsidRPr="000F7E11" w:rsidRDefault="00300151" w:rsidP="00300151">
            <w:pPr>
              <w:pStyle w:val="Tabeltekstvoorblad"/>
              <w:numPr>
                <w:ilvl w:val="0"/>
                <w:numId w:val="25"/>
              </w:numPr>
              <w:rPr>
                <w:i/>
                <w:iCs/>
              </w:rPr>
            </w:pPr>
            <w:r w:rsidRPr="000F7E11">
              <w:rPr>
                <w:i/>
                <w:iCs/>
                <w:color w:val="808080" w:themeColor="background1" w:themeShade="80"/>
              </w:rPr>
              <w:t xml:space="preserve">Wanneer tijdens het uitvoeren van een WB een registratieblad ingevuld moet worden, </w:t>
            </w:r>
            <w:r w:rsidR="000F7E11">
              <w:rPr>
                <w:i/>
                <w:iCs/>
                <w:color w:val="808080" w:themeColor="background1" w:themeShade="80"/>
              </w:rPr>
              <w:t>dient</w:t>
            </w:r>
            <w:r w:rsidRPr="000F7E11">
              <w:rPr>
                <w:i/>
                <w:iCs/>
                <w:color w:val="808080" w:themeColor="background1" w:themeShade="80"/>
              </w:rPr>
              <w:t xml:space="preserve"> het nummer van dit registratieblad hier ingevuld worden. Zo kan de monteur altijd de juiste documenten opzoeken.</w:t>
            </w:r>
          </w:p>
        </w:tc>
      </w:tr>
      <w:tr w:rsidR="00300151" w:rsidRPr="00317DD1" w:rsidTr="00233A65"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00151" w:rsidRPr="00300151" w:rsidRDefault="00300151" w:rsidP="005E796E">
            <w:pPr>
              <w:pStyle w:val="Tabelkopvoorblad"/>
              <w:jc w:val="center"/>
            </w:pPr>
            <w:r>
              <w:t>Versiebeheer</w:t>
            </w:r>
          </w:p>
        </w:tc>
      </w:tr>
      <w:tr w:rsidR="00CC1C80" w:rsidRPr="00317DD1" w:rsidTr="000F7E11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796E" w:rsidRPr="001874BD" w:rsidRDefault="005E796E" w:rsidP="001874BD">
            <w:pPr>
              <w:pStyle w:val="Tabelkopvoorblad"/>
              <w:rPr>
                <w:sz w:val="18"/>
                <w:szCs w:val="18"/>
              </w:rPr>
            </w:pPr>
            <w:r w:rsidRPr="001874BD">
              <w:rPr>
                <w:sz w:val="18"/>
                <w:szCs w:val="18"/>
              </w:rPr>
              <w:t>Versie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796E" w:rsidRPr="001874BD" w:rsidRDefault="005E796E" w:rsidP="001874BD">
            <w:pPr>
              <w:pStyle w:val="Tabelkopvoorblad"/>
              <w:rPr>
                <w:sz w:val="18"/>
                <w:szCs w:val="18"/>
              </w:rPr>
            </w:pPr>
            <w:r w:rsidRPr="001874BD">
              <w:rPr>
                <w:sz w:val="18"/>
                <w:szCs w:val="18"/>
              </w:rPr>
              <w:t>Wijziging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796E" w:rsidRPr="001874BD" w:rsidRDefault="005E796E" w:rsidP="001874BD">
            <w:pPr>
              <w:pStyle w:val="Tabelkopvoorblad"/>
              <w:rPr>
                <w:sz w:val="18"/>
                <w:szCs w:val="18"/>
              </w:rPr>
            </w:pPr>
            <w:r w:rsidRPr="001874BD">
              <w:rPr>
                <w:sz w:val="18"/>
                <w:szCs w:val="18"/>
              </w:rPr>
              <w:t>Auteur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796E" w:rsidRPr="001874BD" w:rsidRDefault="005E796E" w:rsidP="001874BD">
            <w:pPr>
              <w:pStyle w:val="Tabelkopvoorblad"/>
              <w:rPr>
                <w:sz w:val="18"/>
                <w:szCs w:val="18"/>
              </w:rPr>
            </w:pPr>
            <w:r w:rsidRPr="001874BD">
              <w:rPr>
                <w:sz w:val="18"/>
                <w:szCs w:val="18"/>
              </w:rPr>
              <w:t>Datum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796E" w:rsidRPr="001874BD" w:rsidRDefault="005E796E" w:rsidP="005E796E">
            <w:pPr>
              <w:pStyle w:val="Tabelkopvoorblad"/>
              <w:jc w:val="center"/>
              <w:rPr>
                <w:sz w:val="18"/>
                <w:szCs w:val="18"/>
              </w:rPr>
            </w:pPr>
            <w:r w:rsidRPr="001874BD">
              <w:rPr>
                <w:sz w:val="18"/>
                <w:szCs w:val="18"/>
              </w:rPr>
              <w:t>Akk</w:t>
            </w:r>
            <w:r>
              <w:rPr>
                <w:sz w:val="18"/>
                <w:szCs w:val="18"/>
              </w:rPr>
              <w:t>oord</w:t>
            </w:r>
            <w:r w:rsidR="0015211A">
              <w:rPr>
                <w:sz w:val="18"/>
                <w:szCs w:val="18"/>
              </w:rPr>
              <w:t xml:space="preserve"> VM</w:t>
            </w:r>
            <w:r w:rsidRPr="001874BD">
              <w:rPr>
                <w:sz w:val="18"/>
                <w:szCs w:val="18"/>
              </w:rPr>
              <w:t xml:space="preserve"> (naam &amp; paraaf)</w:t>
            </w:r>
          </w:p>
        </w:tc>
      </w:tr>
      <w:tr w:rsidR="000F7E11" w:rsidRPr="00B227C4" w:rsidTr="00102F52"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7E11" w:rsidRPr="00821DBD" w:rsidRDefault="000F7E11" w:rsidP="00CF6AD7">
            <w:pPr>
              <w:pStyle w:val="Tabeltekstvoorbl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7E11" w:rsidRPr="00E60CD3" w:rsidRDefault="00E60CD3" w:rsidP="00CF6AD7">
            <w:pPr>
              <w:pStyle w:val="Tabeltekstvoorblad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  <w:t>Hier komt een korte beschrijving van de mutatie(-s)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7E11" w:rsidRPr="000F7E11" w:rsidRDefault="000F7E11" w:rsidP="00CF6AD7">
            <w:pPr>
              <w:pStyle w:val="Tabeltekstvoorblad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Auteur ME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7E11" w:rsidRPr="00201820" w:rsidRDefault="000F7E11" w:rsidP="00CF6AD7">
            <w:pPr>
              <w:pStyle w:val="Tabeltekstvoorblad"/>
              <w:rPr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7E11" w:rsidRPr="00201820" w:rsidRDefault="000F7E11" w:rsidP="00CF6AD7">
            <w:pPr>
              <w:pStyle w:val="Tabeltekstvoorblad"/>
              <w:rPr>
                <w:sz w:val="20"/>
                <w:szCs w:val="20"/>
              </w:rPr>
            </w:pPr>
          </w:p>
        </w:tc>
      </w:tr>
      <w:tr w:rsidR="000F7E11" w:rsidRPr="00B227C4" w:rsidTr="00102F52"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7E11" w:rsidRDefault="000F7E11" w:rsidP="00CF6AD7">
            <w:pPr>
              <w:pStyle w:val="Tabeltekstvoorblad"/>
              <w:rPr>
                <w:sz w:val="20"/>
                <w:szCs w:val="20"/>
              </w:rPr>
            </w:pPr>
          </w:p>
        </w:tc>
        <w:tc>
          <w:tcPr>
            <w:tcW w:w="3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7E11" w:rsidRPr="00201820" w:rsidRDefault="000F7E11" w:rsidP="00CF6AD7">
            <w:pPr>
              <w:pStyle w:val="Tabeltekstvoorblad"/>
              <w:rPr>
                <w:sz w:val="20"/>
                <w:szCs w:val="2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7E11" w:rsidRPr="000F7E11" w:rsidRDefault="000F7E11" w:rsidP="00CF6AD7">
            <w:pPr>
              <w:pStyle w:val="Tabeltekstvoorblad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Collegiale toets ME/TO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7E11" w:rsidRDefault="000F7E11" w:rsidP="00CF6AD7">
            <w:pPr>
              <w:pStyle w:val="Tabeltekstvoorblad"/>
              <w:rPr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7E11" w:rsidRPr="00201820" w:rsidRDefault="000F7E11" w:rsidP="00CF6AD7">
            <w:pPr>
              <w:pStyle w:val="Tabeltekstvoorblad"/>
              <w:rPr>
                <w:sz w:val="20"/>
                <w:szCs w:val="20"/>
              </w:rPr>
            </w:pPr>
          </w:p>
        </w:tc>
      </w:tr>
      <w:tr w:rsidR="000F7E11" w:rsidRPr="00B227C4" w:rsidTr="00102F52"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7E11" w:rsidRDefault="000F7E11" w:rsidP="00CF6AD7">
            <w:pPr>
              <w:pStyle w:val="Tabeltekstvoorblad"/>
              <w:rPr>
                <w:sz w:val="20"/>
                <w:szCs w:val="20"/>
              </w:rPr>
            </w:pPr>
          </w:p>
        </w:tc>
        <w:tc>
          <w:tcPr>
            <w:tcW w:w="3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7E11" w:rsidRPr="00201820" w:rsidRDefault="000F7E11" w:rsidP="00CF6AD7">
            <w:pPr>
              <w:pStyle w:val="Tabeltekstvoorblad"/>
              <w:rPr>
                <w:sz w:val="20"/>
                <w:szCs w:val="2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7E11" w:rsidRPr="000F7E11" w:rsidRDefault="000F7E11" w:rsidP="00CF6AD7">
            <w:pPr>
              <w:pStyle w:val="Tabeltekstvoorblad"/>
              <w:rPr>
                <w:i/>
                <w:iCs/>
                <w:sz w:val="20"/>
                <w:szCs w:val="20"/>
              </w:rPr>
            </w:pPr>
            <w:r w:rsidRPr="000F7E11">
              <w:rPr>
                <w:i/>
                <w:iCs/>
                <w:sz w:val="20"/>
                <w:szCs w:val="20"/>
              </w:rPr>
              <w:t>Productie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7E11" w:rsidRDefault="000F7E11" w:rsidP="00CF6AD7">
            <w:pPr>
              <w:pStyle w:val="Tabeltekstvoorblad"/>
              <w:rPr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7E11" w:rsidRPr="00201820" w:rsidRDefault="000F7E11" w:rsidP="00CF6AD7">
            <w:pPr>
              <w:pStyle w:val="Tabeltekstvoorblad"/>
              <w:rPr>
                <w:sz w:val="20"/>
                <w:szCs w:val="20"/>
              </w:rPr>
            </w:pPr>
          </w:p>
        </w:tc>
      </w:tr>
      <w:tr w:rsidR="000F7E11" w:rsidRPr="00B227C4" w:rsidTr="00102F52"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7E11" w:rsidRDefault="000F7E11" w:rsidP="00CF6AD7">
            <w:pPr>
              <w:pStyle w:val="Tabeltekstvoorblad"/>
              <w:rPr>
                <w:sz w:val="20"/>
                <w:szCs w:val="20"/>
              </w:rPr>
            </w:pPr>
          </w:p>
        </w:tc>
        <w:tc>
          <w:tcPr>
            <w:tcW w:w="3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7E11" w:rsidRPr="00201820" w:rsidRDefault="000F7E11" w:rsidP="00CF6AD7">
            <w:pPr>
              <w:pStyle w:val="Tabeltekstvoorblad"/>
              <w:rPr>
                <w:sz w:val="20"/>
                <w:szCs w:val="2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7E11" w:rsidRPr="000F7E11" w:rsidRDefault="000F7E11" w:rsidP="00CF6AD7">
            <w:pPr>
              <w:pStyle w:val="Tabeltekstvoorblad"/>
              <w:rPr>
                <w:i/>
                <w:iCs/>
                <w:sz w:val="20"/>
                <w:szCs w:val="20"/>
              </w:rPr>
            </w:pPr>
            <w:r w:rsidRPr="000F7E11">
              <w:rPr>
                <w:i/>
                <w:iCs/>
                <w:sz w:val="20"/>
                <w:szCs w:val="20"/>
              </w:rPr>
              <w:t>Veiligheidsdeskundige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7E11" w:rsidRDefault="000F7E11" w:rsidP="00CF6AD7">
            <w:pPr>
              <w:pStyle w:val="Tabeltekstvoorblad"/>
              <w:rPr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7E11" w:rsidRPr="00201820" w:rsidRDefault="000F7E11" w:rsidP="00CF6AD7">
            <w:pPr>
              <w:pStyle w:val="Tabeltekstvoorblad"/>
              <w:rPr>
                <w:sz w:val="20"/>
                <w:szCs w:val="20"/>
              </w:rPr>
            </w:pPr>
          </w:p>
        </w:tc>
      </w:tr>
      <w:tr w:rsidR="000F7E11" w:rsidRPr="00B227C4" w:rsidTr="00102F52"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7E11" w:rsidRDefault="000F7E11" w:rsidP="00CF6AD7">
            <w:pPr>
              <w:pStyle w:val="Tabeltekstvoorblad"/>
              <w:rPr>
                <w:sz w:val="20"/>
                <w:szCs w:val="20"/>
              </w:rPr>
            </w:pPr>
          </w:p>
        </w:tc>
        <w:tc>
          <w:tcPr>
            <w:tcW w:w="3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7E11" w:rsidRPr="00201820" w:rsidRDefault="000F7E11" w:rsidP="00CF6AD7">
            <w:pPr>
              <w:pStyle w:val="Tabeltekstvoorblad"/>
              <w:rPr>
                <w:sz w:val="20"/>
                <w:szCs w:val="2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7E11" w:rsidRPr="000F7E11" w:rsidRDefault="000F7E11" w:rsidP="00CF6AD7">
            <w:pPr>
              <w:pStyle w:val="Tabeltekstvoorblad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Vlootmanager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7E11" w:rsidRDefault="000F7E11" w:rsidP="00CF6AD7">
            <w:pPr>
              <w:pStyle w:val="Tabeltekstvoorblad"/>
              <w:rPr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7E11" w:rsidRPr="00201820" w:rsidRDefault="000F7E11" w:rsidP="00CF6AD7">
            <w:pPr>
              <w:pStyle w:val="Tabeltekstvoorblad"/>
              <w:rPr>
                <w:sz w:val="20"/>
                <w:szCs w:val="20"/>
              </w:rPr>
            </w:pPr>
          </w:p>
        </w:tc>
      </w:tr>
    </w:tbl>
    <w:p w:rsidR="00300151" w:rsidRDefault="00300151">
      <w:pPr>
        <w:spacing w:line="240" w:lineRule="auto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br w:type="page"/>
      </w:r>
    </w:p>
    <w:p w:rsidR="004C0C66" w:rsidRDefault="00300151">
      <w:pPr>
        <w:spacing w:line="240" w:lineRule="auto"/>
        <w:rPr>
          <w:b/>
          <w:color w:val="0070C0"/>
          <w:sz w:val="28"/>
          <w:szCs w:val="28"/>
        </w:rPr>
      </w:pPr>
      <w:r>
        <w:rPr>
          <w:b/>
          <w:noProof/>
          <w:color w:val="0070C0"/>
          <w:sz w:val="28"/>
          <w:szCs w:val="28"/>
        </w:rPr>
        <w:lastRenderedPageBreak/>
        <w:drawing>
          <wp:inline distT="0" distB="0" distL="0" distR="0" wp14:anchorId="5A218FB2">
            <wp:extent cx="6142990" cy="2818765"/>
            <wp:effectExtent l="0" t="0" r="0" b="635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990" cy="2818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5164" w:rsidRDefault="00FE77B5">
      <w:pPr>
        <w:spacing w:line="240" w:lineRule="auto"/>
        <w:rPr>
          <w:b/>
          <w:color w:val="0070C0"/>
          <w:sz w:val="28"/>
          <w:szCs w:val="28"/>
        </w:rPr>
      </w:pPr>
      <w:r w:rsidRPr="00FE77B5">
        <w:rPr>
          <w:noProof/>
        </w:rPr>
        <w:drawing>
          <wp:inline distT="0" distB="0" distL="0" distR="0" wp14:anchorId="47134F99" wp14:editId="4467D255">
            <wp:extent cx="5581650" cy="1143000"/>
            <wp:effectExtent l="0" t="0" r="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77B5" w:rsidRDefault="00FE77B5">
      <w:pPr>
        <w:spacing w:line="240" w:lineRule="auto"/>
        <w:rPr>
          <w:b/>
          <w:color w:val="0070C0"/>
          <w:sz w:val="28"/>
          <w:szCs w:val="28"/>
        </w:rPr>
      </w:pPr>
    </w:p>
    <w:p w:rsidR="00EC40B2" w:rsidRDefault="00EC40B2">
      <w:pPr>
        <w:spacing w:line="240" w:lineRule="auto"/>
        <w:rPr>
          <w:b/>
          <w:color w:val="0070C0"/>
          <w:sz w:val="28"/>
          <w:szCs w:val="28"/>
        </w:rPr>
      </w:pPr>
      <w:r w:rsidRPr="00EC40B2">
        <w:rPr>
          <w:noProof/>
        </w:rPr>
        <w:drawing>
          <wp:inline distT="0" distB="0" distL="0" distR="0" wp14:anchorId="1B650B45" wp14:editId="7FB5E2FF">
            <wp:extent cx="4695825" cy="1628775"/>
            <wp:effectExtent l="0" t="0" r="9525" b="9525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77B5" w:rsidRDefault="00FE77B5">
      <w:pPr>
        <w:spacing w:line="240" w:lineRule="auto"/>
        <w:rPr>
          <w:b/>
          <w:color w:val="0070C0"/>
          <w:sz w:val="28"/>
          <w:szCs w:val="28"/>
        </w:rPr>
      </w:pPr>
      <w:r>
        <w:rPr>
          <w:noProof/>
        </w:rPr>
        <w:drawing>
          <wp:inline distT="0" distB="0" distL="0" distR="0" wp14:anchorId="12297027" wp14:editId="1A920811">
            <wp:extent cx="3295650" cy="552450"/>
            <wp:effectExtent l="0" t="0" r="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5164" w:rsidRDefault="00B95164">
      <w:pPr>
        <w:spacing w:line="240" w:lineRule="auto"/>
        <w:rPr>
          <w:b/>
          <w:color w:val="0070C0"/>
          <w:sz w:val="28"/>
          <w:szCs w:val="28"/>
        </w:rPr>
      </w:pPr>
    </w:p>
    <w:p w:rsidR="00B95164" w:rsidRPr="000F7E11" w:rsidRDefault="001A3D00">
      <w:pPr>
        <w:spacing w:line="240" w:lineRule="auto"/>
        <w:rPr>
          <w:i/>
          <w:iCs/>
          <w:color w:val="808080" w:themeColor="background1" w:themeShade="80"/>
          <w:sz w:val="20"/>
          <w:szCs w:val="20"/>
        </w:rPr>
      </w:pPr>
      <w:r>
        <w:rPr>
          <w:i/>
          <w:iCs/>
          <w:color w:val="808080" w:themeColor="background1" w:themeShade="80"/>
          <w:sz w:val="20"/>
          <w:szCs w:val="20"/>
        </w:rPr>
        <w:t xml:space="preserve">Bovenstaande zijn slecht voorbeelden. </w:t>
      </w:r>
      <w:r w:rsidR="000F7E11" w:rsidRPr="000F7E11">
        <w:rPr>
          <w:i/>
          <w:iCs/>
          <w:color w:val="808080" w:themeColor="background1" w:themeShade="80"/>
          <w:sz w:val="20"/>
          <w:szCs w:val="20"/>
        </w:rPr>
        <w:t>Plaats h</w:t>
      </w:r>
      <w:r w:rsidR="00B95164" w:rsidRPr="000F7E11">
        <w:rPr>
          <w:i/>
          <w:iCs/>
          <w:color w:val="808080" w:themeColor="background1" w:themeShade="80"/>
          <w:sz w:val="20"/>
          <w:szCs w:val="20"/>
        </w:rPr>
        <w:t xml:space="preserve">ier een tekening of foto </w:t>
      </w:r>
      <w:r w:rsidR="000F7E11" w:rsidRPr="000F7E11">
        <w:rPr>
          <w:i/>
          <w:iCs/>
          <w:color w:val="808080" w:themeColor="background1" w:themeShade="80"/>
          <w:sz w:val="20"/>
          <w:szCs w:val="20"/>
        </w:rPr>
        <w:t>dat</w:t>
      </w:r>
      <w:r w:rsidR="00B95164" w:rsidRPr="000F7E11">
        <w:rPr>
          <w:i/>
          <w:iCs/>
          <w:color w:val="808080" w:themeColor="background1" w:themeShade="80"/>
          <w:sz w:val="20"/>
          <w:szCs w:val="20"/>
        </w:rPr>
        <w:t xml:space="preserve"> aangeeft waar de desbetreffende taken uitgevoerd moeten worden.</w:t>
      </w:r>
    </w:p>
    <w:p w:rsidR="008A530D" w:rsidRDefault="008A530D">
      <w:pPr>
        <w:spacing w:line="240" w:lineRule="auto"/>
        <w:rPr>
          <w:sz w:val="20"/>
          <w:szCs w:val="20"/>
        </w:rPr>
      </w:pPr>
    </w:p>
    <w:p w:rsidR="008A530D" w:rsidRDefault="008A530D">
      <w:pPr>
        <w:spacing w:line="240" w:lineRule="auto"/>
        <w:rPr>
          <w:sz w:val="20"/>
          <w:szCs w:val="20"/>
        </w:rPr>
      </w:pPr>
    </w:p>
    <w:p w:rsidR="008A530D" w:rsidRPr="008370DF" w:rsidRDefault="008A530D">
      <w:pPr>
        <w:spacing w:line="240" w:lineRule="auto"/>
        <w:rPr>
          <w:i/>
          <w:iCs/>
          <w:color w:val="808080" w:themeColor="background1" w:themeShade="80"/>
          <w:sz w:val="20"/>
          <w:szCs w:val="20"/>
        </w:rPr>
      </w:pPr>
      <w:r w:rsidRPr="008370DF">
        <w:rPr>
          <w:i/>
          <w:iCs/>
          <w:color w:val="808080" w:themeColor="background1" w:themeShade="80"/>
          <w:sz w:val="20"/>
          <w:szCs w:val="20"/>
        </w:rPr>
        <w:t>De taaknummering wordt niet automatisch gegenereerd, zodat deze altijd passend te maken is met de standaardtaaklijst.</w:t>
      </w:r>
      <w:r w:rsidR="00D72428" w:rsidRPr="008370DF">
        <w:rPr>
          <w:i/>
          <w:iCs/>
          <w:color w:val="808080" w:themeColor="background1" w:themeShade="80"/>
          <w:sz w:val="20"/>
          <w:szCs w:val="20"/>
        </w:rPr>
        <w:t xml:space="preserve"> Dezelfde indeling kan dan </w:t>
      </w:r>
      <w:r w:rsidR="00A62EAC">
        <w:rPr>
          <w:i/>
          <w:iCs/>
          <w:color w:val="808080" w:themeColor="background1" w:themeShade="80"/>
          <w:sz w:val="20"/>
          <w:szCs w:val="20"/>
        </w:rPr>
        <w:t xml:space="preserve">altijd </w:t>
      </w:r>
      <w:r w:rsidR="00D72428" w:rsidRPr="008370DF">
        <w:rPr>
          <w:i/>
          <w:iCs/>
          <w:color w:val="808080" w:themeColor="background1" w:themeShade="80"/>
          <w:sz w:val="20"/>
          <w:szCs w:val="20"/>
        </w:rPr>
        <w:t xml:space="preserve">toegepast worden bij zowel </w:t>
      </w:r>
      <w:proofErr w:type="spellStart"/>
      <w:r w:rsidR="00D72428" w:rsidRPr="008370DF">
        <w:rPr>
          <w:i/>
          <w:iCs/>
          <w:color w:val="808080" w:themeColor="background1" w:themeShade="80"/>
          <w:sz w:val="20"/>
          <w:szCs w:val="20"/>
        </w:rPr>
        <w:t>excellijsten</w:t>
      </w:r>
      <w:proofErr w:type="spellEnd"/>
      <w:r w:rsidR="00D72428" w:rsidRPr="008370DF">
        <w:rPr>
          <w:i/>
          <w:iCs/>
          <w:color w:val="808080" w:themeColor="background1" w:themeShade="80"/>
          <w:sz w:val="20"/>
          <w:szCs w:val="20"/>
        </w:rPr>
        <w:t xml:space="preserve"> als SAP lijsten.</w:t>
      </w:r>
    </w:p>
    <w:p w:rsidR="00EC40B2" w:rsidRDefault="00EC40B2">
      <w:pPr>
        <w:spacing w:line="240" w:lineRule="auto"/>
        <w:rPr>
          <w:b/>
          <w:color w:val="0070C0"/>
          <w:sz w:val="28"/>
          <w:szCs w:val="28"/>
        </w:rPr>
      </w:pPr>
    </w:p>
    <w:p w:rsidR="00D72428" w:rsidRDefault="00D72428">
      <w:pPr>
        <w:spacing w:line="240" w:lineRule="auto"/>
        <w:rPr>
          <w:b/>
          <w:color w:val="0070C0"/>
          <w:sz w:val="28"/>
          <w:szCs w:val="28"/>
        </w:rPr>
      </w:pPr>
    </w:p>
    <w:p w:rsidR="00673EAB" w:rsidRPr="008370DF" w:rsidRDefault="00F81F3C">
      <w:pPr>
        <w:spacing w:line="240" w:lineRule="auto"/>
        <w:rPr>
          <w:b/>
          <w:i/>
          <w:iCs/>
          <w:sz w:val="28"/>
          <w:szCs w:val="28"/>
        </w:rPr>
      </w:pPr>
      <w:r w:rsidRPr="000F4DD1">
        <w:rPr>
          <w:b/>
          <w:color w:val="0070C0"/>
          <w:sz w:val="28"/>
          <w:szCs w:val="28"/>
        </w:rPr>
        <w:t xml:space="preserve">0010  </w:t>
      </w:r>
      <w:r w:rsidR="008370DF" w:rsidRPr="008370DF">
        <w:rPr>
          <w:b/>
          <w:i/>
          <w:iCs/>
          <w:color w:val="808080" w:themeColor="background1" w:themeShade="80"/>
          <w:sz w:val="28"/>
          <w:szCs w:val="28"/>
        </w:rPr>
        <w:t>Titel van de taak</w:t>
      </w:r>
    </w:p>
    <w:p w:rsidR="00502230" w:rsidRDefault="00502230">
      <w:pPr>
        <w:spacing w:line="240" w:lineRule="auto"/>
      </w:pPr>
    </w:p>
    <w:p w:rsidR="00A62EAC" w:rsidRPr="00A62EAC" w:rsidRDefault="008370DF" w:rsidP="008A4BE8">
      <w:pPr>
        <w:pStyle w:val="Lijstalinea"/>
        <w:numPr>
          <w:ilvl w:val="0"/>
          <w:numId w:val="38"/>
        </w:numPr>
        <w:spacing w:line="240" w:lineRule="auto"/>
        <w:rPr>
          <w:i/>
          <w:iCs/>
          <w:color w:val="808080" w:themeColor="background1" w:themeShade="80"/>
        </w:rPr>
      </w:pPr>
      <w:r w:rsidRPr="00A62EAC">
        <w:rPr>
          <w:i/>
          <w:iCs/>
          <w:color w:val="808080" w:themeColor="background1" w:themeShade="80"/>
        </w:rPr>
        <w:lastRenderedPageBreak/>
        <w:t>Per stap uitschrijven</w:t>
      </w:r>
      <w:r w:rsidR="00A62EAC" w:rsidRPr="00A62EAC">
        <w:rPr>
          <w:i/>
          <w:iCs/>
          <w:color w:val="808080" w:themeColor="background1" w:themeShade="80"/>
        </w:rPr>
        <w:t xml:space="preserve"> zie</w:t>
      </w:r>
      <w:r w:rsidR="00A62EAC">
        <w:rPr>
          <w:i/>
          <w:iCs/>
          <w:color w:val="808080" w:themeColor="background1" w:themeShade="80"/>
        </w:rPr>
        <w:t>: het document</w:t>
      </w:r>
      <w:r w:rsidRPr="00A62EAC">
        <w:rPr>
          <w:i/>
          <w:iCs/>
          <w:color w:val="808080" w:themeColor="background1" w:themeShade="80"/>
        </w:rPr>
        <w:t xml:space="preserve"> </w:t>
      </w:r>
      <w:r w:rsidR="00A62EAC" w:rsidRPr="00A62EAC">
        <w:rPr>
          <w:i/>
          <w:iCs/>
          <w:color w:val="808080" w:themeColor="background1" w:themeShade="80"/>
        </w:rPr>
        <w:t xml:space="preserve">‘Werkinstructie werkbeschrijving opstellen’ </w:t>
      </w:r>
    </w:p>
    <w:p w:rsidR="00BE5683" w:rsidRPr="00A62EAC" w:rsidRDefault="00A62EAC" w:rsidP="00F94179">
      <w:pPr>
        <w:spacing w:line="240" w:lineRule="auto"/>
        <w:rPr>
          <w:i/>
          <w:iCs/>
          <w:color w:val="808080" w:themeColor="background1" w:themeShade="80"/>
        </w:rPr>
      </w:pPr>
      <w:r>
        <w:tab/>
      </w:r>
      <w:proofErr w:type="spellStart"/>
      <w:r>
        <w:rPr>
          <w:i/>
          <w:iCs/>
          <w:color w:val="808080" w:themeColor="background1" w:themeShade="80"/>
        </w:rPr>
        <w:t>h</w:t>
      </w:r>
      <w:r w:rsidRPr="00A62EAC">
        <w:rPr>
          <w:i/>
          <w:iCs/>
          <w:color w:val="808080" w:themeColor="background1" w:themeShade="80"/>
        </w:rPr>
        <w:t>wt_tbt_dat</w:t>
      </w:r>
      <w:proofErr w:type="spellEnd"/>
      <w:r w:rsidRPr="00A62EAC">
        <w:rPr>
          <w:i/>
          <w:iCs/>
          <w:color w:val="808080" w:themeColor="background1" w:themeShade="80"/>
        </w:rPr>
        <w:t xml:space="preserve"> </w:t>
      </w:r>
      <w:r w:rsidRPr="00A62EAC">
        <w:rPr>
          <w:i/>
          <w:iCs/>
          <w:color w:val="808080" w:themeColor="background1" w:themeShade="80"/>
        </w:rPr>
        <w:sym w:font="Wingdings" w:char="F0E0"/>
      </w:r>
      <w:r w:rsidRPr="00A62EAC">
        <w:rPr>
          <w:i/>
          <w:iCs/>
          <w:color w:val="808080" w:themeColor="background1" w:themeShade="80"/>
        </w:rPr>
        <w:t xml:space="preserve"> 07. Afdelingszaken </w:t>
      </w:r>
      <w:r w:rsidRPr="00A62EAC">
        <w:rPr>
          <w:i/>
          <w:iCs/>
          <w:color w:val="808080" w:themeColor="background1" w:themeShade="80"/>
        </w:rPr>
        <w:sym w:font="Wingdings" w:char="F0E0"/>
      </w:r>
      <w:r w:rsidRPr="00A62EAC">
        <w:rPr>
          <w:i/>
          <w:iCs/>
          <w:color w:val="808080" w:themeColor="background1" w:themeShade="80"/>
        </w:rPr>
        <w:t xml:space="preserve"> Procedures </w:t>
      </w:r>
      <w:r w:rsidRPr="00A62EAC">
        <w:rPr>
          <w:i/>
          <w:iCs/>
          <w:color w:val="808080" w:themeColor="background1" w:themeShade="80"/>
        </w:rPr>
        <w:sym w:font="Wingdings" w:char="F0E0"/>
      </w:r>
      <w:r w:rsidRPr="00A62EAC">
        <w:rPr>
          <w:i/>
          <w:iCs/>
          <w:color w:val="808080" w:themeColor="background1" w:themeShade="80"/>
        </w:rPr>
        <w:t xml:space="preserve"> Procedure Documentatiebeheer. Ook te volgen via een link vanuit het </w:t>
      </w:r>
      <w:r>
        <w:rPr>
          <w:i/>
          <w:iCs/>
          <w:color w:val="808080" w:themeColor="background1" w:themeShade="80"/>
        </w:rPr>
        <w:t>E</w:t>
      </w:r>
      <w:r w:rsidRPr="00A62EAC">
        <w:rPr>
          <w:i/>
          <w:iCs/>
          <w:color w:val="808080" w:themeColor="background1" w:themeShade="80"/>
        </w:rPr>
        <w:t>xcel bestand procedures</w:t>
      </w:r>
      <w:r>
        <w:rPr>
          <w:i/>
          <w:iCs/>
          <w:color w:val="808080" w:themeColor="background1" w:themeShade="80"/>
        </w:rPr>
        <w:t>.</w:t>
      </w:r>
    </w:p>
    <w:p w:rsidR="000F4DD1" w:rsidRDefault="000F4DD1">
      <w:pPr>
        <w:spacing w:line="240" w:lineRule="auto"/>
      </w:pPr>
    </w:p>
    <w:sectPr w:rsidR="000F4DD1" w:rsidSect="00227CCE">
      <w:headerReference w:type="default" r:id="rId30"/>
      <w:pgSz w:w="11906" w:h="16838" w:code="9"/>
      <w:pgMar w:top="2268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3F37" w:rsidRDefault="00403F37" w:rsidP="00A6231C">
      <w:pPr>
        <w:spacing w:line="240" w:lineRule="auto"/>
      </w:pPr>
      <w:r>
        <w:separator/>
      </w:r>
    </w:p>
  </w:endnote>
  <w:endnote w:type="continuationSeparator" w:id="0">
    <w:p w:rsidR="00403F37" w:rsidRDefault="00403F37" w:rsidP="00A623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3F37" w:rsidRDefault="00403F37" w:rsidP="00A6231C">
      <w:pPr>
        <w:spacing w:line="240" w:lineRule="auto"/>
      </w:pPr>
      <w:r>
        <w:separator/>
      </w:r>
    </w:p>
  </w:footnote>
  <w:footnote w:type="continuationSeparator" w:id="0">
    <w:p w:rsidR="00403F37" w:rsidRDefault="00403F37" w:rsidP="00A623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81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552"/>
      <w:gridCol w:w="4678"/>
      <w:gridCol w:w="2551"/>
    </w:tblGrid>
    <w:tr w:rsidR="0046563E" w:rsidRPr="00130F75" w:rsidTr="003567DD">
      <w:tc>
        <w:tcPr>
          <w:tcW w:w="2552" w:type="dxa"/>
          <w:vMerge w:val="restart"/>
          <w:shd w:val="clear" w:color="auto" w:fill="auto"/>
        </w:tcPr>
        <w:p w:rsidR="0046563E" w:rsidRPr="00B61213" w:rsidRDefault="0046563E" w:rsidP="009B102A">
          <w:pPr>
            <w:pStyle w:val="Koptekst"/>
            <w:spacing w:before="120"/>
            <w:rPr>
              <w:sz w:val="20"/>
              <w:lang w:val="nl-NL"/>
            </w:rPr>
          </w:pPr>
          <w:r>
            <w:rPr>
              <w:noProof/>
              <w:sz w:val="20"/>
              <w:lang w:val="nl-NL" w:eastAsia="nl-NL"/>
            </w:rPr>
            <w:drawing>
              <wp:inline distT="0" distB="0" distL="0" distR="0" wp14:anchorId="4F74B023" wp14:editId="4A960F4C">
                <wp:extent cx="1476375" cy="589789"/>
                <wp:effectExtent l="0" t="0" r="9525" b="127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fbeelding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375" cy="5892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46563E" w:rsidRPr="00B61213" w:rsidRDefault="0046563E" w:rsidP="0046563E">
          <w:pPr>
            <w:pStyle w:val="Koptekst"/>
            <w:spacing w:before="120"/>
            <w:jc w:val="center"/>
            <w:rPr>
              <w:b/>
              <w:sz w:val="36"/>
              <w:szCs w:val="36"/>
              <w:lang w:val="nl-NL"/>
            </w:rPr>
          </w:pPr>
          <w:r>
            <w:rPr>
              <w:b/>
              <w:sz w:val="36"/>
              <w:szCs w:val="36"/>
              <w:lang w:val="nl-NL"/>
            </w:rPr>
            <w:t>Voertuigserie</w:t>
          </w:r>
        </w:p>
      </w:tc>
      <w:tc>
        <w:tcPr>
          <w:tcW w:w="2551" w:type="dxa"/>
          <w:shd w:val="clear" w:color="auto" w:fill="auto"/>
        </w:tcPr>
        <w:p w:rsidR="0046563E" w:rsidRPr="00B61213" w:rsidRDefault="0046563E" w:rsidP="00101CBD">
          <w:pPr>
            <w:pStyle w:val="Koptekst"/>
            <w:rPr>
              <w:b/>
              <w:sz w:val="20"/>
              <w:lang w:val="nl-NL"/>
            </w:rPr>
          </w:pPr>
          <w:r>
            <w:rPr>
              <w:b/>
              <w:sz w:val="20"/>
              <w:lang w:val="nl-NL"/>
            </w:rPr>
            <w:t>w</w:t>
          </w:r>
          <w:r w:rsidRPr="00B61213">
            <w:rPr>
              <w:b/>
              <w:sz w:val="20"/>
              <w:lang w:val="nl-NL"/>
            </w:rPr>
            <w:t>erkbeschrijving</w:t>
          </w:r>
        </w:p>
        <w:p w:rsidR="0046563E" w:rsidRPr="00F04FB9" w:rsidRDefault="0046563E" w:rsidP="00101CBD">
          <w:pPr>
            <w:pStyle w:val="Koptekst"/>
            <w:rPr>
              <w:sz w:val="20"/>
              <w:lang w:val="nl-NL"/>
            </w:rPr>
          </w:pPr>
          <w:r w:rsidRPr="00F04FB9">
            <w:rPr>
              <w:b/>
              <w:sz w:val="20"/>
              <w:lang w:val="nl-NL"/>
            </w:rPr>
            <w:t>LWP Metro/Tram/ HWR GO</w:t>
          </w:r>
        </w:p>
      </w:tc>
    </w:tr>
    <w:tr w:rsidR="0046563E" w:rsidTr="001915CF">
      <w:tc>
        <w:tcPr>
          <w:tcW w:w="2552" w:type="dxa"/>
          <w:vMerge/>
          <w:shd w:val="clear" w:color="auto" w:fill="auto"/>
        </w:tcPr>
        <w:p w:rsidR="0046563E" w:rsidRPr="00F04FB9" w:rsidRDefault="0046563E" w:rsidP="00101CBD">
          <w:pPr>
            <w:pStyle w:val="Koptekst"/>
            <w:rPr>
              <w:sz w:val="20"/>
              <w:lang w:val="nl-NL"/>
            </w:rPr>
          </w:pPr>
        </w:p>
      </w:tc>
      <w:tc>
        <w:tcPr>
          <w:tcW w:w="4678" w:type="dxa"/>
          <w:shd w:val="clear" w:color="auto" w:fill="auto"/>
        </w:tcPr>
        <w:p w:rsidR="0046563E" w:rsidRPr="00B61213" w:rsidRDefault="0046563E" w:rsidP="0046563E">
          <w:pPr>
            <w:pStyle w:val="Koptekst"/>
            <w:spacing w:before="120"/>
            <w:jc w:val="center"/>
            <w:rPr>
              <w:b/>
              <w:sz w:val="24"/>
              <w:szCs w:val="24"/>
              <w:lang w:val="nl-NL"/>
            </w:rPr>
          </w:pPr>
          <w:r>
            <w:rPr>
              <w:b/>
              <w:sz w:val="24"/>
              <w:szCs w:val="24"/>
              <w:lang w:val="nl-NL"/>
            </w:rPr>
            <w:t>Titel WB</w:t>
          </w:r>
        </w:p>
      </w:tc>
      <w:tc>
        <w:tcPr>
          <w:tcW w:w="2551" w:type="dxa"/>
          <w:shd w:val="clear" w:color="auto" w:fill="auto"/>
        </w:tcPr>
        <w:p w:rsidR="0046563E" w:rsidRPr="00244497" w:rsidRDefault="0046563E" w:rsidP="00101CBD">
          <w:pPr>
            <w:pStyle w:val="Koptekst"/>
            <w:spacing w:before="60" w:line="240" w:lineRule="auto"/>
            <w:rPr>
              <w:b/>
              <w:sz w:val="20"/>
              <w:lang w:val="nl-NL"/>
            </w:rPr>
          </w:pPr>
          <w:r>
            <w:rPr>
              <w:b/>
              <w:sz w:val="20"/>
              <w:lang w:val="nl-NL"/>
            </w:rPr>
            <w:t xml:space="preserve">WB </w:t>
          </w:r>
          <w:proofErr w:type="spellStart"/>
          <w:r>
            <w:rPr>
              <w:b/>
              <w:sz w:val="20"/>
              <w:lang w:val="nl-NL"/>
            </w:rPr>
            <w:t>xxxx</w:t>
          </w:r>
          <w:proofErr w:type="spellEnd"/>
          <w:r>
            <w:rPr>
              <w:b/>
              <w:sz w:val="20"/>
              <w:lang w:val="nl-NL"/>
            </w:rPr>
            <w:t>-xxx</w:t>
          </w:r>
        </w:p>
        <w:p w:rsidR="0046563E" w:rsidRPr="00B61213" w:rsidRDefault="0046563E" w:rsidP="00244497">
          <w:pPr>
            <w:pStyle w:val="Koptekst"/>
            <w:tabs>
              <w:tab w:val="right" w:pos="2302"/>
            </w:tabs>
            <w:spacing w:line="240" w:lineRule="auto"/>
            <w:rPr>
              <w:b/>
              <w:sz w:val="20"/>
              <w:szCs w:val="20"/>
              <w:lang w:val="nl-NL"/>
            </w:rPr>
          </w:pPr>
          <w:r>
            <w:rPr>
              <w:sz w:val="20"/>
              <w:szCs w:val="20"/>
              <w:lang w:val="nl-NL"/>
            </w:rPr>
            <w:t>versie 1.0</w:t>
          </w:r>
          <w:r>
            <w:rPr>
              <w:sz w:val="20"/>
              <w:szCs w:val="20"/>
              <w:lang w:val="nl-NL"/>
            </w:rPr>
            <w:tab/>
            <w:t>p</w:t>
          </w:r>
          <w:r w:rsidRPr="00B61213">
            <w:rPr>
              <w:b/>
              <w:sz w:val="20"/>
              <w:szCs w:val="20"/>
              <w:lang w:val="nl-NL"/>
            </w:rPr>
            <w:t xml:space="preserve"> </w:t>
          </w:r>
          <w:r w:rsidRPr="00B61213">
            <w:rPr>
              <w:b/>
              <w:sz w:val="20"/>
              <w:szCs w:val="20"/>
              <w:lang w:val="nl-NL"/>
            </w:rPr>
            <w:fldChar w:fldCharType="begin"/>
          </w:r>
          <w:r w:rsidRPr="00B61213">
            <w:rPr>
              <w:b/>
              <w:sz w:val="20"/>
              <w:szCs w:val="20"/>
              <w:lang w:val="nl-NL"/>
            </w:rPr>
            <w:instrText>PAGE  \* Arabic  \* MERGEFORMAT</w:instrText>
          </w:r>
          <w:r w:rsidRPr="00B61213">
            <w:rPr>
              <w:b/>
              <w:sz w:val="20"/>
              <w:szCs w:val="20"/>
              <w:lang w:val="nl-NL"/>
            </w:rPr>
            <w:fldChar w:fldCharType="separate"/>
          </w:r>
          <w:r>
            <w:rPr>
              <w:b/>
              <w:noProof/>
              <w:sz w:val="20"/>
              <w:szCs w:val="20"/>
              <w:lang w:val="nl-NL"/>
            </w:rPr>
            <w:t>1</w:t>
          </w:r>
          <w:r w:rsidRPr="00B61213">
            <w:rPr>
              <w:b/>
              <w:sz w:val="20"/>
              <w:szCs w:val="20"/>
              <w:lang w:val="nl-NL"/>
            </w:rPr>
            <w:fldChar w:fldCharType="end"/>
          </w:r>
          <w:r w:rsidRPr="00B61213">
            <w:rPr>
              <w:b/>
              <w:sz w:val="20"/>
              <w:szCs w:val="20"/>
              <w:lang w:val="nl-NL"/>
            </w:rPr>
            <w:t xml:space="preserve"> </w:t>
          </w:r>
          <w:r w:rsidRPr="00B61213">
            <w:rPr>
              <w:sz w:val="20"/>
              <w:szCs w:val="20"/>
              <w:lang w:val="nl-NL"/>
            </w:rPr>
            <w:t>van</w:t>
          </w:r>
          <w:r w:rsidRPr="00B61213">
            <w:rPr>
              <w:b/>
              <w:sz w:val="20"/>
              <w:szCs w:val="20"/>
              <w:lang w:val="nl-NL"/>
            </w:rPr>
            <w:t xml:space="preserve"> </w:t>
          </w:r>
          <w:r w:rsidRPr="00B61213">
            <w:rPr>
              <w:b/>
              <w:sz w:val="20"/>
              <w:szCs w:val="20"/>
              <w:lang w:val="nl-NL"/>
            </w:rPr>
            <w:fldChar w:fldCharType="begin"/>
          </w:r>
          <w:r w:rsidRPr="00B61213">
            <w:rPr>
              <w:b/>
              <w:sz w:val="20"/>
              <w:szCs w:val="20"/>
              <w:lang w:val="nl-NL"/>
            </w:rPr>
            <w:instrText>NUMPAGES  \* Arabic  \* MERGEFORMAT</w:instrText>
          </w:r>
          <w:r w:rsidRPr="00B61213">
            <w:rPr>
              <w:b/>
              <w:sz w:val="20"/>
              <w:szCs w:val="20"/>
              <w:lang w:val="nl-NL"/>
            </w:rPr>
            <w:fldChar w:fldCharType="separate"/>
          </w:r>
          <w:r>
            <w:rPr>
              <w:b/>
              <w:noProof/>
              <w:sz w:val="20"/>
              <w:szCs w:val="20"/>
              <w:lang w:val="nl-NL"/>
            </w:rPr>
            <w:t>3</w:t>
          </w:r>
          <w:r w:rsidRPr="00B61213">
            <w:rPr>
              <w:b/>
              <w:sz w:val="20"/>
              <w:szCs w:val="20"/>
              <w:lang w:val="nl-NL"/>
            </w:rPr>
            <w:fldChar w:fldCharType="end"/>
          </w:r>
        </w:p>
      </w:tc>
    </w:tr>
  </w:tbl>
  <w:p w:rsidR="007E7EBE" w:rsidRDefault="007E7EBE" w:rsidP="003033FB">
    <w:pPr>
      <w:pStyle w:val="Koptekst"/>
      <w:rPr>
        <w:lang w:val="nl-NL"/>
      </w:rPr>
    </w:pPr>
  </w:p>
  <w:p w:rsidR="007E7EBE" w:rsidRPr="003033FB" w:rsidRDefault="007E7EBE" w:rsidP="003033FB">
    <w:pPr>
      <w:pStyle w:val="Koptekst"/>
      <w:rPr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9FAAE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BDE34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0296C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00EF14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E8F2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A292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C61A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7C074FC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9EEE6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592F07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B67293"/>
    <w:multiLevelType w:val="hybridMultilevel"/>
    <w:tmpl w:val="9B00B6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DC21F9"/>
    <w:multiLevelType w:val="hybridMultilevel"/>
    <w:tmpl w:val="0B4470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A43E6C"/>
    <w:multiLevelType w:val="hybridMultilevel"/>
    <w:tmpl w:val="512092C2"/>
    <w:lvl w:ilvl="0" w:tplc="818E9478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511F30"/>
    <w:multiLevelType w:val="hybridMultilevel"/>
    <w:tmpl w:val="81BA3F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231977"/>
    <w:multiLevelType w:val="multilevel"/>
    <w:tmpl w:val="091839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1CC0148"/>
    <w:multiLevelType w:val="hybridMultilevel"/>
    <w:tmpl w:val="A32EA8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415020"/>
    <w:multiLevelType w:val="hybridMultilevel"/>
    <w:tmpl w:val="DF72BCD2"/>
    <w:lvl w:ilvl="0" w:tplc="092C2AC2">
      <w:start w:val="1"/>
      <w:numFmt w:val="decimal"/>
      <w:lvlText w:val="%1."/>
      <w:lvlJc w:val="left"/>
      <w:pPr>
        <w:ind w:left="1065" w:hanging="705"/>
      </w:pPr>
      <w:rPr>
        <w:rFonts w:hint="default"/>
        <w:i w:val="0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741304"/>
    <w:multiLevelType w:val="hybridMultilevel"/>
    <w:tmpl w:val="7BDAD0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DB030D"/>
    <w:multiLevelType w:val="hybridMultilevel"/>
    <w:tmpl w:val="DE38B6BE"/>
    <w:lvl w:ilvl="0" w:tplc="2458D0C0">
      <w:start w:val="1"/>
      <w:numFmt w:val="decimal"/>
      <w:pStyle w:val="Stap"/>
      <w:lvlText w:val="%1."/>
      <w:lvlJc w:val="left"/>
      <w:pPr>
        <w:ind w:left="76" w:hanging="360"/>
      </w:pPr>
    </w:lvl>
    <w:lvl w:ilvl="1" w:tplc="04130019" w:tentative="1">
      <w:start w:val="1"/>
      <w:numFmt w:val="lowerLetter"/>
      <w:lvlText w:val="%2."/>
      <w:lvlJc w:val="left"/>
      <w:pPr>
        <w:ind w:left="796" w:hanging="360"/>
      </w:pPr>
    </w:lvl>
    <w:lvl w:ilvl="2" w:tplc="0413001B" w:tentative="1">
      <w:start w:val="1"/>
      <w:numFmt w:val="lowerRoman"/>
      <w:lvlText w:val="%3."/>
      <w:lvlJc w:val="right"/>
      <w:pPr>
        <w:ind w:left="1516" w:hanging="180"/>
      </w:pPr>
    </w:lvl>
    <w:lvl w:ilvl="3" w:tplc="0413000F" w:tentative="1">
      <w:start w:val="1"/>
      <w:numFmt w:val="decimal"/>
      <w:lvlText w:val="%4."/>
      <w:lvlJc w:val="left"/>
      <w:pPr>
        <w:ind w:left="2236" w:hanging="360"/>
      </w:pPr>
    </w:lvl>
    <w:lvl w:ilvl="4" w:tplc="04130019" w:tentative="1">
      <w:start w:val="1"/>
      <w:numFmt w:val="lowerLetter"/>
      <w:lvlText w:val="%5."/>
      <w:lvlJc w:val="left"/>
      <w:pPr>
        <w:ind w:left="2956" w:hanging="360"/>
      </w:pPr>
    </w:lvl>
    <w:lvl w:ilvl="5" w:tplc="0413001B" w:tentative="1">
      <w:start w:val="1"/>
      <w:numFmt w:val="lowerRoman"/>
      <w:lvlText w:val="%6."/>
      <w:lvlJc w:val="right"/>
      <w:pPr>
        <w:ind w:left="3676" w:hanging="180"/>
      </w:pPr>
    </w:lvl>
    <w:lvl w:ilvl="6" w:tplc="0413000F" w:tentative="1">
      <w:start w:val="1"/>
      <w:numFmt w:val="decimal"/>
      <w:lvlText w:val="%7."/>
      <w:lvlJc w:val="left"/>
      <w:pPr>
        <w:ind w:left="4396" w:hanging="360"/>
      </w:pPr>
    </w:lvl>
    <w:lvl w:ilvl="7" w:tplc="04130019" w:tentative="1">
      <w:start w:val="1"/>
      <w:numFmt w:val="lowerLetter"/>
      <w:lvlText w:val="%8."/>
      <w:lvlJc w:val="left"/>
      <w:pPr>
        <w:ind w:left="5116" w:hanging="360"/>
      </w:pPr>
    </w:lvl>
    <w:lvl w:ilvl="8" w:tplc="0413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9" w15:restartNumberingAfterBreak="0">
    <w:nsid w:val="223A32CB"/>
    <w:multiLevelType w:val="hybridMultilevel"/>
    <w:tmpl w:val="847C24BA"/>
    <w:lvl w:ilvl="0" w:tplc="0413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25224E5A"/>
    <w:multiLevelType w:val="hybridMultilevel"/>
    <w:tmpl w:val="3F4CB8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771D71"/>
    <w:multiLevelType w:val="hybridMultilevel"/>
    <w:tmpl w:val="08784F4A"/>
    <w:lvl w:ilvl="0" w:tplc="23B68814">
      <w:start w:val="1"/>
      <w:numFmt w:val="bullet"/>
      <w:pStyle w:val="Tabeltekstopsommingvoorblad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AC846C8"/>
    <w:multiLevelType w:val="hybridMultilevel"/>
    <w:tmpl w:val="6A909C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BE29A7"/>
    <w:multiLevelType w:val="hybridMultilevel"/>
    <w:tmpl w:val="56B6FB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2D3588"/>
    <w:multiLevelType w:val="hybridMultilevel"/>
    <w:tmpl w:val="209A1012"/>
    <w:lvl w:ilvl="0" w:tplc="838E4BCC">
      <w:start w:val="1"/>
      <w:numFmt w:val="bullet"/>
      <w:lvlText w:val=""/>
      <w:lvlJc w:val="left"/>
      <w:pPr>
        <w:ind w:left="1080" w:hanging="360"/>
      </w:pPr>
      <w:rPr>
        <w:rFonts w:ascii="Wingdings" w:eastAsia="Calibri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5472703"/>
    <w:multiLevelType w:val="hybridMultilevel"/>
    <w:tmpl w:val="51C8E47C"/>
    <w:lvl w:ilvl="0" w:tplc="9ABA58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E520A36"/>
    <w:multiLevelType w:val="hybridMultilevel"/>
    <w:tmpl w:val="75B0499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1353BA3"/>
    <w:multiLevelType w:val="hybridMultilevel"/>
    <w:tmpl w:val="3A8C7CE0"/>
    <w:lvl w:ilvl="0" w:tplc="F90A9372">
      <w:start w:val="1"/>
      <w:numFmt w:val="bullet"/>
      <w:pStyle w:val="Reactie"/>
      <w:lvlText w:val="&gt;"/>
      <w:lvlJc w:val="left"/>
      <w:pPr>
        <w:ind w:left="1077" w:hanging="360"/>
      </w:pPr>
      <w:rPr>
        <w:rFonts w:ascii="Tahoma" w:hAnsi="Tahoma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7C0E0312"/>
    <w:multiLevelType w:val="hybridMultilevel"/>
    <w:tmpl w:val="E8E060CA"/>
    <w:lvl w:ilvl="0" w:tplc="0413000F">
      <w:start w:val="1"/>
      <w:numFmt w:val="decimal"/>
      <w:lvlText w:val="%1."/>
      <w:lvlJc w:val="left"/>
      <w:pPr>
        <w:ind w:left="1077" w:hanging="360"/>
      </w:pPr>
    </w:lvl>
    <w:lvl w:ilvl="1" w:tplc="04130019" w:tentative="1">
      <w:start w:val="1"/>
      <w:numFmt w:val="lowerLetter"/>
      <w:lvlText w:val="%2."/>
      <w:lvlJc w:val="left"/>
      <w:pPr>
        <w:ind w:left="1797" w:hanging="360"/>
      </w:pPr>
    </w:lvl>
    <w:lvl w:ilvl="2" w:tplc="0413001B" w:tentative="1">
      <w:start w:val="1"/>
      <w:numFmt w:val="lowerRoman"/>
      <w:lvlText w:val="%3."/>
      <w:lvlJc w:val="right"/>
      <w:pPr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8"/>
  </w:num>
  <w:num w:numId="2">
    <w:abstractNumId w:val="9"/>
  </w:num>
  <w:num w:numId="3">
    <w:abstractNumId w:val="14"/>
  </w:num>
  <w:num w:numId="4">
    <w:abstractNumId w:val="7"/>
  </w:num>
  <w:num w:numId="5">
    <w:abstractNumId w:val="3"/>
  </w:num>
  <w:num w:numId="6">
    <w:abstractNumId w:val="2"/>
  </w:num>
  <w:num w:numId="7">
    <w:abstractNumId w:val="8"/>
    <w:lvlOverride w:ilvl="0">
      <w:startOverride w:val="1"/>
    </w:lvlOverride>
  </w:num>
  <w:num w:numId="8">
    <w:abstractNumId w:val="21"/>
  </w:num>
  <w:num w:numId="9">
    <w:abstractNumId w:val="12"/>
  </w:num>
  <w:num w:numId="10">
    <w:abstractNumId w:val="14"/>
  </w:num>
  <w:num w:numId="11">
    <w:abstractNumId w:val="13"/>
  </w:num>
  <w:num w:numId="12">
    <w:abstractNumId w:val="14"/>
  </w:num>
  <w:num w:numId="13">
    <w:abstractNumId w:val="14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4"/>
  </w:num>
  <w:num w:numId="19">
    <w:abstractNumId w:val="1"/>
  </w:num>
  <w:num w:numId="20">
    <w:abstractNumId w:val="0"/>
  </w:num>
  <w:num w:numId="21">
    <w:abstractNumId w:val="19"/>
  </w:num>
  <w:num w:numId="22">
    <w:abstractNumId w:val="28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25"/>
  </w:num>
  <w:num w:numId="27">
    <w:abstractNumId w:val="22"/>
  </w:num>
  <w:num w:numId="28">
    <w:abstractNumId w:val="8"/>
  </w:num>
  <w:num w:numId="29">
    <w:abstractNumId w:val="18"/>
    <w:lvlOverride w:ilvl="0">
      <w:startOverride w:val="1"/>
    </w:lvlOverride>
  </w:num>
  <w:num w:numId="30">
    <w:abstractNumId w:val="18"/>
    <w:lvlOverride w:ilvl="0">
      <w:startOverride w:val="1"/>
    </w:lvlOverride>
  </w:num>
  <w:num w:numId="31">
    <w:abstractNumId w:val="10"/>
  </w:num>
  <w:num w:numId="32">
    <w:abstractNumId w:val="27"/>
  </w:num>
  <w:num w:numId="33">
    <w:abstractNumId w:val="20"/>
  </w:num>
  <w:num w:numId="34">
    <w:abstractNumId w:val="23"/>
  </w:num>
  <w:num w:numId="35">
    <w:abstractNumId w:val="24"/>
  </w:num>
  <w:num w:numId="36">
    <w:abstractNumId w:val="17"/>
  </w:num>
  <w:num w:numId="37">
    <w:abstractNumId w:val="11"/>
  </w:num>
  <w:num w:numId="38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linkStyle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31C"/>
    <w:rsid w:val="0003525B"/>
    <w:rsid w:val="00051113"/>
    <w:rsid w:val="00062F65"/>
    <w:rsid w:val="0007298C"/>
    <w:rsid w:val="00072E37"/>
    <w:rsid w:val="00073279"/>
    <w:rsid w:val="000739A7"/>
    <w:rsid w:val="000831D5"/>
    <w:rsid w:val="00090A4B"/>
    <w:rsid w:val="0009353E"/>
    <w:rsid w:val="0009498E"/>
    <w:rsid w:val="000C4279"/>
    <w:rsid w:val="000C609D"/>
    <w:rsid w:val="000E2E0C"/>
    <w:rsid w:val="000F4DD1"/>
    <w:rsid w:val="000F5B70"/>
    <w:rsid w:val="000F7DFC"/>
    <w:rsid w:val="000F7E11"/>
    <w:rsid w:val="00101CBD"/>
    <w:rsid w:val="00102078"/>
    <w:rsid w:val="00107F21"/>
    <w:rsid w:val="00114BFF"/>
    <w:rsid w:val="00124ED7"/>
    <w:rsid w:val="00130F75"/>
    <w:rsid w:val="0015211A"/>
    <w:rsid w:val="0015644D"/>
    <w:rsid w:val="00162BA0"/>
    <w:rsid w:val="001874BD"/>
    <w:rsid w:val="00187BD7"/>
    <w:rsid w:val="00195567"/>
    <w:rsid w:val="001976C8"/>
    <w:rsid w:val="001A198E"/>
    <w:rsid w:val="001A3D00"/>
    <w:rsid w:val="001A3DA0"/>
    <w:rsid w:val="001A49FD"/>
    <w:rsid w:val="001A599B"/>
    <w:rsid w:val="001B3DDB"/>
    <w:rsid w:val="001B5A4B"/>
    <w:rsid w:val="001C6556"/>
    <w:rsid w:val="001F6D89"/>
    <w:rsid w:val="001F78BF"/>
    <w:rsid w:val="00201820"/>
    <w:rsid w:val="00203503"/>
    <w:rsid w:val="00206762"/>
    <w:rsid w:val="0022393F"/>
    <w:rsid w:val="00224244"/>
    <w:rsid w:val="00226391"/>
    <w:rsid w:val="00227CCE"/>
    <w:rsid w:val="00234C0F"/>
    <w:rsid w:val="00240C44"/>
    <w:rsid w:val="00244497"/>
    <w:rsid w:val="00245F83"/>
    <w:rsid w:val="0024618D"/>
    <w:rsid w:val="00247104"/>
    <w:rsid w:val="002522D3"/>
    <w:rsid w:val="00254AD4"/>
    <w:rsid w:val="00264397"/>
    <w:rsid w:val="00270210"/>
    <w:rsid w:val="00280145"/>
    <w:rsid w:val="00280542"/>
    <w:rsid w:val="00281428"/>
    <w:rsid w:val="00286EDF"/>
    <w:rsid w:val="0029182D"/>
    <w:rsid w:val="00292579"/>
    <w:rsid w:val="002A291C"/>
    <w:rsid w:val="002A44B7"/>
    <w:rsid w:val="002D6815"/>
    <w:rsid w:val="002D6ADA"/>
    <w:rsid w:val="002E019D"/>
    <w:rsid w:val="002E3A9B"/>
    <w:rsid w:val="002E7F43"/>
    <w:rsid w:val="002F266E"/>
    <w:rsid w:val="00300151"/>
    <w:rsid w:val="003033FB"/>
    <w:rsid w:val="00315688"/>
    <w:rsid w:val="00323B0D"/>
    <w:rsid w:val="00342009"/>
    <w:rsid w:val="00347192"/>
    <w:rsid w:val="003508A2"/>
    <w:rsid w:val="0035156C"/>
    <w:rsid w:val="00352E56"/>
    <w:rsid w:val="00374C76"/>
    <w:rsid w:val="00382971"/>
    <w:rsid w:val="003849A6"/>
    <w:rsid w:val="00386A9B"/>
    <w:rsid w:val="00387F79"/>
    <w:rsid w:val="00390C50"/>
    <w:rsid w:val="003A6E1A"/>
    <w:rsid w:val="003C05A7"/>
    <w:rsid w:val="003E18FD"/>
    <w:rsid w:val="003E2C3B"/>
    <w:rsid w:val="003F1F9E"/>
    <w:rsid w:val="003F78DF"/>
    <w:rsid w:val="00403F37"/>
    <w:rsid w:val="00411509"/>
    <w:rsid w:val="004213CA"/>
    <w:rsid w:val="00424577"/>
    <w:rsid w:val="00443F15"/>
    <w:rsid w:val="004609CA"/>
    <w:rsid w:val="00460A8C"/>
    <w:rsid w:val="004625B6"/>
    <w:rsid w:val="0046563E"/>
    <w:rsid w:val="0047650B"/>
    <w:rsid w:val="004856E9"/>
    <w:rsid w:val="004937C6"/>
    <w:rsid w:val="004A252D"/>
    <w:rsid w:val="004B2C84"/>
    <w:rsid w:val="004B78DB"/>
    <w:rsid w:val="004C0C66"/>
    <w:rsid w:val="004C2F22"/>
    <w:rsid w:val="004E227F"/>
    <w:rsid w:val="004E2430"/>
    <w:rsid w:val="004F0649"/>
    <w:rsid w:val="005015E8"/>
    <w:rsid w:val="00502230"/>
    <w:rsid w:val="00504B43"/>
    <w:rsid w:val="005100B3"/>
    <w:rsid w:val="00512E47"/>
    <w:rsid w:val="0052036A"/>
    <w:rsid w:val="00533145"/>
    <w:rsid w:val="00537AF3"/>
    <w:rsid w:val="00544F6A"/>
    <w:rsid w:val="0054674F"/>
    <w:rsid w:val="00561BF5"/>
    <w:rsid w:val="005677CB"/>
    <w:rsid w:val="0058044D"/>
    <w:rsid w:val="00582BB9"/>
    <w:rsid w:val="005A00A5"/>
    <w:rsid w:val="005A0D34"/>
    <w:rsid w:val="005B086C"/>
    <w:rsid w:val="005B21C9"/>
    <w:rsid w:val="005C131B"/>
    <w:rsid w:val="005D12FF"/>
    <w:rsid w:val="005E796E"/>
    <w:rsid w:val="005F3509"/>
    <w:rsid w:val="0060181F"/>
    <w:rsid w:val="00617136"/>
    <w:rsid w:val="00624A6E"/>
    <w:rsid w:val="00626194"/>
    <w:rsid w:val="00626C35"/>
    <w:rsid w:val="00633B46"/>
    <w:rsid w:val="00653CF4"/>
    <w:rsid w:val="006540F5"/>
    <w:rsid w:val="00654716"/>
    <w:rsid w:val="0065546D"/>
    <w:rsid w:val="00656305"/>
    <w:rsid w:val="00665F7F"/>
    <w:rsid w:val="0066699B"/>
    <w:rsid w:val="0067338E"/>
    <w:rsid w:val="00673EAB"/>
    <w:rsid w:val="006820F8"/>
    <w:rsid w:val="0068280C"/>
    <w:rsid w:val="006C0B16"/>
    <w:rsid w:val="006C5662"/>
    <w:rsid w:val="006E072F"/>
    <w:rsid w:val="006E3B1A"/>
    <w:rsid w:val="006F3F92"/>
    <w:rsid w:val="007118D1"/>
    <w:rsid w:val="00730432"/>
    <w:rsid w:val="007515C3"/>
    <w:rsid w:val="00755AA4"/>
    <w:rsid w:val="00761514"/>
    <w:rsid w:val="00770DCD"/>
    <w:rsid w:val="00775DFF"/>
    <w:rsid w:val="00780207"/>
    <w:rsid w:val="00782F8F"/>
    <w:rsid w:val="00793A7A"/>
    <w:rsid w:val="007A1C1E"/>
    <w:rsid w:val="007A49C5"/>
    <w:rsid w:val="007B2D72"/>
    <w:rsid w:val="007C6017"/>
    <w:rsid w:val="007D1C76"/>
    <w:rsid w:val="007D2BE5"/>
    <w:rsid w:val="007E7EBE"/>
    <w:rsid w:val="007F257F"/>
    <w:rsid w:val="008125AF"/>
    <w:rsid w:val="00814B5F"/>
    <w:rsid w:val="00821B4B"/>
    <w:rsid w:val="00821DBD"/>
    <w:rsid w:val="00831BDE"/>
    <w:rsid w:val="00833CC5"/>
    <w:rsid w:val="008370DF"/>
    <w:rsid w:val="00841612"/>
    <w:rsid w:val="00870505"/>
    <w:rsid w:val="00872126"/>
    <w:rsid w:val="008A204F"/>
    <w:rsid w:val="008A3572"/>
    <w:rsid w:val="008A530D"/>
    <w:rsid w:val="008E0C75"/>
    <w:rsid w:val="008E4343"/>
    <w:rsid w:val="009042AC"/>
    <w:rsid w:val="0090756C"/>
    <w:rsid w:val="0092162C"/>
    <w:rsid w:val="0092372D"/>
    <w:rsid w:val="00935617"/>
    <w:rsid w:val="0094420A"/>
    <w:rsid w:val="009459A2"/>
    <w:rsid w:val="00946263"/>
    <w:rsid w:val="00946D5A"/>
    <w:rsid w:val="00955F45"/>
    <w:rsid w:val="00965DC6"/>
    <w:rsid w:val="0098522E"/>
    <w:rsid w:val="0099072A"/>
    <w:rsid w:val="00992F9C"/>
    <w:rsid w:val="009A055B"/>
    <w:rsid w:val="009A117A"/>
    <w:rsid w:val="009A7B0B"/>
    <w:rsid w:val="009B102A"/>
    <w:rsid w:val="009E029C"/>
    <w:rsid w:val="009E4FF6"/>
    <w:rsid w:val="00A026A0"/>
    <w:rsid w:val="00A12B9D"/>
    <w:rsid w:val="00A23F36"/>
    <w:rsid w:val="00A306D2"/>
    <w:rsid w:val="00A31378"/>
    <w:rsid w:val="00A32ABB"/>
    <w:rsid w:val="00A32DF9"/>
    <w:rsid w:val="00A3750F"/>
    <w:rsid w:val="00A506B1"/>
    <w:rsid w:val="00A61DC8"/>
    <w:rsid w:val="00A6231C"/>
    <w:rsid w:val="00A62EAC"/>
    <w:rsid w:val="00A669B1"/>
    <w:rsid w:val="00A7338D"/>
    <w:rsid w:val="00A966C8"/>
    <w:rsid w:val="00AF1AB1"/>
    <w:rsid w:val="00AF32C0"/>
    <w:rsid w:val="00AF7D3C"/>
    <w:rsid w:val="00B00710"/>
    <w:rsid w:val="00B01D46"/>
    <w:rsid w:val="00B060C5"/>
    <w:rsid w:val="00B06A81"/>
    <w:rsid w:val="00B17BA0"/>
    <w:rsid w:val="00B227C4"/>
    <w:rsid w:val="00B3440B"/>
    <w:rsid w:val="00B374DE"/>
    <w:rsid w:val="00B43A0F"/>
    <w:rsid w:val="00B43D8D"/>
    <w:rsid w:val="00B4709A"/>
    <w:rsid w:val="00B61213"/>
    <w:rsid w:val="00B77A78"/>
    <w:rsid w:val="00B851EA"/>
    <w:rsid w:val="00B95164"/>
    <w:rsid w:val="00BA02F1"/>
    <w:rsid w:val="00BC17FC"/>
    <w:rsid w:val="00BC198C"/>
    <w:rsid w:val="00BC284F"/>
    <w:rsid w:val="00BE0960"/>
    <w:rsid w:val="00BE54CA"/>
    <w:rsid w:val="00BE5683"/>
    <w:rsid w:val="00BF0CF4"/>
    <w:rsid w:val="00BF1D8A"/>
    <w:rsid w:val="00BF3362"/>
    <w:rsid w:val="00C1717E"/>
    <w:rsid w:val="00C3627A"/>
    <w:rsid w:val="00C42686"/>
    <w:rsid w:val="00C42E14"/>
    <w:rsid w:val="00C5032E"/>
    <w:rsid w:val="00C55597"/>
    <w:rsid w:val="00C64349"/>
    <w:rsid w:val="00C65509"/>
    <w:rsid w:val="00C65700"/>
    <w:rsid w:val="00C756A0"/>
    <w:rsid w:val="00C85904"/>
    <w:rsid w:val="00C85AA6"/>
    <w:rsid w:val="00C8742D"/>
    <w:rsid w:val="00CA11CA"/>
    <w:rsid w:val="00CA7E51"/>
    <w:rsid w:val="00CC1C80"/>
    <w:rsid w:val="00CC3C2A"/>
    <w:rsid w:val="00CC65B8"/>
    <w:rsid w:val="00D0358D"/>
    <w:rsid w:val="00D04BA1"/>
    <w:rsid w:val="00D109A4"/>
    <w:rsid w:val="00D177FC"/>
    <w:rsid w:val="00D23B8C"/>
    <w:rsid w:val="00D34D79"/>
    <w:rsid w:val="00D42559"/>
    <w:rsid w:val="00D47157"/>
    <w:rsid w:val="00D55AE2"/>
    <w:rsid w:val="00D56F70"/>
    <w:rsid w:val="00D60498"/>
    <w:rsid w:val="00D72428"/>
    <w:rsid w:val="00D760D7"/>
    <w:rsid w:val="00D778D3"/>
    <w:rsid w:val="00DB3469"/>
    <w:rsid w:val="00DB6D3C"/>
    <w:rsid w:val="00DC283F"/>
    <w:rsid w:val="00DD39F9"/>
    <w:rsid w:val="00DD6602"/>
    <w:rsid w:val="00DD6C30"/>
    <w:rsid w:val="00DE0DA9"/>
    <w:rsid w:val="00E03172"/>
    <w:rsid w:val="00E06B4A"/>
    <w:rsid w:val="00E0757C"/>
    <w:rsid w:val="00E07F35"/>
    <w:rsid w:val="00E4220D"/>
    <w:rsid w:val="00E42728"/>
    <w:rsid w:val="00E53300"/>
    <w:rsid w:val="00E576F5"/>
    <w:rsid w:val="00E60CD3"/>
    <w:rsid w:val="00E956C6"/>
    <w:rsid w:val="00EB107D"/>
    <w:rsid w:val="00EB147C"/>
    <w:rsid w:val="00EB4B23"/>
    <w:rsid w:val="00EB7EEA"/>
    <w:rsid w:val="00EC40B2"/>
    <w:rsid w:val="00EC6300"/>
    <w:rsid w:val="00ED10C8"/>
    <w:rsid w:val="00EF524F"/>
    <w:rsid w:val="00F04FB9"/>
    <w:rsid w:val="00F10357"/>
    <w:rsid w:val="00F1472E"/>
    <w:rsid w:val="00F34BDB"/>
    <w:rsid w:val="00F41478"/>
    <w:rsid w:val="00F44C02"/>
    <w:rsid w:val="00F72A9F"/>
    <w:rsid w:val="00F81F3C"/>
    <w:rsid w:val="00F8458F"/>
    <w:rsid w:val="00F90467"/>
    <w:rsid w:val="00F90E24"/>
    <w:rsid w:val="00F94179"/>
    <w:rsid w:val="00F9712E"/>
    <w:rsid w:val="00FB0E30"/>
    <w:rsid w:val="00FB3E74"/>
    <w:rsid w:val="00FB54FC"/>
    <w:rsid w:val="00FC0689"/>
    <w:rsid w:val="00FC06C7"/>
    <w:rsid w:val="00FC3ABA"/>
    <w:rsid w:val="00FC71B9"/>
    <w:rsid w:val="00FD17BB"/>
    <w:rsid w:val="00FD69E4"/>
    <w:rsid w:val="00FE5129"/>
    <w:rsid w:val="00FE77B5"/>
    <w:rsid w:val="00FF0834"/>
    <w:rsid w:val="00FF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655E03B3-F4B4-46D9-8123-4701BD3F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rsid w:val="00B227C4"/>
    <w:pPr>
      <w:spacing w:line="276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B227C4"/>
    <w:pPr>
      <w:keepNext/>
      <w:spacing w:before="600" w:after="240"/>
      <w:outlineLvl w:val="0"/>
    </w:pPr>
    <w:rPr>
      <w:rFonts w:ascii="Microsoft Sans Serif" w:eastAsia="Times New Roman" w:hAnsi="Microsoft Sans Serif" w:cs="Microsoft Sans Serif"/>
      <w:b/>
      <w:bCs/>
      <w:color w:val="105CAA"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227C4"/>
    <w:pPr>
      <w:keepNext/>
      <w:spacing w:before="240" w:after="60"/>
      <w:outlineLvl w:val="1"/>
    </w:pPr>
    <w:rPr>
      <w:rFonts w:ascii="Microsoft Sans Serif" w:eastAsia="Times New Roman" w:hAnsi="Microsoft Sans Serif" w:cs="Microsoft Sans Serif"/>
      <w:b/>
      <w:bCs/>
      <w:iCs/>
      <w:color w:val="105CAA"/>
      <w:sz w:val="24"/>
      <w:szCs w:val="24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B227C4"/>
    <w:pPr>
      <w:keepNext/>
      <w:keepLines/>
      <w:spacing w:before="200"/>
      <w:outlineLvl w:val="2"/>
    </w:pPr>
    <w:rPr>
      <w:rFonts w:ascii="Microsoft Sans Serif" w:eastAsiaTheme="majorEastAsia" w:hAnsi="Microsoft Sans Serif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227C4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tekstChar">
    <w:name w:val="Koptekst Char"/>
    <w:link w:val="Koptekst"/>
    <w:uiPriority w:val="99"/>
    <w:rsid w:val="00B227C4"/>
    <w:rPr>
      <w:sz w:val="22"/>
      <w:szCs w:val="22"/>
      <w:lang w:val="x-none" w:eastAsia="en-US"/>
    </w:rPr>
  </w:style>
  <w:style w:type="paragraph" w:styleId="Voettekst">
    <w:name w:val="footer"/>
    <w:basedOn w:val="Standaard"/>
    <w:link w:val="VoettekstChar"/>
    <w:uiPriority w:val="99"/>
    <w:unhideWhenUsed/>
    <w:rsid w:val="00B227C4"/>
    <w:pPr>
      <w:tabs>
        <w:tab w:val="center" w:pos="4536"/>
        <w:tab w:val="right" w:pos="9072"/>
      </w:tabs>
    </w:pPr>
    <w:rPr>
      <w:sz w:val="16"/>
      <w:szCs w:val="16"/>
      <w:lang w:val="x-none"/>
    </w:rPr>
  </w:style>
  <w:style w:type="character" w:customStyle="1" w:styleId="VoettekstChar">
    <w:name w:val="Voettekst Char"/>
    <w:link w:val="Voettekst"/>
    <w:uiPriority w:val="99"/>
    <w:rsid w:val="00B227C4"/>
    <w:rPr>
      <w:sz w:val="16"/>
      <w:szCs w:val="16"/>
      <w:lang w:val="x-none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227C4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ntekstChar">
    <w:name w:val="Ballontekst Char"/>
    <w:link w:val="Ballontekst"/>
    <w:uiPriority w:val="99"/>
    <w:semiHidden/>
    <w:rsid w:val="00B227C4"/>
    <w:rPr>
      <w:rFonts w:ascii="Tahoma" w:hAnsi="Tahoma"/>
      <w:sz w:val="16"/>
      <w:szCs w:val="16"/>
      <w:lang w:val="x-none" w:eastAsia="en-US"/>
    </w:rPr>
  </w:style>
  <w:style w:type="table" w:styleId="Tabelraster">
    <w:name w:val="Table Grid"/>
    <w:basedOn w:val="Standaardtabel"/>
    <w:uiPriority w:val="59"/>
    <w:rsid w:val="00B227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B227C4"/>
    <w:pPr>
      <w:ind w:left="708"/>
    </w:pPr>
  </w:style>
  <w:style w:type="character" w:customStyle="1" w:styleId="Kop1Char">
    <w:name w:val="Kop 1 Char"/>
    <w:link w:val="Kop1"/>
    <w:uiPriority w:val="9"/>
    <w:rsid w:val="00B227C4"/>
    <w:rPr>
      <w:rFonts w:ascii="Microsoft Sans Serif" w:eastAsia="Times New Roman" w:hAnsi="Microsoft Sans Serif" w:cs="Microsoft Sans Serif"/>
      <w:b/>
      <w:bCs/>
      <w:color w:val="105CAA"/>
      <w:kern w:val="32"/>
      <w:sz w:val="28"/>
      <w:szCs w:val="28"/>
      <w:lang w:eastAsia="en-US"/>
    </w:rPr>
  </w:style>
  <w:style w:type="paragraph" w:customStyle="1" w:styleId="Stap">
    <w:name w:val="Stap"/>
    <w:basedOn w:val="Standaard"/>
    <w:rsid w:val="00946D5A"/>
    <w:pPr>
      <w:numPr>
        <w:numId w:val="1"/>
      </w:numPr>
      <w:tabs>
        <w:tab w:val="left" w:pos="993"/>
      </w:tabs>
      <w:spacing w:before="120" w:after="120"/>
      <w:ind w:left="993" w:hanging="567"/>
    </w:pPr>
  </w:style>
  <w:style w:type="paragraph" w:styleId="Lijstopsomteken">
    <w:name w:val="List Bullet"/>
    <w:basedOn w:val="Standaard"/>
    <w:uiPriority w:val="99"/>
    <w:unhideWhenUsed/>
    <w:qFormat/>
    <w:rsid w:val="00B227C4"/>
    <w:pPr>
      <w:numPr>
        <w:numId w:val="2"/>
      </w:numPr>
      <w:tabs>
        <w:tab w:val="clear" w:pos="360"/>
        <w:tab w:val="num" w:pos="709"/>
      </w:tabs>
      <w:spacing w:before="120" w:after="120" w:line="240" w:lineRule="auto"/>
      <w:ind w:left="709" w:hanging="283"/>
    </w:pPr>
  </w:style>
  <w:style w:type="character" w:customStyle="1" w:styleId="Kop2Char">
    <w:name w:val="Kop 2 Char"/>
    <w:link w:val="Kop2"/>
    <w:uiPriority w:val="9"/>
    <w:rsid w:val="00B227C4"/>
    <w:rPr>
      <w:rFonts w:ascii="Microsoft Sans Serif" w:eastAsia="Times New Roman" w:hAnsi="Microsoft Sans Serif" w:cs="Microsoft Sans Serif"/>
      <w:b/>
      <w:bCs/>
      <w:iCs/>
      <w:color w:val="105CAA"/>
      <w:sz w:val="24"/>
      <w:szCs w:val="24"/>
      <w:lang w:eastAsia="en-US"/>
    </w:rPr>
  </w:style>
  <w:style w:type="paragraph" w:styleId="Lijstnummering">
    <w:name w:val="List Number"/>
    <w:basedOn w:val="Standaard"/>
    <w:uiPriority w:val="99"/>
    <w:unhideWhenUsed/>
    <w:qFormat/>
    <w:rsid w:val="00B227C4"/>
    <w:pPr>
      <w:numPr>
        <w:numId w:val="7"/>
      </w:numPr>
      <w:tabs>
        <w:tab w:val="clear" w:pos="360"/>
        <w:tab w:val="num" w:pos="720"/>
      </w:tabs>
      <w:spacing w:before="240" w:after="120"/>
      <w:ind w:left="714" w:hanging="357"/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227C4"/>
    <w:pPr>
      <w:keepLines/>
      <w:spacing w:before="480" w:after="0"/>
      <w:outlineLvl w:val="9"/>
    </w:pPr>
    <w:rPr>
      <w:kern w:val="0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B227C4"/>
    <w:pPr>
      <w:tabs>
        <w:tab w:val="left" w:pos="567"/>
        <w:tab w:val="right" w:leader="dot" w:pos="9639"/>
      </w:tabs>
      <w:spacing w:before="120" w:after="120"/>
      <w:ind w:right="-1"/>
    </w:pPr>
    <w:rPr>
      <w:rFonts w:ascii="Cambria" w:hAnsi="Cambria"/>
      <w:b/>
      <w:noProof/>
      <w:sz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B227C4"/>
    <w:pPr>
      <w:tabs>
        <w:tab w:val="right" w:leader="dot" w:pos="9639"/>
      </w:tabs>
      <w:ind w:left="851" w:right="-1" w:hanging="284"/>
    </w:pPr>
    <w:rPr>
      <w:rFonts w:ascii="Cambria" w:hAnsi="Cambria"/>
      <w:noProof/>
      <w:sz w:val="24"/>
    </w:rPr>
  </w:style>
  <w:style w:type="character" w:styleId="Hyperlink">
    <w:name w:val="Hyperlink"/>
    <w:uiPriority w:val="99"/>
    <w:unhideWhenUsed/>
    <w:rsid w:val="00B227C4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BF1D8A"/>
    <w:pPr>
      <w:spacing w:before="240" w:after="240"/>
    </w:pPr>
    <w:rPr>
      <w:rFonts w:ascii="Microsoft Sans Serif" w:hAnsi="Microsoft Sans Serif" w:cs="Microsoft Sans Serif"/>
      <w:b/>
      <w:color w:val="365F91"/>
      <w:sz w:val="28"/>
      <w:szCs w:val="28"/>
    </w:rPr>
  </w:style>
  <w:style w:type="paragraph" w:customStyle="1" w:styleId="Afbeelding">
    <w:name w:val="Afbeelding"/>
    <w:basedOn w:val="Standaard"/>
    <w:qFormat/>
    <w:rsid w:val="00B227C4"/>
    <w:pPr>
      <w:spacing w:before="120" w:after="120"/>
      <w:ind w:left="709"/>
    </w:pPr>
  </w:style>
  <w:style w:type="paragraph" w:styleId="Ondertitel">
    <w:name w:val="Subtitle"/>
    <w:basedOn w:val="Standaard"/>
    <w:next w:val="Standaard"/>
    <w:link w:val="OndertitelChar"/>
    <w:uiPriority w:val="11"/>
    <w:rsid w:val="00B227C4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B227C4"/>
    <w:rPr>
      <w:rFonts w:ascii="Cambria" w:eastAsia="Times New Roman" w:hAnsi="Cambria"/>
      <w:sz w:val="24"/>
      <w:szCs w:val="24"/>
      <w:lang w:eastAsia="en-US"/>
    </w:rPr>
  </w:style>
  <w:style w:type="paragraph" w:styleId="Titel">
    <w:name w:val="Title"/>
    <w:basedOn w:val="Standaard"/>
    <w:next w:val="Standaard"/>
    <w:link w:val="TitelChar"/>
    <w:uiPriority w:val="10"/>
    <w:rsid w:val="00B227C4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Char">
    <w:name w:val="Titel Char"/>
    <w:link w:val="Titel"/>
    <w:uiPriority w:val="10"/>
    <w:rsid w:val="00B227C4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styleId="Nadruk">
    <w:name w:val="Emphasis"/>
    <w:uiPriority w:val="20"/>
    <w:qFormat/>
    <w:rsid w:val="00B227C4"/>
    <w:rPr>
      <w:rFonts w:ascii="Microsoft Sans Serif" w:hAnsi="Microsoft Sans Serif" w:cs="Microsoft Sans Serif"/>
      <w:b/>
      <w:iCs/>
      <w:color w:val="365F91"/>
    </w:rPr>
  </w:style>
  <w:style w:type="paragraph" w:styleId="Plattetekst">
    <w:name w:val="Body Text"/>
    <w:basedOn w:val="Standaard"/>
    <w:link w:val="PlattetekstChar"/>
    <w:uiPriority w:val="99"/>
    <w:unhideWhenUsed/>
    <w:qFormat/>
    <w:rsid w:val="00B227C4"/>
    <w:pPr>
      <w:spacing w:after="120"/>
    </w:pPr>
  </w:style>
  <w:style w:type="character" w:customStyle="1" w:styleId="PlattetekstChar">
    <w:name w:val="Platte tekst Char"/>
    <w:link w:val="Plattetekst"/>
    <w:uiPriority w:val="99"/>
    <w:rsid w:val="00B227C4"/>
    <w:rPr>
      <w:sz w:val="22"/>
      <w:szCs w:val="22"/>
      <w:lang w:eastAsia="en-US"/>
    </w:rPr>
  </w:style>
  <w:style w:type="paragraph" w:styleId="Lijstopsomteken2">
    <w:name w:val="List Bullet 2"/>
    <w:basedOn w:val="Standaard"/>
    <w:uiPriority w:val="99"/>
    <w:unhideWhenUsed/>
    <w:qFormat/>
    <w:rsid w:val="00B227C4"/>
    <w:pPr>
      <w:numPr>
        <w:numId w:val="4"/>
      </w:numPr>
      <w:tabs>
        <w:tab w:val="clear" w:pos="643"/>
        <w:tab w:val="num" w:pos="1287"/>
      </w:tabs>
      <w:ind w:left="1287"/>
      <w:contextualSpacing/>
    </w:pPr>
  </w:style>
  <w:style w:type="paragraph" w:customStyle="1" w:styleId="norm">
    <w:name w:val="norm"/>
    <w:basedOn w:val="Plattetekst"/>
    <w:rsid w:val="00B227C4"/>
    <w:pPr>
      <w:pBdr>
        <w:top w:val="single" w:sz="8" w:space="1" w:color="105CAA"/>
        <w:left w:val="single" w:sz="8" w:space="4" w:color="105CAA"/>
        <w:bottom w:val="single" w:sz="8" w:space="1" w:color="105CAA"/>
        <w:right w:val="single" w:sz="8" w:space="0" w:color="105CAA"/>
      </w:pBdr>
      <w:spacing w:before="120" w:after="240"/>
      <w:ind w:left="851"/>
    </w:pPr>
  </w:style>
  <w:style w:type="character" w:customStyle="1" w:styleId="Veiligheid">
    <w:name w:val="Veiligheid"/>
    <w:uiPriority w:val="1"/>
    <w:rsid w:val="00B227C4"/>
    <w:rPr>
      <w:rFonts w:ascii="Microsoft Sans Serif" w:hAnsi="Microsoft Sans Serif" w:cs="Microsoft Sans Serif"/>
      <w:b/>
      <w:iCs/>
      <w:color w:val="FF0000"/>
    </w:rPr>
  </w:style>
  <w:style w:type="paragraph" w:customStyle="1" w:styleId="Inspring">
    <w:name w:val="Inspring"/>
    <w:basedOn w:val="Plattetekst"/>
    <w:qFormat/>
    <w:rsid w:val="00B227C4"/>
    <w:pPr>
      <w:ind w:left="714"/>
    </w:pPr>
  </w:style>
  <w:style w:type="paragraph" w:customStyle="1" w:styleId="Kop1ongenummerd">
    <w:name w:val="Kop1 ongenummerd"/>
    <w:basedOn w:val="Kop1"/>
    <w:next w:val="Plattetekst"/>
    <w:rsid w:val="00B227C4"/>
  </w:style>
  <w:style w:type="paragraph" w:customStyle="1" w:styleId="Checklist">
    <w:name w:val="Checklist"/>
    <w:basedOn w:val="Lijstnummering2"/>
    <w:rsid w:val="00B227C4"/>
    <w:pPr>
      <w:tabs>
        <w:tab w:val="clear" w:pos="643"/>
        <w:tab w:val="num" w:pos="318"/>
      </w:tabs>
      <w:spacing w:before="120" w:after="120"/>
      <w:ind w:left="357" w:hanging="357"/>
    </w:pPr>
  </w:style>
  <w:style w:type="paragraph" w:styleId="Lijstnummering3">
    <w:name w:val="List Number 3"/>
    <w:basedOn w:val="Standaard"/>
    <w:uiPriority w:val="99"/>
    <w:unhideWhenUsed/>
    <w:rsid w:val="00B227C4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B227C4"/>
    <w:pPr>
      <w:numPr>
        <w:numId w:val="5"/>
      </w:numPr>
      <w:contextualSpacing/>
    </w:pPr>
  </w:style>
  <w:style w:type="paragraph" w:customStyle="1" w:styleId="Waarschuwing">
    <w:name w:val="Waarschuwing"/>
    <w:basedOn w:val="Standaard"/>
    <w:rsid w:val="00B227C4"/>
    <w:pPr>
      <w:spacing w:before="240" w:after="240" w:line="240" w:lineRule="auto"/>
    </w:pPr>
    <w:rPr>
      <w:noProof/>
      <w:lang w:eastAsia="nl-NL"/>
    </w:rPr>
  </w:style>
  <w:style w:type="paragraph" w:customStyle="1" w:styleId="Tabelkopvoorblad">
    <w:name w:val="Tabelkop voorblad"/>
    <w:basedOn w:val="Kop2"/>
    <w:rsid w:val="00B227C4"/>
    <w:pPr>
      <w:spacing w:before="120" w:after="120"/>
    </w:pPr>
    <w:rPr>
      <w:sz w:val="22"/>
      <w:szCs w:val="22"/>
    </w:rPr>
  </w:style>
  <w:style w:type="paragraph" w:customStyle="1" w:styleId="Tabeltekstvoorblad">
    <w:name w:val="Tabeltekst voorblad"/>
    <w:basedOn w:val="Standaard"/>
    <w:rsid w:val="00B227C4"/>
    <w:pPr>
      <w:spacing w:before="120" w:after="120"/>
    </w:pPr>
  </w:style>
  <w:style w:type="paragraph" w:customStyle="1" w:styleId="Tabeltekstopsommingvoorblad">
    <w:name w:val="Tabeltekst opsomming voorblad"/>
    <w:basedOn w:val="Tabeltekstvoorblad"/>
    <w:rsid w:val="00B227C4"/>
    <w:pPr>
      <w:numPr>
        <w:numId w:val="8"/>
      </w:numPr>
    </w:pPr>
  </w:style>
  <w:style w:type="character" w:customStyle="1" w:styleId="Kop3Char">
    <w:name w:val="Kop 3 Char"/>
    <w:basedOn w:val="Standaardalinea-lettertype"/>
    <w:link w:val="Kop3"/>
    <w:uiPriority w:val="9"/>
    <w:rsid w:val="00B227C4"/>
    <w:rPr>
      <w:rFonts w:ascii="Microsoft Sans Serif" w:eastAsiaTheme="majorEastAsia" w:hAnsi="Microsoft Sans Serif" w:cstheme="majorBidi"/>
      <w:b/>
      <w:bCs/>
      <w:sz w:val="22"/>
      <w:szCs w:val="22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C17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C17F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C17FC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C17F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C17FC"/>
    <w:rPr>
      <w:b/>
      <w:bCs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7304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Lijstvoortzetting2">
    <w:name w:val="List Continue 2"/>
    <w:basedOn w:val="Standaard"/>
    <w:uiPriority w:val="99"/>
    <w:unhideWhenUsed/>
    <w:rsid w:val="00730432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unhideWhenUsed/>
    <w:rsid w:val="00D23B8C"/>
    <w:pPr>
      <w:spacing w:after="120"/>
      <w:ind w:left="283"/>
      <w:contextualSpacing/>
    </w:pPr>
  </w:style>
  <w:style w:type="paragraph" w:customStyle="1" w:styleId="Instructieongenummerd">
    <w:name w:val="Instructie ongenummerd"/>
    <w:basedOn w:val="Standaard"/>
    <w:rsid w:val="00B227C4"/>
    <w:pPr>
      <w:tabs>
        <w:tab w:val="left" w:pos="714"/>
      </w:tabs>
      <w:spacing w:before="240" w:after="120"/>
      <w:ind w:left="714" w:hanging="357"/>
    </w:pPr>
  </w:style>
  <w:style w:type="paragraph" w:customStyle="1" w:styleId="Reactie">
    <w:name w:val="Reactie"/>
    <w:basedOn w:val="Instructieongenummerd"/>
    <w:rsid w:val="00B227C4"/>
    <w:pPr>
      <w:numPr>
        <w:numId w:val="32"/>
      </w:numPr>
      <w:ind w:left="1071" w:hanging="357"/>
    </w:pPr>
  </w:style>
  <w:style w:type="paragraph" w:customStyle="1" w:styleId="Voorbladtekst">
    <w:name w:val="Voorblad tekst"/>
    <w:basedOn w:val="Tabeltekstopsommingvoorblad"/>
    <w:qFormat/>
    <w:rsid w:val="00C42686"/>
    <w:pPr>
      <w:numPr>
        <w:numId w:val="0"/>
      </w:numPr>
      <w:spacing w:before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57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4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32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54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17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00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62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242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548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529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363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209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7520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676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7523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74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3012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5779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8926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2273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1051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848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48958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74951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636026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019213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901328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849821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598458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76246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026021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\Documents\GVB\04%20richtlijnenen%20en%20template\Template%20werkbeschrijving%20v%200_1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EF1E5-FE55-4B27-9D58-A31DA8026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werkbeschrijving v 0_1</Template>
  <TotalTime>1</TotalTime>
  <Pages>4</Pages>
  <Words>387</Words>
  <Characters>2132</Characters>
  <Application>Microsoft Office Word</Application>
  <DocSecurity>4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2514</CharactersWithSpaces>
  <SharedDoc>false</SharedDoc>
  <HLinks>
    <vt:vector size="48" baseType="variant">
      <vt:variant>
        <vt:i4>1703987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_Toc369596082</vt:lpwstr>
      </vt:variant>
      <vt:variant>
        <vt:i4>1703987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_Toc369596081</vt:lpwstr>
      </vt:variant>
      <vt:variant>
        <vt:i4>1703987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_Toc369596080</vt:lpwstr>
      </vt:variant>
      <vt:variant>
        <vt:i4>1376307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_Toc369596079</vt:lpwstr>
      </vt:variant>
      <vt:variant>
        <vt:i4>1376307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_Toc369596078</vt:lpwstr>
      </vt:variant>
      <vt:variant>
        <vt:i4>1376307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_Toc369596077</vt:lpwstr>
      </vt:variant>
      <vt:variant>
        <vt:i4>1376307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_Toc369596076</vt:lpwstr>
      </vt:variant>
      <vt:variant>
        <vt:i4>1376307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_Toc369596075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Marleen</dc:creator>
  <cp:lastModifiedBy>Jong, Jan de (Railmaterieel)</cp:lastModifiedBy>
  <cp:revision>2</cp:revision>
  <cp:lastPrinted>2016-02-08T08:29:00Z</cp:lastPrinted>
  <dcterms:created xsi:type="dcterms:W3CDTF">2020-03-20T12:28:00Z</dcterms:created>
  <dcterms:modified xsi:type="dcterms:W3CDTF">2020-03-20T12:28:00Z</dcterms:modified>
</cp:coreProperties>
</file>