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89D2" w14:textId="4AFE12F9" w:rsidR="00FA3F4F" w:rsidRDefault="7EF7DD20" w:rsidP="00EE3998">
      <w:pPr>
        <w:rPr>
          <w:rFonts w:ascii="Arial" w:hAnsi="Arial"/>
        </w:rPr>
      </w:pPr>
      <w:r w:rsidRPr="7EF7DD20">
        <w:rPr>
          <w:rFonts w:ascii="Arial" w:hAnsi="Arial"/>
        </w:rPr>
        <w:t xml:space="preserve"> </w:t>
      </w:r>
    </w:p>
    <w:p w14:paraId="4D6B6573" w14:textId="77777777" w:rsidR="00A460DF" w:rsidRPr="00FB3792" w:rsidRDefault="00242B79" w:rsidP="00EE3998">
      <w:pPr>
        <w:rPr>
          <w:rFonts w:ascii="Arial" w:hAnsi="Arial"/>
        </w:rPr>
      </w:pPr>
      <w:r w:rsidRPr="00242B79">
        <w:rPr>
          <w:rFonts w:ascii="Arial" w:hAnsi="Arial"/>
          <w:noProof/>
        </w:rPr>
        <w:drawing>
          <wp:inline distT="0" distB="0" distL="0" distR="0" wp14:anchorId="6B2955D9" wp14:editId="2BCF47B1">
            <wp:extent cx="5545667" cy="1134567"/>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5079" cy="1152859"/>
                    </a:xfrm>
                    <a:prstGeom prst="rect">
                      <a:avLst/>
                    </a:prstGeom>
                    <a:noFill/>
                    <a:ln>
                      <a:noFill/>
                    </a:ln>
                  </pic:spPr>
                </pic:pic>
              </a:graphicData>
            </a:graphic>
          </wp:inline>
        </w:drawing>
      </w:r>
      <w:r w:rsidR="00EE3998">
        <w:rPr>
          <w:rFonts w:ascii="Arial" w:hAnsi="Arial"/>
        </w:rPr>
        <w:t xml:space="preserve">                </w:t>
      </w:r>
    </w:p>
    <w:p w14:paraId="2C1FC139" w14:textId="77777777" w:rsidR="00EE3998" w:rsidRDefault="00EE3998" w:rsidP="00FF2AA8">
      <w:pPr>
        <w:pStyle w:val="Titel"/>
        <w:rPr>
          <w:rFonts w:ascii="Arial" w:hAnsi="Arial" w:cs="Arial"/>
          <w:sz w:val="48"/>
        </w:rPr>
      </w:pPr>
    </w:p>
    <w:p w14:paraId="59447661" w14:textId="77777777" w:rsidR="00A460DF" w:rsidRPr="00FB3792" w:rsidRDefault="00A460DF" w:rsidP="00FF2AA8">
      <w:pPr>
        <w:pStyle w:val="Titel"/>
        <w:rPr>
          <w:rFonts w:ascii="Arial" w:hAnsi="Arial" w:cs="Arial"/>
          <w:sz w:val="48"/>
        </w:rPr>
      </w:pPr>
      <w:r w:rsidRPr="00FB3792">
        <w:rPr>
          <w:rFonts w:ascii="Arial" w:hAnsi="Arial" w:cs="Arial"/>
          <w:sz w:val="48"/>
        </w:rPr>
        <w:t>Marktconsultatie</w:t>
      </w:r>
    </w:p>
    <w:p w14:paraId="04B27520" w14:textId="709D9557" w:rsidR="00FF2AA8" w:rsidRDefault="008A19F2" w:rsidP="002B739E">
      <w:pPr>
        <w:pStyle w:val="Titel"/>
        <w:rPr>
          <w:rFonts w:ascii="Arial" w:hAnsi="Arial" w:cs="Arial"/>
          <w:sz w:val="48"/>
          <w:szCs w:val="48"/>
        </w:rPr>
      </w:pPr>
      <w:r w:rsidRPr="008A19F2">
        <w:rPr>
          <w:rFonts w:ascii="Arial" w:hAnsi="Arial" w:cs="Arial"/>
          <w:sz w:val="48"/>
          <w:szCs w:val="48"/>
        </w:rPr>
        <w:t xml:space="preserve">VGGM </w:t>
      </w:r>
      <w:r w:rsidR="002B739E">
        <w:rPr>
          <w:rFonts w:ascii="Arial" w:hAnsi="Arial" w:cs="Arial"/>
          <w:sz w:val="48"/>
          <w:szCs w:val="48"/>
        </w:rPr>
        <w:t>I</w:t>
      </w:r>
      <w:r w:rsidR="00964403">
        <w:rPr>
          <w:rFonts w:ascii="Arial" w:hAnsi="Arial" w:cs="Arial"/>
          <w:sz w:val="48"/>
          <w:szCs w:val="48"/>
        </w:rPr>
        <w:t>T</w:t>
      </w:r>
      <w:r w:rsidR="002B739E">
        <w:rPr>
          <w:rFonts w:ascii="Arial" w:hAnsi="Arial" w:cs="Arial"/>
          <w:sz w:val="48"/>
          <w:szCs w:val="48"/>
        </w:rPr>
        <w:t>SM oplossing</w:t>
      </w:r>
    </w:p>
    <w:p w14:paraId="4D440C04" w14:textId="77777777" w:rsidR="00FF2AA8" w:rsidRDefault="00FF2AA8" w:rsidP="00FF2AA8"/>
    <w:p w14:paraId="468DC28E" w14:textId="77777777" w:rsidR="00FF2AA8" w:rsidRPr="00FF2AA8" w:rsidRDefault="00FF2AA8" w:rsidP="00FF2AA8"/>
    <w:p w14:paraId="476D97E7" w14:textId="77777777" w:rsidR="00FF2AA8" w:rsidRPr="00FF2AA8" w:rsidRDefault="00FF2AA8" w:rsidP="00FF2AA8">
      <w:pPr>
        <w:jc w:val="center"/>
        <w:rPr>
          <w:rFonts w:ascii="Arial" w:hAnsi="Arial"/>
          <w:b/>
          <w:sz w:val="32"/>
          <w:szCs w:val="32"/>
        </w:rPr>
      </w:pPr>
      <w:r w:rsidRPr="00FF2AA8">
        <w:rPr>
          <w:rFonts w:ascii="Arial" w:hAnsi="Arial"/>
          <w:b/>
          <w:sz w:val="32"/>
          <w:szCs w:val="32"/>
        </w:rPr>
        <w:t>Veiligheids- en Gezondheidsregio Gelderland</w:t>
      </w:r>
      <w:r w:rsidR="00B715DC">
        <w:rPr>
          <w:rFonts w:ascii="Arial" w:hAnsi="Arial"/>
          <w:b/>
          <w:sz w:val="32"/>
          <w:szCs w:val="32"/>
        </w:rPr>
        <w:t>-</w:t>
      </w:r>
      <w:r w:rsidRPr="00FF2AA8">
        <w:rPr>
          <w:rFonts w:ascii="Arial" w:hAnsi="Arial"/>
          <w:b/>
          <w:sz w:val="32"/>
          <w:szCs w:val="32"/>
        </w:rPr>
        <w:t>Midden</w:t>
      </w:r>
    </w:p>
    <w:p w14:paraId="52695C59" w14:textId="77777777" w:rsidR="00A460DF" w:rsidRPr="00FB3792" w:rsidRDefault="00A460DF" w:rsidP="00FF2AA8">
      <w:pPr>
        <w:jc w:val="center"/>
        <w:rPr>
          <w:rFonts w:ascii="Arial" w:hAnsi="Arial"/>
        </w:rPr>
      </w:pPr>
    </w:p>
    <w:p w14:paraId="2F089D99" w14:textId="77777777" w:rsidR="00A460DF" w:rsidRPr="00FB3792" w:rsidRDefault="00A460DF" w:rsidP="00A460DF">
      <w:pPr>
        <w:rPr>
          <w:rFonts w:ascii="Arial" w:hAnsi="Arial"/>
        </w:rPr>
      </w:pPr>
    </w:p>
    <w:p w14:paraId="7892B332" w14:textId="77777777" w:rsidR="00A460DF" w:rsidRDefault="00A460DF" w:rsidP="00A460DF">
      <w:pPr>
        <w:rPr>
          <w:rFonts w:ascii="Arial" w:hAnsi="Arial"/>
        </w:rPr>
      </w:pPr>
    </w:p>
    <w:p w14:paraId="2EF18358" w14:textId="77777777" w:rsidR="00FF2AA8" w:rsidRDefault="00FF2AA8" w:rsidP="00A460DF">
      <w:pPr>
        <w:rPr>
          <w:rFonts w:ascii="Arial" w:hAnsi="Arial"/>
        </w:rPr>
      </w:pPr>
    </w:p>
    <w:p w14:paraId="02489C51" w14:textId="77777777" w:rsidR="00FF2AA8" w:rsidRDefault="00FF2AA8" w:rsidP="00A460DF">
      <w:pPr>
        <w:rPr>
          <w:rFonts w:ascii="Arial" w:hAnsi="Arial"/>
        </w:rPr>
      </w:pPr>
    </w:p>
    <w:p w14:paraId="5D1AC231" w14:textId="77777777" w:rsidR="00A561AA" w:rsidRDefault="00A561AA" w:rsidP="00A460DF">
      <w:pPr>
        <w:rPr>
          <w:rFonts w:ascii="Arial" w:hAnsi="Arial"/>
        </w:rPr>
      </w:pPr>
    </w:p>
    <w:p w14:paraId="5A1C935F" w14:textId="77777777" w:rsidR="00FF2AA8" w:rsidRDefault="00FF2AA8" w:rsidP="00A460DF">
      <w:pPr>
        <w:rPr>
          <w:rFonts w:ascii="Open Sans" w:hAnsi="Open Sans" w:cs="Open Sans"/>
          <w:color w:val="191614"/>
          <w:shd w:val="clear" w:color="auto" w:fill="FFFFFF"/>
        </w:rPr>
      </w:pPr>
    </w:p>
    <w:p w14:paraId="45EE105D" w14:textId="5BB56CD2" w:rsidR="00290357" w:rsidRPr="00FB3792" w:rsidRDefault="00290357" w:rsidP="00290357">
      <w:pPr>
        <w:rPr>
          <w:rFonts w:ascii="Arial" w:hAnsi="Arial"/>
        </w:rPr>
      </w:pPr>
      <w:r>
        <w:rPr>
          <w:rFonts w:ascii="Open Sans" w:hAnsi="Open Sans" w:cs="Open Sans"/>
          <w:color w:val="191614"/>
          <w:shd w:val="clear" w:color="auto" w:fill="FFFFFF"/>
        </w:rPr>
        <w:t>48000000-8 Software en informatiesystemen</w:t>
      </w:r>
    </w:p>
    <w:p w14:paraId="4D5A4228" w14:textId="77777777" w:rsidR="007D4100" w:rsidRDefault="007D4100" w:rsidP="00A460DF">
      <w:pPr>
        <w:rPr>
          <w:rFonts w:ascii="Arial" w:hAnsi="Arial"/>
        </w:rPr>
      </w:pPr>
    </w:p>
    <w:p w14:paraId="41DDA655" w14:textId="0AA7524D" w:rsidR="00D41D81" w:rsidRPr="004E5B41" w:rsidRDefault="00A460DF" w:rsidP="00A460DF">
      <w:pPr>
        <w:rPr>
          <w:rFonts w:ascii="Arial" w:hAnsi="Arial"/>
          <w:szCs w:val="20"/>
        </w:rPr>
      </w:pPr>
      <w:r w:rsidRPr="004E5B41">
        <w:rPr>
          <w:rFonts w:ascii="Arial" w:hAnsi="Arial"/>
          <w:szCs w:val="20"/>
        </w:rPr>
        <w:t>Datum:</w:t>
      </w:r>
      <w:r w:rsidR="004D5608">
        <w:rPr>
          <w:rFonts w:ascii="Arial" w:hAnsi="Arial"/>
          <w:szCs w:val="20"/>
        </w:rPr>
        <w:t xml:space="preserve"> 27-09-2022</w:t>
      </w:r>
    </w:p>
    <w:p w14:paraId="6F42D14F" w14:textId="59090262" w:rsidR="0072038B" w:rsidRPr="004B1408" w:rsidRDefault="005D6D28" w:rsidP="00A460DF">
      <w:pPr>
        <w:rPr>
          <w:rFonts w:ascii="Arial" w:hAnsi="Arial"/>
        </w:rPr>
      </w:pPr>
      <w:r w:rsidRPr="2F4AC5C9">
        <w:rPr>
          <w:rFonts w:ascii="Arial" w:hAnsi="Arial"/>
        </w:rPr>
        <w:t>Kenmerk</w:t>
      </w:r>
      <w:r w:rsidR="004B1408" w:rsidRPr="2F4AC5C9">
        <w:rPr>
          <w:rFonts w:ascii="Arial" w:hAnsi="Arial"/>
        </w:rPr>
        <w:t xml:space="preserve">: </w:t>
      </w:r>
      <w:r w:rsidR="5D06BE1A" w:rsidRPr="004D5608">
        <w:rPr>
          <w:rFonts w:ascii="Arial Nova" w:eastAsia="Arial Nova" w:hAnsi="Arial Nova" w:cs="Arial Nova"/>
          <w:bCs w:val="0"/>
          <w:color w:val="191614"/>
          <w:szCs w:val="20"/>
        </w:rPr>
        <w:t>MC035-20220927</w:t>
      </w:r>
      <w:r w:rsidR="004B1408" w:rsidRPr="004D5608">
        <w:rPr>
          <w:rFonts w:ascii="Arial Nova" w:eastAsia="Arial Nova" w:hAnsi="Arial Nova" w:cs="Arial Nova"/>
          <w:szCs w:val="20"/>
        </w:rPr>
        <w:t xml:space="preserve"> </w:t>
      </w:r>
    </w:p>
    <w:p w14:paraId="7164BA02" w14:textId="0BD7C752" w:rsidR="00A460DF" w:rsidRPr="005D6D28" w:rsidRDefault="00D41D81" w:rsidP="00A460DF">
      <w:pPr>
        <w:rPr>
          <w:rFonts w:ascii="Arial" w:hAnsi="Arial"/>
        </w:rPr>
      </w:pPr>
      <w:r w:rsidRPr="004E5B41">
        <w:rPr>
          <w:rFonts w:ascii="Arial" w:hAnsi="Arial"/>
          <w:szCs w:val="20"/>
        </w:rPr>
        <w:t>V</w:t>
      </w:r>
      <w:r w:rsidR="00A460DF" w:rsidRPr="004E5B41">
        <w:rPr>
          <w:rFonts w:ascii="Arial" w:hAnsi="Arial"/>
          <w:szCs w:val="20"/>
        </w:rPr>
        <w:t xml:space="preserve">ersie: </w:t>
      </w:r>
      <w:r w:rsidR="004D5608">
        <w:rPr>
          <w:rFonts w:ascii="Arial" w:hAnsi="Arial"/>
          <w:szCs w:val="20"/>
        </w:rPr>
        <w:t>Definitief</w:t>
      </w:r>
    </w:p>
    <w:p w14:paraId="4040D7BC" w14:textId="77777777" w:rsidR="00CB5428" w:rsidRDefault="00CB5428" w:rsidP="00A460DF">
      <w:pPr>
        <w:rPr>
          <w:rFonts w:ascii="Arial" w:hAnsi="Arial"/>
          <w:b/>
          <w:szCs w:val="20"/>
        </w:rPr>
      </w:pPr>
    </w:p>
    <w:p w14:paraId="12A12EA0" w14:textId="77777777" w:rsidR="00A460DF" w:rsidRPr="00FB3792" w:rsidRDefault="00A460DF" w:rsidP="00A460DF">
      <w:pPr>
        <w:rPr>
          <w:rFonts w:ascii="Arial" w:hAnsi="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A460DF" w:rsidRPr="00FB3792" w14:paraId="5D6DDCAC" w14:textId="77777777" w:rsidTr="004C70FA">
        <w:trPr>
          <w:trHeight w:val="400"/>
        </w:trPr>
        <w:tc>
          <w:tcPr>
            <w:tcW w:w="9212" w:type="dxa"/>
          </w:tcPr>
          <w:p w14:paraId="4C86761C" w14:textId="77777777" w:rsidR="00A460DF" w:rsidRPr="00FB3792" w:rsidRDefault="00A460DF" w:rsidP="004C70FA">
            <w:pPr>
              <w:rPr>
                <w:rFonts w:ascii="Arial" w:hAnsi="Arial"/>
                <w:i/>
                <w:szCs w:val="20"/>
              </w:rPr>
            </w:pPr>
            <w:r w:rsidRPr="00FB3792">
              <w:rPr>
                <w:rFonts w:ascii="Arial" w:hAnsi="Arial"/>
                <w:i/>
                <w:szCs w:val="20"/>
              </w:rPr>
              <w:t>Niets van deze uitgave mag worden verveelvoudigd en/of openbaar gemaakt door middel van druk, microfilm, geluidsband, elektronisch of op welk ander wijze ook en evenmin in een retrieval systeem worden opgeslagen zonder voorafgaande toestemming van de samenstellers.</w:t>
            </w:r>
          </w:p>
        </w:tc>
      </w:tr>
    </w:tbl>
    <w:p w14:paraId="700CB0F8" w14:textId="6B9B4160" w:rsidR="2A141859" w:rsidRDefault="2A141859"/>
    <w:p w14:paraId="5AB79DC8" w14:textId="77777777" w:rsidR="00A460DF" w:rsidRPr="00B608C3" w:rsidRDefault="00A460DF" w:rsidP="00A460DF">
      <w:pPr>
        <w:rPr>
          <w:rFonts w:ascii="Arial" w:hAnsi="Arial"/>
          <w:b/>
          <w:sz w:val="28"/>
        </w:rPr>
      </w:pPr>
      <w:r w:rsidRPr="00FB3792">
        <w:br w:type="page"/>
      </w:r>
      <w:r w:rsidRPr="00B608C3">
        <w:rPr>
          <w:rFonts w:ascii="Arial" w:hAnsi="Arial"/>
          <w:b/>
          <w:sz w:val="28"/>
        </w:rPr>
        <w:lastRenderedPageBreak/>
        <w:t>Voorwoord</w:t>
      </w:r>
    </w:p>
    <w:p w14:paraId="512CDFB1" w14:textId="77777777" w:rsidR="00A460DF" w:rsidRPr="00FB3792" w:rsidRDefault="00A460DF" w:rsidP="00A460DF">
      <w:pPr>
        <w:pStyle w:val="Geenafstand"/>
        <w:rPr>
          <w:rFonts w:ascii="Arial" w:hAnsi="Arial"/>
          <w:szCs w:val="20"/>
        </w:rPr>
      </w:pPr>
    </w:p>
    <w:p w14:paraId="5B0979C7" w14:textId="31DCE760" w:rsidR="00102DE6" w:rsidRDefault="00A460DF" w:rsidP="00A86CEB">
      <w:pPr>
        <w:rPr>
          <w:rFonts w:ascii="Arial" w:hAnsi="Arial"/>
          <w:color w:val="0070C0"/>
        </w:rPr>
      </w:pPr>
      <w:r w:rsidRPr="00FB3792">
        <w:rPr>
          <w:rFonts w:ascii="Arial" w:hAnsi="Arial"/>
        </w:rPr>
        <w:t xml:space="preserve">Voor u ligt het marktconsultatiedocument voor de voorgenomen aanbesteding </w:t>
      </w:r>
      <w:r w:rsidR="00CB0B55">
        <w:rPr>
          <w:rFonts w:ascii="Arial" w:hAnsi="Arial"/>
        </w:rPr>
        <w:t xml:space="preserve">voor een </w:t>
      </w:r>
      <w:r w:rsidR="002B739E">
        <w:rPr>
          <w:rFonts w:ascii="Arial" w:hAnsi="Arial"/>
        </w:rPr>
        <w:t>I</w:t>
      </w:r>
      <w:r w:rsidR="00811391">
        <w:rPr>
          <w:rFonts w:ascii="Arial" w:hAnsi="Arial"/>
        </w:rPr>
        <w:t>T</w:t>
      </w:r>
      <w:r w:rsidR="002B739E">
        <w:rPr>
          <w:rFonts w:ascii="Arial" w:hAnsi="Arial"/>
        </w:rPr>
        <w:t xml:space="preserve">SM </w:t>
      </w:r>
      <w:r w:rsidR="00D62D5A">
        <w:rPr>
          <w:rFonts w:ascii="Arial" w:hAnsi="Arial"/>
        </w:rPr>
        <w:t>oplossing</w:t>
      </w:r>
      <w:r w:rsidR="002B739E">
        <w:rPr>
          <w:rFonts w:ascii="Arial" w:hAnsi="Arial"/>
        </w:rPr>
        <w:t xml:space="preserve"> </w:t>
      </w:r>
      <w:r w:rsidR="0072038B">
        <w:rPr>
          <w:rFonts w:ascii="Arial" w:hAnsi="Arial"/>
        </w:rPr>
        <w:t xml:space="preserve">van </w:t>
      </w:r>
      <w:r w:rsidR="00D41D81">
        <w:rPr>
          <w:rFonts w:ascii="Arial" w:hAnsi="Arial"/>
        </w:rPr>
        <w:t xml:space="preserve">Veiligheids- en Gezondheidsregio Gelderland-Midden (VGGM). </w:t>
      </w:r>
      <w:r w:rsidR="0072038B">
        <w:rPr>
          <w:rFonts w:ascii="Arial" w:hAnsi="Arial"/>
        </w:rPr>
        <w:t xml:space="preserve">VGGM wil aan </w:t>
      </w:r>
      <w:r w:rsidR="00DC598D" w:rsidRPr="00DC598D">
        <w:rPr>
          <w:rFonts w:ascii="Arial" w:hAnsi="Arial"/>
        </w:rPr>
        <w:t xml:space="preserve">de hand van een marktconsultatie informatie ophalen </w:t>
      </w:r>
      <w:r w:rsidR="000115C4">
        <w:rPr>
          <w:rFonts w:ascii="Arial" w:hAnsi="Arial"/>
        </w:rPr>
        <w:t xml:space="preserve">over </w:t>
      </w:r>
      <w:r w:rsidR="003C441F">
        <w:rPr>
          <w:rFonts w:ascii="Arial" w:hAnsi="Arial"/>
        </w:rPr>
        <w:t>de aanschaf van een I</w:t>
      </w:r>
      <w:r w:rsidR="00811391">
        <w:rPr>
          <w:rFonts w:ascii="Arial" w:hAnsi="Arial"/>
        </w:rPr>
        <w:t>T</w:t>
      </w:r>
      <w:r w:rsidR="003C441F">
        <w:rPr>
          <w:rFonts w:ascii="Arial" w:hAnsi="Arial"/>
        </w:rPr>
        <w:t xml:space="preserve">SM </w:t>
      </w:r>
      <w:r w:rsidR="00D62D5A">
        <w:rPr>
          <w:rFonts w:ascii="Arial" w:hAnsi="Arial"/>
        </w:rPr>
        <w:t>oplossing</w:t>
      </w:r>
      <w:r w:rsidR="003C441F">
        <w:rPr>
          <w:rFonts w:ascii="Arial" w:hAnsi="Arial"/>
        </w:rPr>
        <w:t>.</w:t>
      </w:r>
      <w:r w:rsidR="000115C4" w:rsidRPr="003770E4">
        <w:rPr>
          <w:rFonts w:ascii="Arial" w:hAnsi="Arial"/>
        </w:rPr>
        <w:t xml:space="preserve"> </w:t>
      </w:r>
    </w:p>
    <w:p w14:paraId="268F8670" w14:textId="16916AA8" w:rsidR="000115C4" w:rsidRPr="00D13E9E" w:rsidRDefault="000115C4" w:rsidP="00A86CEB">
      <w:pPr>
        <w:rPr>
          <w:rFonts w:ascii="Arial" w:hAnsi="Arial"/>
          <w:color w:val="538135" w:themeColor="accent6" w:themeShade="BF"/>
        </w:rPr>
      </w:pPr>
    </w:p>
    <w:p w14:paraId="0DE74870" w14:textId="2CA6D869" w:rsidR="0072038B" w:rsidRDefault="00DC598D" w:rsidP="0072038B">
      <w:pPr>
        <w:rPr>
          <w:rFonts w:ascii="Arial" w:hAnsi="Arial"/>
          <w:b/>
        </w:rPr>
      </w:pPr>
      <w:r>
        <w:rPr>
          <w:rFonts w:ascii="Arial" w:hAnsi="Arial"/>
          <w:b/>
        </w:rPr>
        <w:t>Toelichting op de</w:t>
      </w:r>
      <w:r w:rsidR="00A460DF" w:rsidRPr="00FB3792">
        <w:rPr>
          <w:rFonts w:ascii="Arial" w:hAnsi="Arial"/>
          <w:b/>
        </w:rPr>
        <w:t xml:space="preserve"> markconsultatie</w:t>
      </w:r>
    </w:p>
    <w:p w14:paraId="641AED88" w14:textId="18D19047" w:rsidR="00785885" w:rsidRDefault="0072038B" w:rsidP="00911DF3">
      <w:pPr>
        <w:pStyle w:val="pf0"/>
        <w:rPr>
          <w:rFonts w:ascii="Arial" w:hAnsi="Arial"/>
        </w:rPr>
      </w:pPr>
      <w:r w:rsidRPr="003A39A9">
        <w:rPr>
          <w:rFonts w:ascii="Arial" w:hAnsi="Arial" w:cs="Arial"/>
          <w:sz w:val="20"/>
          <w:szCs w:val="20"/>
        </w:rPr>
        <w:t xml:space="preserve">VGGM </w:t>
      </w:r>
      <w:r w:rsidR="000D7C22" w:rsidRPr="003A39A9">
        <w:rPr>
          <w:rFonts w:ascii="Arial" w:hAnsi="Arial" w:cs="Arial"/>
          <w:sz w:val="20"/>
          <w:szCs w:val="20"/>
        </w:rPr>
        <w:t>voert deze marktconsultatie uit o</w:t>
      </w:r>
      <w:r w:rsidR="002B1899" w:rsidRPr="003A39A9">
        <w:rPr>
          <w:rFonts w:ascii="Arial" w:hAnsi="Arial" w:cs="Arial"/>
          <w:sz w:val="20"/>
          <w:szCs w:val="20"/>
        </w:rPr>
        <w:t>m inzicht en helderheid te krijgen in</w:t>
      </w:r>
      <w:r w:rsidR="003A39A9" w:rsidRPr="003A39A9">
        <w:rPr>
          <w:rFonts w:ascii="Arial" w:hAnsi="Arial" w:cs="Arial"/>
          <w:sz w:val="20"/>
          <w:szCs w:val="20"/>
        </w:rPr>
        <w:t xml:space="preserve"> </w:t>
      </w:r>
      <w:r w:rsidR="003A39A9" w:rsidRPr="003A39A9">
        <w:rPr>
          <w:rStyle w:val="cf01"/>
          <w:rFonts w:ascii="Arial" w:eastAsiaTheme="minorHAnsi" w:hAnsi="Arial" w:cs="Arial"/>
          <w:sz w:val="20"/>
          <w:szCs w:val="20"/>
        </w:rPr>
        <w:t>de markt</w:t>
      </w:r>
      <w:r w:rsidR="004D5608">
        <w:rPr>
          <w:rStyle w:val="cf01"/>
          <w:rFonts w:ascii="Arial" w:eastAsiaTheme="minorHAnsi" w:hAnsi="Arial" w:cs="Arial"/>
          <w:sz w:val="20"/>
          <w:szCs w:val="20"/>
        </w:rPr>
        <w:t xml:space="preserve">, </w:t>
      </w:r>
      <w:r w:rsidR="003A39A9" w:rsidRPr="003A39A9">
        <w:rPr>
          <w:rStyle w:val="cf01"/>
          <w:rFonts w:ascii="Arial" w:eastAsiaTheme="minorHAnsi" w:hAnsi="Arial" w:cs="Arial"/>
          <w:sz w:val="20"/>
          <w:szCs w:val="20"/>
        </w:rPr>
        <w:t>de globale kosten</w:t>
      </w:r>
      <w:r w:rsidR="000C74F5">
        <w:rPr>
          <w:rStyle w:val="cf01"/>
          <w:rFonts w:ascii="Arial" w:eastAsiaTheme="minorHAnsi" w:hAnsi="Arial" w:cs="Arial"/>
          <w:sz w:val="20"/>
          <w:szCs w:val="20"/>
        </w:rPr>
        <w:t xml:space="preserve"> </w:t>
      </w:r>
      <w:r w:rsidR="00AF67B0">
        <w:rPr>
          <w:rStyle w:val="cf01"/>
          <w:rFonts w:ascii="Arial" w:eastAsiaTheme="minorHAnsi" w:hAnsi="Arial" w:cs="Arial"/>
          <w:sz w:val="20"/>
          <w:szCs w:val="20"/>
        </w:rPr>
        <w:t xml:space="preserve">en de </w:t>
      </w:r>
      <w:r w:rsidR="00FE74B0">
        <w:rPr>
          <w:rStyle w:val="cf01"/>
          <w:rFonts w:ascii="Arial" w:eastAsiaTheme="minorHAnsi" w:hAnsi="Arial" w:cs="Arial"/>
          <w:sz w:val="20"/>
          <w:szCs w:val="20"/>
        </w:rPr>
        <w:t>mogelij</w:t>
      </w:r>
      <w:r w:rsidR="004726E3">
        <w:rPr>
          <w:rStyle w:val="cf01"/>
          <w:rFonts w:ascii="Arial" w:eastAsiaTheme="minorHAnsi" w:hAnsi="Arial" w:cs="Arial"/>
          <w:sz w:val="20"/>
          <w:szCs w:val="20"/>
        </w:rPr>
        <w:t xml:space="preserve">kheden en onmogelijkheden </w:t>
      </w:r>
      <w:r w:rsidR="00AF67B0">
        <w:rPr>
          <w:rStyle w:val="cf01"/>
          <w:rFonts w:ascii="Arial" w:eastAsiaTheme="minorHAnsi" w:hAnsi="Arial" w:cs="Arial"/>
          <w:sz w:val="20"/>
          <w:szCs w:val="20"/>
        </w:rPr>
        <w:t xml:space="preserve">van ITSM oplossingen </w:t>
      </w:r>
      <w:r w:rsidR="000E78D1">
        <w:rPr>
          <w:rStyle w:val="cf01"/>
          <w:rFonts w:ascii="Arial" w:eastAsiaTheme="minorHAnsi" w:hAnsi="Arial" w:cs="Arial"/>
          <w:sz w:val="20"/>
          <w:szCs w:val="20"/>
        </w:rPr>
        <w:t>heden ten dage</w:t>
      </w:r>
      <w:r w:rsidR="003E7790">
        <w:rPr>
          <w:rFonts w:ascii="Arial" w:hAnsi="Arial" w:cs="Arial"/>
          <w:sz w:val="20"/>
          <w:szCs w:val="20"/>
        </w:rPr>
        <w:t xml:space="preserve">. Verder willen we de ‘best </w:t>
      </w:r>
      <w:proofErr w:type="spellStart"/>
      <w:r w:rsidR="003E7790">
        <w:rPr>
          <w:rFonts w:ascii="Arial" w:hAnsi="Arial" w:cs="Arial"/>
          <w:sz w:val="20"/>
          <w:szCs w:val="20"/>
        </w:rPr>
        <w:t>practices</w:t>
      </w:r>
      <w:proofErr w:type="spellEnd"/>
      <w:r w:rsidR="003E7790">
        <w:rPr>
          <w:rFonts w:ascii="Arial" w:hAnsi="Arial" w:cs="Arial"/>
          <w:sz w:val="20"/>
          <w:szCs w:val="20"/>
        </w:rPr>
        <w:t>’ uit markt graag horen</w:t>
      </w:r>
      <w:r w:rsidR="00911DF3">
        <w:rPr>
          <w:rFonts w:ascii="Arial" w:hAnsi="Arial" w:cs="Arial"/>
          <w:sz w:val="20"/>
          <w:szCs w:val="20"/>
        </w:rPr>
        <w:t xml:space="preserve"> </w:t>
      </w:r>
      <w:r w:rsidR="00256806">
        <w:rPr>
          <w:rFonts w:ascii="Arial" w:hAnsi="Arial" w:cs="Arial"/>
          <w:sz w:val="20"/>
          <w:szCs w:val="20"/>
        </w:rPr>
        <w:t xml:space="preserve">en </w:t>
      </w:r>
      <w:r w:rsidR="00911DF3">
        <w:rPr>
          <w:rFonts w:ascii="Arial" w:hAnsi="Arial" w:cs="Arial"/>
          <w:sz w:val="20"/>
          <w:szCs w:val="20"/>
        </w:rPr>
        <w:t xml:space="preserve">ons laten inspireren. </w:t>
      </w:r>
    </w:p>
    <w:p w14:paraId="7CD2B70B" w14:textId="64C71E6E" w:rsidR="00A460DF" w:rsidRDefault="00785885" w:rsidP="0072038B">
      <w:pPr>
        <w:rPr>
          <w:rFonts w:ascii="Arial" w:hAnsi="Arial"/>
        </w:rPr>
      </w:pPr>
      <w:r>
        <w:rPr>
          <w:rFonts w:ascii="Arial" w:hAnsi="Arial"/>
        </w:rPr>
        <w:t>VGGM</w:t>
      </w:r>
      <w:r w:rsidR="0072038B" w:rsidDel="00785885">
        <w:rPr>
          <w:rFonts w:ascii="Arial" w:hAnsi="Arial"/>
        </w:rPr>
        <w:t xml:space="preserve"> </w:t>
      </w:r>
      <w:r w:rsidR="0072038B">
        <w:rPr>
          <w:rFonts w:ascii="Arial" w:hAnsi="Arial"/>
        </w:rPr>
        <w:t xml:space="preserve">is </w:t>
      </w:r>
      <w:r>
        <w:rPr>
          <w:rFonts w:ascii="Arial" w:hAnsi="Arial"/>
        </w:rPr>
        <w:t>verder</w:t>
      </w:r>
      <w:r w:rsidR="0072038B">
        <w:rPr>
          <w:rFonts w:ascii="Arial" w:hAnsi="Arial"/>
        </w:rPr>
        <w:t xml:space="preserve"> </w:t>
      </w:r>
      <w:r w:rsidR="00A460DF" w:rsidRPr="00FB3792">
        <w:rPr>
          <w:rFonts w:ascii="Arial" w:hAnsi="Arial"/>
        </w:rPr>
        <w:t xml:space="preserve">van mening dat een uitgebreide marktconsultatie een waardevolle bijdrage kan leveren aan het vaststellen van de aanbestedingsstrategie, het vormgeven van de opdracht, het opstellen van het programma van eisen en de gunningscriteria. </w:t>
      </w:r>
    </w:p>
    <w:p w14:paraId="717505EE" w14:textId="77777777" w:rsidR="0032095D" w:rsidRDefault="0032095D" w:rsidP="0072038B">
      <w:pPr>
        <w:rPr>
          <w:rFonts w:ascii="Arial" w:hAnsi="Arial"/>
        </w:rPr>
      </w:pPr>
    </w:p>
    <w:p w14:paraId="3510B073" w14:textId="0D7EFE73" w:rsidR="00A460DF" w:rsidRDefault="00A460DF" w:rsidP="00A86CEB">
      <w:pPr>
        <w:rPr>
          <w:rFonts w:ascii="Arial" w:hAnsi="Arial"/>
        </w:rPr>
      </w:pPr>
      <w:r w:rsidRPr="00FB3792">
        <w:rPr>
          <w:rFonts w:ascii="Arial" w:hAnsi="Arial"/>
        </w:rPr>
        <w:t>Daarnaast draagt</w:t>
      </w:r>
      <w:r w:rsidR="00937F50">
        <w:rPr>
          <w:rFonts w:ascii="Arial" w:hAnsi="Arial"/>
        </w:rPr>
        <w:t xml:space="preserve"> een</w:t>
      </w:r>
      <w:r w:rsidRPr="00FB3792">
        <w:rPr>
          <w:rFonts w:ascii="Arial" w:hAnsi="Arial"/>
        </w:rPr>
        <w:t xml:space="preserve"> marktconsultatie bij aan de kwaliteit en transparantie van de aanbesteding. </w:t>
      </w:r>
      <w:r w:rsidR="00207869">
        <w:rPr>
          <w:rFonts w:ascii="Arial" w:hAnsi="Arial"/>
        </w:rPr>
        <w:t>Aan</w:t>
      </w:r>
      <w:r w:rsidRPr="00FB3792">
        <w:rPr>
          <w:rFonts w:ascii="Arial" w:hAnsi="Arial"/>
        </w:rPr>
        <w:t xml:space="preserve"> alle belanghebbenden, zoals de eigen werkgroepen en de leveranciers van </w:t>
      </w:r>
      <w:r w:rsidR="00CF09CE">
        <w:rPr>
          <w:rFonts w:ascii="Arial" w:hAnsi="Arial"/>
        </w:rPr>
        <w:t>de</w:t>
      </w:r>
      <w:r w:rsidRPr="00FB3792">
        <w:rPr>
          <w:rFonts w:ascii="Arial" w:hAnsi="Arial"/>
        </w:rPr>
        <w:t xml:space="preserve"> te leveren </w:t>
      </w:r>
      <w:r w:rsidR="00CF09CE">
        <w:rPr>
          <w:rFonts w:ascii="Arial" w:hAnsi="Arial"/>
        </w:rPr>
        <w:t>oplossing</w:t>
      </w:r>
      <w:r w:rsidRPr="00FB3792">
        <w:rPr>
          <w:rFonts w:ascii="Arial" w:hAnsi="Arial"/>
        </w:rPr>
        <w:t xml:space="preserve"> vragen wij feedback om de aanbesteding tot een succes te maken.</w:t>
      </w:r>
    </w:p>
    <w:p w14:paraId="5C4DF342" w14:textId="77777777" w:rsidR="00DC598D" w:rsidRDefault="00DC598D" w:rsidP="00A86CEB">
      <w:pPr>
        <w:rPr>
          <w:rFonts w:ascii="Arial" w:hAnsi="Arial"/>
        </w:rPr>
      </w:pPr>
    </w:p>
    <w:p w14:paraId="357A0FC2" w14:textId="3DE78100" w:rsidR="00DC598D" w:rsidRPr="00B60FA6" w:rsidRDefault="00DC598D" w:rsidP="00B60FA6">
      <w:pPr>
        <w:rPr>
          <w:rFonts w:ascii="Arial" w:hAnsi="Arial"/>
        </w:rPr>
      </w:pPr>
      <w:r w:rsidRPr="00B60FA6">
        <w:rPr>
          <w:rFonts w:ascii="Arial" w:hAnsi="Arial"/>
        </w:rPr>
        <w:t xml:space="preserve">De marktconsultatie bestaat </w:t>
      </w:r>
      <w:r w:rsidR="00652832">
        <w:rPr>
          <w:rFonts w:ascii="Arial" w:hAnsi="Arial"/>
        </w:rPr>
        <w:t>naast dit document</w:t>
      </w:r>
      <w:r w:rsidR="001F213C">
        <w:rPr>
          <w:rFonts w:ascii="Arial" w:hAnsi="Arial"/>
        </w:rPr>
        <w:t xml:space="preserve"> (inclusief </w:t>
      </w:r>
      <w:r w:rsidR="001F213C" w:rsidRPr="00C20A99">
        <w:rPr>
          <w:rFonts w:ascii="Arial" w:hAnsi="Arial"/>
        </w:rPr>
        <w:t>bijlage</w:t>
      </w:r>
      <w:r w:rsidR="00CF2867">
        <w:rPr>
          <w:rFonts w:ascii="Arial" w:hAnsi="Arial"/>
        </w:rPr>
        <w:t>n</w:t>
      </w:r>
      <w:r w:rsidR="001F213C" w:rsidRPr="00C20A99">
        <w:rPr>
          <w:rFonts w:ascii="Arial" w:hAnsi="Arial"/>
        </w:rPr>
        <w:t>)</w:t>
      </w:r>
      <w:r w:rsidR="002D06D0" w:rsidRPr="00C20A99">
        <w:rPr>
          <w:rFonts w:ascii="Arial" w:hAnsi="Arial"/>
        </w:rPr>
        <w:t xml:space="preserve"> </w:t>
      </w:r>
      <w:r w:rsidRPr="00C20A99">
        <w:rPr>
          <w:rFonts w:ascii="Arial" w:hAnsi="Arial"/>
        </w:rPr>
        <w:t xml:space="preserve">uit </w:t>
      </w:r>
      <w:r w:rsidR="002D06D0" w:rsidRPr="00C20A99">
        <w:rPr>
          <w:rFonts w:ascii="Arial" w:hAnsi="Arial"/>
        </w:rPr>
        <w:t>een in te vullen vragenlijst</w:t>
      </w:r>
      <w:r w:rsidR="00445FDE" w:rsidRPr="00C20A99">
        <w:rPr>
          <w:rFonts w:ascii="Arial" w:hAnsi="Arial"/>
        </w:rPr>
        <w:t xml:space="preserve"> (eventueel aangevuld met bijlage</w:t>
      </w:r>
      <w:r w:rsidR="00C20A99" w:rsidRPr="00C20A99">
        <w:rPr>
          <w:rFonts w:ascii="Arial" w:hAnsi="Arial"/>
        </w:rPr>
        <w:t>(n))</w:t>
      </w:r>
      <w:r w:rsidR="002D06D0" w:rsidRPr="00C20A99">
        <w:rPr>
          <w:rFonts w:ascii="Arial" w:hAnsi="Arial"/>
        </w:rPr>
        <w:t xml:space="preserve"> </w:t>
      </w:r>
      <w:r w:rsidR="009C579A" w:rsidRPr="00C20A99">
        <w:rPr>
          <w:rFonts w:ascii="Arial" w:hAnsi="Arial"/>
        </w:rPr>
        <w:t xml:space="preserve">en </w:t>
      </w:r>
      <w:r w:rsidRPr="00C20A99">
        <w:rPr>
          <w:rFonts w:ascii="Arial" w:hAnsi="Arial"/>
        </w:rPr>
        <w:t>een informatie-sessie.</w:t>
      </w:r>
      <w:r w:rsidR="00CB0B55" w:rsidRPr="00C20A99">
        <w:rPr>
          <w:rFonts w:ascii="Arial" w:hAnsi="Arial"/>
        </w:rPr>
        <w:t xml:space="preserve"> Indien</w:t>
      </w:r>
      <w:r w:rsidR="00CB0B55" w:rsidRPr="00BB2DD0">
        <w:rPr>
          <w:rFonts w:ascii="Arial" w:hAnsi="Arial"/>
        </w:rPr>
        <w:t xml:space="preserve"> leveranciers alleen de vragenlijsten willen invullen, is dat ook mogelijk.</w:t>
      </w:r>
      <w:r w:rsidR="004B272A">
        <w:rPr>
          <w:rFonts w:ascii="Arial" w:hAnsi="Arial"/>
        </w:rPr>
        <w:t xml:space="preserve"> </w:t>
      </w:r>
    </w:p>
    <w:p w14:paraId="26BB44B8" w14:textId="77777777" w:rsidR="00A460DF" w:rsidRPr="00FB3792" w:rsidRDefault="00A460DF" w:rsidP="00A86CEB">
      <w:pPr>
        <w:rPr>
          <w:rFonts w:ascii="Arial" w:hAnsi="Arial"/>
          <w:b/>
        </w:rPr>
      </w:pPr>
    </w:p>
    <w:p w14:paraId="1C41CE94" w14:textId="77777777" w:rsidR="00A460DF" w:rsidRPr="00FB3792" w:rsidRDefault="00A460DF" w:rsidP="00A86CEB">
      <w:pPr>
        <w:rPr>
          <w:rFonts w:ascii="Arial" w:hAnsi="Arial"/>
          <w:b/>
        </w:rPr>
      </w:pPr>
      <w:r w:rsidRPr="00FB3792">
        <w:rPr>
          <w:rFonts w:ascii="Arial" w:hAnsi="Arial"/>
          <w:b/>
        </w:rPr>
        <w:t>Beschrijving waar informatie te vinden is</w:t>
      </w:r>
    </w:p>
    <w:p w14:paraId="239EBAFD" w14:textId="77777777" w:rsidR="00A460DF" w:rsidRPr="00FB3792" w:rsidRDefault="00A460DF" w:rsidP="00A86CEB">
      <w:pPr>
        <w:rPr>
          <w:rFonts w:ascii="Arial" w:hAnsi="Arial"/>
        </w:rPr>
      </w:pPr>
      <w:r w:rsidRPr="00FB3792">
        <w:rPr>
          <w:rFonts w:ascii="Arial" w:hAnsi="Arial"/>
        </w:rPr>
        <w:t>U kunt informatie ten aanzien van de</w:t>
      </w:r>
      <w:r w:rsidR="003A2D1C">
        <w:rPr>
          <w:rFonts w:ascii="Arial" w:hAnsi="Arial"/>
        </w:rPr>
        <w:t xml:space="preserve">ze marktconsultatie </w:t>
      </w:r>
      <w:r w:rsidRPr="00FB3792">
        <w:rPr>
          <w:rFonts w:ascii="Arial" w:hAnsi="Arial"/>
        </w:rPr>
        <w:t xml:space="preserve">vinden middels </w:t>
      </w:r>
      <w:proofErr w:type="spellStart"/>
      <w:r w:rsidRPr="00FB3792">
        <w:rPr>
          <w:rFonts w:ascii="Arial" w:hAnsi="Arial"/>
        </w:rPr>
        <w:t>TenderNed</w:t>
      </w:r>
      <w:proofErr w:type="spellEnd"/>
      <w:r w:rsidRPr="00FB3792">
        <w:rPr>
          <w:rFonts w:ascii="Arial" w:hAnsi="Arial"/>
        </w:rPr>
        <w:t xml:space="preserve">. </w:t>
      </w:r>
      <w:r w:rsidR="002D3738">
        <w:rPr>
          <w:rFonts w:ascii="Arial" w:hAnsi="Arial"/>
        </w:rPr>
        <w:t xml:space="preserve">Via de berichtenservice van </w:t>
      </w:r>
      <w:proofErr w:type="spellStart"/>
      <w:r w:rsidR="002D3738">
        <w:rPr>
          <w:rFonts w:ascii="Arial" w:hAnsi="Arial"/>
        </w:rPr>
        <w:t>TenderNed</w:t>
      </w:r>
      <w:proofErr w:type="spellEnd"/>
      <w:r w:rsidR="002D3738">
        <w:rPr>
          <w:rFonts w:ascii="Arial" w:hAnsi="Arial"/>
        </w:rPr>
        <w:t xml:space="preserve"> kunt u in contact treden met VGGM.</w:t>
      </w:r>
    </w:p>
    <w:p w14:paraId="1B7850BB" w14:textId="77777777" w:rsidR="00A460DF" w:rsidRPr="00FB3792" w:rsidRDefault="00A460DF" w:rsidP="00A86CEB">
      <w:pPr>
        <w:rPr>
          <w:rFonts w:ascii="Arial" w:hAnsi="Arial"/>
          <w:i/>
        </w:rPr>
      </w:pPr>
    </w:p>
    <w:p w14:paraId="71BDE115" w14:textId="77777777" w:rsidR="00A460DF" w:rsidRPr="00FB3792" w:rsidRDefault="00A460DF" w:rsidP="00A86CEB">
      <w:pPr>
        <w:rPr>
          <w:rFonts w:ascii="Arial" w:hAnsi="Arial"/>
        </w:rPr>
      </w:pPr>
      <w:r w:rsidRPr="00AF07A4">
        <w:rPr>
          <w:rFonts w:ascii="Arial" w:hAnsi="Arial"/>
        </w:rPr>
        <w:t xml:space="preserve">Partijen die deelnemen aan de marktconsultatie zullen bij de aanbesteding niet </w:t>
      </w:r>
      <w:proofErr w:type="spellStart"/>
      <w:r w:rsidRPr="00AF07A4">
        <w:rPr>
          <w:rFonts w:ascii="Arial" w:hAnsi="Arial"/>
        </w:rPr>
        <w:t>bevoor</w:t>
      </w:r>
      <w:proofErr w:type="spellEnd"/>
      <w:r w:rsidRPr="00AF07A4">
        <w:rPr>
          <w:rFonts w:ascii="Arial" w:hAnsi="Arial"/>
        </w:rPr>
        <w:t>- of benadeeld worden. Alle partijen zullen bij de start van de aanbesteding over dezelfde informatie beschikken.</w:t>
      </w:r>
      <w:r w:rsidRPr="00FB3792">
        <w:rPr>
          <w:rFonts w:ascii="Arial" w:hAnsi="Arial"/>
        </w:rPr>
        <w:t xml:space="preserve"> </w:t>
      </w:r>
    </w:p>
    <w:p w14:paraId="32CBEAEA" w14:textId="77777777" w:rsidR="00A460DF" w:rsidRPr="00FB3792" w:rsidRDefault="00A460DF" w:rsidP="00A86CEB">
      <w:pPr>
        <w:rPr>
          <w:rFonts w:ascii="Arial" w:hAnsi="Arial"/>
          <w:lang w:eastAsia="en-US"/>
        </w:rPr>
      </w:pPr>
      <w:r w:rsidRPr="00FB3792">
        <w:rPr>
          <w:rFonts w:ascii="Arial" w:hAnsi="Arial"/>
        </w:rPr>
        <w:t xml:space="preserve">Van de marktconsultatie wordt een eindverslag gemaakt. Het eindverslag zal worden gepubliceerd op </w:t>
      </w:r>
      <w:proofErr w:type="spellStart"/>
      <w:r w:rsidRPr="00FB3792">
        <w:rPr>
          <w:rFonts w:ascii="Arial" w:hAnsi="Arial"/>
        </w:rPr>
        <w:t>TenderNed</w:t>
      </w:r>
      <w:proofErr w:type="spellEnd"/>
      <w:r w:rsidRPr="00FB3792">
        <w:rPr>
          <w:rFonts w:ascii="Arial" w:hAnsi="Arial"/>
        </w:rPr>
        <w:t>.</w:t>
      </w:r>
    </w:p>
    <w:p w14:paraId="53FFF277" w14:textId="77777777" w:rsidR="00A460DF" w:rsidRDefault="00A460DF" w:rsidP="00A86CEB">
      <w:pPr>
        <w:rPr>
          <w:rFonts w:ascii="Arial" w:hAnsi="Arial"/>
        </w:rPr>
      </w:pPr>
    </w:p>
    <w:p w14:paraId="1D05A8CF" w14:textId="77777777" w:rsidR="00A460DF" w:rsidRPr="00FB3792" w:rsidRDefault="00A460DF" w:rsidP="00A86CEB">
      <w:pPr>
        <w:pStyle w:val="Geenafstand"/>
        <w:jc w:val="left"/>
        <w:rPr>
          <w:rFonts w:ascii="Arial" w:hAnsi="Arial"/>
          <w:szCs w:val="20"/>
        </w:rPr>
      </w:pPr>
    </w:p>
    <w:p w14:paraId="7D29BE0D" w14:textId="77777777" w:rsidR="00A460DF" w:rsidRPr="00FB3792" w:rsidRDefault="00A460DF" w:rsidP="00A86CEB">
      <w:pPr>
        <w:pStyle w:val="Geenafstand"/>
        <w:jc w:val="left"/>
        <w:rPr>
          <w:rFonts w:ascii="Arial" w:hAnsi="Arial"/>
          <w:szCs w:val="20"/>
        </w:rPr>
      </w:pPr>
      <w:r w:rsidRPr="00FB3792">
        <w:rPr>
          <w:rFonts w:ascii="Arial" w:hAnsi="Arial"/>
          <w:szCs w:val="20"/>
        </w:rPr>
        <w:br w:type="page"/>
      </w:r>
    </w:p>
    <w:p w14:paraId="456CE30C" w14:textId="77777777" w:rsidR="00A460DF" w:rsidRPr="00B84E02" w:rsidRDefault="00A460DF" w:rsidP="00A86CEB">
      <w:pPr>
        <w:pStyle w:val="Geenafstand"/>
        <w:jc w:val="left"/>
        <w:rPr>
          <w:rFonts w:ascii="Arial" w:hAnsi="Arial"/>
          <w:b/>
          <w:sz w:val="24"/>
          <w:szCs w:val="20"/>
        </w:rPr>
      </w:pPr>
      <w:r w:rsidRPr="00B84E02">
        <w:rPr>
          <w:rFonts w:ascii="Arial" w:hAnsi="Arial"/>
          <w:b/>
          <w:sz w:val="24"/>
          <w:szCs w:val="20"/>
        </w:rPr>
        <w:lastRenderedPageBreak/>
        <w:t>Inhoud</w:t>
      </w:r>
    </w:p>
    <w:p w14:paraId="7D4F139B" w14:textId="77777777" w:rsidR="00A460DF" w:rsidRDefault="00A460DF" w:rsidP="00A86CEB">
      <w:pPr>
        <w:pStyle w:val="Geenafstand"/>
        <w:jc w:val="left"/>
        <w:rPr>
          <w:rFonts w:ascii="Arial" w:hAnsi="Arial"/>
          <w:szCs w:val="20"/>
        </w:rPr>
      </w:pPr>
    </w:p>
    <w:p w14:paraId="5DB00FC0" w14:textId="77777777" w:rsidR="00A460DF" w:rsidRPr="00FB3792" w:rsidRDefault="00A460DF" w:rsidP="00A86CEB">
      <w:pPr>
        <w:pStyle w:val="Geenafstand"/>
        <w:jc w:val="left"/>
        <w:rPr>
          <w:rFonts w:ascii="Arial" w:hAnsi="Arial"/>
          <w:szCs w:val="20"/>
        </w:rPr>
      </w:pPr>
    </w:p>
    <w:p w14:paraId="0A7E7796" w14:textId="40A77470" w:rsidR="00A9446E" w:rsidRDefault="00A460DF">
      <w:pPr>
        <w:pStyle w:val="Inhopg1"/>
        <w:rPr>
          <w:rFonts w:asciiTheme="minorHAnsi" w:eastAsiaTheme="minorEastAsia" w:hAnsiTheme="minorHAnsi" w:cstheme="minorBidi"/>
          <w:bCs w:val="0"/>
          <w:sz w:val="22"/>
          <w:szCs w:val="22"/>
        </w:rPr>
      </w:pPr>
      <w:r w:rsidRPr="00FB3792">
        <w:fldChar w:fldCharType="begin"/>
      </w:r>
      <w:r w:rsidRPr="00FB3792">
        <w:instrText xml:space="preserve"> TOC \h \z \t "Kop 1;1;Kop 2;2;Kop 1 zonder nummer;4;Kop Bijlage;4;Kop onder Bijlage;4" </w:instrText>
      </w:r>
      <w:r w:rsidRPr="00FB3792">
        <w:fldChar w:fldCharType="separate"/>
      </w:r>
      <w:hyperlink w:anchor="_Toc115081208" w:history="1">
        <w:r w:rsidR="00A9446E" w:rsidRPr="008D6A9A">
          <w:rPr>
            <w:rStyle w:val="Hyperlink"/>
          </w:rPr>
          <w:t>1.</w:t>
        </w:r>
        <w:r w:rsidR="00A9446E">
          <w:rPr>
            <w:rFonts w:asciiTheme="minorHAnsi" w:eastAsiaTheme="minorEastAsia" w:hAnsiTheme="minorHAnsi" w:cstheme="minorBidi"/>
            <w:bCs w:val="0"/>
            <w:sz w:val="22"/>
            <w:szCs w:val="22"/>
          </w:rPr>
          <w:tab/>
        </w:r>
        <w:r w:rsidR="00A9446E" w:rsidRPr="008D6A9A">
          <w:rPr>
            <w:rStyle w:val="Hyperlink"/>
          </w:rPr>
          <w:t>Inleiding</w:t>
        </w:r>
        <w:r w:rsidR="00A9446E">
          <w:rPr>
            <w:webHidden/>
          </w:rPr>
          <w:tab/>
        </w:r>
        <w:r w:rsidR="00A9446E">
          <w:rPr>
            <w:webHidden/>
          </w:rPr>
          <w:fldChar w:fldCharType="begin"/>
        </w:r>
        <w:r w:rsidR="00A9446E">
          <w:rPr>
            <w:webHidden/>
          </w:rPr>
          <w:instrText xml:space="preserve"> PAGEREF _Toc115081208 \h </w:instrText>
        </w:r>
        <w:r w:rsidR="00A9446E">
          <w:rPr>
            <w:webHidden/>
          </w:rPr>
        </w:r>
        <w:r w:rsidR="00A9446E">
          <w:rPr>
            <w:webHidden/>
          </w:rPr>
          <w:fldChar w:fldCharType="separate"/>
        </w:r>
        <w:r w:rsidR="00A9446E">
          <w:rPr>
            <w:webHidden/>
          </w:rPr>
          <w:t>4</w:t>
        </w:r>
        <w:r w:rsidR="00A9446E">
          <w:rPr>
            <w:webHidden/>
          </w:rPr>
          <w:fldChar w:fldCharType="end"/>
        </w:r>
      </w:hyperlink>
    </w:p>
    <w:p w14:paraId="30BE5BEF" w14:textId="24E0CC00" w:rsidR="00A9446E" w:rsidRDefault="001A3799" w:rsidP="00A9446E">
      <w:pPr>
        <w:pStyle w:val="Inhopg2"/>
        <w:rPr>
          <w:rFonts w:asciiTheme="minorHAnsi" w:eastAsiaTheme="minorEastAsia" w:hAnsiTheme="minorHAnsi" w:cstheme="minorBidi"/>
          <w:sz w:val="22"/>
          <w:szCs w:val="22"/>
        </w:rPr>
      </w:pPr>
      <w:hyperlink w:anchor="_Toc115081209" w:history="1">
        <w:r w:rsidR="00A9446E" w:rsidRPr="008D6A9A">
          <w:rPr>
            <w:rStyle w:val="Hyperlink"/>
            <w:rFonts w:ascii="Arial" w:hAnsi="Arial"/>
          </w:rPr>
          <w:t>1.1</w:t>
        </w:r>
        <w:r w:rsidR="00A9446E">
          <w:rPr>
            <w:rFonts w:asciiTheme="minorHAnsi" w:eastAsiaTheme="minorEastAsia" w:hAnsiTheme="minorHAnsi" w:cstheme="minorBidi"/>
            <w:sz w:val="22"/>
            <w:szCs w:val="22"/>
          </w:rPr>
          <w:tab/>
        </w:r>
        <w:r w:rsidR="00A9446E" w:rsidRPr="008D6A9A">
          <w:rPr>
            <w:rStyle w:val="Hyperlink"/>
            <w:rFonts w:ascii="Arial" w:hAnsi="Arial"/>
          </w:rPr>
          <w:t>Algemene informatie</w:t>
        </w:r>
        <w:r w:rsidR="00A9446E">
          <w:rPr>
            <w:webHidden/>
          </w:rPr>
          <w:tab/>
        </w:r>
        <w:r w:rsidR="00A9446E">
          <w:rPr>
            <w:webHidden/>
          </w:rPr>
          <w:fldChar w:fldCharType="begin"/>
        </w:r>
        <w:r w:rsidR="00A9446E">
          <w:rPr>
            <w:webHidden/>
          </w:rPr>
          <w:instrText xml:space="preserve"> PAGEREF _Toc115081209 \h </w:instrText>
        </w:r>
        <w:r w:rsidR="00A9446E">
          <w:rPr>
            <w:webHidden/>
          </w:rPr>
        </w:r>
        <w:r w:rsidR="00A9446E">
          <w:rPr>
            <w:webHidden/>
          </w:rPr>
          <w:fldChar w:fldCharType="separate"/>
        </w:r>
        <w:r w:rsidR="00A9446E">
          <w:rPr>
            <w:webHidden/>
          </w:rPr>
          <w:t>4</w:t>
        </w:r>
        <w:r w:rsidR="00A9446E">
          <w:rPr>
            <w:webHidden/>
          </w:rPr>
          <w:fldChar w:fldCharType="end"/>
        </w:r>
      </w:hyperlink>
    </w:p>
    <w:p w14:paraId="11D99A45" w14:textId="6B7D9B72" w:rsidR="00A9446E" w:rsidRDefault="001A3799" w:rsidP="00A9446E">
      <w:pPr>
        <w:pStyle w:val="Inhopg2"/>
        <w:rPr>
          <w:rFonts w:asciiTheme="minorHAnsi" w:eastAsiaTheme="minorEastAsia" w:hAnsiTheme="minorHAnsi" w:cstheme="minorBidi"/>
          <w:sz w:val="22"/>
          <w:szCs w:val="22"/>
        </w:rPr>
      </w:pPr>
      <w:hyperlink w:anchor="_Toc115081210" w:history="1">
        <w:r w:rsidR="00A9446E" w:rsidRPr="008D6A9A">
          <w:rPr>
            <w:rStyle w:val="Hyperlink"/>
            <w:rFonts w:ascii="Arial" w:hAnsi="Arial"/>
          </w:rPr>
          <w:t>1.2</w:t>
        </w:r>
        <w:r w:rsidR="00A9446E">
          <w:rPr>
            <w:rFonts w:asciiTheme="minorHAnsi" w:eastAsiaTheme="minorEastAsia" w:hAnsiTheme="minorHAnsi" w:cstheme="minorBidi"/>
            <w:sz w:val="22"/>
            <w:szCs w:val="22"/>
          </w:rPr>
          <w:tab/>
        </w:r>
        <w:r w:rsidR="00A9446E" w:rsidRPr="008D6A9A">
          <w:rPr>
            <w:rStyle w:val="Hyperlink"/>
            <w:rFonts w:ascii="Arial" w:hAnsi="Arial"/>
          </w:rPr>
          <w:t>Aanleiding marktconsultatie</w:t>
        </w:r>
        <w:r w:rsidR="00A9446E">
          <w:rPr>
            <w:webHidden/>
          </w:rPr>
          <w:tab/>
        </w:r>
        <w:r w:rsidR="00A9446E">
          <w:rPr>
            <w:webHidden/>
          </w:rPr>
          <w:fldChar w:fldCharType="begin"/>
        </w:r>
        <w:r w:rsidR="00A9446E">
          <w:rPr>
            <w:webHidden/>
          </w:rPr>
          <w:instrText xml:space="preserve"> PAGEREF _Toc115081210 \h </w:instrText>
        </w:r>
        <w:r w:rsidR="00A9446E">
          <w:rPr>
            <w:webHidden/>
          </w:rPr>
        </w:r>
        <w:r w:rsidR="00A9446E">
          <w:rPr>
            <w:webHidden/>
          </w:rPr>
          <w:fldChar w:fldCharType="separate"/>
        </w:r>
        <w:r w:rsidR="00A9446E">
          <w:rPr>
            <w:webHidden/>
          </w:rPr>
          <w:t>5</w:t>
        </w:r>
        <w:r w:rsidR="00A9446E">
          <w:rPr>
            <w:webHidden/>
          </w:rPr>
          <w:fldChar w:fldCharType="end"/>
        </w:r>
      </w:hyperlink>
    </w:p>
    <w:p w14:paraId="6400169E" w14:textId="58E0FCA7" w:rsidR="00A9446E" w:rsidRDefault="001A3799" w:rsidP="00A9446E">
      <w:pPr>
        <w:pStyle w:val="Inhopg2"/>
        <w:rPr>
          <w:rFonts w:asciiTheme="minorHAnsi" w:eastAsiaTheme="minorEastAsia" w:hAnsiTheme="minorHAnsi" w:cstheme="minorBidi"/>
          <w:sz w:val="22"/>
          <w:szCs w:val="22"/>
        </w:rPr>
      </w:pPr>
      <w:hyperlink w:anchor="_Toc115081211" w:history="1">
        <w:r w:rsidR="00A9446E" w:rsidRPr="008D6A9A">
          <w:rPr>
            <w:rStyle w:val="Hyperlink"/>
            <w:rFonts w:ascii="Arial" w:hAnsi="Arial"/>
          </w:rPr>
          <w:t>1.3</w:t>
        </w:r>
        <w:r w:rsidR="00A9446E">
          <w:rPr>
            <w:rFonts w:asciiTheme="minorHAnsi" w:eastAsiaTheme="minorEastAsia" w:hAnsiTheme="minorHAnsi" w:cstheme="minorBidi"/>
            <w:sz w:val="22"/>
            <w:szCs w:val="22"/>
          </w:rPr>
          <w:tab/>
        </w:r>
        <w:r w:rsidR="00A9446E" w:rsidRPr="008D6A9A">
          <w:rPr>
            <w:rStyle w:val="Hyperlink"/>
            <w:rFonts w:ascii="Arial" w:hAnsi="Arial"/>
          </w:rPr>
          <w:t>Doel van de marktconsultatie</w:t>
        </w:r>
        <w:r w:rsidR="00A9446E">
          <w:rPr>
            <w:webHidden/>
          </w:rPr>
          <w:tab/>
        </w:r>
        <w:r w:rsidR="00A9446E">
          <w:rPr>
            <w:webHidden/>
          </w:rPr>
          <w:fldChar w:fldCharType="begin"/>
        </w:r>
        <w:r w:rsidR="00A9446E">
          <w:rPr>
            <w:webHidden/>
          </w:rPr>
          <w:instrText xml:space="preserve"> PAGEREF _Toc115081211 \h </w:instrText>
        </w:r>
        <w:r w:rsidR="00A9446E">
          <w:rPr>
            <w:webHidden/>
          </w:rPr>
        </w:r>
        <w:r w:rsidR="00A9446E">
          <w:rPr>
            <w:webHidden/>
          </w:rPr>
          <w:fldChar w:fldCharType="separate"/>
        </w:r>
        <w:r w:rsidR="00A9446E">
          <w:rPr>
            <w:webHidden/>
          </w:rPr>
          <w:t>5</w:t>
        </w:r>
        <w:r w:rsidR="00A9446E">
          <w:rPr>
            <w:webHidden/>
          </w:rPr>
          <w:fldChar w:fldCharType="end"/>
        </w:r>
      </w:hyperlink>
    </w:p>
    <w:p w14:paraId="72708529" w14:textId="264BFE83" w:rsidR="00A9446E" w:rsidRDefault="001A3799" w:rsidP="00A9446E">
      <w:pPr>
        <w:pStyle w:val="Inhopg2"/>
        <w:rPr>
          <w:rFonts w:asciiTheme="minorHAnsi" w:eastAsiaTheme="minorEastAsia" w:hAnsiTheme="minorHAnsi" w:cstheme="minorBidi"/>
          <w:sz w:val="22"/>
          <w:szCs w:val="22"/>
        </w:rPr>
      </w:pPr>
      <w:hyperlink w:anchor="_Toc115081212" w:history="1">
        <w:r w:rsidR="00A9446E" w:rsidRPr="008D6A9A">
          <w:rPr>
            <w:rStyle w:val="Hyperlink"/>
            <w:rFonts w:ascii="Arial" w:hAnsi="Arial"/>
          </w:rPr>
          <w:t>1.4</w:t>
        </w:r>
        <w:r w:rsidR="00A9446E">
          <w:rPr>
            <w:rFonts w:asciiTheme="minorHAnsi" w:eastAsiaTheme="minorEastAsia" w:hAnsiTheme="minorHAnsi" w:cstheme="minorBidi"/>
            <w:sz w:val="22"/>
            <w:szCs w:val="22"/>
          </w:rPr>
          <w:tab/>
        </w:r>
        <w:r w:rsidR="00A9446E" w:rsidRPr="008D6A9A">
          <w:rPr>
            <w:rStyle w:val="Hyperlink"/>
            <w:rFonts w:ascii="Arial" w:hAnsi="Arial"/>
          </w:rPr>
          <w:t>Beoogd resultaat</w:t>
        </w:r>
        <w:r w:rsidR="00A9446E">
          <w:rPr>
            <w:webHidden/>
          </w:rPr>
          <w:tab/>
        </w:r>
        <w:r w:rsidR="00A9446E">
          <w:rPr>
            <w:webHidden/>
          </w:rPr>
          <w:fldChar w:fldCharType="begin"/>
        </w:r>
        <w:r w:rsidR="00A9446E">
          <w:rPr>
            <w:webHidden/>
          </w:rPr>
          <w:instrText xml:space="preserve"> PAGEREF _Toc115081212 \h </w:instrText>
        </w:r>
        <w:r w:rsidR="00A9446E">
          <w:rPr>
            <w:webHidden/>
          </w:rPr>
        </w:r>
        <w:r w:rsidR="00A9446E">
          <w:rPr>
            <w:webHidden/>
          </w:rPr>
          <w:fldChar w:fldCharType="separate"/>
        </w:r>
        <w:r w:rsidR="00A9446E">
          <w:rPr>
            <w:webHidden/>
          </w:rPr>
          <w:t>6</w:t>
        </w:r>
        <w:r w:rsidR="00A9446E">
          <w:rPr>
            <w:webHidden/>
          </w:rPr>
          <w:fldChar w:fldCharType="end"/>
        </w:r>
      </w:hyperlink>
    </w:p>
    <w:p w14:paraId="61B166F6" w14:textId="000CAF65" w:rsidR="00A9446E" w:rsidRDefault="001A3799">
      <w:pPr>
        <w:pStyle w:val="Inhopg1"/>
        <w:rPr>
          <w:rFonts w:asciiTheme="minorHAnsi" w:eastAsiaTheme="minorEastAsia" w:hAnsiTheme="minorHAnsi" w:cstheme="minorBidi"/>
          <w:bCs w:val="0"/>
          <w:sz w:val="22"/>
          <w:szCs w:val="22"/>
        </w:rPr>
      </w:pPr>
      <w:hyperlink w:anchor="_Toc115081213" w:history="1">
        <w:r w:rsidR="00A9446E" w:rsidRPr="008D6A9A">
          <w:rPr>
            <w:rStyle w:val="Hyperlink"/>
          </w:rPr>
          <w:t>2.</w:t>
        </w:r>
        <w:r w:rsidR="00A9446E">
          <w:rPr>
            <w:rFonts w:asciiTheme="minorHAnsi" w:eastAsiaTheme="minorEastAsia" w:hAnsiTheme="minorHAnsi" w:cstheme="minorBidi"/>
            <w:bCs w:val="0"/>
            <w:sz w:val="22"/>
            <w:szCs w:val="22"/>
          </w:rPr>
          <w:tab/>
        </w:r>
        <w:r w:rsidR="00A9446E" w:rsidRPr="008D6A9A">
          <w:rPr>
            <w:rStyle w:val="Hyperlink"/>
          </w:rPr>
          <w:t>Algemene informatie</w:t>
        </w:r>
        <w:r w:rsidR="00A9446E">
          <w:rPr>
            <w:webHidden/>
          </w:rPr>
          <w:tab/>
        </w:r>
        <w:r w:rsidR="00A9446E">
          <w:rPr>
            <w:webHidden/>
          </w:rPr>
          <w:fldChar w:fldCharType="begin"/>
        </w:r>
        <w:r w:rsidR="00A9446E">
          <w:rPr>
            <w:webHidden/>
          </w:rPr>
          <w:instrText xml:space="preserve"> PAGEREF _Toc115081213 \h </w:instrText>
        </w:r>
        <w:r w:rsidR="00A9446E">
          <w:rPr>
            <w:webHidden/>
          </w:rPr>
        </w:r>
        <w:r w:rsidR="00A9446E">
          <w:rPr>
            <w:webHidden/>
          </w:rPr>
          <w:fldChar w:fldCharType="separate"/>
        </w:r>
        <w:r w:rsidR="00A9446E">
          <w:rPr>
            <w:webHidden/>
          </w:rPr>
          <w:t>7</w:t>
        </w:r>
        <w:r w:rsidR="00A9446E">
          <w:rPr>
            <w:webHidden/>
          </w:rPr>
          <w:fldChar w:fldCharType="end"/>
        </w:r>
      </w:hyperlink>
    </w:p>
    <w:p w14:paraId="6DC7C8F3" w14:textId="27FC5A82" w:rsidR="00A9446E" w:rsidRDefault="001A3799" w:rsidP="00A9446E">
      <w:pPr>
        <w:pStyle w:val="Inhopg2"/>
        <w:rPr>
          <w:rFonts w:asciiTheme="minorHAnsi" w:eastAsiaTheme="minorEastAsia" w:hAnsiTheme="minorHAnsi" w:cstheme="minorBidi"/>
          <w:sz w:val="22"/>
          <w:szCs w:val="22"/>
        </w:rPr>
      </w:pPr>
      <w:hyperlink w:anchor="_Toc115081214" w:history="1">
        <w:r w:rsidR="00A9446E" w:rsidRPr="008D6A9A">
          <w:rPr>
            <w:rStyle w:val="Hyperlink"/>
            <w:rFonts w:ascii="Arial" w:hAnsi="Arial"/>
          </w:rPr>
          <w:t>2.1</w:t>
        </w:r>
        <w:r w:rsidR="00A9446E">
          <w:rPr>
            <w:rFonts w:asciiTheme="minorHAnsi" w:eastAsiaTheme="minorEastAsia" w:hAnsiTheme="minorHAnsi" w:cstheme="minorBidi"/>
            <w:sz w:val="22"/>
            <w:szCs w:val="22"/>
          </w:rPr>
          <w:tab/>
        </w:r>
        <w:r w:rsidR="00A9446E" w:rsidRPr="008D6A9A">
          <w:rPr>
            <w:rStyle w:val="Hyperlink"/>
            <w:rFonts w:ascii="Arial" w:hAnsi="Arial"/>
          </w:rPr>
          <w:t>Algemene projectinformatie</w:t>
        </w:r>
        <w:r w:rsidR="00A9446E">
          <w:rPr>
            <w:webHidden/>
          </w:rPr>
          <w:tab/>
        </w:r>
        <w:r w:rsidR="00A9446E">
          <w:rPr>
            <w:webHidden/>
          </w:rPr>
          <w:fldChar w:fldCharType="begin"/>
        </w:r>
        <w:r w:rsidR="00A9446E">
          <w:rPr>
            <w:webHidden/>
          </w:rPr>
          <w:instrText xml:space="preserve"> PAGEREF _Toc115081214 \h </w:instrText>
        </w:r>
        <w:r w:rsidR="00A9446E">
          <w:rPr>
            <w:webHidden/>
          </w:rPr>
        </w:r>
        <w:r w:rsidR="00A9446E">
          <w:rPr>
            <w:webHidden/>
          </w:rPr>
          <w:fldChar w:fldCharType="separate"/>
        </w:r>
        <w:r w:rsidR="00A9446E">
          <w:rPr>
            <w:webHidden/>
          </w:rPr>
          <w:t>7</w:t>
        </w:r>
        <w:r w:rsidR="00A9446E">
          <w:rPr>
            <w:webHidden/>
          </w:rPr>
          <w:fldChar w:fldCharType="end"/>
        </w:r>
      </w:hyperlink>
    </w:p>
    <w:p w14:paraId="24750D76" w14:textId="5EE506FE" w:rsidR="00A9446E" w:rsidRDefault="001A3799">
      <w:pPr>
        <w:pStyle w:val="Inhopg1"/>
        <w:rPr>
          <w:rFonts w:asciiTheme="minorHAnsi" w:eastAsiaTheme="minorEastAsia" w:hAnsiTheme="minorHAnsi" w:cstheme="minorBidi"/>
          <w:bCs w:val="0"/>
          <w:sz w:val="22"/>
          <w:szCs w:val="22"/>
        </w:rPr>
      </w:pPr>
      <w:hyperlink w:anchor="_Toc115081215" w:history="1">
        <w:r w:rsidR="00A9446E" w:rsidRPr="008D6A9A">
          <w:rPr>
            <w:rStyle w:val="Hyperlink"/>
          </w:rPr>
          <w:t>3.</w:t>
        </w:r>
        <w:r w:rsidR="00A9446E">
          <w:rPr>
            <w:rFonts w:asciiTheme="minorHAnsi" w:eastAsiaTheme="minorEastAsia" w:hAnsiTheme="minorHAnsi" w:cstheme="minorBidi"/>
            <w:bCs w:val="0"/>
            <w:sz w:val="22"/>
            <w:szCs w:val="22"/>
          </w:rPr>
          <w:tab/>
        </w:r>
        <w:r w:rsidR="00A9446E" w:rsidRPr="008D6A9A">
          <w:rPr>
            <w:rStyle w:val="Hyperlink"/>
          </w:rPr>
          <w:t>Procedure marktconsultatie</w:t>
        </w:r>
        <w:r w:rsidR="00A9446E">
          <w:rPr>
            <w:webHidden/>
          </w:rPr>
          <w:tab/>
        </w:r>
        <w:r w:rsidR="00A9446E">
          <w:rPr>
            <w:webHidden/>
          </w:rPr>
          <w:fldChar w:fldCharType="begin"/>
        </w:r>
        <w:r w:rsidR="00A9446E">
          <w:rPr>
            <w:webHidden/>
          </w:rPr>
          <w:instrText xml:space="preserve"> PAGEREF _Toc115081215 \h </w:instrText>
        </w:r>
        <w:r w:rsidR="00A9446E">
          <w:rPr>
            <w:webHidden/>
          </w:rPr>
        </w:r>
        <w:r w:rsidR="00A9446E">
          <w:rPr>
            <w:webHidden/>
          </w:rPr>
          <w:fldChar w:fldCharType="separate"/>
        </w:r>
        <w:r w:rsidR="00A9446E">
          <w:rPr>
            <w:webHidden/>
          </w:rPr>
          <w:t>8</w:t>
        </w:r>
        <w:r w:rsidR="00A9446E">
          <w:rPr>
            <w:webHidden/>
          </w:rPr>
          <w:fldChar w:fldCharType="end"/>
        </w:r>
      </w:hyperlink>
    </w:p>
    <w:p w14:paraId="39923305" w14:textId="41D148A6" w:rsidR="00A9446E" w:rsidRDefault="001A3799" w:rsidP="00A9446E">
      <w:pPr>
        <w:pStyle w:val="Inhopg2"/>
        <w:rPr>
          <w:rFonts w:asciiTheme="minorHAnsi" w:eastAsiaTheme="minorEastAsia" w:hAnsiTheme="minorHAnsi" w:cstheme="minorBidi"/>
          <w:sz w:val="22"/>
          <w:szCs w:val="22"/>
        </w:rPr>
      </w:pPr>
      <w:hyperlink w:anchor="_Toc115081216" w:history="1">
        <w:r w:rsidR="00A9446E" w:rsidRPr="008D6A9A">
          <w:rPr>
            <w:rStyle w:val="Hyperlink"/>
            <w:rFonts w:ascii="Arial" w:hAnsi="Arial"/>
          </w:rPr>
          <w:t>3.1</w:t>
        </w:r>
        <w:r w:rsidR="00A9446E">
          <w:rPr>
            <w:rFonts w:asciiTheme="minorHAnsi" w:eastAsiaTheme="minorEastAsia" w:hAnsiTheme="minorHAnsi" w:cstheme="minorBidi"/>
            <w:sz w:val="22"/>
            <w:szCs w:val="22"/>
          </w:rPr>
          <w:tab/>
        </w:r>
        <w:r w:rsidR="00A9446E" w:rsidRPr="008D6A9A">
          <w:rPr>
            <w:rStyle w:val="Hyperlink"/>
            <w:rFonts w:ascii="Arial" w:hAnsi="Arial"/>
          </w:rPr>
          <w:t>Communicatie</w:t>
        </w:r>
        <w:r w:rsidR="00A9446E">
          <w:rPr>
            <w:webHidden/>
          </w:rPr>
          <w:tab/>
        </w:r>
        <w:r w:rsidR="00A9446E">
          <w:rPr>
            <w:webHidden/>
          </w:rPr>
          <w:fldChar w:fldCharType="begin"/>
        </w:r>
        <w:r w:rsidR="00A9446E">
          <w:rPr>
            <w:webHidden/>
          </w:rPr>
          <w:instrText xml:space="preserve"> PAGEREF _Toc115081216 \h </w:instrText>
        </w:r>
        <w:r w:rsidR="00A9446E">
          <w:rPr>
            <w:webHidden/>
          </w:rPr>
        </w:r>
        <w:r w:rsidR="00A9446E">
          <w:rPr>
            <w:webHidden/>
          </w:rPr>
          <w:fldChar w:fldCharType="separate"/>
        </w:r>
        <w:r w:rsidR="00A9446E">
          <w:rPr>
            <w:webHidden/>
          </w:rPr>
          <w:t>8</w:t>
        </w:r>
        <w:r w:rsidR="00A9446E">
          <w:rPr>
            <w:webHidden/>
          </w:rPr>
          <w:fldChar w:fldCharType="end"/>
        </w:r>
      </w:hyperlink>
    </w:p>
    <w:p w14:paraId="38BC27C6" w14:textId="4566FB0F" w:rsidR="00A9446E" w:rsidRDefault="001A3799" w:rsidP="00A9446E">
      <w:pPr>
        <w:pStyle w:val="Inhopg2"/>
        <w:rPr>
          <w:rFonts w:asciiTheme="minorHAnsi" w:eastAsiaTheme="minorEastAsia" w:hAnsiTheme="minorHAnsi" w:cstheme="minorBidi"/>
          <w:sz w:val="22"/>
          <w:szCs w:val="22"/>
        </w:rPr>
      </w:pPr>
      <w:hyperlink w:anchor="_Toc115081217" w:history="1">
        <w:r w:rsidR="00A9446E" w:rsidRPr="008D6A9A">
          <w:rPr>
            <w:rStyle w:val="Hyperlink"/>
            <w:rFonts w:ascii="Arial" w:hAnsi="Arial"/>
          </w:rPr>
          <w:t>3.2</w:t>
        </w:r>
        <w:r w:rsidR="00A9446E">
          <w:rPr>
            <w:rFonts w:asciiTheme="minorHAnsi" w:eastAsiaTheme="minorEastAsia" w:hAnsiTheme="minorHAnsi" w:cstheme="minorBidi"/>
            <w:sz w:val="22"/>
            <w:szCs w:val="22"/>
          </w:rPr>
          <w:tab/>
        </w:r>
        <w:r w:rsidR="00A9446E" w:rsidRPr="008D6A9A">
          <w:rPr>
            <w:rStyle w:val="Hyperlink"/>
            <w:rFonts w:ascii="Arial" w:hAnsi="Arial"/>
          </w:rPr>
          <w:t>Planning</w:t>
        </w:r>
        <w:r w:rsidR="00A9446E">
          <w:rPr>
            <w:webHidden/>
          </w:rPr>
          <w:tab/>
        </w:r>
        <w:r w:rsidR="00A9446E">
          <w:rPr>
            <w:webHidden/>
          </w:rPr>
          <w:fldChar w:fldCharType="begin"/>
        </w:r>
        <w:r w:rsidR="00A9446E">
          <w:rPr>
            <w:webHidden/>
          </w:rPr>
          <w:instrText xml:space="preserve"> PAGEREF _Toc115081217 \h </w:instrText>
        </w:r>
        <w:r w:rsidR="00A9446E">
          <w:rPr>
            <w:webHidden/>
          </w:rPr>
        </w:r>
        <w:r w:rsidR="00A9446E">
          <w:rPr>
            <w:webHidden/>
          </w:rPr>
          <w:fldChar w:fldCharType="separate"/>
        </w:r>
        <w:r w:rsidR="00A9446E">
          <w:rPr>
            <w:webHidden/>
          </w:rPr>
          <w:t>8</w:t>
        </w:r>
        <w:r w:rsidR="00A9446E">
          <w:rPr>
            <w:webHidden/>
          </w:rPr>
          <w:fldChar w:fldCharType="end"/>
        </w:r>
      </w:hyperlink>
    </w:p>
    <w:p w14:paraId="254EB26B" w14:textId="1A9619E2" w:rsidR="00A9446E" w:rsidRDefault="001A3799" w:rsidP="00A9446E">
      <w:pPr>
        <w:pStyle w:val="Inhopg2"/>
        <w:rPr>
          <w:rFonts w:asciiTheme="minorHAnsi" w:eastAsiaTheme="minorEastAsia" w:hAnsiTheme="minorHAnsi" w:cstheme="minorBidi"/>
          <w:sz w:val="22"/>
          <w:szCs w:val="22"/>
        </w:rPr>
      </w:pPr>
      <w:hyperlink w:anchor="_Toc115081218" w:history="1">
        <w:r w:rsidR="00A9446E" w:rsidRPr="008D6A9A">
          <w:rPr>
            <w:rStyle w:val="Hyperlink"/>
            <w:rFonts w:ascii="Arial" w:hAnsi="Arial"/>
          </w:rPr>
          <w:t xml:space="preserve">3.3 </w:t>
        </w:r>
        <w:r w:rsidR="00A9446E">
          <w:rPr>
            <w:rFonts w:asciiTheme="minorHAnsi" w:eastAsiaTheme="minorEastAsia" w:hAnsiTheme="minorHAnsi" w:cstheme="minorBidi"/>
            <w:sz w:val="22"/>
            <w:szCs w:val="22"/>
          </w:rPr>
          <w:tab/>
        </w:r>
        <w:r w:rsidR="00A9446E" w:rsidRPr="008D6A9A">
          <w:rPr>
            <w:rStyle w:val="Hyperlink"/>
            <w:rFonts w:ascii="Arial" w:hAnsi="Arial"/>
          </w:rPr>
          <w:t>Aanmelding marktconsultatie</w:t>
        </w:r>
        <w:r w:rsidR="00A9446E">
          <w:rPr>
            <w:webHidden/>
          </w:rPr>
          <w:tab/>
        </w:r>
        <w:r w:rsidR="00A9446E">
          <w:rPr>
            <w:webHidden/>
          </w:rPr>
          <w:fldChar w:fldCharType="begin"/>
        </w:r>
        <w:r w:rsidR="00A9446E">
          <w:rPr>
            <w:webHidden/>
          </w:rPr>
          <w:instrText xml:space="preserve"> PAGEREF _Toc115081218 \h </w:instrText>
        </w:r>
        <w:r w:rsidR="00A9446E">
          <w:rPr>
            <w:webHidden/>
          </w:rPr>
        </w:r>
        <w:r w:rsidR="00A9446E">
          <w:rPr>
            <w:webHidden/>
          </w:rPr>
          <w:fldChar w:fldCharType="separate"/>
        </w:r>
        <w:r w:rsidR="00A9446E">
          <w:rPr>
            <w:webHidden/>
          </w:rPr>
          <w:t>8</w:t>
        </w:r>
        <w:r w:rsidR="00A9446E">
          <w:rPr>
            <w:webHidden/>
          </w:rPr>
          <w:fldChar w:fldCharType="end"/>
        </w:r>
      </w:hyperlink>
    </w:p>
    <w:p w14:paraId="571F8464" w14:textId="1F9E3082" w:rsidR="00A9446E" w:rsidRDefault="001A3799" w:rsidP="00A9446E">
      <w:pPr>
        <w:pStyle w:val="Inhopg2"/>
        <w:rPr>
          <w:rFonts w:asciiTheme="minorHAnsi" w:eastAsiaTheme="minorEastAsia" w:hAnsiTheme="minorHAnsi" w:cstheme="minorBidi"/>
          <w:sz w:val="22"/>
          <w:szCs w:val="22"/>
        </w:rPr>
      </w:pPr>
      <w:hyperlink w:anchor="_Toc115081219" w:history="1">
        <w:r w:rsidR="00A9446E" w:rsidRPr="008D6A9A">
          <w:rPr>
            <w:rStyle w:val="Hyperlink"/>
            <w:rFonts w:ascii="Arial" w:hAnsi="Arial"/>
          </w:rPr>
          <w:t>3.4</w:t>
        </w:r>
        <w:r w:rsidR="00A9446E">
          <w:rPr>
            <w:rFonts w:asciiTheme="minorHAnsi" w:eastAsiaTheme="minorEastAsia" w:hAnsiTheme="minorHAnsi" w:cstheme="minorBidi"/>
            <w:sz w:val="22"/>
            <w:szCs w:val="22"/>
          </w:rPr>
          <w:tab/>
        </w:r>
        <w:r w:rsidR="00A9446E" w:rsidRPr="008D6A9A">
          <w:rPr>
            <w:rStyle w:val="Hyperlink"/>
            <w:rFonts w:ascii="Arial" w:hAnsi="Arial"/>
          </w:rPr>
          <w:t>Vragen</w:t>
        </w:r>
        <w:r w:rsidR="00A9446E">
          <w:rPr>
            <w:webHidden/>
          </w:rPr>
          <w:tab/>
        </w:r>
        <w:r w:rsidR="00A9446E">
          <w:rPr>
            <w:webHidden/>
          </w:rPr>
          <w:fldChar w:fldCharType="begin"/>
        </w:r>
        <w:r w:rsidR="00A9446E">
          <w:rPr>
            <w:webHidden/>
          </w:rPr>
          <w:instrText xml:space="preserve"> PAGEREF _Toc115081219 \h </w:instrText>
        </w:r>
        <w:r w:rsidR="00A9446E">
          <w:rPr>
            <w:webHidden/>
          </w:rPr>
        </w:r>
        <w:r w:rsidR="00A9446E">
          <w:rPr>
            <w:webHidden/>
          </w:rPr>
          <w:fldChar w:fldCharType="separate"/>
        </w:r>
        <w:r w:rsidR="00A9446E">
          <w:rPr>
            <w:webHidden/>
          </w:rPr>
          <w:t>8</w:t>
        </w:r>
        <w:r w:rsidR="00A9446E">
          <w:rPr>
            <w:webHidden/>
          </w:rPr>
          <w:fldChar w:fldCharType="end"/>
        </w:r>
      </w:hyperlink>
    </w:p>
    <w:p w14:paraId="6F26E224" w14:textId="0C8E029E" w:rsidR="00A9446E" w:rsidRDefault="001A3799" w:rsidP="00A9446E">
      <w:pPr>
        <w:pStyle w:val="Inhopg2"/>
        <w:rPr>
          <w:rFonts w:asciiTheme="minorHAnsi" w:eastAsiaTheme="minorEastAsia" w:hAnsiTheme="minorHAnsi" w:cstheme="minorBidi"/>
          <w:sz w:val="22"/>
          <w:szCs w:val="22"/>
        </w:rPr>
      </w:pPr>
      <w:hyperlink w:anchor="_Toc115081220" w:history="1">
        <w:r w:rsidR="00A9446E" w:rsidRPr="008D6A9A">
          <w:rPr>
            <w:rStyle w:val="Hyperlink"/>
            <w:rFonts w:ascii="Arial" w:hAnsi="Arial"/>
          </w:rPr>
          <w:t>3.5</w:t>
        </w:r>
        <w:r w:rsidR="00A9446E">
          <w:rPr>
            <w:rFonts w:asciiTheme="minorHAnsi" w:eastAsiaTheme="minorEastAsia" w:hAnsiTheme="minorHAnsi" w:cstheme="minorBidi"/>
            <w:sz w:val="22"/>
            <w:szCs w:val="22"/>
          </w:rPr>
          <w:tab/>
        </w:r>
        <w:r w:rsidR="00A9446E" w:rsidRPr="008D6A9A">
          <w:rPr>
            <w:rStyle w:val="Hyperlink"/>
            <w:rFonts w:ascii="Arial" w:hAnsi="Arial"/>
          </w:rPr>
          <w:t>Informatie-sessie</w:t>
        </w:r>
        <w:r w:rsidR="00A9446E">
          <w:rPr>
            <w:webHidden/>
          </w:rPr>
          <w:tab/>
        </w:r>
        <w:r w:rsidR="00A9446E">
          <w:rPr>
            <w:webHidden/>
          </w:rPr>
          <w:fldChar w:fldCharType="begin"/>
        </w:r>
        <w:r w:rsidR="00A9446E">
          <w:rPr>
            <w:webHidden/>
          </w:rPr>
          <w:instrText xml:space="preserve"> PAGEREF _Toc115081220 \h </w:instrText>
        </w:r>
        <w:r w:rsidR="00A9446E">
          <w:rPr>
            <w:webHidden/>
          </w:rPr>
        </w:r>
        <w:r w:rsidR="00A9446E">
          <w:rPr>
            <w:webHidden/>
          </w:rPr>
          <w:fldChar w:fldCharType="separate"/>
        </w:r>
        <w:r w:rsidR="00A9446E">
          <w:rPr>
            <w:webHidden/>
          </w:rPr>
          <w:t>9</w:t>
        </w:r>
        <w:r w:rsidR="00A9446E">
          <w:rPr>
            <w:webHidden/>
          </w:rPr>
          <w:fldChar w:fldCharType="end"/>
        </w:r>
      </w:hyperlink>
    </w:p>
    <w:p w14:paraId="41BE7BE9" w14:textId="0CEC4368" w:rsidR="00A9446E" w:rsidRDefault="001A3799" w:rsidP="00A9446E">
      <w:pPr>
        <w:pStyle w:val="Inhopg2"/>
        <w:rPr>
          <w:rFonts w:asciiTheme="minorHAnsi" w:eastAsiaTheme="minorEastAsia" w:hAnsiTheme="minorHAnsi" w:cstheme="minorBidi"/>
          <w:sz w:val="22"/>
          <w:szCs w:val="22"/>
        </w:rPr>
      </w:pPr>
      <w:hyperlink w:anchor="_Toc115081221" w:history="1">
        <w:r w:rsidR="00A9446E" w:rsidRPr="008D6A9A">
          <w:rPr>
            <w:rStyle w:val="Hyperlink"/>
            <w:rFonts w:ascii="Arial" w:hAnsi="Arial"/>
          </w:rPr>
          <w:t>3.6</w:t>
        </w:r>
        <w:r w:rsidR="00A9446E">
          <w:rPr>
            <w:rFonts w:asciiTheme="minorHAnsi" w:eastAsiaTheme="minorEastAsia" w:hAnsiTheme="minorHAnsi" w:cstheme="minorBidi"/>
            <w:sz w:val="22"/>
            <w:szCs w:val="22"/>
          </w:rPr>
          <w:tab/>
        </w:r>
        <w:r w:rsidR="00A9446E" w:rsidRPr="008D6A9A">
          <w:rPr>
            <w:rStyle w:val="Hyperlink"/>
            <w:rFonts w:ascii="Arial" w:hAnsi="Arial"/>
          </w:rPr>
          <w:t>Stellen van vragen</w:t>
        </w:r>
        <w:r w:rsidR="00A9446E">
          <w:rPr>
            <w:webHidden/>
          </w:rPr>
          <w:tab/>
        </w:r>
        <w:r w:rsidR="00A9446E">
          <w:rPr>
            <w:webHidden/>
          </w:rPr>
          <w:fldChar w:fldCharType="begin"/>
        </w:r>
        <w:r w:rsidR="00A9446E">
          <w:rPr>
            <w:webHidden/>
          </w:rPr>
          <w:instrText xml:space="preserve"> PAGEREF _Toc115081221 \h </w:instrText>
        </w:r>
        <w:r w:rsidR="00A9446E">
          <w:rPr>
            <w:webHidden/>
          </w:rPr>
        </w:r>
        <w:r w:rsidR="00A9446E">
          <w:rPr>
            <w:webHidden/>
          </w:rPr>
          <w:fldChar w:fldCharType="separate"/>
        </w:r>
        <w:r w:rsidR="00A9446E">
          <w:rPr>
            <w:webHidden/>
          </w:rPr>
          <w:t>9</w:t>
        </w:r>
        <w:r w:rsidR="00A9446E">
          <w:rPr>
            <w:webHidden/>
          </w:rPr>
          <w:fldChar w:fldCharType="end"/>
        </w:r>
      </w:hyperlink>
    </w:p>
    <w:p w14:paraId="43A464CC" w14:textId="2A455D55" w:rsidR="00A9446E" w:rsidRDefault="001A3799" w:rsidP="00A9446E">
      <w:pPr>
        <w:pStyle w:val="Inhopg2"/>
        <w:rPr>
          <w:rFonts w:asciiTheme="minorHAnsi" w:eastAsiaTheme="minorEastAsia" w:hAnsiTheme="minorHAnsi" w:cstheme="minorBidi"/>
          <w:sz w:val="22"/>
          <w:szCs w:val="22"/>
        </w:rPr>
      </w:pPr>
      <w:hyperlink w:anchor="_Toc115081222" w:history="1">
        <w:r w:rsidR="00A9446E" w:rsidRPr="008D6A9A">
          <w:rPr>
            <w:rStyle w:val="Hyperlink"/>
            <w:rFonts w:ascii="Arial" w:hAnsi="Arial"/>
          </w:rPr>
          <w:t>3.7</w:t>
        </w:r>
        <w:r w:rsidR="00A9446E">
          <w:rPr>
            <w:rFonts w:asciiTheme="minorHAnsi" w:eastAsiaTheme="minorEastAsia" w:hAnsiTheme="minorHAnsi" w:cstheme="minorBidi"/>
            <w:sz w:val="22"/>
            <w:szCs w:val="22"/>
          </w:rPr>
          <w:tab/>
        </w:r>
        <w:r w:rsidR="00A9446E" w:rsidRPr="008D6A9A">
          <w:rPr>
            <w:rStyle w:val="Hyperlink"/>
            <w:rFonts w:ascii="Arial" w:hAnsi="Arial"/>
          </w:rPr>
          <w:t>Marktconsultatieverslag</w:t>
        </w:r>
        <w:r w:rsidR="00A9446E">
          <w:rPr>
            <w:webHidden/>
          </w:rPr>
          <w:tab/>
        </w:r>
        <w:r w:rsidR="00A9446E">
          <w:rPr>
            <w:webHidden/>
          </w:rPr>
          <w:fldChar w:fldCharType="begin"/>
        </w:r>
        <w:r w:rsidR="00A9446E">
          <w:rPr>
            <w:webHidden/>
          </w:rPr>
          <w:instrText xml:space="preserve"> PAGEREF _Toc115081222 \h </w:instrText>
        </w:r>
        <w:r w:rsidR="00A9446E">
          <w:rPr>
            <w:webHidden/>
          </w:rPr>
        </w:r>
        <w:r w:rsidR="00A9446E">
          <w:rPr>
            <w:webHidden/>
          </w:rPr>
          <w:fldChar w:fldCharType="separate"/>
        </w:r>
        <w:r w:rsidR="00A9446E">
          <w:rPr>
            <w:webHidden/>
          </w:rPr>
          <w:t>9</w:t>
        </w:r>
        <w:r w:rsidR="00A9446E">
          <w:rPr>
            <w:webHidden/>
          </w:rPr>
          <w:fldChar w:fldCharType="end"/>
        </w:r>
      </w:hyperlink>
    </w:p>
    <w:p w14:paraId="14BBC712" w14:textId="494B8AE3" w:rsidR="00A9446E" w:rsidRDefault="001A3799">
      <w:pPr>
        <w:pStyle w:val="Inhopg1"/>
        <w:rPr>
          <w:rFonts w:asciiTheme="minorHAnsi" w:eastAsiaTheme="minorEastAsia" w:hAnsiTheme="minorHAnsi" w:cstheme="minorBidi"/>
          <w:bCs w:val="0"/>
          <w:sz w:val="22"/>
          <w:szCs w:val="22"/>
        </w:rPr>
      </w:pPr>
      <w:hyperlink w:anchor="_Toc115081223" w:history="1">
        <w:r w:rsidR="00A9446E" w:rsidRPr="008D6A9A">
          <w:rPr>
            <w:rStyle w:val="Hyperlink"/>
            <w:rFonts w:ascii="Arial" w:hAnsi="Arial"/>
          </w:rPr>
          <w:t>Bijlage 1 Aanmeldingsformulier marktconsultatie</w:t>
        </w:r>
        <w:r w:rsidR="00A9446E">
          <w:rPr>
            <w:webHidden/>
          </w:rPr>
          <w:tab/>
        </w:r>
        <w:r w:rsidR="00A9446E">
          <w:rPr>
            <w:webHidden/>
          </w:rPr>
          <w:fldChar w:fldCharType="begin"/>
        </w:r>
        <w:r w:rsidR="00A9446E">
          <w:rPr>
            <w:webHidden/>
          </w:rPr>
          <w:instrText xml:space="preserve"> PAGEREF _Toc115081223 \h </w:instrText>
        </w:r>
        <w:r w:rsidR="00A9446E">
          <w:rPr>
            <w:webHidden/>
          </w:rPr>
        </w:r>
        <w:r w:rsidR="00A9446E">
          <w:rPr>
            <w:webHidden/>
          </w:rPr>
          <w:fldChar w:fldCharType="separate"/>
        </w:r>
        <w:r w:rsidR="00A9446E">
          <w:rPr>
            <w:webHidden/>
          </w:rPr>
          <w:t>10</w:t>
        </w:r>
        <w:r w:rsidR="00A9446E">
          <w:rPr>
            <w:webHidden/>
          </w:rPr>
          <w:fldChar w:fldCharType="end"/>
        </w:r>
      </w:hyperlink>
    </w:p>
    <w:p w14:paraId="02D0B2AB" w14:textId="7964BF79" w:rsidR="00A9446E" w:rsidRDefault="001A3799">
      <w:pPr>
        <w:pStyle w:val="Inhopg1"/>
        <w:rPr>
          <w:rFonts w:asciiTheme="minorHAnsi" w:eastAsiaTheme="minorEastAsia" w:hAnsiTheme="minorHAnsi" w:cstheme="minorBidi"/>
          <w:bCs w:val="0"/>
          <w:sz w:val="22"/>
          <w:szCs w:val="22"/>
        </w:rPr>
      </w:pPr>
      <w:hyperlink w:anchor="_Toc115081224" w:history="1">
        <w:r w:rsidR="00A9446E" w:rsidRPr="008D6A9A">
          <w:rPr>
            <w:rStyle w:val="Hyperlink"/>
            <w:rFonts w:ascii="Arial" w:hAnsi="Arial"/>
          </w:rPr>
          <w:t>Bijlage 2 Beantwoording algemene vragen ITSM oplossing</w:t>
        </w:r>
        <w:r w:rsidR="00A9446E">
          <w:rPr>
            <w:webHidden/>
          </w:rPr>
          <w:tab/>
        </w:r>
        <w:r w:rsidR="00A9446E">
          <w:rPr>
            <w:webHidden/>
          </w:rPr>
          <w:fldChar w:fldCharType="begin"/>
        </w:r>
        <w:r w:rsidR="00A9446E">
          <w:rPr>
            <w:webHidden/>
          </w:rPr>
          <w:instrText xml:space="preserve"> PAGEREF _Toc115081224 \h </w:instrText>
        </w:r>
        <w:r w:rsidR="00A9446E">
          <w:rPr>
            <w:webHidden/>
          </w:rPr>
        </w:r>
        <w:r w:rsidR="00A9446E">
          <w:rPr>
            <w:webHidden/>
          </w:rPr>
          <w:fldChar w:fldCharType="separate"/>
        </w:r>
        <w:r w:rsidR="00A9446E">
          <w:rPr>
            <w:webHidden/>
          </w:rPr>
          <w:t>11</w:t>
        </w:r>
        <w:r w:rsidR="00A9446E">
          <w:rPr>
            <w:webHidden/>
          </w:rPr>
          <w:fldChar w:fldCharType="end"/>
        </w:r>
      </w:hyperlink>
    </w:p>
    <w:p w14:paraId="1B62F548" w14:textId="5D329DF9" w:rsidR="00A9446E" w:rsidRDefault="001A3799">
      <w:pPr>
        <w:pStyle w:val="Inhopg1"/>
        <w:rPr>
          <w:rFonts w:asciiTheme="minorHAnsi" w:eastAsiaTheme="minorEastAsia" w:hAnsiTheme="minorHAnsi" w:cstheme="minorBidi"/>
          <w:bCs w:val="0"/>
          <w:sz w:val="22"/>
          <w:szCs w:val="22"/>
        </w:rPr>
      </w:pPr>
      <w:hyperlink w:anchor="_Toc115081225" w:history="1">
        <w:r w:rsidR="00A9446E" w:rsidRPr="008D6A9A">
          <w:rPr>
            <w:rStyle w:val="Hyperlink"/>
          </w:rPr>
          <w:t>Bijlage 3 Schets architectuurplaat</w:t>
        </w:r>
        <w:r w:rsidR="00A9446E">
          <w:rPr>
            <w:webHidden/>
          </w:rPr>
          <w:tab/>
        </w:r>
        <w:r w:rsidR="00A9446E">
          <w:rPr>
            <w:webHidden/>
          </w:rPr>
          <w:fldChar w:fldCharType="begin"/>
        </w:r>
        <w:r w:rsidR="00A9446E">
          <w:rPr>
            <w:webHidden/>
          </w:rPr>
          <w:instrText xml:space="preserve"> PAGEREF _Toc115081225 \h </w:instrText>
        </w:r>
        <w:r w:rsidR="00A9446E">
          <w:rPr>
            <w:webHidden/>
          </w:rPr>
        </w:r>
        <w:r w:rsidR="00A9446E">
          <w:rPr>
            <w:webHidden/>
          </w:rPr>
          <w:fldChar w:fldCharType="separate"/>
        </w:r>
        <w:r w:rsidR="00A9446E">
          <w:rPr>
            <w:webHidden/>
          </w:rPr>
          <w:t>14</w:t>
        </w:r>
        <w:r w:rsidR="00A9446E">
          <w:rPr>
            <w:webHidden/>
          </w:rPr>
          <w:fldChar w:fldCharType="end"/>
        </w:r>
      </w:hyperlink>
    </w:p>
    <w:p w14:paraId="4E61D27E" w14:textId="56A41D41" w:rsidR="00A460DF" w:rsidRPr="00FB3792" w:rsidRDefault="00A460DF" w:rsidP="00A86CEB">
      <w:pPr>
        <w:pStyle w:val="Geenafstand"/>
        <w:jc w:val="left"/>
        <w:rPr>
          <w:rFonts w:ascii="Arial" w:hAnsi="Arial"/>
          <w:szCs w:val="20"/>
        </w:rPr>
      </w:pPr>
      <w:r w:rsidRPr="00FB3792">
        <w:rPr>
          <w:rFonts w:ascii="Arial" w:hAnsi="Arial"/>
          <w:noProof/>
          <w:szCs w:val="20"/>
        </w:rPr>
        <w:fldChar w:fldCharType="end"/>
      </w:r>
    </w:p>
    <w:p w14:paraId="19D4FD4C" w14:textId="77777777" w:rsidR="00A460DF" w:rsidRPr="00104015" w:rsidRDefault="00A460DF" w:rsidP="001707B9">
      <w:pPr>
        <w:pStyle w:val="Kop1"/>
        <w:numPr>
          <w:ilvl w:val="0"/>
          <w:numId w:val="4"/>
        </w:numPr>
      </w:pPr>
      <w:r w:rsidRPr="00FB3792">
        <w:br w:type="page"/>
      </w:r>
      <w:bookmarkStart w:id="0" w:name="_Toc292732043"/>
      <w:bookmarkStart w:id="1" w:name="_Toc292732293"/>
      <w:bookmarkStart w:id="2" w:name="_Toc433034857"/>
      <w:bookmarkStart w:id="3" w:name="_Toc115081208"/>
      <w:r w:rsidRPr="00104015">
        <w:lastRenderedPageBreak/>
        <w:t>Inleiding</w:t>
      </w:r>
      <w:bookmarkEnd w:id="0"/>
      <w:bookmarkEnd w:id="1"/>
      <w:bookmarkEnd w:id="2"/>
      <w:bookmarkEnd w:id="3"/>
    </w:p>
    <w:p w14:paraId="1B061811" w14:textId="77777777" w:rsidR="00A460DF" w:rsidRPr="00FB3792" w:rsidRDefault="00A460DF" w:rsidP="00A86CEB">
      <w:pPr>
        <w:rPr>
          <w:rFonts w:ascii="Arial" w:hAnsi="Arial"/>
        </w:rPr>
      </w:pPr>
    </w:p>
    <w:p w14:paraId="53D5F447" w14:textId="77777777" w:rsidR="004147A3" w:rsidRDefault="00A460DF" w:rsidP="00A86CEB">
      <w:pPr>
        <w:pStyle w:val="Kop2"/>
        <w:numPr>
          <w:ilvl w:val="1"/>
          <w:numId w:val="1"/>
        </w:numPr>
        <w:rPr>
          <w:rFonts w:ascii="Arial" w:hAnsi="Arial"/>
        </w:rPr>
      </w:pPr>
      <w:bookmarkStart w:id="4" w:name="_Toc115081209"/>
      <w:bookmarkStart w:id="5" w:name="_Toc433034858"/>
      <w:r w:rsidRPr="00FB3792">
        <w:rPr>
          <w:rFonts w:ascii="Arial" w:hAnsi="Arial"/>
        </w:rPr>
        <w:t>Algemene informatie</w:t>
      </w:r>
      <w:bookmarkEnd w:id="4"/>
      <w:r w:rsidR="00D41D81">
        <w:rPr>
          <w:rFonts w:ascii="Arial" w:hAnsi="Arial"/>
        </w:rPr>
        <w:t xml:space="preserve"> </w:t>
      </w:r>
    </w:p>
    <w:p w14:paraId="52093929" w14:textId="77777777" w:rsidR="00D01095" w:rsidRDefault="00D01095" w:rsidP="00D01095">
      <w:pPr>
        <w:rPr>
          <w:rFonts w:ascii="Arial" w:hAnsi="Arial"/>
          <w:b/>
          <w:lang w:eastAsia="en-US"/>
        </w:rPr>
      </w:pPr>
    </w:p>
    <w:p w14:paraId="46E2ACEA" w14:textId="0FC407EA" w:rsidR="003A403C" w:rsidRDefault="00D01095" w:rsidP="00AA5065">
      <w:pPr>
        <w:rPr>
          <w:rFonts w:ascii="Arial" w:hAnsi="Arial"/>
          <w:color w:val="000000"/>
          <w:szCs w:val="20"/>
        </w:rPr>
      </w:pPr>
      <w:r>
        <w:rPr>
          <w:rFonts w:ascii="Arial" w:hAnsi="Arial"/>
          <w:b/>
          <w:lang w:eastAsia="en-US"/>
        </w:rPr>
        <w:t>Veiligheids- en Gezondheidsregio Gelderland-Midden</w:t>
      </w:r>
      <w:r w:rsidR="004B6562">
        <w:rPr>
          <w:rFonts w:ascii="Arial" w:hAnsi="Arial"/>
          <w:b/>
          <w:lang w:eastAsia="en-US"/>
        </w:rPr>
        <w:br/>
      </w:r>
      <w:r w:rsidR="003A403C" w:rsidRPr="003A403C">
        <w:rPr>
          <w:rFonts w:ascii="Arial" w:hAnsi="Arial"/>
          <w:color w:val="000000"/>
          <w:szCs w:val="20"/>
        </w:rPr>
        <w:t>Veiligheids- en Gezondheidsregio Gelderland-Midden (VGGM) is een complete hulpverleningsorganisatie voor Brandweer en Publieke Gezondheid (Ambulancezorg, GGD en de GHOR) voor de vijftien deelnemende gemeenten in de regio Gelderland-Midden. Daarnaast behartigt VGGM tevens de belangen van de Stichting Publieke Gezondheid (Stichting PG) en Stichting Veilig Thuis (Stichting VT). De Stichting PG heeft ten doel het uitvoeren van de aan Stichting PG opgedragen jeugdgezondheidzorg van nul tot vierjarigen in de regio Gelderland-Midden. Stichting VT is het advies- en meldpunt huiselijk geweld en kindermishandeling.</w:t>
      </w:r>
    </w:p>
    <w:p w14:paraId="5BDF1486" w14:textId="156356A3" w:rsidR="00C0724F" w:rsidRDefault="00D13E9E" w:rsidP="00AA5065">
      <w:pPr>
        <w:rPr>
          <w:rFonts w:ascii="Arial" w:hAnsi="Arial"/>
          <w:strike/>
          <w:szCs w:val="20"/>
        </w:rPr>
      </w:pPr>
      <w:r w:rsidRPr="00FB5EC1">
        <w:rPr>
          <w:rFonts w:ascii="Arial" w:hAnsi="Arial"/>
          <w:szCs w:val="20"/>
        </w:rPr>
        <w:t xml:space="preserve">De primaire afdelingen </w:t>
      </w:r>
      <w:r w:rsidR="00EF02E1" w:rsidRPr="00FB5EC1">
        <w:rPr>
          <w:rFonts w:ascii="Arial" w:hAnsi="Arial"/>
          <w:szCs w:val="20"/>
        </w:rPr>
        <w:t xml:space="preserve">en beide Stichtingen </w:t>
      </w:r>
      <w:r w:rsidRPr="00FB5EC1">
        <w:rPr>
          <w:rFonts w:ascii="Arial" w:hAnsi="Arial"/>
          <w:szCs w:val="20"/>
        </w:rPr>
        <w:t>worden ondersteunt vanuit de sector bedrijfsvoering</w:t>
      </w:r>
      <w:r w:rsidR="00EF02E1" w:rsidRPr="00FB5EC1">
        <w:rPr>
          <w:rFonts w:ascii="Arial" w:hAnsi="Arial"/>
          <w:szCs w:val="20"/>
        </w:rPr>
        <w:t xml:space="preserve"> van VGGM</w:t>
      </w:r>
      <w:r w:rsidRPr="00FB5EC1">
        <w:rPr>
          <w:rFonts w:ascii="Arial" w:hAnsi="Arial"/>
          <w:szCs w:val="20"/>
        </w:rPr>
        <w:t xml:space="preserve">. </w:t>
      </w:r>
    </w:p>
    <w:p w14:paraId="3EE3D58B" w14:textId="0EF9F161" w:rsidR="0059722F" w:rsidRDefault="0059722F" w:rsidP="00AA5065">
      <w:pPr>
        <w:spacing w:before="240" w:after="240"/>
        <w:rPr>
          <w:rFonts w:ascii="Arial" w:hAnsi="Arial"/>
        </w:rPr>
      </w:pPr>
      <w:r>
        <w:rPr>
          <w:rFonts w:ascii="Arial" w:hAnsi="Arial"/>
        </w:rPr>
        <w:t xml:space="preserve">VGGM is een dynamische organisatie waarbij het aantal medewerkers sterk kan variëren. De verwachting is dat tussen de 2000 en 3000 medewerkers van VGGM serviceaanvragen zullen doen via de nieuwe ITSM oplossing. </w:t>
      </w:r>
      <w:r w:rsidR="00A621F1">
        <w:rPr>
          <w:rFonts w:ascii="Arial" w:hAnsi="Arial"/>
        </w:rPr>
        <w:t>O</w:t>
      </w:r>
      <w:r w:rsidR="001D5362">
        <w:rPr>
          <w:rFonts w:ascii="Arial" w:hAnsi="Arial"/>
        </w:rPr>
        <w:t>ngeveer</w:t>
      </w:r>
      <w:r w:rsidR="00F73E83">
        <w:rPr>
          <w:rFonts w:ascii="Arial" w:hAnsi="Arial"/>
        </w:rPr>
        <w:t xml:space="preserve"> 200 </w:t>
      </w:r>
      <w:r w:rsidR="00774F51">
        <w:rPr>
          <w:rFonts w:ascii="Arial" w:hAnsi="Arial"/>
        </w:rPr>
        <w:t>medewerker</w:t>
      </w:r>
      <w:r w:rsidR="00844B47">
        <w:rPr>
          <w:rFonts w:ascii="Arial" w:hAnsi="Arial"/>
        </w:rPr>
        <w:t>s</w:t>
      </w:r>
      <w:r w:rsidR="00F73E83">
        <w:rPr>
          <w:rFonts w:ascii="Arial" w:hAnsi="Arial"/>
        </w:rPr>
        <w:t xml:space="preserve"> </w:t>
      </w:r>
      <w:r w:rsidR="00A621F1">
        <w:rPr>
          <w:rFonts w:ascii="Arial" w:hAnsi="Arial"/>
        </w:rPr>
        <w:t xml:space="preserve">vervullen de rol van </w:t>
      </w:r>
      <w:r w:rsidR="00774F51">
        <w:rPr>
          <w:rFonts w:ascii="Arial" w:hAnsi="Arial"/>
        </w:rPr>
        <w:t>“</w:t>
      </w:r>
      <w:r w:rsidR="00F73E83">
        <w:rPr>
          <w:rFonts w:ascii="Arial" w:hAnsi="Arial"/>
        </w:rPr>
        <w:t>behandel</w:t>
      </w:r>
      <w:r w:rsidR="00774F51">
        <w:rPr>
          <w:rFonts w:ascii="Arial" w:hAnsi="Arial"/>
        </w:rPr>
        <w:t>aar”</w:t>
      </w:r>
      <w:r w:rsidR="00F73E83">
        <w:rPr>
          <w:rFonts w:ascii="Arial" w:hAnsi="Arial"/>
        </w:rPr>
        <w:t xml:space="preserve"> in onze ITSM processen</w:t>
      </w:r>
      <w:r w:rsidR="00774F51">
        <w:rPr>
          <w:rFonts w:ascii="Arial" w:hAnsi="Arial"/>
        </w:rPr>
        <w:t>.</w:t>
      </w:r>
    </w:p>
    <w:p w14:paraId="011070BE" w14:textId="304AC13C" w:rsidR="003A403C" w:rsidRPr="003A403C" w:rsidRDefault="003A403C" w:rsidP="00AA5065">
      <w:pPr>
        <w:spacing w:before="240" w:after="240"/>
        <w:rPr>
          <w:rFonts w:ascii="Arial" w:hAnsi="Arial"/>
          <w:color w:val="000000"/>
          <w:szCs w:val="20"/>
        </w:rPr>
      </w:pPr>
      <w:r w:rsidRPr="003A403C">
        <w:rPr>
          <w:rFonts w:ascii="Arial" w:hAnsi="Arial"/>
          <w:b/>
          <w:i/>
          <w:color w:val="000000"/>
          <w:szCs w:val="20"/>
        </w:rPr>
        <w:t>Voor vijftien gemeenten</w:t>
      </w:r>
      <w:r w:rsidRPr="003A403C">
        <w:rPr>
          <w:rFonts w:ascii="Arial" w:hAnsi="Arial"/>
          <w:b/>
          <w:i/>
          <w:color w:val="000000"/>
          <w:szCs w:val="20"/>
        </w:rPr>
        <w:br/>
      </w:r>
      <w:r w:rsidR="001C11F1">
        <w:rPr>
          <w:rFonts w:ascii="Arial" w:hAnsi="Arial"/>
          <w:color w:val="000000"/>
          <w:szCs w:val="20"/>
        </w:rPr>
        <w:t>VGGM</w:t>
      </w:r>
      <w:r w:rsidRPr="003A403C">
        <w:rPr>
          <w:rFonts w:ascii="Arial" w:hAnsi="Arial"/>
          <w:color w:val="000000"/>
          <w:szCs w:val="20"/>
        </w:rPr>
        <w:t xml:space="preserve"> behartigt de belangen van vijftien gemeenten en hun inwoners op het gebied van brandweer en volksgezondheid. In dit gebied wonen ongeveer 6</w:t>
      </w:r>
      <w:r w:rsidR="00DB2573">
        <w:rPr>
          <w:rFonts w:ascii="Arial" w:hAnsi="Arial"/>
          <w:color w:val="000000"/>
          <w:szCs w:val="20"/>
        </w:rPr>
        <w:t>96</w:t>
      </w:r>
      <w:r w:rsidRPr="003A403C">
        <w:rPr>
          <w:rFonts w:ascii="Arial" w:hAnsi="Arial"/>
          <w:color w:val="000000"/>
          <w:szCs w:val="20"/>
        </w:rPr>
        <w:t xml:space="preserve">.000 inwoners. </w:t>
      </w:r>
      <w:r w:rsidR="001C11F1">
        <w:rPr>
          <w:rFonts w:ascii="Arial" w:hAnsi="Arial"/>
          <w:color w:val="000000"/>
          <w:szCs w:val="20"/>
        </w:rPr>
        <w:t>VGGM</w:t>
      </w:r>
      <w:r w:rsidRPr="003A403C">
        <w:rPr>
          <w:rFonts w:ascii="Arial" w:hAnsi="Arial"/>
          <w:color w:val="000000"/>
          <w:szCs w:val="20"/>
        </w:rPr>
        <w:t xml:space="preserve"> werkt in opdracht van de gemeenten Arnhem, Barneveld, Doesburg, Duiven, Ede, Lingewaard, Nijkerk, Overbetuwe, Renkum, Rheden, Rozendaal, Scherpenzeel, Wageningen, Westervoort en Zevenaar.</w:t>
      </w:r>
    </w:p>
    <w:p w14:paraId="6EC1D36E" w14:textId="77777777" w:rsidR="003A403C" w:rsidRPr="003A403C" w:rsidRDefault="003A403C" w:rsidP="003A403C">
      <w:pPr>
        <w:spacing w:before="240" w:after="240" w:line="276" w:lineRule="auto"/>
        <w:rPr>
          <w:rFonts w:ascii="Arial" w:hAnsi="Arial"/>
          <w:color w:val="000000"/>
          <w:szCs w:val="20"/>
        </w:rPr>
      </w:pPr>
      <w:r w:rsidRPr="003A403C">
        <w:rPr>
          <w:rFonts w:ascii="Arial" w:hAnsi="Arial"/>
          <w:noProof/>
          <w:color w:val="000000"/>
          <w:szCs w:val="20"/>
        </w:rPr>
        <w:drawing>
          <wp:inline distT="0" distB="0" distL="0" distR="0" wp14:anchorId="632E336F" wp14:editId="172B14FE">
            <wp:extent cx="4034750" cy="3354716"/>
            <wp:effectExtent l="0" t="0" r="4445" b="0"/>
            <wp:docPr id="3" name="Afbeelding 3" descr="G:\afd\FZ\AenS\Inkoop\Inkoop\5. Toolkit\regiokaartje VGGM gebied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d\FZ\AenS\Inkoop\Inkoop\5. Toolkit\regiokaartje VGGM gebied kle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3497" cy="3361989"/>
                    </a:xfrm>
                    <a:prstGeom prst="rect">
                      <a:avLst/>
                    </a:prstGeom>
                    <a:noFill/>
                    <a:ln>
                      <a:noFill/>
                    </a:ln>
                  </pic:spPr>
                </pic:pic>
              </a:graphicData>
            </a:graphic>
          </wp:inline>
        </w:drawing>
      </w:r>
    </w:p>
    <w:p w14:paraId="7EED2499" w14:textId="377F616C" w:rsidR="00A460DF" w:rsidRPr="00B06D75" w:rsidRDefault="003A403C" w:rsidP="003B51B2">
      <w:pPr>
        <w:spacing w:before="240" w:after="240"/>
        <w:rPr>
          <w:rFonts w:ascii="Arial" w:hAnsi="Arial"/>
          <w:color w:val="000000"/>
          <w:szCs w:val="20"/>
        </w:rPr>
      </w:pPr>
      <w:r w:rsidRPr="00B06D75">
        <w:rPr>
          <w:rFonts w:ascii="Arial" w:hAnsi="Arial"/>
          <w:color w:val="000000"/>
          <w:szCs w:val="20"/>
        </w:rPr>
        <w:t>Meer informatie treft u aan op de website</w:t>
      </w:r>
      <w:r w:rsidR="00B60FA6" w:rsidRPr="00B06D75">
        <w:rPr>
          <w:rFonts w:ascii="Arial" w:hAnsi="Arial"/>
          <w:color w:val="000000"/>
          <w:szCs w:val="20"/>
        </w:rPr>
        <w:t>s</w:t>
      </w:r>
      <w:r w:rsidRPr="00B06D75">
        <w:rPr>
          <w:rFonts w:ascii="Arial" w:hAnsi="Arial"/>
          <w:color w:val="000000"/>
          <w:szCs w:val="20"/>
        </w:rPr>
        <w:t>:</w:t>
      </w:r>
      <w:r w:rsidR="00B60FA6" w:rsidRPr="00B06D75">
        <w:rPr>
          <w:rFonts w:ascii="Arial" w:hAnsi="Arial"/>
          <w:color w:val="000000"/>
          <w:szCs w:val="20"/>
        </w:rPr>
        <w:t xml:space="preserve"> </w:t>
      </w:r>
      <w:hyperlink r:id="rId13" w:history="1">
        <w:r w:rsidR="00B60FA6" w:rsidRPr="00B06D75">
          <w:rPr>
            <w:rStyle w:val="Hyperlink"/>
            <w:rFonts w:ascii="Arial" w:hAnsi="Arial"/>
            <w:szCs w:val="20"/>
          </w:rPr>
          <w:t>www.vggm.nl</w:t>
        </w:r>
      </w:hyperlink>
      <w:r w:rsidR="00B60FA6" w:rsidRPr="00B06D75">
        <w:rPr>
          <w:rFonts w:ascii="Arial" w:hAnsi="Arial"/>
          <w:color w:val="000000"/>
          <w:szCs w:val="20"/>
        </w:rPr>
        <w:t xml:space="preserve"> en </w:t>
      </w:r>
      <w:hyperlink r:id="rId14" w:history="1">
        <w:r w:rsidR="00394A6F" w:rsidRPr="00B06D75">
          <w:rPr>
            <w:rStyle w:val="Hyperlink"/>
            <w:rFonts w:ascii="Arial" w:hAnsi="Arial"/>
            <w:szCs w:val="20"/>
          </w:rPr>
          <w:t>www.ggdgm.nl.</w:t>
        </w:r>
      </w:hyperlink>
      <w:r w:rsidR="00B92DA8" w:rsidRPr="00B06D75">
        <w:rPr>
          <w:rFonts w:ascii="Arial" w:hAnsi="Arial"/>
          <w:color w:val="000000"/>
          <w:szCs w:val="20"/>
        </w:rPr>
        <w:t xml:space="preserve"> Hier </w:t>
      </w:r>
      <w:r w:rsidR="0017424E" w:rsidRPr="00B06D75">
        <w:rPr>
          <w:rFonts w:ascii="Arial" w:hAnsi="Arial"/>
          <w:color w:val="000000"/>
          <w:szCs w:val="20"/>
        </w:rPr>
        <w:t xml:space="preserve">treft u ook aan ons </w:t>
      </w:r>
      <w:hyperlink r:id="rId15" w:history="1">
        <w:r w:rsidR="0033026F" w:rsidRPr="00B06D75">
          <w:rPr>
            <w:rStyle w:val="Hyperlink"/>
            <w:rFonts w:ascii="Arial" w:hAnsi="Arial"/>
          </w:rPr>
          <w:t>Jaaroverzicht 2021 | VGGM</w:t>
        </w:r>
      </w:hyperlink>
      <w:r w:rsidR="007C08C6" w:rsidRPr="00B06D75">
        <w:rPr>
          <w:rFonts w:ascii="Arial" w:hAnsi="Arial"/>
        </w:rPr>
        <w:t xml:space="preserve"> </w:t>
      </w:r>
      <w:r w:rsidR="008E2C1F" w:rsidRPr="00B06D75">
        <w:rPr>
          <w:rFonts w:ascii="Arial" w:hAnsi="Arial"/>
        </w:rPr>
        <w:t>waar</w:t>
      </w:r>
      <w:r w:rsidR="00771087" w:rsidRPr="00B06D75">
        <w:rPr>
          <w:rFonts w:ascii="Arial" w:hAnsi="Arial"/>
        </w:rPr>
        <w:t xml:space="preserve">mee </w:t>
      </w:r>
      <w:r w:rsidR="008E2C1F" w:rsidRPr="00B06D75">
        <w:rPr>
          <w:rFonts w:ascii="Arial" w:hAnsi="Arial"/>
        </w:rPr>
        <w:t>u</w:t>
      </w:r>
      <w:r w:rsidR="00771087" w:rsidRPr="00B06D75">
        <w:rPr>
          <w:rFonts w:ascii="Arial" w:hAnsi="Arial"/>
        </w:rPr>
        <w:t xml:space="preserve"> </w:t>
      </w:r>
      <w:r w:rsidR="007C08C6" w:rsidRPr="00B06D75">
        <w:rPr>
          <w:rFonts w:ascii="Arial" w:hAnsi="Arial"/>
        </w:rPr>
        <w:t xml:space="preserve">meer beeld </w:t>
      </w:r>
      <w:r w:rsidR="00771087" w:rsidRPr="00B06D75">
        <w:rPr>
          <w:rFonts w:ascii="Arial" w:hAnsi="Arial"/>
        </w:rPr>
        <w:t xml:space="preserve">krijgt van </w:t>
      </w:r>
      <w:r w:rsidR="005B6CE6" w:rsidRPr="00B06D75">
        <w:rPr>
          <w:rFonts w:ascii="Arial" w:hAnsi="Arial"/>
        </w:rPr>
        <w:t>de organisatie</w:t>
      </w:r>
      <w:r w:rsidR="0033026F" w:rsidRPr="00B06D75">
        <w:rPr>
          <w:rFonts w:ascii="Arial" w:hAnsi="Arial"/>
        </w:rPr>
        <w:t>.</w:t>
      </w:r>
    </w:p>
    <w:p w14:paraId="6AA20740" w14:textId="1554D783" w:rsidR="00A460DF" w:rsidRPr="00A40E28" w:rsidRDefault="00A460DF" w:rsidP="00A460DF">
      <w:pPr>
        <w:pStyle w:val="Kop2"/>
        <w:numPr>
          <w:ilvl w:val="1"/>
          <w:numId w:val="1"/>
        </w:numPr>
        <w:rPr>
          <w:rFonts w:ascii="Arial" w:hAnsi="Arial"/>
        </w:rPr>
      </w:pPr>
      <w:bookmarkStart w:id="6" w:name="_Toc115081210"/>
      <w:bookmarkEnd w:id="5"/>
      <w:r w:rsidRPr="00FB3792">
        <w:rPr>
          <w:rFonts w:ascii="Arial" w:hAnsi="Arial"/>
        </w:rPr>
        <w:lastRenderedPageBreak/>
        <w:t xml:space="preserve">Aanleiding </w:t>
      </w:r>
      <w:r w:rsidR="00D7677A">
        <w:rPr>
          <w:rFonts w:ascii="Arial" w:hAnsi="Arial"/>
        </w:rPr>
        <w:t>marktconsultatie</w:t>
      </w:r>
      <w:bookmarkEnd w:id="6"/>
      <w:r w:rsidRPr="00FB3792">
        <w:rPr>
          <w:rFonts w:ascii="Arial" w:hAnsi="Arial"/>
        </w:rPr>
        <w:t xml:space="preserve"> </w:t>
      </w:r>
    </w:p>
    <w:p w14:paraId="55E3D82E" w14:textId="040B8DF3" w:rsidR="00F40299" w:rsidRDefault="009A3278" w:rsidP="00AA5065">
      <w:pPr>
        <w:rPr>
          <w:rFonts w:ascii="Arial" w:hAnsi="Arial"/>
          <w:szCs w:val="20"/>
        </w:rPr>
      </w:pPr>
      <w:r>
        <w:rPr>
          <w:rFonts w:ascii="Arial" w:hAnsi="Arial"/>
          <w:szCs w:val="20"/>
        </w:rPr>
        <w:t xml:space="preserve">VGGM </w:t>
      </w:r>
      <w:r w:rsidR="00B53B39">
        <w:rPr>
          <w:rFonts w:ascii="Arial" w:hAnsi="Arial"/>
          <w:szCs w:val="20"/>
        </w:rPr>
        <w:t xml:space="preserve">staat </w:t>
      </w:r>
      <w:r w:rsidR="006107F0">
        <w:rPr>
          <w:rFonts w:ascii="Arial" w:hAnsi="Arial"/>
          <w:szCs w:val="20"/>
        </w:rPr>
        <w:t xml:space="preserve">op korte termijn </w:t>
      </w:r>
      <w:r w:rsidR="00B53B39">
        <w:rPr>
          <w:rFonts w:ascii="Arial" w:hAnsi="Arial"/>
          <w:szCs w:val="20"/>
        </w:rPr>
        <w:t xml:space="preserve">voor de vervanging </w:t>
      </w:r>
      <w:r w:rsidR="006107F0">
        <w:rPr>
          <w:rFonts w:ascii="Arial" w:hAnsi="Arial"/>
          <w:szCs w:val="20"/>
        </w:rPr>
        <w:t xml:space="preserve">van </w:t>
      </w:r>
      <w:r w:rsidR="005722CB">
        <w:rPr>
          <w:rFonts w:ascii="Arial" w:hAnsi="Arial"/>
          <w:szCs w:val="20"/>
        </w:rPr>
        <w:t>de</w:t>
      </w:r>
      <w:r w:rsidR="006107F0">
        <w:rPr>
          <w:rFonts w:ascii="Arial" w:hAnsi="Arial"/>
          <w:szCs w:val="20"/>
        </w:rPr>
        <w:t xml:space="preserve"> huidige I</w:t>
      </w:r>
      <w:r w:rsidR="00B8590D">
        <w:rPr>
          <w:rFonts w:ascii="Arial" w:hAnsi="Arial"/>
          <w:szCs w:val="20"/>
        </w:rPr>
        <w:t>T</w:t>
      </w:r>
      <w:r w:rsidR="006107F0">
        <w:rPr>
          <w:rFonts w:ascii="Arial" w:hAnsi="Arial"/>
          <w:szCs w:val="20"/>
        </w:rPr>
        <w:t>SM</w:t>
      </w:r>
      <w:r w:rsidR="00F44836">
        <w:rPr>
          <w:rFonts w:ascii="Arial" w:hAnsi="Arial"/>
          <w:szCs w:val="20"/>
        </w:rPr>
        <w:t>-</w:t>
      </w:r>
      <w:r w:rsidR="00BC6792">
        <w:rPr>
          <w:rFonts w:ascii="Arial" w:hAnsi="Arial"/>
          <w:szCs w:val="20"/>
        </w:rPr>
        <w:t>oplossing</w:t>
      </w:r>
      <w:r w:rsidR="006107F0">
        <w:rPr>
          <w:rFonts w:ascii="Arial" w:hAnsi="Arial"/>
          <w:szCs w:val="20"/>
        </w:rPr>
        <w:t xml:space="preserve">. </w:t>
      </w:r>
    </w:p>
    <w:p w14:paraId="0398529D" w14:textId="77777777" w:rsidR="00F40299" w:rsidRDefault="00F40299" w:rsidP="00AA5065">
      <w:pPr>
        <w:rPr>
          <w:rFonts w:ascii="Arial" w:hAnsi="Arial"/>
          <w:szCs w:val="20"/>
        </w:rPr>
      </w:pPr>
    </w:p>
    <w:p w14:paraId="7B88E779" w14:textId="264A815A" w:rsidR="005E4B51" w:rsidRDefault="00A67880" w:rsidP="00AA5065">
      <w:pPr>
        <w:rPr>
          <w:rFonts w:ascii="Arial" w:hAnsi="Arial"/>
          <w:szCs w:val="20"/>
        </w:rPr>
      </w:pPr>
      <w:r>
        <w:rPr>
          <w:rFonts w:ascii="Arial" w:hAnsi="Arial"/>
          <w:szCs w:val="20"/>
        </w:rPr>
        <w:t xml:space="preserve">Sinds 2011 </w:t>
      </w:r>
      <w:r w:rsidR="00345DF4">
        <w:rPr>
          <w:rFonts w:ascii="Arial" w:hAnsi="Arial"/>
          <w:szCs w:val="20"/>
        </w:rPr>
        <w:t>gebruik</w:t>
      </w:r>
      <w:r w:rsidR="00CA53E8">
        <w:rPr>
          <w:rFonts w:ascii="Arial" w:hAnsi="Arial"/>
          <w:szCs w:val="20"/>
        </w:rPr>
        <w:t>t VGGM</w:t>
      </w:r>
      <w:r w:rsidR="00345DF4">
        <w:rPr>
          <w:rFonts w:ascii="Arial" w:hAnsi="Arial"/>
          <w:szCs w:val="20"/>
        </w:rPr>
        <w:t xml:space="preserve"> een sterk verouderde versie van TOPdesk.</w:t>
      </w:r>
      <w:r>
        <w:rPr>
          <w:rFonts w:ascii="Arial" w:hAnsi="Arial"/>
          <w:szCs w:val="20"/>
        </w:rPr>
        <w:t xml:space="preserve"> Door de jaren heen zi</w:t>
      </w:r>
      <w:r w:rsidR="005C743B">
        <w:rPr>
          <w:rFonts w:ascii="Arial" w:hAnsi="Arial"/>
          <w:szCs w:val="20"/>
        </w:rPr>
        <w:t>jn hier naast de ISM processen behorende bij IT beheer ook allerlei andere functies</w:t>
      </w:r>
      <w:r w:rsidR="00722F77">
        <w:rPr>
          <w:rFonts w:ascii="Arial" w:hAnsi="Arial"/>
          <w:szCs w:val="20"/>
        </w:rPr>
        <w:t>/</w:t>
      </w:r>
      <w:r w:rsidR="004C431C">
        <w:rPr>
          <w:rFonts w:ascii="Arial" w:hAnsi="Arial"/>
          <w:szCs w:val="20"/>
        </w:rPr>
        <w:t>processen</w:t>
      </w:r>
      <w:r w:rsidR="005C743B">
        <w:rPr>
          <w:rFonts w:ascii="Arial" w:hAnsi="Arial"/>
          <w:szCs w:val="20"/>
        </w:rPr>
        <w:t xml:space="preserve"> in opgenomen.</w:t>
      </w:r>
      <w:r w:rsidR="00722F77">
        <w:rPr>
          <w:rFonts w:ascii="Arial" w:hAnsi="Arial"/>
          <w:szCs w:val="20"/>
        </w:rPr>
        <w:t xml:space="preserve"> Het gaat hier onder</w:t>
      </w:r>
      <w:r w:rsidR="00ED6D70">
        <w:rPr>
          <w:rFonts w:ascii="Arial" w:hAnsi="Arial"/>
          <w:szCs w:val="20"/>
        </w:rPr>
        <w:t xml:space="preserve"> </w:t>
      </w:r>
      <w:r w:rsidR="00722F77">
        <w:rPr>
          <w:rFonts w:ascii="Arial" w:hAnsi="Arial"/>
          <w:szCs w:val="20"/>
        </w:rPr>
        <w:t>andere om</w:t>
      </w:r>
      <w:r w:rsidR="00ED6D70">
        <w:rPr>
          <w:rFonts w:ascii="Arial" w:hAnsi="Arial"/>
          <w:szCs w:val="20"/>
        </w:rPr>
        <w:t xml:space="preserve"> beheer van het wagenpark van de Brandweer, </w:t>
      </w:r>
      <w:r w:rsidR="004C431C">
        <w:rPr>
          <w:rFonts w:ascii="Arial" w:hAnsi="Arial"/>
          <w:szCs w:val="20"/>
        </w:rPr>
        <w:t xml:space="preserve">het administreren van </w:t>
      </w:r>
      <w:r w:rsidR="00AE1AE2">
        <w:rPr>
          <w:rFonts w:ascii="Arial" w:hAnsi="Arial"/>
          <w:szCs w:val="20"/>
        </w:rPr>
        <w:t xml:space="preserve">de </w:t>
      </w:r>
      <w:r w:rsidR="004C431C">
        <w:rPr>
          <w:rFonts w:ascii="Arial" w:hAnsi="Arial"/>
          <w:szCs w:val="20"/>
        </w:rPr>
        <w:t>inkoop</w:t>
      </w:r>
      <w:r w:rsidR="00AE1AE2">
        <w:rPr>
          <w:rFonts w:ascii="Arial" w:hAnsi="Arial"/>
          <w:szCs w:val="20"/>
        </w:rPr>
        <w:t xml:space="preserve"> van materiale</w:t>
      </w:r>
      <w:r w:rsidR="00E34CDB">
        <w:rPr>
          <w:rFonts w:ascii="Arial" w:hAnsi="Arial"/>
          <w:szCs w:val="20"/>
        </w:rPr>
        <w:t>n</w:t>
      </w:r>
      <w:r w:rsidR="008772C7">
        <w:rPr>
          <w:rFonts w:ascii="Arial" w:hAnsi="Arial"/>
          <w:szCs w:val="20"/>
        </w:rPr>
        <w:t xml:space="preserve"> en het bijhouden van </w:t>
      </w:r>
      <w:r w:rsidR="0069457D">
        <w:rPr>
          <w:rFonts w:ascii="Arial" w:hAnsi="Arial"/>
          <w:szCs w:val="20"/>
        </w:rPr>
        <w:t>contactinformatie</w:t>
      </w:r>
      <w:r w:rsidR="008772C7">
        <w:rPr>
          <w:rFonts w:ascii="Arial" w:hAnsi="Arial"/>
          <w:szCs w:val="20"/>
        </w:rPr>
        <w:t>. Binnen VGGM is besloten om dit te on</w:t>
      </w:r>
      <w:r w:rsidR="00170A75">
        <w:rPr>
          <w:rFonts w:ascii="Arial" w:hAnsi="Arial"/>
          <w:szCs w:val="20"/>
        </w:rPr>
        <w:t>t</w:t>
      </w:r>
      <w:r w:rsidR="008772C7">
        <w:rPr>
          <w:rFonts w:ascii="Arial" w:hAnsi="Arial"/>
          <w:szCs w:val="20"/>
        </w:rPr>
        <w:t>vlechten</w:t>
      </w:r>
      <w:r w:rsidR="00170A75">
        <w:rPr>
          <w:rFonts w:ascii="Arial" w:hAnsi="Arial"/>
          <w:szCs w:val="20"/>
        </w:rPr>
        <w:t xml:space="preserve"> en onder te brengen in verschillende systemen.</w:t>
      </w:r>
    </w:p>
    <w:p w14:paraId="51132D8E" w14:textId="67C78E6E" w:rsidR="00914481" w:rsidRDefault="00914481" w:rsidP="00AA5065">
      <w:pPr>
        <w:rPr>
          <w:rFonts w:ascii="Arial" w:hAnsi="Arial"/>
          <w:szCs w:val="20"/>
        </w:rPr>
      </w:pPr>
    </w:p>
    <w:p w14:paraId="0BC1D729" w14:textId="4CCC1E30" w:rsidR="00715571" w:rsidRDefault="005F4998" w:rsidP="00AA5065">
      <w:pPr>
        <w:rPr>
          <w:rFonts w:ascii="Arial" w:hAnsi="Arial"/>
          <w:szCs w:val="20"/>
        </w:rPr>
      </w:pPr>
      <w:r w:rsidRPr="002B7D25">
        <w:rPr>
          <w:rFonts w:ascii="Arial" w:hAnsi="Arial"/>
          <w:szCs w:val="20"/>
        </w:rPr>
        <w:t>De</w:t>
      </w:r>
      <w:r w:rsidR="00A21FA5" w:rsidRPr="002B7D25">
        <w:rPr>
          <w:rFonts w:ascii="Arial" w:hAnsi="Arial"/>
          <w:szCs w:val="20"/>
        </w:rPr>
        <w:t xml:space="preserve"> betrokken processen</w:t>
      </w:r>
      <w:r w:rsidR="00013FD4" w:rsidRPr="002B7D25">
        <w:rPr>
          <w:rFonts w:ascii="Arial" w:hAnsi="Arial"/>
          <w:szCs w:val="20"/>
        </w:rPr>
        <w:t xml:space="preserve"> betre</w:t>
      </w:r>
      <w:r w:rsidRPr="002B7D25">
        <w:rPr>
          <w:rFonts w:ascii="Arial" w:hAnsi="Arial"/>
          <w:szCs w:val="20"/>
        </w:rPr>
        <w:t>ffen</w:t>
      </w:r>
      <w:r w:rsidR="00013FD4" w:rsidRPr="002B7D25">
        <w:rPr>
          <w:rFonts w:ascii="Arial" w:hAnsi="Arial"/>
          <w:szCs w:val="20"/>
        </w:rPr>
        <w:t xml:space="preserve"> ondersteunende processen die voor een groot gedeelte binnen de sector </w:t>
      </w:r>
      <w:r w:rsidR="002B7D25" w:rsidRPr="002B7D25">
        <w:rPr>
          <w:rFonts w:ascii="Arial" w:hAnsi="Arial"/>
          <w:szCs w:val="20"/>
        </w:rPr>
        <w:t>“</w:t>
      </w:r>
      <w:r w:rsidR="00013FD4" w:rsidRPr="002B7D25">
        <w:rPr>
          <w:rFonts w:ascii="Arial" w:hAnsi="Arial"/>
          <w:szCs w:val="20"/>
        </w:rPr>
        <w:t>Bedrijfsvoering</w:t>
      </w:r>
      <w:r w:rsidR="002B7D25" w:rsidRPr="002B7D25">
        <w:rPr>
          <w:rFonts w:ascii="Arial" w:hAnsi="Arial"/>
          <w:szCs w:val="20"/>
        </w:rPr>
        <w:t>”</w:t>
      </w:r>
      <w:r w:rsidR="00013FD4" w:rsidRPr="002B7D25">
        <w:rPr>
          <w:rFonts w:ascii="Arial" w:hAnsi="Arial"/>
          <w:szCs w:val="20"/>
        </w:rPr>
        <w:t xml:space="preserve"> worden uitgevoerd</w:t>
      </w:r>
      <w:r w:rsidR="00A21FA5" w:rsidRPr="002B7D25">
        <w:rPr>
          <w:rFonts w:ascii="Arial" w:hAnsi="Arial"/>
          <w:szCs w:val="20"/>
        </w:rPr>
        <w:t xml:space="preserve"> en niet </w:t>
      </w:r>
      <w:r w:rsidR="00871206" w:rsidRPr="002B7D25">
        <w:rPr>
          <w:rFonts w:ascii="Arial" w:hAnsi="Arial"/>
          <w:szCs w:val="20"/>
        </w:rPr>
        <w:t>zijnde</w:t>
      </w:r>
      <w:r w:rsidR="00C376EF" w:rsidRPr="002B7D25">
        <w:rPr>
          <w:rFonts w:ascii="Arial" w:hAnsi="Arial"/>
          <w:szCs w:val="20"/>
        </w:rPr>
        <w:t xml:space="preserve"> de primaire processen binnen VGGM zoals</w:t>
      </w:r>
      <w:r w:rsidR="004E5019" w:rsidRPr="002B7D25">
        <w:rPr>
          <w:rFonts w:ascii="Arial" w:hAnsi="Arial"/>
          <w:szCs w:val="20"/>
        </w:rPr>
        <w:t xml:space="preserve"> </w:t>
      </w:r>
      <w:r w:rsidR="00CF4AAF" w:rsidRPr="002B7D25">
        <w:rPr>
          <w:rFonts w:ascii="Arial" w:hAnsi="Arial"/>
          <w:szCs w:val="20"/>
        </w:rPr>
        <w:t>‘</w:t>
      </w:r>
      <w:r w:rsidR="004E5019" w:rsidRPr="002B7D25">
        <w:rPr>
          <w:rFonts w:ascii="Arial" w:hAnsi="Arial"/>
          <w:szCs w:val="20"/>
        </w:rPr>
        <w:t>het blussen van branden</w:t>
      </w:r>
      <w:r w:rsidR="00CF4AAF" w:rsidRPr="002B7D25">
        <w:rPr>
          <w:rFonts w:ascii="Arial" w:hAnsi="Arial"/>
          <w:szCs w:val="20"/>
        </w:rPr>
        <w:t>’</w:t>
      </w:r>
      <w:r w:rsidR="004E5019" w:rsidRPr="002B7D25">
        <w:rPr>
          <w:rFonts w:ascii="Arial" w:hAnsi="Arial"/>
          <w:szCs w:val="20"/>
        </w:rPr>
        <w:t xml:space="preserve"> of het </w:t>
      </w:r>
      <w:r w:rsidR="00CF4AAF" w:rsidRPr="002B7D25">
        <w:rPr>
          <w:rFonts w:ascii="Arial" w:hAnsi="Arial"/>
          <w:szCs w:val="20"/>
        </w:rPr>
        <w:t>‘</w:t>
      </w:r>
      <w:r w:rsidR="004E5019" w:rsidRPr="002B7D25">
        <w:rPr>
          <w:rFonts w:ascii="Arial" w:hAnsi="Arial"/>
          <w:szCs w:val="20"/>
        </w:rPr>
        <w:t>redden van mensen</w:t>
      </w:r>
      <w:r w:rsidR="00CF4AAF" w:rsidRPr="002B7D25">
        <w:rPr>
          <w:rFonts w:ascii="Arial" w:hAnsi="Arial"/>
          <w:szCs w:val="20"/>
        </w:rPr>
        <w:t>’</w:t>
      </w:r>
      <w:r w:rsidR="004E5019" w:rsidRPr="002B7D25">
        <w:rPr>
          <w:rFonts w:ascii="Arial" w:hAnsi="Arial"/>
          <w:szCs w:val="20"/>
        </w:rPr>
        <w:t xml:space="preserve"> bij de </w:t>
      </w:r>
      <w:r w:rsidR="007E600F" w:rsidRPr="002B7D25">
        <w:rPr>
          <w:rFonts w:ascii="Arial" w:hAnsi="Arial"/>
          <w:szCs w:val="20"/>
        </w:rPr>
        <w:t>sector B</w:t>
      </w:r>
      <w:r w:rsidR="004E5019" w:rsidRPr="002B7D25">
        <w:rPr>
          <w:rFonts w:ascii="Arial" w:hAnsi="Arial"/>
          <w:szCs w:val="20"/>
        </w:rPr>
        <w:t>randweer</w:t>
      </w:r>
      <w:r w:rsidR="00F97808" w:rsidRPr="002B7D25">
        <w:rPr>
          <w:rFonts w:ascii="Arial" w:hAnsi="Arial"/>
          <w:szCs w:val="20"/>
        </w:rPr>
        <w:t xml:space="preserve"> of het </w:t>
      </w:r>
      <w:r w:rsidR="00CF4AAF" w:rsidRPr="002B7D25">
        <w:rPr>
          <w:rFonts w:ascii="Arial" w:hAnsi="Arial"/>
          <w:szCs w:val="20"/>
        </w:rPr>
        <w:t xml:space="preserve">‘geven van </w:t>
      </w:r>
      <w:r w:rsidR="00F97808" w:rsidRPr="002B7D25">
        <w:rPr>
          <w:rFonts w:ascii="Arial" w:hAnsi="Arial"/>
          <w:szCs w:val="20"/>
        </w:rPr>
        <w:t>vaccin</w:t>
      </w:r>
      <w:r w:rsidR="00CF4AAF" w:rsidRPr="002B7D25">
        <w:rPr>
          <w:rFonts w:ascii="Arial" w:hAnsi="Arial"/>
          <w:szCs w:val="20"/>
        </w:rPr>
        <w:t>aties’</w:t>
      </w:r>
      <w:r w:rsidR="00F97808" w:rsidRPr="002B7D25">
        <w:rPr>
          <w:rFonts w:ascii="Arial" w:hAnsi="Arial"/>
          <w:szCs w:val="20"/>
        </w:rPr>
        <w:t xml:space="preserve"> of </w:t>
      </w:r>
      <w:r w:rsidR="00D57703" w:rsidRPr="002B7D25">
        <w:rPr>
          <w:rFonts w:ascii="Arial" w:hAnsi="Arial"/>
          <w:szCs w:val="20"/>
        </w:rPr>
        <w:t>het ‘</w:t>
      </w:r>
      <w:r w:rsidR="00F97808" w:rsidRPr="002B7D25">
        <w:rPr>
          <w:rFonts w:ascii="Arial" w:hAnsi="Arial"/>
          <w:szCs w:val="20"/>
        </w:rPr>
        <w:t>zorgdragen voor de jeugdgezondheid</w:t>
      </w:r>
      <w:r w:rsidR="00D57703" w:rsidRPr="002B7D25">
        <w:rPr>
          <w:rFonts w:ascii="Arial" w:hAnsi="Arial"/>
          <w:szCs w:val="20"/>
        </w:rPr>
        <w:t>’</w:t>
      </w:r>
      <w:r w:rsidR="00F97808" w:rsidRPr="002B7D25">
        <w:rPr>
          <w:rFonts w:ascii="Arial" w:hAnsi="Arial"/>
          <w:szCs w:val="20"/>
        </w:rPr>
        <w:t xml:space="preserve"> bij </w:t>
      </w:r>
      <w:r w:rsidR="007E600F" w:rsidRPr="002B7D25">
        <w:rPr>
          <w:rFonts w:ascii="Arial" w:hAnsi="Arial"/>
          <w:szCs w:val="20"/>
        </w:rPr>
        <w:t>de sector Publieke gezondheid.</w:t>
      </w:r>
      <w:r w:rsidR="007E600F">
        <w:rPr>
          <w:rFonts w:ascii="Arial" w:hAnsi="Arial"/>
          <w:szCs w:val="20"/>
        </w:rPr>
        <w:t xml:space="preserve"> </w:t>
      </w:r>
    </w:p>
    <w:p w14:paraId="4DAEFACB" w14:textId="4CD8120A" w:rsidR="00A35606" w:rsidRDefault="00A35606" w:rsidP="00AA5065">
      <w:pPr>
        <w:rPr>
          <w:rFonts w:ascii="Arial" w:hAnsi="Arial"/>
          <w:szCs w:val="20"/>
        </w:rPr>
      </w:pPr>
    </w:p>
    <w:p w14:paraId="1838F0BD" w14:textId="63209BCB" w:rsidR="00A35606" w:rsidRDefault="00A35606" w:rsidP="00AA5065">
      <w:pPr>
        <w:rPr>
          <w:rFonts w:ascii="Arial" w:hAnsi="Arial"/>
          <w:szCs w:val="20"/>
        </w:rPr>
      </w:pPr>
      <w:r>
        <w:rPr>
          <w:rFonts w:ascii="Arial" w:hAnsi="Arial"/>
          <w:szCs w:val="20"/>
        </w:rPr>
        <w:t>Deze marktconsultatie betreft het ITSM deel met de bijbehorende ISM processen.</w:t>
      </w:r>
    </w:p>
    <w:p w14:paraId="6E6CCBB2" w14:textId="5ECF6F9C" w:rsidR="00A06805" w:rsidRDefault="00A06805" w:rsidP="009161E5">
      <w:pPr>
        <w:rPr>
          <w:rFonts w:ascii="Arial" w:hAnsi="Arial"/>
          <w:color w:val="FF0000"/>
          <w:szCs w:val="20"/>
        </w:rPr>
      </w:pPr>
      <w:bookmarkStart w:id="7" w:name="_Toc483995529"/>
    </w:p>
    <w:p w14:paraId="031A6338" w14:textId="0383374B" w:rsidR="00B63A22" w:rsidRPr="00FD23C0" w:rsidRDefault="00B63A22" w:rsidP="00B63A22">
      <w:pPr>
        <w:pStyle w:val="Kop2"/>
        <w:numPr>
          <w:ilvl w:val="1"/>
          <w:numId w:val="1"/>
        </w:numPr>
        <w:rPr>
          <w:rFonts w:ascii="Arial" w:hAnsi="Arial"/>
        </w:rPr>
      </w:pPr>
      <w:bookmarkStart w:id="8" w:name="_Toc115081211"/>
      <w:r w:rsidRPr="00FD23C0">
        <w:rPr>
          <w:rFonts w:ascii="Arial" w:hAnsi="Arial"/>
        </w:rPr>
        <w:t>Doel van de marktconsultatie</w:t>
      </w:r>
      <w:bookmarkEnd w:id="8"/>
      <w:r w:rsidRPr="00FD23C0">
        <w:rPr>
          <w:rFonts w:ascii="Arial" w:hAnsi="Arial"/>
        </w:rPr>
        <w:t xml:space="preserve"> </w:t>
      </w:r>
    </w:p>
    <w:p w14:paraId="265D072E" w14:textId="5F472B61" w:rsidR="00B63A22" w:rsidRPr="00FB3792" w:rsidRDefault="00B63A22" w:rsidP="00B63A22">
      <w:pPr>
        <w:rPr>
          <w:rFonts w:ascii="Arial" w:hAnsi="Arial"/>
        </w:rPr>
      </w:pPr>
      <w:r w:rsidRPr="00FB3792">
        <w:rPr>
          <w:rFonts w:ascii="Arial" w:hAnsi="Arial"/>
        </w:rPr>
        <w:t xml:space="preserve">Doel van de marktconsultatie is om kennis te verkrijgen van de markt </w:t>
      </w:r>
      <w:r w:rsidR="0021169C">
        <w:rPr>
          <w:rFonts w:ascii="Arial" w:hAnsi="Arial"/>
        </w:rPr>
        <w:t xml:space="preserve">i.r.t. een </w:t>
      </w:r>
      <w:r w:rsidR="00535EDE">
        <w:rPr>
          <w:rFonts w:ascii="Arial" w:hAnsi="Arial"/>
        </w:rPr>
        <w:t>I</w:t>
      </w:r>
      <w:r w:rsidR="00B8590D">
        <w:rPr>
          <w:rFonts w:ascii="Arial" w:hAnsi="Arial"/>
        </w:rPr>
        <w:t>T</w:t>
      </w:r>
      <w:r w:rsidR="00535EDE">
        <w:rPr>
          <w:rFonts w:ascii="Arial" w:hAnsi="Arial"/>
        </w:rPr>
        <w:t xml:space="preserve">SM </w:t>
      </w:r>
      <w:r w:rsidR="001E1CAF">
        <w:rPr>
          <w:rFonts w:ascii="Arial" w:hAnsi="Arial"/>
        </w:rPr>
        <w:t>oplossing</w:t>
      </w:r>
      <w:r w:rsidR="00535EDE">
        <w:rPr>
          <w:rFonts w:ascii="Arial" w:hAnsi="Arial"/>
        </w:rPr>
        <w:t xml:space="preserve"> </w:t>
      </w:r>
      <w:r w:rsidRPr="00FB3792">
        <w:rPr>
          <w:rFonts w:ascii="Arial" w:hAnsi="Arial"/>
        </w:rPr>
        <w:t>door o</w:t>
      </w:r>
      <w:r>
        <w:rPr>
          <w:rFonts w:ascii="Arial" w:hAnsi="Arial"/>
        </w:rPr>
        <w:t>nder andere</w:t>
      </w:r>
      <w:r w:rsidRPr="00FB3792">
        <w:rPr>
          <w:rFonts w:ascii="Arial" w:hAnsi="Arial"/>
        </w:rPr>
        <w:t>:</w:t>
      </w:r>
    </w:p>
    <w:p w14:paraId="59E92D27" w14:textId="7EB1FB6E" w:rsidR="00B63A22" w:rsidRPr="00FB3792" w:rsidRDefault="00B63A22" w:rsidP="007F1682">
      <w:pPr>
        <w:numPr>
          <w:ilvl w:val="0"/>
          <w:numId w:val="6"/>
        </w:numPr>
        <w:rPr>
          <w:rFonts w:ascii="Arial" w:hAnsi="Arial"/>
        </w:rPr>
      </w:pPr>
      <w:r>
        <w:rPr>
          <w:rFonts w:ascii="Arial" w:hAnsi="Arial"/>
        </w:rPr>
        <w:t>I</w:t>
      </w:r>
      <w:r w:rsidRPr="00FB3792">
        <w:rPr>
          <w:rFonts w:ascii="Arial" w:hAnsi="Arial"/>
        </w:rPr>
        <w:t xml:space="preserve">nzicht te verkrijgen in de mogelijkheden op de markt en van de leveranciers; </w:t>
      </w:r>
    </w:p>
    <w:p w14:paraId="61761FE9" w14:textId="77777777" w:rsidR="00B63A22" w:rsidRPr="00FB3792" w:rsidRDefault="00B63A22" w:rsidP="007F1682">
      <w:pPr>
        <w:numPr>
          <w:ilvl w:val="0"/>
          <w:numId w:val="6"/>
        </w:numPr>
        <w:rPr>
          <w:rFonts w:ascii="Arial" w:hAnsi="Arial"/>
        </w:rPr>
      </w:pPr>
      <w:r>
        <w:rPr>
          <w:rFonts w:ascii="Arial" w:hAnsi="Arial"/>
        </w:rPr>
        <w:t>I</w:t>
      </w:r>
      <w:r w:rsidRPr="00FB3792">
        <w:rPr>
          <w:rFonts w:ascii="Arial" w:hAnsi="Arial"/>
        </w:rPr>
        <w:t>nzicht te verkrijgen in de trends en ontwikkelingen op de markt en bij de leveranciers;</w:t>
      </w:r>
    </w:p>
    <w:p w14:paraId="0BB31952" w14:textId="77777777" w:rsidR="00B63A22" w:rsidRPr="00FB3792" w:rsidRDefault="00B63A22" w:rsidP="007F1682">
      <w:pPr>
        <w:numPr>
          <w:ilvl w:val="0"/>
          <w:numId w:val="6"/>
        </w:numPr>
        <w:rPr>
          <w:rFonts w:ascii="Arial" w:hAnsi="Arial"/>
        </w:rPr>
      </w:pPr>
      <w:r>
        <w:rPr>
          <w:rFonts w:ascii="Arial" w:hAnsi="Arial"/>
        </w:rPr>
        <w:t>E</w:t>
      </w:r>
      <w:r w:rsidRPr="00FB3792">
        <w:rPr>
          <w:rFonts w:ascii="Arial" w:hAnsi="Arial"/>
        </w:rPr>
        <w:t>enduidig en objectief informatie vergaren;</w:t>
      </w:r>
    </w:p>
    <w:p w14:paraId="70DF12F0" w14:textId="77777777" w:rsidR="00B63A22" w:rsidRPr="00FB3792" w:rsidRDefault="00B63A22" w:rsidP="007F1682">
      <w:pPr>
        <w:numPr>
          <w:ilvl w:val="0"/>
          <w:numId w:val="6"/>
        </w:numPr>
        <w:rPr>
          <w:rFonts w:ascii="Arial" w:hAnsi="Arial"/>
        </w:rPr>
      </w:pPr>
      <w:r>
        <w:rPr>
          <w:rFonts w:ascii="Arial" w:hAnsi="Arial"/>
        </w:rPr>
        <w:t>M</w:t>
      </w:r>
      <w:r w:rsidRPr="00FB3792">
        <w:rPr>
          <w:rFonts w:ascii="Arial" w:hAnsi="Arial"/>
        </w:rPr>
        <w:t>et de markt te kunnen spiegelen;</w:t>
      </w:r>
    </w:p>
    <w:p w14:paraId="38E66B36" w14:textId="77777777" w:rsidR="00B63A22" w:rsidRPr="00CF6460" w:rsidRDefault="00B63A22" w:rsidP="007F1682">
      <w:pPr>
        <w:numPr>
          <w:ilvl w:val="0"/>
          <w:numId w:val="6"/>
        </w:numPr>
        <w:rPr>
          <w:rFonts w:ascii="Arial" w:hAnsi="Arial"/>
        </w:rPr>
      </w:pPr>
      <w:r>
        <w:rPr>
          <w:rFonts w:ascii="Arial" w:hAnsi="Arial"/>
        </w:rPr>
        <w:t>L</w:t>
      </w:r>
      <w:r w:rsidRPr="00FB3792">
        <w:rPr>
          <w:rFonts w:ascii="Arial" w:hAnsi="Arial"/>
        </w:rPr>
        <w:t>everanciers stimuleren om ideeën en oplossingen in</w:t>
      </w:r>
      <w:r>
        <w:rPr>
          <w:rFonts w:ascii="Arial" w:hAnsi="Arial"/>
        </w:rPr>
        <w:t xml:space="preserve"> te brengen in het kader van de </w:t>
      </w:r>
      <w:r w:rsidRPr="00CF6460">
        <w:rPr>
          <w:rFonts w:ascii="Arial" w:hAnsi="Arial"/>
        </w:rPr>
        <w:t>voorbereiding van een aanbesteding;</w:t>
      </w:r>
    </w:p>
    <w:p w14:paraId="7AABD15A" w14:textId="13211666" w:rsidR="00B63A22" w:rsidRPr="00FB3792" w:rsidRDefault="00B63A22" w:rsidP="007F1682">
      <w:pPr>
        <w:numPr>
          <w:ilvl w:val="0"/>
          <w:numId w:val="6"/>
        </w:numPr>
        <w:rPr>
          <w:rFonts w:ascii="Arial" w:hAnsi="Arial"/>
        </w:rPr>
      </w:pPr>
      <w:r>
        <w:rPr>
          <w:rFonts w:ascii="Arial" w:hAnsi="Arial"/>
        </w:rPr>
        <w:t>E</w:t>
      </w:r>
      <w:r w:rsidRPr="00FB3792">
        <w:rPr>
          <w:rFonts w:ascii="Arial" w:hAnsi="Arial"/>
        </w:rPr>
        <w:t>en beeld te krijge</w:t>
      </w:r>
      <w:r>
        <w:rPr>
          <w:rFonts w:ascii="Arial" w:hAnsi="Arial"/>
        </w:rPr>
        <w:t>n van de omvang van de markt</w:t>
      </w:r>
      <w:r w:rsidR="005F41F2">
        <w:rPr>
          <w:rFonts w:ascii="Arial" w:hAnsi="Arial"/>
        </w:rPr>
        <w:t xml:space="preserve"> en de uiteindelijke oplossing</w:t>
      </w:r>
      <w:r w:rsidR="008E760C">
        <w:rPr>
          <w:rFonts w:ascii="Arial" w:hAnsi="Arial"/>
        </w:rPr>
        <w:t>;</w:t>
      </w:r>
    </w:p>
    <w:p w14:paraId="2C8B68A0" w14:textId="7F9FB730" w:rsidR="00B63A22" w:rsidRDefault="00B63A22" w:rsidP="007F1682">
      <w:pPr>
        <w:numPr>
          <w:ilvl w:val="0"/>
          <w:numId w:val="6"/>
        </w:numPr>
        <w:rPr>
          <w:rFonts w:ascii="Arial" w:hAnsi="Arial"/>
        </w:rPr>
      </w:pPr>
      <w:r>
        <w:rPr>
          <w:rFonts w:ascii="Arial" w:hAnsi="Arial"/>
        </w:rPr>
        <w:t>H</w:t>
      </w:r>
      <w:r w:rsidRPr="00FB3792">
        <w:rPr>
          <w:rFonts w:ascii="Arial" w:hAnsi="Arial"/>
        </w:rPr>
        <w:t>et kunnen bepalen van een aanbestedingsstrategie</w:t>
      </w:r>
      <w:r w:rsidR="004E128A">
        <w:rPr>
          <w:rFonts w:ascii="Arial" w:hAnsi="Arial"/>
        </w:rPr>
        <w:t>.</w:t>
      </w:r>
    </w:p>
    <w:p w14:paraId="675CE287" w14:textId="77777777" w:rsidR="00C760B3" w:rsidRDefault="00C760B3" w:rsidP="00B63A22">
      <w:pPr>
        <w:rPr>
          <w:rFonts w:ascii="Arial" w:hAnsi="Arial"/>
        </w:rPr>
      </w:pPr>
    </w:p>
    <w:p w14:paraId="6A6C380F" w14:textId="17926C99" w:rsidR="00B63A22" w:rsidRPr="00FB3792" w:rsidRDefault="00B63A22" w:rsidP="00B63A22">
      <w:pPr>
        <w:rPr>
          <w:rFonts w:ascii="Arial" w:hAnsi="Arial"/>
        </w:rPr>
      </w:pPr>
      <w:r w:rsidRPr="00FB3792">
        <w:rPr>
          <w:rFonts w:ascii="Arial" w:hAnsi="Arial"/>
        </w:rPr>
        <w:t>Het is niet de bedoeling dat op dit moment aanbiedingen worden gedaan.</w:t>
      </w:r>
    </w:p>
    <w:p w14:paraId="74E7FE79" w14:textId="77777777" w:rsidR="00B63A22" w:rsidRDefault="00B63A22" w:rsidP="009161E5">
      <w:pPr>
        <w:rPr>
          <w:rFonts w:ascii="Arial" w:hAnsi="Arial"/>
          <w:szCs w:val="20"/>
        </w:rPr>
      </w:pPr>
    </w:p>
    <w:p w14:paraId="13D1BE95" w14:textId="4647D4BB" w:rsidR="00E70402" w:rsidRDefault="00E70402" w:rsidP="0006697C">
      <w:pPr>
        <w:pStyle w:val="Kop2"/>
        <w:numPr>
          <w:ilvl w:val="1"/>
          <w:numId w:val="1"/>
        </w:numPr>
        <w:rPr>
          <w:rFonts w:ascii="Arial" w:hAnsi="Arial"/>
        </w:rPr>
      </w:pPr>
      <w:bookmarkStart w:id="9" w:name="_Toc115081212"/>
      <w:bookmarkStart w:id="10" w:name="_Toc433034859"/>
      <w:bookmarkEnd w:id="7"/>
      <w:r>
        <w:rPr>
          <w:rFonts w:ascii="Arial" w:hAnsi="Arial"/>
        </w:rPr>
        <w:t>Beoogd resultaat</w:t>
      </w:r>
      <w:bookmarkEnd w:id="9"/>
    </w:p>
    <w:p w14:paraId="637FD861" w14:textId="1547EB71" w:rsidR="002D3030" w:rsidRDefault="001D7D77" w:rsidP="002D3030">
      <w:pPr>
        <w:rPr>
          <w:rFonts w:ascii="Arial" w:hAnsi="Arial"/>
          <w:lang w:eastAsia="en-US"/>
        </w:rPr>
      </w:pPr>
      <w:r w:rsidRPr="4BD709B4">
        <w:rPr>
          <w:rFonts w:ascii="Arial" w:hAnsi="Arial"/>
          <w:lang w:eastAsia="en-US"/>
        </w:rPr>
        <w:t xml:space="preserve">De marktconsultatie moet </w:t>
      </w:r>
      <w:r w:rsidR="00897E25">
        <w:rPr>
          <w:rFonts w:ascii="Arial" w:hAnsi="Arial"/>
          <w:lang w:eastAsia="en-US"/>
        </w:rPr>
        <w:t xml:space="preserve">VGGM </w:t>
      </w:r>
      <w:r w:rsidR="00D0030B">
        <w:rPr>
          <w:rFonts w:ascii="Arial" w:hAnsi="Arial"/>
          <w:lang w:eastAsia="en-US"/>
        </w:rPr>
        <w:t>meer duidelijkheid geven</w:t>
      </w:r>
      <w:r w:rsidRPr="4BD709B4">
        <w:rPr>
          <w:rFonts w:ascii="Arial" w:hAnsi="Arial"/>
          <w:lang w:eastAsia="en-US"/>
        </w:rPr>
        <w:t xml:space="preserve"> </w:t>
      </w:r>
      <w:r w:rsidR="00D0030B">
        <w:rPr>
          <w:rFonts w:ascii="Arial" w:hAnsi="Arial"/>
          <w:lang w:eastAsia="en-US"/>
        </w:rPr>
        <w:t>over</w:t>
      </w:r>
      <w:r w:rsidR="004A3698">
        <w:rPr>
          <w:rFonts w:ascii="Arial" w:hAnsi="Arial"/>
          <w:lang w:eastAsia="en-US"/>
        </w:rPr>
        <w:t xml:space="preserve"> ITSM anno 2022</w:t>
      </w:r>
      <w:r w:rsidRPr="4BD709B4">
        <w:rPr>
          <w:rFonts w:ascii="Arial" w:hAnsi="Arial"/>
          <w:lang w:eastAsia="en-US"/>
        </w:rPr>
        <w:t>.</w:t>
      </w:r>
      <w:r w:rsidR="00901BDE">
        <w:rPr>
          <w:rFonts w:ascii="Arial" w:hAnsi="Arial"/>
          <w:lang w:eastAsia="en-US"/>
        </w:rPr>
        <w:t xml:space="preserve"> </w:t>
      </w:r>
      <w:r w:rsidR="004A3698">
        <w:rPr>
          <w:rFonts w:ascii="Arial" w:hAnsi="Arial"/>
          <w:lang w:eastAsia="en-US"/>
        </w:rPr>
        <w:t>Daarnaast proberen we een beeld te krijgen of de door on</w:t>
      </w:r>
      <w:r w:rsidR="005A2A12">
        <w:rPr>
          <w:rFonts w:ascii="Arial" w:hAnsi="Arial"/>
          <w:lang w:eastAsia="en-US"/>
        </w:rPr>
        <w:t>s gestelde speerpunten aansluiten bij wat de markt biedt</w:t>
      </w:r>
      <w:r w:rsidR="000F1C61">
        <w:rPr>
          <w:rFonts w:ascii="Arial" w:hAnsi="Arial"/>
          <w:lang w:eastAsia="en-US"/>
        </w:rPr>
        <w:t>.</w:t>
      </w:r>
    </w:p>
    <w:p w14:paraId="57DBE5D8" w14:textId="0ECFF792" w:rsidR="000F1C61" w:rsidRDefault="000F1C61" w:rsidP="002D3030">
      <w:pPr>
        <w:rPr>
          <w:rFonts w:ascii="Arial" w:hAnsi="Arial"/>
          <w:lang w:eastAsia="en-US"/>
        </w:rPr>
      </w:pPr>
    </w:p>
    <w:p w14:paraId="0D186372" w14:textId="121A83E4" w:rsidR="000F1C61" w:rsidRDefault="000F1C61" w:rsidP="000F1C61">
      <w:pPr>
        <w:rPr>
          <w:rFonts w:ascii="Arial" w:hAnsi="Arial"/>
          <w:szCs w:val="20"/>
        </w:rPr>
      </w:pPr>
      <w:r>
        <w:rPr>
          <w:rFonts w:ascii="Arial" w:hAnsi="Arial"/>
          <w:szCs w:val="20"/>
        </w:rPr>
        <w:t xml:space="preserve">Belangrijke speerpunten voor </w:t>
      </w:r>
      <w:r w:rsidR="00CE7ABB">
        <w:rPr>
          <w:rFonts w:ascii="Arial" w:hAnsi="Arial"/>
          <w:szCs w:val="20"/>
        </w:rPr>
        <w:t xml:space="preserve">VGGM </w:t>
      </w:r>
      <w:r>
        <w:rPr>
          <w:rFonts w:ascii="Arial" w:hAnsi="Arial"/>
          <w:szCs w:val="20"/>
        </w:rPr>
        <w:t>zijn:</w:t>
      </w:r>
    </w:p>
    <w:p w14:paraId="7BABCDC0" w14:textId="77777777" w:rsidR="000F1C61" w:rsidRDefault="000F1C61" w:rsidP="000F1C61">
      <w:pPr>
        <w:rPr>
          <w:rFonts w:ascii="Arial" w:hAnsi="Arial"/>
          <w:szCs w:val="20"/>
        </w:rPr>
      </w:pPr>
    </w:p>
    <w:p w14:paraId="09012794" w14:textId="3264E2FB" w:rsidR="000F1C61" w:rsidRDefault="000F1C61" w:rsidP="000F1C61">
      <w:pPr>
        <w:pStyle w:val="Lijstalinea"/>
        <w:numPr>
          <w:ilvl w:val="0"/>
          <w:numId w:val="19"/>
        </w:numPr>
        <w:rPr>
          <w:rFonts w:ascii="Arial" w:hAnsi="Arial"/>
          <w:szCs w:val="20"/>
        </w:rPr>
      </w:pPr>
      <w:r w:rsidRPr="006D3A25">
        <w:rPr>
          <w:rFonts w:ascii="Arial" w:hAnsi="Arial"/>
          <w:szCs w:val="20"/>
        </w:rPr>
        <w:t>Out-of-</w:t>
      </w:r>
      <w:proofErr w:type="spellStart"/>
      <w:r w:rsidRPr="006D3A25">
        <w:rPr>
          <w:rFonts w:ascii="Arial" w:hAnsi="Arial"/>
          <w:szCs w:val="20"/>
        </w:rPr>
        <w:t>the</w:t>
      </w:r>
      <w:proofErr w:type="spellEnd"/>
      <w:r w:rsidRPr="006D3A25">
        <w:rPr>
          <w:rFonts w:ascii="Arial" w:hAnsi="Arial"/>
          <w:szCs w:val="20"/>
        </w:rPr>
        <w:t>-box ondersteuning van de</w:t>
      </w:r>
      <w:r>
        <w:rPr>
          <w:rFonts w:ascii="Arial" w:hAnsi="Arial"/>
          <w:szCs w:val="20"/>
        </w:rPr>
        <w:t xml:space="preserve"> I</w:t>
      </w:r>
      <w:r w:rsidR="00C86E21">
        <w:rPr>
          <w:rFonts w:ascii="Arial" w:hAnsi="Arial"/>
          <w:szCs w:val="20"/>
        </w:rPr>
        <w:t>T</w:t>
      </w:r>
      <w:r>
        <w:rPr>
          <w:rFonts w:ascii="Arial" w:hAnsi="Arial"/>
          <w:szCs w:val="20"/>
        </w:rPr>
        <w:t>SM processen</w:t>
      </w:r>
    </w:p>
    <w:p w14:paraId="59C1DB95" w14:textId="0E5F3A90" w:rsidR="00F44836" w:rsidRDefault="00F44836" w:rsidP="00F44836">
      <w:pPr>
        <w:pStyle w:val="Lijstalinea"/>
        <w:numPr>
          <w:ilvl w:val="1"/>
          <w:numId w:val="19"/>
        </w:numPr>
        <w:rPr>
          <w:rFonts w:ascii="Arial" w:hAnsi="Arial"/>
          <w:szCs w:val="20"/>
        </w:rPr>
      </w:pPr>
      <w:r w:rsidRPr="52FABCDB">
        <w:rPr>
          <w:rFonts w:ascii="Arial" w:hAnsi="Arial"/>
          <w:lang w:eastAsia="en-US"/>
        </w:rPr>
        <w:t xml:space="preserve">Gestandaardiseerde managementmethode die </w:t>
      </w:r>
      <w:r w:rsidR="00C670B6">
        <w:rPr>
          <w:rFonts w:ascii="Arial" w:hAnsi="Arial"/>
          <w:lang w:eastAsia="en-US"/>
        </w:rPr>
        <w:t>d</w:t>
      </w:r>
      <w:r w:rsidRPr="52FABCDB">
        <w:rPr>
          <w:rFonts w:ascii="Arial" w:hAnsi="Arial"/>
          <w:lang w:eastAsia="en-US"/>
        </w:rPr>
        <w:t>e IT-dienstverlening en IT-servicemanagement optimaal organiseert. Onder I</w:t>
      </w:r>
      <w:r>
        <w:rPr>
          <w:rFonts w:ascii="Arial" w:hAnsi="Arial"/>
          <w:lang w:eastAsia="en-US"/>
        </w:rPr>
        <w:t>T</w:t>
      </w:r>
      <w:r w:rsidRPr="52FABCDB">
        <w:rPr>
          <w:rFonts w:ascii="Arial" w:hAnsi="Arial"/>
          <w:lang w:eastAsia="en-US"/>
        </w:rPr>
        <w:t xml:space="preserve">SM </w:t>
      </w:r>
      <w:r w:rsidRPr="00FA13F5">
        <w:rPr>
          <w:rFonts w:ascii="Arial" w:hAnsi="Arial"/>
          <w:lang w:eastAsia="en-US"/>
        </w:rPr>
        <w:t>wordt</w:t>
      </w:r>
      <w:r w:rsidRPr="52FABCDB">
        <w:rPr>
          <w:rFonts w:ascii="Arial" w:hAnsi="Arial"/>
          <w:lang w:eastAsia="en-US"/>
        </w:rPr>
        <w:t xml:space="preserve"> </w:t>
      </w:r>
      <w:r>
        <w:rPr>
          <w:rFonts w:ascii="Arial" w:hAnsi="Arial"/>
          <w:lang w:eastAsia="en-US"/>
        </w:rPr>
        <w:t xml:space="preserve">verstaan </w:t>
      </w:r>
      <w:r w:rsidRPr="52FABCDB">
        <w:rPr>
          <w:rFonts w:ascii="Arial" w:hAnsi="Arial"/>
          <w:lang w:eastAsia="en-US"/>
        </w:rPr>
        <w:t>service level management (SLM), kwaliteit management, change management, incident management, configuratie management en operations management</w:t>
      </w:r>
    </w:p>
    <w:p w14:paraId="0C5810BE" w14:textId="77777777" w:rsidR="000F1C61" w:rsidRDefault="000F1C61" w:rsidP="000F1C61">
      <w:pPr>
        <w:pStyle w:val="Lijstalinea"/>
        <w:numPr>
          <w:ilvl w:val="0"/>
          <w:numId w:val="19"/>
        </w:numPr>
        <w:rPr>
          <w:rFonts w:ascii="Arial" w:hAnsi="Arial"/>
          <w:szCs w:val="20"/>
        </w:rPr>
      </w:pPr>
      <w:r>
        <w:rPr>
          <w:rFonts w:ascii="Arial" w:hAnsi="Arial"/>
          <w:szCs w:val="20"/>
        </w:rPr>
        <w:t>Zelfservice door middel van een kennisbank</w:t>
      </w:r>
    </w:p>
    <w:p w14:paraId="2986F070" w14:textId="77777777" w:rsidR="000F1C61" w:rsidRDefault="000F1C61" w:rsidP="000F1C61">
      <w:pPr>
        <w:pStyle w:val="Lijstalinea"/>
        <w:numPr>
          <w:ilvl w:val="0"/>
          <w:numId w:val="19"/>
        </w:numPr>
        <w:rPr>
          <w:rFonts w:ascii="Arial" w:hAnsi="Arial"/>
          <w:szCs w:val="20"/>
        </w:rPr>
      </w:pPr>
      <w:r>
        <w:rPr>
          <w:rFonts w:ascii="Arial" w:hAnsi="Arial"/>
          <w:szCs w:val="20"/>
        </w:rPr>
        <w:t>Automatisering van processen</w:t>
      </w:r>
    </w:p>
    <w:p w14:paraId="38C2C0FE" w14:textId="77777777" w:rsidR="000F1C61" w:rsidRDefault="000F1C61" w:rsidP="000F1C61">
      <w:pPr>
        <w:pStyle w:val="Lijstalinea"/>
        <w:numPr>
          <w:ilvl w:val="0"/>
          <w:numId w:val="19"/>
        </w:numPr>
        <w:rPr>
          <w:rFonts w:ascii="Arial" w:hAnsi="Arial"/>
          <w:szCs w:val="20"/>
        </w:rPr>
      </w:pPr>
      <w:r w:rsidRPr="00624856">
        <w:rPr>
          <w:rFonts w:ascii="Arial" w:hAnsi="Arial"/>
          <w:szCs w:val="20"/>
        </w:rPr>
        <w:t>Integratie mogelijkheden met andere systemen</w:t>
      </w:r>
      <w:r>
        <w:rPr>
          <w:rFonts w:ascii="Arial" w:hAnsi="Arial"/>
          <w:szCs w:val="20"/>
        </w:rPr>
        <w:t>. Door middel van:</w:t>
      </w:r>
    </w:p>
    <w:p w14:paraId="2272B4FB" w14:textId="77777777" w:rsidR="000F1C61" w:rsidRDefault="000F1C61" w:rsidP="000F1C61">
      <w:pPr>
        <w:pStyle w:val="Lijstalinea"/>
        <w:numPr>
          <w:ilvl w:val="1"/>
          <w:numId w:val="19"/>
        </w:numPr>
        <w:rPr>
          <w:rFonts w:ascii="Arial" w:hAnsi="Arial"/>
          <w:szCs w:val="20"/>
          <w:lang w:val="en-US"/>
        </w:rPr>
      </w:pPr>
      <w:r>
        <w:rPr>
          <w:rFonts w:ascii="Arial" w:hAnsi="Arial"/>
          <w:szCs w:val="20"/>
          <w:lang w:val="en-US"/>
        </w:rPr>
        <w:t>O</w:t>
      </w:r>
      <w:r w:rsidRPr="00EE6ED3">
        <w:rPr>
          <w:rFonts w:ascii="Arial" w:hAnsi="Arial"/>
          <w:szCs w:val="20"/>
          <w:lang w:val="en-US"/>
        </w:rPr>
        <w:t xml:space="preserve">ut-of-the-box </w:t>
      </w:r>
      <w:proofErr w:type="spellStart"/>
      <w:r w:rsidRPr="00EE6ED3">
        <w:rPr>
          <w:rFonts w:ascii="Arial" w:hAnsi="Arial"/>
          <w:szCs w:val="20"/>
          <w:lang w:val="en-US"/>
        </w:rPr>
        <w:t>k</w:t>
      </w:r>
      <w:r>
        <w:rPr>
          <w:rFonts w:ascii="Arial" w:hAnsi="Arial"/>
          <w:szCs w:val="20"/>
          <w:lang w:val="en-US"/>
        </w:rPr>
        <w:t>oppelingen</w:t>
      </w:r>
      <w:proofErr w:type="spellEnd"/>
    </w:p>
    <w:p w14:paraId="2595B975" w14:textId="77777777" w:rsidR="000F1C61" w:rsidRDefault="000F1C61" w:rsidP="000F1C61">
      <w:pPr>
        <w:pStyle w:val="Lijstalinea"/>
        <w:numPr>
          <w:ilvl w:val="1"/>
          <w:numId w:val="19"/>
        </w:numPr>
        <w:rPr>
          <w:rFonts w:ascii="Arial" w:hAnsi="Arial"/>
          <w:szCs w:val="20"/>
          <w:lang w:val="en-US"/>
        </w:rPr>
      </w:pPr>
      <w:proofErr w:type="spellStart"/>
      <w:r>
        <w:rPr>
          <w:rFonts w:ascii="Arial" w:hAnsi="Arial"/>
          <w:szCs w:val="20"/>
          <w:lang w:val="en-US"/>
        </w:rPr>
        <w:t>Maatwerk</w:t>
      </w:r>
      <w:proofErr w:type="spellEnd"/>
      <w:r>
        <w:rPr>
          <w:rFonts w:ascii="Arial" w:hAnsi="Arial"/>
          <w:szCs w:val="20"/>
          <w:lang w:val="en-US"/>
        </w:rPr>
        <w:t xml:space="preserve"> </w:t>
      </w:r>
      <w:proofErr w:type="spellStart"/>
      <w:r>
        <w:rPr>
          <w:rFonts w:ascii="Arial" w:hAnsi="Arial"/>
          <w:szCs w:val="20"/>
          <w:lang w:val="en-US"/>
        </w:rPr>
        <w:t>koppelingen</w:t>
      </w:r>
      <w:proofErr w:type="spellEnd"/>
    </w:p>
    <w:p w14:paraId="07C7BE9B" w14:textId="28DB4AAA" w:rsidR="00515410" w:rsidRDefault="00334538" w:rsidP="00F05369">
      <w:pPr>
        <w:pStyle w:val="Lijstalinea"/>
        <w:numPr>
          <w:ilvl w:val="0"/>
          <w:numId w:val="19"/>
        </w:numPr>
        <w:rPr>
          <w:rFonts w:ascii="Arial" w:hAnsi="Arial"/>
          <w:szCs w:val="20"/>
          <w:lang w:val="en-US"/>
        </w:rPr>
      </w:pPr>
      <w:r>
        <w:rPr>
          <w:rFonts w:ascii="Arial" w:hAnsi="Arial"/>
          <w:szCs w:val="20"/>
          <w:lang w:val="en-US"/>
        </w:rPr>
        <w:t>SAAS</w:t>
      </w:r>
    </w:p>
    <w:bookmarkEnd w:id="10"/>
    <w:p w14:paraId="415E0EC8" w14:textId="77777777" w:rsidR="00A460DF" w:rsidRPr="00104015" w:rsidRDefault="00A460DF" w:rsidP="001707B9">
      <w:pPr>
        <w:pStyle w:val="Kop1"/>
        <w:numPr>
          <w:ilvl w:val="0"/>
          <w:numId w:val="4"/>
        </w:numPr>
      </w:pPr>
      <w:r w:rsidRPr="00FB3792">
        <w:br w:type="page"/>
      </w:r>
      <w:bookmarkStart w:id="11" w:name="_Toc432687369"/>
      <w:bookmarkStart w:id="12" w:name="_Toc433034862"/>
      <w:bookmarkStart w:id="13" w:name="_Toc115081213"/>
      <w:r w:rsidRPr="00104015">
        <w:lastRenderedPageBreak/>
        <w:t>Algemene informatie</w:t>
      </w:r>
      <w:bookmarkStart w:id="14" w:name="_Toc432687370"/>
      <w:bookmarkStart w:id="15" w:name="_Toc433034863"/>
      <w:bookmarkEnd w:id="11"/>
      <w:bookmarkEnd w:id="12"/>
      <w:bookmarkEnd w:id="13"/>
    </w:p>
    <w:p w14:paraId="5069F455" w14:textId="77777777" w:rsidR="00A460DF" w:rsidRPr="00FB3792" w:rsidRDefault="00A460DF" w:rsidP="00A460DF">
      <w:pPr>
        <w:rPr>
          <w:rFonts w:ascii="Arial" w:hAnsi="Arial"/>
        </w:rPr>
      </w:pPr>
    </w:p>
    <w:p w14:paraId="0BCF4D61" w14:textId="3EAF9845" w:rsidR="00A460DF" w:rsidRDefault="0006697C" w:rsidP="0006697C">
      <w:pPr>
        <w:pStyle w:val="Kop2"/>
        <w:rPr>
          <w:rFonts w:ascii="Arial" w:hAnsi="Arial"/>
        </w:rPr>
      </w:pPr>
      <w:bookmarkStart w:id="16" w:name="_Toc115081214"/>
      <w:bookmarkEnd w:id="14"/>
      <w:bookmarkEnd w:id="15"/>
      <w:r>
        <w:rPr>
          <w:rFonts w:ascii="Arial" w:hAnsi="Arial"/>
        </w:rPr>
        <w:t>2.1</w:t>
      </w:r>
      <w:r w:rsidR="00EC177E">
        <w:rPr>
          <w:rFonts w:ascii="Arial" w:hAnsi="Arial"/>
        </w:rPr>
        <w:tab/>
      </w:r>
      <w:r>
        <w:rPr>
          <w:rFonts w:ascii="Arial" w:hAnsi="Arial"/>
        </w:rPr>
        <w:t>Algemene p</w:t>
      </w:r>
      <w:r w:rsidR="00A460DF" w:rsidRPr="00003828">
        <w:rPr>
          <w:rFonts w:ascii="Arial" w:hAnsi="Arial"/>
        </w:rPr>
        <w:t>roject</w:t>
      </w:r>
      <w:r>
        <w:rPr>
          <w:rFonts w:ascii="Arial" w:hAnsi="Arial"/>
        </w:rPr>
        <w:t>informatie</w:t>
      </w:r>
      <w:bookmarkEnd w:id="16"/>
    </w:p>
    <w:p w14:paraId="2AD83651" w14:textId="77777777" w:rsidR="003671D5" w:rsidRPr="007D5616" w:rsidRDefault="003671D5" w:rsidP="004147A3">
      <w:pPr>
        <w:rPr>
          <w:rFonts w:ascii="Arial" w:hAnsi="Arial"/>
        </w:rPr>
      </w:pPr>
    </w:p>
    <w:p w14:paraId="43A87E1E" w14:textId="3409EC05" w:rsidR="004147A3" w:rsidRPr="00120108" w:rsidRDefault="00DF7FB0" w:rsidP="00FD23C0">
      <w:pPr>
        <w:rPr>
          <w:rFonts w:ascii="Arial" w:hAnsi="Arial"/>
          <w:lang w:eastAsia="en-US"/>
        </w:rPr>
      </w:pPr>
      <w:r w:rsidRPr="244B3A2D">
        <w:rPr>
          <w:rFonts w:ascii="Arial" w:hAnsi="Arial"/>
          <w:lang w:eastAsia="en-US"/>
        </w:rPr>
        <w:t>Vooruitl</w:t>
      </w:r>
      <w:r w:rsidR="0072038B" w:rsidRPr="244B3A2D">
        <w:rPr>
          <w:rFonts w:ascii="Arial" w:hAnsi="Arial"/>
          <w:lang w:eastAsia="en-US"/>
        </w:rPr>
        <w:t xml:space="preserve">opend op de aanbesteding wil VGGM </w:t>
      </w:r>
      <w:r w:rsidRPr="244B3A2D">
        <w:rPr>
          <w:rFonts w:ascii="Arial" w:hAnsi="Arial"/>
          <w:lang w:eastAsia="en-US"/>
        </w:rPr>
        <w:t xml:space="preserve">hierbij </w:t>
      </w:r>
      <w:r w:rsidR="001C11F1" w:rsidRPr="244B3A2D">
        <w:rPr>
          <w:rFonts w:ascii="Arial" w:hAnsi="Arial"/>
          <w:lang w:eastAsia="en-US"/>
        </w:rPr>
        <w:t>al</w:t>
      </w:r>
      <w:r w:rsidRPr="244B3A2D">
        <w:rPr>
          <w:rFonts w:ascii="Arial" w:hAnsi="Arial"/>
          <w:lang w:eastAsia="en-US"/>
        </w:rPr>
        <w:t xml:space="preserve"> aangeven dat </w:t>
      </w:r>
      <w:r w:rsidR="00621431" w:rsidRPr="244B3A2D">
        <w:rPr>
          <w:rFonts w:ascii="Arial" w:hAnsi="Arial"/>
          <w:lang w:eastAsia="en-US"/>
        </w:rPr>
        <w:t>de</w:t>
      </w:r>
      <w:r w:rsidR="004147A3" w:rsidRPr="244B3A2D">
        <w:rPr>
          <w:rFonts w:ascii="Arial" w:hAnsi="Arial"/>
          <w:lang w:eastAsia="en-US"/>
        </w:rPr>
        <w:t xml:space="preserve"> toekomstige </w:t>
      </w:r>
      <w:r w:rsidR="00621431" w:rsidRPr="244B3A2D">
        <w:rPr>
          <w:rFonts w:ascii="Arial" w:hAnsi="Arial"/>
          <w:lang w:eastAsia="en-US"/>
        </w:rPr>
        <w:t>I</w:t>
      </w:r>
      <w:r w:rsidR="00515BD0" w:rsidRPr="244B3A2D">
        <w:rPr>
          <w:rFonts w:ascii="Arial" w:hAnsi="Arial"/>
          <w:lang w:eastAsia="en-US"/>
        </w:rPr>
        <w:t>T</w:t>
      </w:r>
      <w:r w:rsidR="00621431" w:rsidRPr="244B3A2D">
        <w:rPr>
          <w:rFonts w:ascii="Arial" w:hAnsi="Arial"/>
          <w:lang w:eastAsia="en-US"/>
        </w:rPr>
        <w:t xml:space="preserve">SM </w:t>
      </w:r>
      <w:r w:rsidR="0094ABE6" w:rsidRPr="244B3A2D">
        <w:rPr>
          <w:rFonts w:ascii="Arial" w:hAnsi="Arial"/>
          <w:lang w:eastAsia="en-US"/>
        </w:rPr>
        <w:t>oplossing</w:t>
      </w:r>
      <w:r w:rsidR="000251D4" w:rsidRPr="244B3A2D">
        <w:rPr>
          <w:rFonts w:ascii="Arial" w:hAnsi="Arial"/>
          <w:lang w:eastAsia="en-US"/>
        </w:rPr>
        <w:t xml:space="preserve"> </w:t>
      </w:r>
      <w:r w:rsidR="0072038B" w:rsidRPr="244B3A2D">
        <w:rPr>
          <w:rFonts w:ascii="Arial" w:hAnsi="Arial"/>
          <w:lang w:eastAsia="en-US"/>
        </w:rPr>
        <w:t xml:space="preserve">ten </w:t>
      </w:r>
      <w:r w:rsidRPr="244B3A2D">
        <w:rPr>
          <w:rFonts w:ascii="Arial" w:hAnsi="Arial"/>
          <w:lang w:eastAsia="en-US"/>
        </w:rPr>
        <w:t xml:space="preserve">minste </w:t>
      </w:r>
      <w:r w:rsidR="00A86CEB" w:rsidRPr="244B3A2D">
        <w:rPr>
          <w:rFonts w:ascii="Arial" w:hAnsi="Arial"/>
          <w:lang w:eastAsia="en-US"/>
        </w:rPr>
        <w:t xml:space="preserve">dient </w:t>
      </w:r>
      <w:r w:rsidRPr="244B3A2D">
        <w:rPr>
          <w:rFonts w:ascii="Arial" w:hAnsi="Arial"/>
          <w:lang w:eastAsia="en-US"/>
        </w:rPr>
        <w:t>te voldoen aan de volgende eisen:</w:t>
      </w:r>
    </w:p>
    <w:p w14:paraId="31FB23AF" w14:textId="77777777" w:rsidR="000338DD" w:rsidRPr="00201510" w:rsidRDefault="000338DD" w:rsidP="00FD23C0">
      <w:pPr>
        <w:pStyle w:val="Lijstalinea"/>
        <w:rPr>
          <w:rFonts w:ascii="Arial" w:hAnsi="Arial"/>
          <w:szCs w:val="20"/>
          <w:lang w:eastAsia="en-US"/>
        </w:rPr>
      </w:pPr>
    </w:p>
    <w:p w14:paraId="0A94C1CD" w14:textId="3FEC8165" w:rsidR="001C11F1" w:rsidRPr="00201510" w:rsidRDefault="00C434FC" w:rsidP="007F1682">
      <w:pPr>
        <w:pStyle w:val="Lijstalinea"/>
        <w:numPr>
          <w:ilvl w:val="0"/>
          <w:numId w:val="5"/>
        </w:numPr>
        <w:ind w:left="567" w:hanging="207"/>
        <w:rPr>
          <w:rFonts w:ascii="Arial" w:hAnsi="Arial"/>
          <w:color w:val="000000"/>
        </w:rPr>
      </w:pPr>
      <w:r w:rsidRPr="244B3A2D">
        <w:rPr>
          <w:rFonts w:ascii="Arial" w:hAnsi="Arial"/>
          <w:color w:val="000000" w:themeColor="text1"/>
        </w:rPr>
        <w:t xml:space="preserve">De </w:t>
      </w:r>
      <w:r w:rsidR="52470827" w:rsidRPr="244B3A2D">
        <w:rPr>
          <w:rFonts w:ascii="Arial" w:hAnsi="Arial"/>
          <w:color w:val="000000" w:themeColor="text1"/>
        </w:rPr>
        <w:t>oplossing</w:t>
      </w:r>
      <w:r w:rsidR="00003828" w:rsidRPr="244B3A2D">
        <w:rPr>
          <w:rFonts w:ascii="Arial" w:hAnsi="Arial"/>
          <w:color w:val="000000" w:themeColor="text1"/>
        </w:rPr>
        <w:t>, met alle daarbij behorende functionaliteiten, dienstverlening en randvoorwaarden, wordt in de Nederlandse taal geleverd, gebruikt en onderhouden.</w:t>
      </w:r>
    </w:p>
    <w:p w14:paraId="0B8C2AAD" w14:textId="77777777" w:rsidR="002663BC" w:rsidRPr="006D226F" w:rsidRDefault="00DF1324" w:rsidP="007F1682">
      <w:pPr>
        <w:pStyle w:val="Lijstalinea"/>
        <w:numPr>
          <w:ilvl w:val="0"/>
          <w:numId w:val="5"/>
        </w:numPr>
        <w:ind w:left="567" w:hanging="207"/>
        <w:rPr>
          <w:rFonts w:ascii="Arial" w:hAnsi="Arial"/>
          <w:strike/>
          <w:szCs w:val="20"/>
          <w:lang w:eastAsia="en-US"/>
        </w:rPr>
      </w:pPr>
      <w:r w:rsidRPr="006D226F">
        <w:rPr>
          <w:rFonts w:ascii="Arial" w:hAnsi="Arial"/>
          <w:szCs w:val="20"/>
        </w:rPr>
        <w:t xml:space="preserve">Aanbieder is ISO 27001 en NEN 7510 </w:t>
      </w:r>
      <w:r w:rsidR="00DF7FB0" w:rsidRPr="006D226F">
        <w:rPr>
          <w:rFonts w:ascii="Arial" w:hAnsi="Arial"/>
          <w:szCs w:val="20"/>
        </w:rPr>
        <w:t>geaccrediteerd.</w:t>
      </w:r>
    </w:p>
    <w:p w14:paraId="1B4DF85B" w14:textId="225B24F5" w:rsidR="001C11F1" w:rsidRPr="00201510" w:rsidRDefault="00003828" w:rsidP="007F1682">
      <w:pPr>
        <w:pStyle w:val="Lijstalinea"/>
        <w:numPr>
          <w:ilvl w:val="0"/>
          <w:numId w:val="5"/>
        </w:numPr>
        <w:ind w:left="567" w:hanging="207"/>
        <w:rPr>
          <w:rFonts w:ascii="Arial" w:hAnsi="Arial"/>
          <w:strike/>
          <w:szCs w:val="20"/>
          <w:lang w:eastAsia="en-US"/>
        </w:rPr>
      </w:pPr>
      <w:r w:rsidRPr="006D226F">
        <w:rPr>
          <w:rFonts w:ascii="Arial" w:hAnsi="Arial"/>
          <w:szCs w:val="20"/>
          <w:lang w:eastAsia="en-US"/>
        </w:rPr>
        <w:t>Data wordt opgeslagen conform Nederlandse en Europese wetgeving</w:t>
      </w:r>
      <w:r w:rsidR="00DF7FB0" w:rsidRPr="006D226F">
        <w:rPr>
          <w:rFonts w:ascii="Arial" w:hAnsi="Arial"/>
          <w:szCs w:val="20"/>
          <w:lang w:eastAsia="en-US"/>
        </w:rPr>
        <w:t>.</w:t>
      </w:r>
    </w:p>
    <w:p w14:paraId="1DA599D5" w14:textId="7F6A1DF8" w:rsidR="000F1BEA" w:rsidRPr="00201510" w:rsidRDefault="000F1BEA" w:rsidP="007F1682">
      <w:pPr>
        <w:pStyle w:val="Lijstalinea"/>
        <w:numPr>
          <w:ilvl w:val="0"/>
          <w:numId w:val="5"/>
        </w:numPr>
        <w:ind w:left="567" w:hanging="207"/>
        <w:rPr>
          <w:rFonts w:ascii="Arial" w:hAnsi="Arial"/>
          <w:strike/>
          <w:szCs w:val="20"/>
          <w:lang w:eastAsia="en-US"/>
        </w:rPr>
      </w:pPr>
      <w:r>
        <w:rPr>
          <w:rFonts w:ascii="Arial" w:hAnsi="Arial"/>
          <w:szCs w:val="20"/>
          <w:lang w:eastAsia="en-US"/>
        </w:rPr>
        <w:t xml:space="preserve">De oplossing ondersteunt </w:t>
      </w:r>
      <w:r w:rsidR="001E3AEA">
        <w:rPr>
          <w:rFonts w:ascii="Arial" w:hAnsi="Arial"/>
          <w:szCs w:val="20"/>
          <w:lang w:eastAsia="en-US"/>
        </w:rPr>
        <w:t xml:space="preserve">waar van toepassing – blijvend - </w:t>
      </w:r>
      <w:r>
        <w:rPr>
          <w:rFonts w:ascii="Arial" w:hAnsi="Arial"/>
          <w:szCs w:val="20"/>
          <w:lang w:eastAsia="en-US"/>
        </w:rPr>
        <w:t>Nederlandse wetgeving</w:t>
      </w:r>
      <w:r w:rsidR="002B77CA">
        <w:rPr>
          <w:rFonts w:ascii="Arial" w:hAnsi="Arial"/>
          <w:szCs w:val="20"/>
          <w:lang w:eastAsia="en-US"/>
        </w:rPr>
        <w:t>.</w:t>
      </w:r>
    </w:p>
    <w:p w14:paraId="1A1297BD" w14:textId="391E9D7D" w:rsidR="00CD7457" w:rsidRPr="001A1FB3" w:rsidRDefault="00C82E50" w:rsidP="007F1682">
      <w:pPr>
        <w:pStyle w:val="Lijstalinea"/>
        <w:numPr>
          <w:ilvl w:val="0"/>
          <w:numId w:val="5"/>
        </w:numPr>
        <w:ind w:left="567" w:hanging="207"/>
        <w:rPr>
          <w:rFonts w:ascii="Arial" w:hAnsi="Arial"/>
          <w:strike/>
        </w:rPr>
      </w:pPr>
      <w:r w:rsidRPr="2532F68E">
        <w:rPr>
          <w:rFonts w:ascii="Arial" w:hAnsi="Arial"/>
          <w:lang w:eastAsia="en-US"/>
        </w:rPr>
        <w:t>Zoals</w:t>
      </w:r>
      <w:r w:rsidR="00F73428" w:rsidRPr="2532F68E">
        <w:rPr>
          <w:rFonts w:ascii="Arial" w:hAnsi="Arial"/>
          <w:lang w:eastAsia="en-US"/>
        </w:rPr>
        <w:t xml:space="preserve"> gesteld in de referentiearchitecturen NORA, </w:t>
      </w:r>
      <w:proofErr w:type="spellStart"/>
      <w:r w:rsidR="008C3A1B" w:rsidRPr="2532F68E">
        <w:rPr>
          <w:rFonts w:ascii="Arial" w:hAnsi="Arial"/>
          <w:lang w:eastAsia="en-US"/>
        </w:rPr>
        <w:t>VeRA</w:t>
      </w:r>
      <w:proofErr w:type="spellEnd"/>
      <w:r w:rsidR="008C3A1B" w:rsidRPr="2532F68E">
        <w:rPr>
          <w:rFonts w:ascii="Arial" w:hAnsi="Arial"/>
          <w:lang w:eastAsia="en-US"/>
        </w:rPr>
        <w:t xml:space="preserve"> en PURA die voor VGGM van toepassing zijn</w:t>
      </w:r>
      <w:r w:rsidR="0093614F">
        <w:rPr>
          <w:rFonts w:ascii="Arial" w:hAnsi="Arial"/>
          <w:lang w:eastAsia="en-US"/>
        </w:rPr>
        <w:t>.</w:t>
      </w:r>
    </w:p>
    <w:p w14:paraId="5CA5CA30" w14:textId="28EF3323" w:rsidR="000451DF" w:rsidRPr="006F74F3" w:rsidRDefault="00CD7457" w:rsidP="007F1682">
      <w:pPr>
        <w:pStyle w:val="Lijstalinea"/>
        <w:numPr>
          <w:ilvl w:val="0"/>
          <w:numId w:val="5"/>
        </w:numPr>
        <w:ind w:left="567" w:hanging="207"/>
        <w:rPr>
          <w:rFonts w:ascii="Arial" w:hAnsi="Arial"/>
        </w:rPr>
      </w:pPr>
      <w:r>
        <w:rPr>
          <w:rFonts w:ascii="Arial" w:hAnsi="Arial"/>
          <w:szCs w:val="20"/>
          <w:lang w:eastAsia="en-US"/>
        </w:rPr>
        <w:t>Het gestelde in de</w:t>
      </w:r>
      <w:r w:rsidRPr="002C569D">
        <w:rPr>
          <w:rFonts w:ascii="Arial" w:hAnsi="Arial"/>
          <w:szCs w:val="20"/>
          <w:lang w:eastAsia="en-US"/>
        </w:rPr>
        <w:t xml:space="preserve"> GIBIT 2020 alsmede Veiligheidsregio ICT kwaliteitsnormen versie maart 2021</w:t>
      </w:r>
      <w:r w:rsidRPr="00CA3B14">
        <w:rPr>
          <w:rFonts w:ascii="Arial" w:hAnsi="Arial"/>
          <w:szCs w:val="20"/>
          <w:lang w:eastAsia="en-US"/>
        </w:rPr>
        <w:t>.</w:t>
      </w:r>
    </w:p>
    <w:p w14:paraId="168145B1" w14:textId="357895B4" w:rsidR="006F74F3" w:rsidRDefault="006F74F3">
      <w:pPr>
        <w:rPr>
          <w:rFonts w:ascii="Arial" w:hAnsi="Arial"/>
        </w:rPr>
      </w:pPr>
      <w:r>
        <w:rPr>
          <w:rFonts w:ascii="Arial" w:hAnsi="Arial"/>
        </w:rPr>
        <w:br w:type="page"/>
      </w:r>
    </w:p>
    <w:p w14:paraId="49ED24DA" w14:textId="77777777" w:rsidR="00A460DF" w:rsidRPr="00104015" w:rsidRDefault="00104015" w:rsidP="001707B9">
      <w:pPr>
        <w:pStyle w:val="Kop1"/>
        <w:keepLines w:val="0"/>
        <w:numPr>
          <w:ilvl w:val="0"/>
          <w:numId w:val="4"/>
        </w:numPr>
        <w:spacing w:before="0"/>
      </w:pPr>
      <w:bookmarkStart w:id="17" w:name="_Toc432687374"/>
      <w:bookmarkStart w:id="18" w:name="_Toc433034867"/>
      <w:bookmarkStart w:id="19" w:name="_Toc115081215"/>
      <w:bookmarkStart w:id="20" w:name="_Toc295141716"/>
      <w:bookmarkStart w:id="21" w:name="_Toc283726957"/>
      <w:bookmarkStart w:id="22" w:name="_Toc292732094"/>
      <w:bookmarkStart w:id="23" w:name="_Toc292732344"/>
      <w:bookmarkStart w:id="24" w:name="_Toc432687372"/>
      <w:bookmarkStart w:id="25" w:name="_Toc433034865"/>
      <w:r>
        <w:lastRenderedPageBreak/>
        <w:t>P</w:t>
      </w:r>
      <w:r w:rsidR="00A460DF" w:rsidRPr="00104015">
        <w:t>rocedure marktconsultatie</w:t>
      </w:r>
      <w:bookmarkEnd w:id="17"/>
      <w:bookmarkEnd w:id="18"/>
      <w:bookmarkEnd w:id="19"/>
    </w:p>
    <w:p w14:paraId="29AB913E" w14:textId="77777777" w:rsidR="00A460DF" w:rsidRPr="00FB3792" w:rsidRDefault="00A460DF" w:rsidP="00A460DF">
      <w:pPr>
        <w:rPr>
          <w:rFonts w:ascii="Arial" w:hAnsi="Arial"/>
        </w:rPr>
      </w:pPr>
    </w:p>
    <w:p w14:paraId="35EFCD64" w14:textId="77777777" w:rsidR="00A460DF" w:rsidRPr="00FB3792" w:rsidRDefault="00255EC2" w:rsidP="00A460DF">
      <w:pPr>
        <w:pStyle w:val="Kop2"/>
        <w:numPr>
          <w:ilvl w:val="1"/>
          <w:numId w:val="0"/>
        </w:numPr>
        <w:ind w:left="680" w:hanging="680"/>
        <w:rPr>
          <w:rFonts w:ascii="Arial" w:hAnsi="Arial"/>
        </w:rPr>
      </w:pPr>
      <w:bookmarkStart w:id="26" w:name="_Toc115081216"/>
      <w:r>
        <w:rPr>
          <w:rFonts w:ascii="Arial" w:hAnsi="Arial"/>
        </w:rPr>
        <w:t>3.1</w:t>
      </w:r>
      <w:r w:rsidR="00A460DF" w:rsidRPr="00FB3792">
        <w:rPr>
          <w:rFonts w:ascii="Arial" w:hAnsi="Arial"/>
        </w:rPr>
        <w:tab/>
      </w:r>
      <w:bookmarkStart w:id="27" w:name="_Toc457977146"/>
      <w:r w:rsidR="00A460DF" w:rsidRPr="00FB3792">
        <w:rPr>
          <w:rFonts w:ascii="Arial" w:hAnsi="Arial"/>
        </w:rPr>
        <w:t>Communicatie</w:t>
      </w:r>
      <w:bookmarkEnd w:id="26"/>
      <w:bookmarkEnd w:id="27"/>
      <w:r w:rsidR="00A460DF" w:rsidRPr="00FB3792">
        <w:rPr>
          <w:rFonts w:ascii="Arial" w:hAnsi="Arial"/>
        </w:rPr>
        <w:t xml:space="preserve"> </w:t>
      </w:r>
    </w:p>
    <w:p w14:paraId="4BA75550" w14:textId="77777777" w:rsidR="00A460DF" w:rsidRPr="00FB3792" w:rsidRDefault="00A460DF" w:rsidP="00A460DF">
      <w:pPr>
        <w:rPr>
          <w:rFonts w:ascii="Arial" w:hAnsi="Arial"/>
          <w:szCs w:val="20"/>
        </w:rPr>
      </w:pPr>
      <w:r w:rsidRPr="00FB3792">
        <w:rPr>
          <w:rFonts w:ascii="Arial" w:hAnsi="Arial"/>
          <w:szCs w:val="20"/>
        </w:rPr>
        <w:t>Tijdens de marktconsult</w:t>
      </w:r>
      <w:r w:rsidR="0047673B">
        <w:rPr>
          <w:rFonts w:ascii="Arial" w:hAnsi="Arial"/>
          <w:szCs w:val="20"/>
        </w:rPr>
        <w:t>atie verloopt alle communicatie</w:t>
      </w:r>
      <w:r w:rsidR="004C70FA">
        <w:rPr>
          <w:rFonts w:ascii="Arial" w:hAnsi="Arial"/>
          <w:szCs w:val="20"/>
        </w:rPr>
        <w:t>,</w:t>
      </w:r>
      <w:r w:rsidRPr="00FB3792">
        <w:rPr>
          <w:rFonts w:ascii="Arial" w:hAnsi="Arial"/>
          <w:szCs w:val="20"/>
        </w:rPr>
        <w:t xml:space="preserve"> met betrekking tot dit onderwerp, via de onderstaande contactpersoon:</w:t>
      </w:r>
    </w:p>
    <w:tbl>
      <w:tblPr>
        <w:tblW w:w="93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01"/>
        <w:gridCol w:w="2699"/>
        <w:gridCol w:w="1247"/>
        <w:gridCol w:w="3553"/>
      </w:tblGrid>
      <w:tr w:rsidR="006F0C2E" w:rsidRPr="00FB3792" w14:paraId="592E1024" w14:textId="77777777" w:rsidTr="004C70FA">
        <w:trPr>
          <w:cantSplit/>
        </w:trPr>
        <w:tc>
          <w:tcPr>
            <w:tcW w:w="1801" w:type="dxa"/>
            <w:tcBorders>
              <w:top w:val="single" w:sz="12" w:space="0" w:color="808080"/>
              <w:left w:val="single" w:sz="12" w:space="0" w:color="808080"/>
              <w:bottom w:val="single" w:sz="12" w:space="0" w:color="808080"/>
              <w:right w:val="single" w:sz="12" w:space="0" w:color="808080"/>
            </w:tcBorders>
            <w:shd w:val="clear" w:color="auto" w:fill="CCCCCC"/>
          </w:tcPr>
          <w:p w14:paraId="6D80ABB0" w14:textId="77777777" w:rsidR="00A460DF" w:rsidRPr="00FB3792" w:rsidRDefault="00A460DF" w:rsidP="004C70FA">
            <w:pPr>
              <w:tabs>
                <w:tab w:val="left" w:pos="1492"/>
                <w:tab w:val="right" w:pos="4185"/>
              </w:tabs>
              <w:suppressAutoHyphens/>
              <w:spacing w:before="90" w:after="54"/>
              <w:ind w:left="57"/>
              <w:rPr>
                <w:rFonts w:ascii="Arial" w:hAnsi="Arial"/>
                <w:b/>
                <w:bCs w:val="0"/>
                <w:iCs/>
                <w:sz w:val="18"/>
              </w:rPr>
            </w:pPr>
            <w:r w:rsidRPr="00FB3792">
              <w:rPr>
                <w:rFonts w:ascii="Arial" w:hAnsi="Arial"/>
                <w:b/>
                <w:bCs w:val="0"/>
                <w:iCs/>
                <w:sz w:val="18"/>
              </w:rPr>
              <w:t>Contact</w:t>
            </w:r>
          </w:p>
        </w:tc>
        <w:tc>
          <w:tcPr>
            <w:tcW w:w="7499"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7C475FAB" w14:textId="77777777" w:rsidR="00A460DF" w:rsidRPr="00FB3792" w:rsidRDefault="00A460DF" w:rsidP="004C70FA">
            <w:pPr>
              <w:spacing w:before="90" w:after="54"/>
              <w:ind w:right="57"/>
              <w:rPr>
                <w:rFonts w:ascii="Arial" w:hAnsi="Arial"/>
                <w:b/>
                <w:bCs w:val="0"/>
                <w:iCs/>
              </w:rPr>
            </w:pPr>
            <w:r w:rsidRPr="00FB3792">
              <w:rPr>
                <w:rFonts w:ascii="Arial" w:hAnsi="Arial"/>
                <w:b/>
                <w:bCs w:val="0"/>
                <w:iCs/>
              </w:rPr>
              <w:t xml:space="preserve"> Inkoopadviseur</w:t>
            </w:r>
          </w:p>
        </w:tc>
      </w:tr>
      <w:tr w:rsidR="005A3273" w:rsidRPr="00FB3792" w14:paraId="04CB8C2B" w14:textId="77777777" w:rsidTr="004C70FA">
        <w:tc>
          <w:tcPr>
            <w:tcW w:w="1801" w:type="dxa"/>
            <w:tcBorders>
              <w:top w:val="single" w:sz="12" w:space="0" w:color="808080"/>
            </w:tcBorders>
            <w:shd w:val="pct10" w:color="000000" w:fill="FFFFFF"/>
          </w:tcPr>
          <w:p w14:paraId="572E1A01" w14:textId="77777777" w:rsidR="00A460DF" w:rsidRPr="00FB3792" w:rsidRDefault="00A460DF" w:rsidP="004C70FA">
            <w:pPr>
              <w:tabs>
                <w:tab w:val="left" w:pos="1492"/>
                <w:tab w:val="right" w:pos="4185"/>
              </w:tabs>
              <w:suppressAutoHyphens/>
              <w:spacing w:before="90" w:after="54"/>
              <w:ind w:left="57"/>
              <w:rPr>
                <w:rFonts w:ascii="Arial" w:hAnsi="Arial"/>
                <w:i/>
              </w:rPr>
            </w:pPr>
            <w:r w:rsidRPr="00FB3792">
              <w:rPr>
                <w:rFonts w:ascii="Arial" w:hAnsi="Arial"/>
                <w:i/>
                <w:sz w:val="18"/>
              </w:rPr>
              <w:t>Contactpersoon</w:t>
            </w:r>
          </w:p>
        </w:tc>
        <w:tc>
          <w:tcPr>
            <w:tcW w:w="2699" w:type="dxa"/>
            <w:tcBorders>
              <w:top w:val="single" w:sz="12" w:space="0" w:color="C0C0C0"/>
            </w:tcBorders>
          </w:tcPr>
          <w:p w14:paraId="1EA88BE8" w14:textId="16365797" w:rsidR="00A460DF" w:rsidRPr="00FB3792" w:rsidRDefault="000B199E" w:rsidP="004C70FA">
            <w:pPr>
              <w:tabs>
                <w:tab w:val="left" w:pos="1492"/>
                <w:tab w:val="right" w:pos="4185"/>
              </w:tabs>
              <w:suppressAutoHyphens/>
              <w:spacing w:before="90" w:after="54"/>
              <w:ind w:left="57" w:right="113"/>
              <w:rPr>
                <w:rFonts w:ascii="Arial" w:hAnsi="Arial"/>
              </w:rPr>
            </w:pPr>
            <w:r>
              <w:rPr>
                <w:rFonts w:ascii="Arial" w:hAnsi="Arial"/>
              </w:rPr>
              <w:t>Doreen Hazeleger</w:t>
            </w:r>
            <w:r w:rsidR="00255EC2">
              <w:rPr>
                <w:rFonts w:ascii="Arial" w:hAnsi="Arial"/>
              </w:rPr>
              <w:t xml:space="preserve"> </w:t>
            </w:r>
          </w:p>
        </w:tc>
        <w:tc>
          <w:tcPr>
            <w:tcW w:w="1247" w:type="dxa"/>
            <w:vMerge w:val="restart"/>
            <w:tcBorders>
              <w:top w:val="single" w:sz="12" w:space="0" w:color="C0C0C0"/>
            </w:tcBorders>
            <w:shd w:val="pct10" w:color="000000" w:fill="FFFFFF"/>
          </w:tcPr>
          <w:p w14:paraId="430BFA34" w14:textId="77777777" w:rsidR="00A460DF" w:rsidRPr="00FB3792" w:rsidRDefault="00A460DF" w:rsidP="004C70FA">
            <w:pPr>
              <w:spacing w:before="90" w:after="54"/>
              <w:ind w:left="57"/>
              <w:rPr>
                <w:rFonts w:ascii="Arial" w:hAnsi="Arial"/>
                <w:i/>
                <w:iCs/>
                <w:sz w:val="18"/>
                <w:szCs w:val="18"/>
              </w:rPr>
            </w:pPr>
            <w:r w:rsidRPr="00FB3792">
              <w:rPr>
                <w:rFonts w:ascii="Arial" w:hAnsi="Arial"/>
                <w:i/>
                <w:iCs/>
                <w:sz w:val="18"/>
                <w:szCs w:val="18"/>
              </w:rPr>
              <w:t>Functie</w:t>
            </w:r>
          </w:p>
        </w:tc>
        <w:tc>
          <w:tcPr>
            <w:tcW w:w="3553" w:type="dxa"/>
            <w:vMerge w:val="restart"/>
            <w:tcBorders>
              <w:top w:val="single" w:sz="12" w:space="0" w:color="C0C0C0"/>
            </w:tcBorders>
          </w:tcPr>
          <w:p w14:paraId="3D8A7C33" w14:textId="77777777" w:rsidR="00A460DF" w:rsidRPr="00FB3792" w:rsidRDefault="00CB0B55" w:rsidP="004C70FA">
            <w:pPr>
              <w:spacing w:before="90" w:after="54"/>
              <w:ind w:left="57" w:right="113"/>
              <w:rPr>
                <w:rFonts w:ascii="Arial" w:hAnsi="Arial"/>
              </w:rPr>
            </w:pPr>
            <w:r>
              <w:rPr>
                <w:rFonts w:ascii="Arial" w:hAnsi="Arial"/>
              </w:rPr>
              <w:t>Strategisch inkoper</w:t>
            </w:r>
          </w:p>
        </w:tc>
      </w:tr>
      <w:tr w:rsidR="005A3273" w:rsidRPr="00FB3792" w14:paraId="7AE25BC8" w14:textId="77777777" w:rsidTr="004C70FA">
        <w:trPr>
          <w:trHeight w:val="336"/>
        </w:trPr>
        <w:tc>
          <w:tcPr>
            <w:tcW w:w="1801" w:type="dxa"/>
            <w:vMerge w:val="restart"/>
            <w:shd w:val="pct10" w:color="000000" w:fill="FFFFFF"/>
          </w:tcPr>
          <w:p w14:paraId="0FCD06B8" w14:textId="77777777" w:rsidR="00A460DF" w:rsidRPr="00FB3792" w:rsidRDefault="00A460DF" w:rsidP="004C70FA">
            <w:pPr>
              <w:tabs>
                <w:tab w:val="left" w:pos="1492"/>
                <w:tab w:val="right" w:pos="4185"/>
              </w:tabs>
              <w:suppressAutoHyphens/>
              <w:spacing w:before="90" w:after="54"/>
              <w:ind w:left="57"/>
              <w:rPr>
                <w:rFonts w:ascii="Arial" w:hAnsi="Arial"/>
                <w:i/>
                <w:sz w:val="18"/>
              </w:rPr>
            </w:pPr>
            <w:r w:rsidRPr="00FB3792">
              <w:rPr>
                <w:rFonts w:ascii="Arial" w:hAnsi="Arial"/>
                <w:i/>
                <w:sz w:val="18"/>
              </w:rPr>
              <w:t>Telefoonnummer</w:t>
            </w:r>
          </w:p>
        </w:tc>
        <w:tc>
          <w:tcPr>
            <w:tcW w:w="2699" w:type="dxa"/>
            <w:vMerge w:val="restart"/>
          </w:tcPr>
          <w:p w14:paraId="4787840E" w14:textId="2D3B2254" w:rsidR="00A460DF" w:rsidRPr="00FB3792" w:rsidRDefault="0047673B" w:rsidP="004C70FA">
            <w:pPr>
              <w:spacing w:before="90" w:after="54"/>
              <w:ind w:left="57" w:right="113"/>
              <w:rPr>
                <w:rFonts w:ascii="Arial" w:hAnsi="Arial"/>
              </w:rPr>
            </w:pPr>
            <w:r>
              <w:rPr>
                <w:rFonts w:ascii="Arial" w:hAnsi="Arial"/>
              </w:rPr>
              <w:t>088-355 5</w:t>
            </w:r>
            <w:r w:rsidR="000B199E">
              <w:rPr>
                <w:rFonts w:ascii="Arial" w:hAnsi="Arial"/>
              </w:rPr>
              <w:t>774</w:t>
            </w:r>
          </w:p>
        </w:tc>
        <w:tc>
          <w:tcPr>
            <w:tcW w:w="1247" w:type="dxa"/>
            <w:vMerge/>
            <w:shd w:val="pct10" w:color="000000" w:fill="FFFFFF"/>
          </w:tcPr>
          <w:p w14:paraId="34E1E44E" w14:textId="77777777" w:rsidR="00A460DF" w:rsidRPr="00FB3792" w:rsidRDefault="00A460DF" w:rsidP="004C70FA">
            <w:pPr>
              <w:spacing w:before="90" w:after="54"/>
              <w:ind w:left="57"/>
              <w:rPr>
                <w:rFonts w:ascii="Arial" w:hAnsi="Arial"/>
                <w:i/>
                <w:iCs/>
                <w:sz w:val="18"/>
              </w:rPr>
            </w:pPr>
          </w:p>
        </w:tc>
        <w:tc>
          <w:tcPr>
            <w:tcW w:w="3553" w:type="dxa"/>
            <w:vMerge/>
          </w:tcPr>
          <w:p w14:paraId="5900484B" w14:textId="77777777" w:rsidR="00A460DF" w:rsidRPr="00FB3792" w:rsidRDefault="00A460DF" w:rsidP="004C70FA">
            <w:pPr>
              <w:spacing w:before="90" w:after="54"/>
              <w:ind w:left="57" w:right="113"/>
              <w:rPr>
                <w:rFonts w:ascii="Arial" w:hAnsi="Arial"/>
              </w:rPr>
            </w:pPr>
          </w:p>
        </w:tc>
      </w:tr>
      <w:tr w:rsidR="005A3273" w:rsidRPr="00FB3792" w14:paraId="1262EDD2" w14:textId="77777777" w:rsidTr="004C70FA">
        <w:tc>
          <w:tcPr>
            <w:tcW w:w="1801" w:type="dxa"/>
            <w:vMerge/>
            <w:shd w:val="pct10" w:color="000000" w:fill="FFFFFF"/>
          </w:tcPr>
          <w:p w14:paraId="58E7EF22" w14:textId="77777777" w:rsidR="00A460DF" w:rsidRPr="00FB3792" w:rsidRDefault="00A460DF" w:rsidP="004C70FA">
            <w:pPr>
              <w:tabs>
                <w:tab w:val="left" w:pos="1492"/>
                <w:tab w:val="right" w:pos="4185"/>
              </w:tabs>
              <w:suppressAutoHyphens/>
              <w:spacing w:before="90" w:after="54"/>
              <w:ind w:left="57"/>
              <w:rPr>
                <w:rFonts w:ascii="Arial" w:hAnsi="Arial"/>
                <w:i/>
                <w:sz w:val="18"/>
              </w:rPr>
            </w:pPr>
          </w:p>
        </w:tc>
        <w:tc>
          <w:tcPr>
            <w:tcW w:w="2699" w:type="dxa"/>
            <w:vMerge/>
          </w:tcPr>
          <w:p w14:paraId="54CDBF58" w14:textId="77777777" w:rsidR="00A460DF" w:rsidRPr="00FB3792" w:rsidRDefault="00A460DF" w:rsidP="004C70FA">
            <w:pPr>
              <w:spacing w:before="90" w:after="54"/>
              <w:ind w:right="113"/>
              <w:rPr>
                <w:rFonts w:ascii="Arial" w:hAnsi="Arial"/>
              </w:rPr>
            </w:pPr>
          </w:p>
        </w:tc>
        <w:tc>
          <w:tcPr>
            <w:tcW w:w="1247" w:type="dxa"/>
            <w:shd w:val="pct10" w:color="000000" w:fill="FFFFFF"/>
          </w:tcPr>
          <w:p w14:paraId="7432848F" w14:textId="77777777" w:rsidR="00A460DF" w:rsidRPr="00FB3792" w:rsidRDefault="00A460DF" w:rsidP="004C70FA">
            <w:pPr>
              <w:tabs>
                <w:tab w:val="left" w:pos="1492"/>
                <w:tab w:val="right" w:pos="4185"/>
              </w:tabs>
              <w:suppressAutoHyphens/>
              <w:spacing w:before="90" w:after="54"/>
              <w:ind w:left="57"/>
              <w:rPr>
                <w:rFonts w:ascii="Arial" w:hAnsi="Arial"/>
                <w:i/>
                <w:iCs/>
              </w:rPr>
            </w:pPr>
            <w:r w:rsidRPr="00FB3792">
              <w:rPr>
                <w:rFonts w:ascii="Arial" w:hAnsi="Arial"/>
                <w:i/>
                <w:iCs/>
                <w:sz w:val="18"/>
              </w:rPr>
              <w:t>Mailadres</w:t>
            </w:r>
          </w:p>
        </w:tc>
        <w:tc>
          <w:tcPr>
            <w:tcW w:w="3553" w:type="dxa"/>
          </w:tcPr>
          <w:p w14:paraId="511449E0" w14:textId="50A0BC44" w:rsidR="00A460DF" w:rsidRPr="00FB3792" w:rsidRDefault="000B199E" w:rsidP="004C70FA">
            <w:pPr>
              <w:spacing w:before="90" w:after="54"/>
              <w:ind w:left="57" w:right="113"/>
              <w:rPr>
                <w:rFonts w:ascii="Arial" w:hAnsi="Arial"/>
              </w:rPr>
            </w:pPr>
            <w:r>
              <w:rPr>
                <w:rFonts w:ascii="Arial" w:hAnsi="Arial"/>
              </w:rPr>
              <w:t>Doreen.hazeleger</w:t>
            </w:r>
            <w:r w:rsidR="00255EC2">
              <w:rPr>
                <w:rFonts w:ascii="Arial" w:hAnsi="Arial"/>
              </w:rPr>
              <w:t>@vggm.nl</w:t>
            </w:r>
          </w:p>
        </w:tc>
      </w:tr>
      <w:tr w:rsidR="006F0C2E" w:rsidRPr="00FB3792" w14:paraId="680880A9" w14:textId="77777777" w:rsidTr="004C70FA">
        <w:trPr>
          <w:cantSplit/>
        </w:trPr>
        <w:tc>
          <w:tcPr>
            <w:tcW w:w="1801" w:type="dxa"/>
            <w:shd w:val="pct10" w:color="000000" w:fill="FFFFFF"/>
          </w:tcPr>
          <w:p w14:paraId="784A43CA" w14:textId="77777777" w:rsidR="00A460DF" w:rsidRPr="00FB3792" w:rsidRDefault="00A460DF" w:rsidP="004C70FA">
            <w:pPr>
              <w:tabs>
                <w:tab w:val="left" w:pos="1492"/>
                <w:tab w:val="right" w:pos="4185"/>
              </w:tabs>
              <w:suppressAutoHyphens/>
              <w:spacing w:before="90" w:after="54"/>
              <w:ind w:left="57"/>
              <w:rPr>
                <w:rFonts w:ascii="Arial" w:hAnsi="Arial"/>
                <w:i/>
                <w:sz w:val="18"/>
              </w:rPr>
            </w:pPr>
            <w:r w:rsidRPr="00FB3792">
              <w:rPr>
                <w:rFonts w:ascii="Arial" w:hAnsi="Arial"/>
                <w:i/>
                <w:sz w:val="18"/>
              </w:rPr>
              <w:t>Bezoekadres postadres</w:t>
            </w:r>
          </w:p>
        </w:tc>
        <w:tc>
          <w:tcPr>
            <w:tcW w:w="7499" w:type="dxa"/>
            <w:gridSpan w:val="3"/>
          </w:tcPr>
          <w:p w14:paraId="5417868E" w14:textId="77777777" w:rsidR="00A460DF" w:rsidRDefault="00255EC2" w:rsidP="004C70FA">
            <w:pPr>
              <w:spacing w:before="90" w:after="54" w:line="240" w:lineRule="auto"/>
              <w:ind w:left="57" w:right="57"/>
              <w:rPr>
                <w:rFonts w:ascii="Arial" w:hAnsi="Arial"/>
              </w:rPr>
            </w:pPr>
            <w:proofErr w:type="spellStart"/>
            <w:r>
              <w:rPr>
                <w:rFonts w:ascii="Arial" w:hAnsi="Arial"/>
              </w:rPr>
              <w:t>Eusebiusbuitensingel</w:t>
            </w:r>
            <w:proofErr w:type="spellEnd"/>
            <w:r>
              <w:rPr>
                <w:rFonts w:ascii="Arial" w:hAnsi="Arial"/>
              </w:rPr>
              <w:t xml:space="preserve"> 43 Arnhem</w:t>
            </w:r>
          </w:p>
          <w:p w14:paraId="2591DE43" w14:textId="77777777" w:rsidR="00255EC2" w:rsidRPr="00FB3792" w:rsidRDefault="00255EC2" w:rsidP="004C70FA">
            <w:pPr>
              <w:spacing w:before="90" w:after="54" w:line="240" w:lineRule="auto"/>
              <w:ind w:left="57" w:right="57"/>
              <w:rPr>
                <w:rFonts w:ascii="Arial" w:hAnsi="Arial"/>
              </w:rPr>
            </w:pPr>
            <w:r>
              <w:rPr>
                <w:rFonts w:ascii="Arial" w:hAnsi="Arial"/>
              </w:rPr>
              <w:t>Postbus 5364 Arnhem</w:t>
            </w:r>
          </w:p>
        </w:tc>
      </w:tr>
    </w:tbl>
    <w:p w14:paraId="293CC8CF" w14:textId="77777777" w:rsidR="00A460DF" w:rsidRDefault="00A460DF" w:rsidP="00A460DF">
      <w:pPr>
        <w:rPr>
          <w:rFonts w:ascii="Arial" w:hAnsi="Arial"/>
          <w:szCs w:val="20"/>
        </w:rPr>
      </w:pPr>
    </w:p>
    <w:p w14:paraId="1BF078E1" w14:textId="77777777" w:rsidR="001F70BF" w:rsidRPr="00FB3792" w:rsidRDefault="001F70BF" w:rsidP="00A460DF">
      <w:pPr>
        <w:rPr>
          <w:rFonts w:ascii="Arial" w:hAnsi="Arial"/>
          <w:szCs w:val="20"/>
        </w:rPr>
      </w:pPr>
    </w:p>
    <w:p w14:paraId="735A14BF" w14:textId="77777777" w:rsidR="00A460DF" w:rsidRPr="00FB3792" w:rsidRDefault="00255EC2" w:rsidP="00A460DF">
      <w:pPr>
        <w:pStyle w:val="Kop2"/>
        <w:numPr>
          <w:ilvl w:val="1"/>
          <w:numId w:val="0"/>
        </w:numPr>
        <w:ind w:left="680" w:hanging="680"/>
        <w:rPr>
          <w:rFonts w:ascii="Arial" w:hAnsi="Arial"/>
        </w:rPr>
      </w:pPr>
      <w:bookmarkStart w:id="28" w:name="_Toc115081217"/>
      <w:r>
        <w:rPr>
          <w:rFonts w:ascii="Arial" w:hAnsi="Arial"/>
        </w:rPr>
        <w:t>3.2</w:t>
      </w:r>
      <w:r w:rsidR="00A460DF" w:rsidRPr="00FB3792">
        <w:rPr>
          <w:rFonts w:ascii="Arial" w:hAnsi="Arial"/>
        </w:rPr>
        <w:tab/>
      </w:r>
      <w:bookmarkStart w:id="29" w:name="_Toc457977147"/>
      <w:r w:rsidR="00A460DF" w:rsidRPr="00FB3792">
        <w:rPr>
          <w:rFonts w:ascii="Arial" w:hAnsi="Arial"/>
        </w:rPr>
        <w:t>Planning</w:t>
      </w:r>
      <w:bookmarkEnd w:id="28"/>
      <w:bookmarkEnd w:id="29"/>
    </w:p>
    <w:p w14:paraId="61DAC863" w14:textId="77777777" w:rsidR="00A460DF" w:rsidRPr="00FB3792" w:rsidRDefault="00A460DF" w:rsidP="00E4632E">
      <w:pPr>
        <w:rPr>
          <w:rFonts w:ascii="Arial" w:hAnsi="Arial"/>
          <w:szCs w:val="20"/>
        </w:rPr>
      </w:pPr>
      <w:r w:rsidRPr="00FB3792">
        <w:rPr>
          <w:rFonts w:ascii="Arial" w:hAnsi="Arial"/>
          <w:szCs w:val="20"/>
        </w:rPr>
        <w:t xml:space="preserve">Hieronder is de </w:t>
      </w:r>
      <w:r w:rsidR="00E4632E">
        <w:rPr>
          <w:rFonts w:ascii="Arial" w:hAnsi="Arial"/>
          <w:szCs w:val="20"/>
        </w:rPr>
        <w:t>voorlopige planning vo</w:t>
      </w:r>
      <w:r w:rsidRPr="00FB3792">
        <w:rPr>
          <w:rFonts w:ascii="Arial" w:hAnsi="Arial"/>
          <w:szCs w:val="20"/>
        </w:rPr>
        <w:t xml:space="preserve">or de marktconsultatie opgenomen. </w:t>
      </w:r>
    </w:p>
    <w:p w14:paraId="2146787A" w14:textId="77777777" w:rsidR="00A460DF" w:rsidRPr="00FB3792" w:rsidRDefault="00A460DF" w:rsidP="00A460DF">
      <w:pPr>
        <w:rPr>
          <w:rFonts w:ascii="Arial" w:hAnsi="Arial"/>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1"/>
        <w:gridCol w:w="3402"/>
      </w:tblGrid>
      <w:tr w:rsidR="00A460DF" w:rsidRPr="00FB3792" w14:paraId="15E87B08" w14:textId="77777777" w:rsidTr="004C70FA">
        <w:tc>
          <w:tcPr>
            <w:tcW w:w="5641" w:type="dxa"/>
            <w:shd w:val="clear" w:color="auto" w:fill="B3B3B3"/>
          </w:tcPr>
          <w:p w14:paraId="27889320" w14:textId="77777777" w:rsidR="00A460DF" w:rsidRPr="00FB3792" w:rsidRDefault="00A460DF" w:rsidP="004C70FA">
            <w:pPr>
              <w:spacing w:line="360" w:lineRule="auto"/>
              <w:rPr>
                <w:rFonts w:ascii="Arial" w:eastAsia="MS Mincho" w:hAnsi="Arial"/>
                <w:b/>
                <w:szCs w:val="20"/>
              </w:rPr>
            </w:pPr>
            <w:r w:rsidRPr="00FB3792">
              <w:rPr>
                <w:rFonts w:ascii="Arial" w:eastAsia="MS Mincho" w:hAnsi="Arial"/>
                <w:b/>
                <w:szCs w:val="20"/>
              </w:rPr>
              <w:t>Activiteiten</w:t>
            </w:r>
          </w:p>
        </w:tc>
        <w:tc>
          <w:tcPr>
            <w:tcW w:w="3402" w:type="dxa"/>
            <w:shd w:val="clear" w:color="auto" w:fill="B3B3B3"/>
          </w:tcPr>
          <w:p w14:paraId="3D80EBF2" w14:textId="77777777" w:rsidR="00A460DF" w:rsidRPr="00FB3792" w:rsidRDefault="00A460DF" w:rsidP="004C70FA">
            <w:pPr>
              <w:spacing w:line="360" w:lineRule="auto"/>
              <w:jc w:val="center"/>
              <w:rPr>
                <w:rFonts w:ascii="Arial" w:eastAsia="MS Mincho" w:hAnsi="Arial"/>
                <w:b/>
                <w:szCs w:val="20"/>
              </w:rPr>
            </w:pPr>
            <w:r w:rsidRPr="00FB3792">
              <w:rPr>
                <w:rFonts w:ascii="Arial" w:eastAsia="MS Mincho" w:hAnsi="Arial"/>
                <w:b/>
                <w:szCs w:val="20"/>
              </w:rPr>
              <w:t>Planning</w:t>
            </w:r>
          </w:p>
        </w:tc>
      </w:tr>
      <w:tr w:rsidR="00A460DF" w:rsidRPr="00FB3792" w14:paraId="78663EB4" w14:textId="77777777" w:rsidTr="004C70FA">
        <w:tc>
          <w:tcPr>
            <w:tcW w:w="5641" w:type="dxa"/>
            <w:vAlign w:val="center"/>
          </w:tcPr>
          <w:p w14:paraId="12C4ACC3" w14:textId="77777777" w:rsidR="00A460DF" w:rsidRPr="00FB3792" w:rsidRDefault="00A460DF" w:rsidP="004C70FA">
            <w:pPr>
              <w:spacing w:line="360" w:lineRule="auto"/>
              <w:rPr>
                <w:rFonts w:ascii="Arial" w:eastAsia="MS Mincho" w:hAnsi="Arial"/>
                <w:szCs w:val="20"/>
              </w:rPr>
            </w:pPr>
            <w:r w:rsidRPr="00FB3792">
              <w:rPr>
                <w:rFonts w:ascii="Arial" w:eastAsia="MS Mincho" w:hAnsi="Arial"/>
                <w:szCs w:val="20"/>
              </w:rPr>
              <w:t>Publicatie van het marktconsultatiedocument</w:t>
            </w:r>
          </w:p>
        </w:tc>
        <w:tc>
          <w:tcPr>
            <w:tcW w:w="3402" w:type="dxa"/>
            <w:shd w:val="clear" w:color="auto" w:fill="auto"/>
            <w:vAlign w:val="center"/>
          </w:tcPr>
          <w:p w14:paraId="1E2479ED" w14:textId="48154FD6" w:rsidR="00A460DF" w:rsidRPr="00584F33" w:rsidRDefault="00C16B5A" w:rsidP="00AF07A4">
            <w:pPr>
              <w:spacing w:line="360" w:lineRule="auto"/>
              <w:jc w:val="center"/>
              <w:rPr>
                <w:rFonts w:ascii="Arial" w:eastAsia="MS Mincho" w:hAnsi="Arial"/>
                <w:szCs w:val="20"/>
              </w:rPr>
            </w:pPr>
            <w:r w:rsidRPr="00551327">
              <w:rPr>
                <w:rFonts w:ascii="Arial" w:eastAsia="MS Mincho" w:hAnsi="Arial"/>
                <w:szCs w:val="20"/>
              </w:rPr>
              <w:t>2</w:t>
            </w:r>
            <w:r w:rsidR="00053F48">
              <w:rPr>
                <w:rFonts w:ascii="Arial" w:eastAsia="MS Mincho" w:hAnsi="Arial"/>
                <w:szCs w:val="20"/>
              </w:rPr>
              <w:t>7 september</w:t>
            </w:r>
            <w:r w:rsidR="00CB0B55" w:rsidRPr="00551327">
              <w:rPr>
                <w:rFonts w:ascii="Arial" w:eastAsia="MS Mincho" w:hAnsi="Arial"/>
                <w:szCs w:val="20"/>
              </w:rPr>
              <w:t xml:space="preserve"> 202</w:t>
            </w:r>
            <w:r w:rsidR="00EE6C90" w:rsidRPr="00551327">
              <w:rPr>
                <w:rFonts w:ascii="Arial" w:eastAsia="MS Mincho" w:hAnsi="Arial"/>
                <w:szCs w:val="20"/>
              </w:rPr>
              <w:t>2</w:t>
            </w:r>
          </w:p>
        </w:tc>
      </w:tr>
      <w:tr w:rsidR="00A460DF" w:rsidRPr="00FB3792" w14:paraId="6F996F01" w14:textId="77777777" w:rsidTr="00EC1E3F">
        <w:tc>
          <w:tcPr>
            <w:tcW w:w="5641" w:type="dxa"/>
            <w:shd w:val="clear" w:color="auto" w:fill="auto"/>
            <w:vAlign w:val="center"/>
          </w:tcPr>
          <w:p w14:paraId="058075C8" w14:textId="77777777" w:rsidR="00A460DF" w:rsidRPr="00FB3792" w:rsidRDefault="00A460DF" w:rsidP="00DF7FB0">
            <w:pPr>
              <w:spacing w:line="276" w:lineRule="auto"/>
              <w:rPr>
                <w:rFonts w:ascii="Arial" w:eastAsia="MS Mincho" w:hAnsi="Arial"/>
                <w:b/>
                <w:szCs w:val="20"/>
              </w:rPr>
            </w:pPr>
            <w:r w:rsidRPr="00EC1E3F">
              <w:rPr>
                <w:rFonts w:ascii="Arial" w:eastAsia="MS Mincho" w:hAnsi="Arial"/>
                <w:b/>
                <w:szCs w:val="20"/>
              </w:rPr>
              <w:t>Aanmelding marktconsultatie en inleveren van beantwoording van de in dit document opgenomen vragen</w:t>
            </w:r>
          </w:p>
        </w:tc>
        <w:tc>
          <w:tcPr>
            <w:tcW w:w="3402" w:type="dxa"/>
            <w:shd w:val="clear" w:color="auto" w:fill="auto"/>
            <w:vAlign w:val="center"/>
          </w:tcPr>
          <w:p w14:paraId="2C332CD5" w14:textId="7FE54267" w:rsidR="00A460DF" w:rsidRPr="000C7C73" w:rsidRDefault="00882780" w:rsidP="004C70FA">
            <w:pPr>
              <w:spacing w:line="360" w:lineRule="auto"/>
              <w:jc w:val="center"/>
              <w:rPr>
                <w:rFonts w:ascii="Arial" w:eastAsia="MS Mincho" w:hAnsi="Arial"/>
                <w:b/>
                <w:szCs w:val="20"/>
              </w:rPr>
            </w:pPr>
            <w:r w:rsidRPr="000C7C73">
              <w:rPr>
                <w:rFonts w:ascii="Arial" w:eastAsia="MS Mincho" w:hAnsi="Arial"/>
                <w:b/>
                <w:szCs w:val="20"/>
              </w:rPr>
              <w:t>Maandag</w:t>
            </w:r>
            <w:r w:rsidR="000C6AAE" w:rsidRPr="000C7C73">
              <w:rPr>
                <w:rFonts w:ascii="Arial" w:eastAsia="MS Mincho" w:hAnsi="Arial"/>
                <w:b/>
                <w:szCs w:val="20"/>
              </w:rPr>
              <w:t xml:space="preserve"> </w:t>
            </w:r>
            <w:r w:rsidR="00053F48">
              <w:rPr>
                <w:rFonts w:ascii="Arial" w:eastAsia="MS Mincho" w:hAnsi="Arial"/>
                <w:b/>
                <w:szCs w:val="20"/>
              </w:rPr>
              <w:t>24 oktober</w:t>
            </w:r>
            <w:r w:rsidR="00CB0B55" w:rsidRPr="000C7C73">
              <w:rPr>
                <w:rFonts w:ascii="Arial" w:eastAsia="MS Mincho" w:hAnsi="Arial"/>
                <w:b/>
                <w:szCs w:val="20"/>
              </w:rPr>
              <w:t xml:space="preserve"> 202</w:t>
            </w:r>
            <w:r w:rsidR="00F7064E" w:rsidRPr="000C7C73">
              <w:rPr>
                <w:rFonts w:ascii="Arial" w:eastAsia="MS Mincho" w:hAnsi="Arial"/>
                <w:b/>
                <w:szCs w:val="20"/>
              </w:rPr>
              <w:t>2</w:t>
            </w:r>
          </w:p>
          <w:p w14:paraId="424BC38A" w14:textId="77777777" w:rsidR="00255EC2" w:rsidRPr="00584F33" w:rsidRDefault="00255EC2" w:rsidP="00833A98">
            <w:pPr>
              <w:spacing w:line="360" w:lineRule="auto"/>
              <w:jc w:val="center"/>
              <w:rPr>
                <w:rFonts w:ascii="Arial" w:eastAsia="MS Mincho" w:hAnsi="Arial"/>
                <w:b/>
                <w:szCs w:val="20"/>
              </w:rPr>
            </w:pPr>
            <w:r w:rsidRPr="000C7C73">
              <w:rPr>
                <w:rFonts w:ascii="Arial" w:eastAsia="MS Mincho" w:hAnsi="Arial"/>
                <w:b/>
                <w:szCs w:val="20"/>
              </w:rPr>
              <w:t>1</w:t>
            </w:r>
            <w:r w:rsidR="00833A98" w:rsidRPr="000C7C73">
              <w:rPr>
                <w:rFonts w:ascii="Arial" w:eastAsia="MS Mincho" w:hAnsi="Arial"/>
                <w:b/>
                <w:szCs w:val="20"/>
              </w:rPr>
              <w:t>0</w:t>
            </w:r>
            <w:r w:rsidRPr="000C7C73">
              <w:rPr>
                <w:rFonts w:ascii="Arial" w:eastAsia="MS Mincho" w:hAnsi="Arial"/>
                <w:b/>
                <w:szCs w:val="20"/>
              </w:rPr>
              <w:t>.00 uur</w:t>
            </w:r>
          </w:p>
        </w:tc>
      </w:tr>
      <w:tr w:rsidR="002E7994" w:rsidRPr="00FB3792" w14:paraId="0B64A9EF" w14:textId="77777777" w:rsidTr="004C70FA">
        <w:tc>
          <w:tcPr>
            <w:tcW w:w="5641" w:type="dxa"/>
            <w:vAlign w:val="center"/>
          </w:tcPr>
          <w:p w14:paraId="6C446C73" w14:textId="3EB330C2" w:rsidR="002E7994" w:rsidRDefault="002E7994" w:rsidP="004C70FA">
            <w:pPr>
              <w:spacing w:line="360" w:lineRule="auto"/>
              <w:rPr>
                <w:rFonts w:ascii="Arial" w:eastAsia="MS Mincho" w:hAnsi="Arial"/>
                <w:szCs w:val="20"/>
              </w:rPr>
            </w:pPr>
            <w:r>
              <w:rPr>
                <w:rFonts w:ascii="Arial" w:eastAsia="MS Mincho" w:hAnsi="Arial"/>
                <w:szCs w:val="20"/>
              </w:rPr>
              <w:t>Interne sessie</w:t>
            </w:r>
            <w:r w:rsidR="00260434">
              <w:rPr>
                <w:rFonts w:ascii="Arial" w:eastAsia="MS Mincho" w:hAnsi="Arial"/>
                <w:szCs w:val="20"/>
              </w:rPr>
              <w:t xml:space="preserve"> doornemen</w:t>
            </w:r>
            <w:r>
              <w:rPr>
                <w:rFonts w:ascii="Arial" w:eastAsia="MS Mincho" w:hAnsi="Arial"/>
                <w:szCs w:val="20"/>
              </w:rPr>
              <w:t xml:space="preserve"> ingediende stukken</w:t>
            </w:r>
          </w:p>
        </w:tc>
        <w:tc>
          <w:tcPr>
            <w:tcW w:w="3402" w:type="dxa"/>
            <w:shd w:val="clear" w:color="auto" w:fill="auto"/>
            <w:vAlign w:val="center"/>
          </w:tcPr>
          <w:p w14:paraId="180177FB" w14:textId="5D7ABC05" w:rsidR="002E7994" w:rsidRPr="000C7C73" w:rsidRDefault="00053F48" w:rsidP="00AF07A4">
            <w:pPr>
              <w:spacing w:line="360" w:lineRule="auto"/>
              <w:jc w:val="center"/>
              <w:rPr>
                <w:rFonts w:ascii="Arial" w:eastAsia="MS Mincho" w:hAnsi="Arial"/>
                <w:szCs w:val="20"/>
              </w:rPr>
            </w:pPr>
            <w:r>
              <w:rPr>
                <w:rFonts w:ascii="Arial" w:eastAsia="MS Mincho" w:hAnsi="Arial"/>
                <w:szCs w:val="20"/>
              </w:rPr>
              <w:t>25</w:t>
            </w:r>
            <w:r w:rsidR="002B38D8" w:rsidRPr="000C7C73">
              <w:rPr>
                <w:rFonts w:ascii="Arial" w:eastAsia="MS Mincho" w:hAnsi="Arial"/>
                <w:szCs w:val="20"/>
              </w:rPr>
              <w:t>-</w:t>
            </w:r>
            <w:r>
              <w:rPr>
                <w:rFonts w:ascii="Arial" w:eastAsia="MS Mincho" w:hAnsi="Arial"/>
                <w:szCs w:val="20"/>
              </w:rPr>
              <w:t>2</w:t>
            </w:r>
            <w:r w:rsidR="00F54F66">
              <w:rPr>
                <w:rFonts w:ascii="Arial" w:eastAsia="MS Mincho" w:hAnsi="Arial"/>
                <w:szCs w:val="20"/>
              </w:rPr>
              <w:t>7 oktober</w:t>
            </w:r>
            <w:r w:rsidR="002B38D8" w:rsidRPr="000C7C73">
              <w:rPr>
                <w:rFonts w:ascii="Arial" w:eastAsia="MS Mincho" w:hAnsi="Arial"/>
                <w:szCs w:val="20"/>
              </w:rPr>
              <w:t xml:space="preserve"> </w:t>
            </w:r>
            <w:r w:rsidR="00617EB0" w:rsidRPr="000C7C73">
              <w:rPr>
                <w:rFonts w:ascii="Arial" w:eastAsia="MS Mincho" w:hAnsi="Arial"/>
                <w:szCs w:val="20"/>
              </w:rPr>
              <w:t>2022</w:t>
            </w:r>
          </w:p>
        </w:tc>
      </w:tr>
      <w:tr w:rsidR="00A460DF" w:rsidRPr="00FB3792" w14:paraId="58F98FD1" w14:textId="77777777" w:rsidTr="004C70FA">
        <w:tc>
          <w:tcPr>
            <w:tcW w:w="5641" w:type="dxa"/>
            <w:vAlign w:val="center"/>
          </w:tcPr>
          <w:p w14:paraId="2FD7EFD2" w14:textId="77777777" w:rsidR="00A460DF" w:rsidRPr="00FB3792" w:rsidRDefault="00255EC2" w:rsidP="002D3738">
            <w:pPr>
              <w:spacing w:line="360" w:lineRule="auto"/>
              <w:rPr>
                <w:rFonts w:ascii="Arial" w:eastAsia="MS Mincho" w:hAnsi="Arial"/>
                <w:szCs w:val="20"/>
              </w:rPr>
            </w:pPr>
            <w:r>
              <w:rPr>
                <w:rFonts w:ascii="Arial" w:eastAsia="MS Mincho" w:hAnsi="Arial"/>
                <w:szCs w:val="20"/>
              </w:rPr>
              <w:t>U</w:t>
            </w:r>
            <w:r w:rsidR="00A460DF" w:rsidRPr="00FB3792">
              <w:rPr>
                <w:rFonts w:ascii="Arial" w:eastAsia="MS Mincho" w:hAnsi="Arial"/>
                <w:szCs w:val="20"/>
              </w:rPr>
              <w:t xml:space="preserve">itnodiging voor </w:t>
            </w:r>
            <w:r w:rsidR="002D3738">
              <w:rPr>
                <w:rFonts w:ascii="Arial" w:eastAsia="MS Mincho" w:hAnsi="Arial"/>
                <w:szCs w:val="20"/>
              </w:rPr>
              <w:t>informatie-sessie</w:t>
            </w:r>
          </w:p>
        </w:tc>
        <w:tc>
          <w:tcPr>
            <w:tcW w:w="3402" w:type="dxa"/>
            <w:shd w:val="clear" w:color="auto" w:fill="auto"/>
            <w:vAlign w:val="center"/>
          </w:tcPr>
          <w:p w14:paraId="0A181566" w14:textId="1F2E9D0E" w:rsidR="00A460DF" w:rsidRPr="000C7C73" w:rsidRDefault="00AF07A4" w:rsidP="000C6AAE">
            <w:pPr>
              <w:spacing w:line="360" w:lineRule="auto"/>
              <w:jc w:val="center"/>
              <w:rPr>
                <w:rFonts w:ascii="Arial" w:eastAsia="MS Mincho" w:hAnsi="Arial"/>
                <w:szCs w:val="20"/>
              </w:rPr>
            </w:pPr>
            <w:r w:rsidRPr="000C7C73">
              <w:rPr>
                <w:rFonts w:ascii="Arial" w:eastAsia="MS Mincho" w:hAnsi="Arial"/>
                <w:szCs w:val="20"/>
              </w:rPr>
              <w:t xml:space="preserve">Uiterlijk </w:t>
            </w:r>
            <w:r w:rsidR="00F54F66">
              <w:rPr>
                <w:rFonts w:ascii="Arial" w:eastAsia="MS Mincho" w:hAnsi="Arial"/>
                <w:szCs w:val="20"/>
              </w:rPr>
              <w:t>28 oktober</w:t>
            </w:r>
            <w:r w:rsidR="00617EB0" w:rsidRPr="000C7C73">
              <w:rPr>
                <w:rFonts w:ascii="Arial" w:eastAsia="MS Mincho" w:hAnsi="Arial"/>
                <w:szCs w:val="20"/>
              </w:rPr>
              <w:t xml:space="preserve"> 2022</w:t>
            </w:r>
          </w:p>
        </w:tc>
      </w:tr>
      <w:tr w:rsidR="00A460DF" w:rsidRPr="00FB3792" w14:paraId="71AA3A4C" w14:textId="77777777" w:rsidTr="004C70FA">
        <w:trPr>
          <w:trHeight w:val="351"/>
        </w:trPr>
        <w:tc>
          <w:tcPr>
            <w:tcW w:w="5641" w:type="dxa"/>
            <w:vAlign w:val="center"/>
          </w:tcPr>
          <w:p w14:paraId="790F33BE" w14:textId="2B9DD1D1" w:rsidR="00A460DF" w:rsidRPr="00FB3792" w:rsidRDefault="00682D66" w:rsidP="00CB0B55">
            <w:pPr>
              <w:spacing w:line="360" w:lineRule="auto"/>
              <w:rPr>
                <w:rFonts w:ascii="Arial" w:eastAsia="MS Mincho" w:hAnsi="Arial"/>
                <w:szCs w:val="20"/>
              </w:rPr>
            </w:pPr>
            <w:r>
              <w:rPr>
                <w:rFonts w:ascii="Arial" w:eastAsia="MS Mincho" w:hAnsi="Arial"/>
                <w:szCs w:val="20"/>
              </w:rPr>
              <w:t>Informatie-sessie</w:t>
            </w:r>
          </w:p>
        </w:tc>
        <w:tc>
          <w:tcPr>
            <w:tcW w:w="3402" w:type="dxa"/>
            <w:shd w:val="clear" w:color="auto" w:fill="auto"/>
            <w:vAlign w:val="center"/>
          </w:tcPr>
          <w:p w14:paraId="5740F2AA" w14:textId="4A9087E5" w:rsidR="003C41BE" w:rsidRPr="000C7C73" w:rsidRDefault="00F54F66" w:rsidP="000C6AAE">
            <w:pPr>
              <w:spacing w:line="360" w:lineRule="auto"/>
              <w:jc w:val="center"/>
              <w:rPr>
                <w:rFonts w:ascii="Arial" w:eastAsia="MS Mincho" w:hAnsi="Arial"/>
                <w:b/>
              </w:rPr>
            </w:pPr>
            <w:r>
              <w:rPr>
                <w:rFonts w:ascii="Arial" w:eastAsia="MS Mincho" w:hAnsi="Arial"/>
                <w:b/>
              </w:rPr>
              <w:t xml:space="preserve">Donderdag </w:t>
            </w:r>
            <w:r w:rsidR="003F4800">
              <w:rPr>
                <w:rFonts w:ascii="Arial" w:eastAsia="MS Mincho" w:hAnsi="Arial"/>
                <w:b/>
              </w:rPr>
              <w:t>3</w:t>
            </w:r>
            <w:r w:rsidR="005158AE">
              <w:rPr>
                <w:rFonts w:ascii="Arial" w:eastAsia="MS Mincho" w:hAnsi="Arial"/>
                <w:b/>
              </w:rPr>
              <w:t xml:space="preserve"> </w:t>
            </w:r>
            <w:r>
              <w:rPr>
                <w:rFonts w:ascii="Arial" w:eastAsia="MS Mincho" w:hAnsi="Arial"/>
                <w:b/>
              </w:rPr>
              <w:t>november</w:t>
            </w:r>
            <w:r w:rsidR="003516B5" w:rsidRPr="459AA4A0">
              <w:rPr>
                <w:rFonts w:ascii="Arial" w:eastAsia="MS Mincho" w:hAnsi="Arial"/>
                <w:b/>
              </w:rPr>
              <w:t xml:space="preserve"> </w:t>
            </w:r>
            <w:r w:rsidR="00ED2825" w:rsidRPr="459AA4A0">
              <w:rPr>
                <w:rFonts w:ascii="Arial" w:eastAsia="MS Mincho" w:hAnsi="Arial"/>
                <w:b/>
              </w:rPr>
              <w:t>202</w:t>
            </w:r>
            <w:r w:rsidR="003516B5" w:rsidRPr="459AA4A0">
              <w:rPr>
                <w:rFonts w:ascii="Arial" w:eastAsia="MS Mincho" w:hAnsi="Arial"/>
                <w:b/>
              </w:rPr>
              <w:t>2</w:t>
            </w:r>
          </w:p>
        </w:tc>
      </w:tr>
    </w:tbl>
    <w:p w14:paraId="2A8B6DF2" w14:textId="77777777" w:rsidR="00A460DF" w:rsidRPr="00FB3792" w:rsidRDefault="00A460DF" w:rsidP="00A460DF">
      <w:pPr>
        <w:rPr>
          <w:rFonts w:ascii="Arial" w:hAnsi="Arial"/>
          <w:szCs w:val="20"/>
        </w:rPr>
      </w:pPr>
    </w:p>
    <w:p w14:paraId="4205ABF7" w14:textId="77777777" w:rsidR="00A460DF" w:rsidRPr="00FB3792" w:rsidRDefault="00682D66" w:rsidP="00A460DF">
      <w:pPr>
        <w:pStyle w:val="Kop2"/>
        <w:numPr>
          <w:ilvl w:val="1"/>
          <w:numId w:val="0"/>
        </w:numPr>
        <w:ind w:left="680" w:hanging="680"/>
        <w:rPr>
          <w:rFonts w:ascii="Arial" w:hAnsi="Arial"/>
        </w:rPr>
      </w:pPr>
      <w:bookmarkStart w:id="30" w:name="_Toc457977148"/>
      <w:bookmarkStart w:id="31" w:name="_Toc115081218"/>
      <w:r>
        <w:rPr>
          <w:rFonts w:ascii="Arial" w:hAnsi="Arial"/>
        </w:rPr>
        <w:t xml:space="preserve">3.3 </w:t>
      </w:r>
      <w:r>
        <w:rPr>
          <w:rFonts w:ascii="Arial" w:hAnsi="Arial"/>
        </w:rPr>
        <w:tab/>
      </w:r>
      <w:r w:rsidR="00A460DF" w:rsidRPr="00FB3792">
        <w:rPr>
          <w:rFonts w:ascii="Arial" w:hAnsi="Arial"/>
        </w:rPr>
        <w:t>Aanmelding marktconsultatie</w:t>
      </w:r>
      <w:bookmarkEnd w:id="30"/>
      <w:bookmarkEnd w:id="31"/>
    </w:p>
    <w:p w14:paraId="6EA2EE68" w14:textId="2562164F" w:rsidR="00A460DF" w:rsidRPr="00FB3792" w:rsidRDefault="00A460DF" w:rsidP="00E4632E">
      <w:pPr>
        <w:rPr>
          <w:rFonts w:ascii="Arial" w:hAnsi="Arial"/>
          <w:szCs w:val="20"/>
        </w:rPr>
      </w:pPr>
      <w:r w:rsidRPr="00FB3792">
        <w:rPr>
          <w:rFonts w:ascii="Arial" w:hAnsi="Arial"/>
          <w:szCs w:val="20"/>
        </w:rPr>
        <w:t xml:space="preserve">Alle geïnteresseerde partijen kunnen zich aanmelden voor deelname aan de </w:t>
      </w:r>
      <w:r w:rsidRPr="00DF7AF9">
        <w:rPr>
          <w:rFonts w:ascii="Arial" w:hAnsi="Arial"/>
          <w:szCs w:val="20"/>
        </w:rPr>
        <w:t xml:space="preserve">marktconsultatie. Geïnteresseerden kunnen zich aanmelden voor de marktconsultatie tot uiterlijk </w:t>
      </w:r>
      <w:r w:rsidR="00F56903">
        <w:rPr>
          <w:rFonts w:ascii="Arial" w:hAnsi="Arial"/>
          <w:b/>
          <w:bCs w:val="0"/>
          <w:szCs w:val="20"/>
        </w:rPr>
        <w:t xml:space="preserve">24 oktober </w:t>
      </w:r>
      <w:r w:rsidR="003130A5" w:rsidRPr="000C7C73">
        <w:rPr>
          <w:rFonts w:ascii="Arial" w:hAnsi="Arial"/>
          <w:b/>
          <w:szCs w:val="20"/>
        </w:rPr>
        <w:t>202</w:t>
      </w:r>
      <w:r w:rsidR="00753AC1" w:rsidRPr="000C7C73">
        <w:rPr>
          <w:rFonts w:ascii="Arial" w:hAnsi="Arial"/>
          <w:b/>
          <w:szCs w:val="20"/>
        </w:rPr>
        <w:t>2</w:t>
      </w:r>
      <w:r w:rsidR="0047673B" w:rsidRPr="000C7C73">
        <w:rPr>
          <w:rFonts w:ascii="Arial" w:hAnsi="Arial"/>
          <w:b/>
          <w:szCs w:val="20"/>
        </w:rPr>
        <w:t xml:space="preserve"> </w:t>
      </w:r>
      <w:r w:rsidRPr="000C7C73">
        <w:rPr>
          <w:rFonts w:ascii="Arial" w:hAnsi="Arial"/>
          <w:b/>
          <w:szCs w:val="20"/>
          <w:u w:val="single"/>
        </w:rPr>
        <w:t>1</w:t>
      </w:r>
      <w:r w:rsidR="00CC49E7" w:rsidRPr="000C7C73">
        <w:rPr>
          <w:rFonts w:ascii="Arial" w:hAnsi="Arial"/>
          <w:b/>
          <w:szCs w:val="20"/>
          <w:u w:val="single"/>
        </w:rPr>
        <w:t>0</w:t>
      </w:r>
      <w:r w:rsidRPr="000C7C73">
        <w:rPr>
          <w:rFonts w:ascii="Arial" w:hAnsi="Arial"/>
          <w:b/>
          <w:szCs w:val="20"/>
          <w:u w:val="single"/>
        </w:rPr>
        <w:t>.00 uur</w:t>
      </w:r>
      <w:r w:rsidRPr="000C7C73">
        <w:rPr>
          <w:rFonts w:ascii="Arial" w:hAnsi="Arial"/>
          <w:szCs w:val="20"/>
        </w:rPr>
        <w:t>, door</w:t>
      </w:r>
      <w:r w:rsidRPr="00584F33">
        <w:rPr>
          <w:rFonts w:ascii="Arial" w:hAnsi="Arial"/>
          <w:szCs w:val="20"/>
        </w:rPr>
        <w:t xml:space="preserve"> de onderstaande formulieren </w:t>
      </w:r>
      <w:r w:rsidR="00D91FC9">
        <w:rPr>
          <w:rFonts w:ascii="Arial" w:hAnsi="Arial"/>
          <w:szCs w:val="20"/>
        </w:rPr>
        <w:t xml:space="preserve">via </w:t>
      </w:r>
      <w:r w:rsidR="00A61B2C">
        <w:rPr>
          <w:rFonts w:ascii="Arial" w:hAnsi="Arial"/>
          <w:szCs w:val="20"/>
        </w:rPr>
        <w:t xml:space="preserve">de berichten module van </w:t>
      </w:r>
      <w:proofErr w:type="spellStart"/>
      <w:r w:rsidR="00D91FC9">
        <w:rPr>
          <w:rFonts w:ascii="Arial" w:hAnsi="Arial"/>
          <w:szCs w:val="20"/>
        </w:rPr>
        <w:t>TenderNed</w:t>
      </w:r>
      <w:proofErr w:type="spellEnd"/>
      <w:r w:rsidRPr="00584F33">
        <w:rPr>
          <w:rFonts w:ascii="Arial" w:hAnsi="Arial"/>
          <w:szCs w:val="20"/>
        </w:rPr>
        <w:t xml:space="preserve"> in te dienen </w:t>
      </w:r>
      <w:r w:rsidR="00A61B2C">
        <w:rPr>
          <w:rFonts w:ascii="Arial" w:hAnsi="Arial"/>
          <w:szCs w:val="20"/>
        </w:rPr>
        <w:t>t.a.v. d</w:t>
      </w:r>
      <w:r w:rsidRPr="00584F33">
        <w:rPr>
          <w:rFonts w:ascii="Arial" w:hAnsi="Arial"/>
          <w:szCs w:val="20"/>
        </w:rPr>
        <w:t>e genoemde</w:t>
      </w:r>
      <w:r w:rsidRPr="00FB3792">
        <w:rPr>
          <w:rFonts w:ascii="Arial" w:hAnsi="Arial"/>
          <w:szCs w:val="20"/>
        </w:rPr>
        <w:t xml:space="preserve"> contactpersoon zoals genoemd in paragraaf 3.1:</w:t>
      </w:r>
    </w:p>
    <w:p w14:paraId="7BA0F726" w14:textId="77777777" w:rsidR="00A460DF" w:rsidRPr="00FB3792" w:rsidRDefault="00A460DF" w:rsidP="00A460DF">
      <w:pPr>
        <w:rPr>
          <w:rFonts w:ascii="Arial" w:hAnsi="Arial"/>
          <w:szCs w:val="20"/>
        </w:rPr>
      </w:pPr>
    </w:p>
    <w:p w14:paraId="6936783E" w14:textId="77777777" w:rsidR="00A460DF" w:rsidRPr="007E6EAA" w:rsidRDefault="00A460DF" w:rsidP="007F1682">
      <w:pPr>
        <w:pStyle w:val="Lijstalinea"/>
        <w:numPr>
          <w:ilvl w:val="0"/>
          <w:numId w:val="7"/>
        </w:numPr>
        <w:rPr>
          <w:rFonts w:ascii="Arial" w:hAnsi="Arial"/>
          <w:szCs w:val="20"/>
          <w:lang w:eastAsia="en-US"/>
        </w:rPr>
      </w:pPr>
      <w:r w:rsidRPr="007E6EAA">
        <w:rPr>
          <w:rFonts w:ascii="Arial" w:hAnsi="Arial"/>
          <w:szCs w:val="20"/>
          <w:lang w:eastAsia="en-US"/>
        </w:rPr>
        <w:t>Bijlage 1 Aanmeldingsformulier marktconsultatie</w:t>
      </w:r>
    </w:p>
    <w:p w14:paraId="69AFE412" w14:textId="6A68134B" w:rsidR="00A460DF" w:rsidRDefault="00A460DF" w:rsidP="007F1682">
      <w:pPr>
        <w:pStyle w:val="Lijstalinea"/>
        <w:numPr>
          <w:ilvl w:val="0"/>
          <w:numId w:val="7"/>
        </w:numPr>
        <w:rPr>
          <w:rFonts w:ascii="Arial" w:hAnsi="Arial"/>
          <w:lang w:eastAsia="en-US"/>
        </w:rPr>
      </w:pPr>
      <w:r w:rsidRPr="244B3A2D">
        <w:rPr>
          <w:rFonts w:ascii="Arial" w:hAnsi="Arial"/>
          <w:lang w:eastAsia="en-US"/>
        </w:rPr>
        <w:t xml:space="preserve">Bijlage 2 Beantwoording </w:t>
      </w:r>
      <w:r w:rsidR="002C6D8C" w:rsidRPr="244B3A2D">
        <w:rPr>
          <w:rFonts w:ascii="Arial" w:hAnsi="Arial"/>
          <w:lang w:eastAsia="en-US"/>
        </w:rPr>
        <w:t xml:space="preserve">algemene </w:t>
      </w:r>
      <w:r w:rsidRPr="244B3A2D">
        <w:rPr>
          <w:rFonts w:ascii="Arial" w:hAnsi="Arial"/>
          <w:lang w:eastAsia="en-US"/>
        </w:rPr>
        <w:t xml:space="preserve">vragen </w:t>
      </w:r>
      <w:r w:rsidR="00F56903" w:rsidRPr="244B3A2D">
        <w:rPr>
          <w:rFonts w:ascii="Arial" w:hAnsi="Arial"/>
          <w:lang w:eastAsia="en-US"/>
        </w:rPr>
        <w:t>I</w:t>
      </w:r>
      <w:r w:rsidR="0085194C" w:rsidRPr="244B3A2D">
        <w:rPr>
          <w:rFonts w:ascii="Arial" w:hAnsi="Arial"/>
          <w:lang w:eastAsia="en-US"/>
        </w:rPr>
        <w:t>T</w:t>
      </w:r>
      <w:r w:rsidR="00F56903" w:rsidRPr="244B3A2D">
        <w:rPr>
          <w:rFonts w:ascii="Arial" w:hAnsi="Arial"/>
          <w:lang w:eastAsia="en-US"/>
        </w:rPr>
        <w:t xml:space="preserve">SM </w:t>
      </w:r>
      <w:r w:rsidR="0CB5F4EC" w:rsidRPr="244B3A2D">
        <w:rPr>
          <w:rFonts w:ascii="Arial" w:hAnsi="Arial"/>
          <w:lang w:eastAsia="en-US"/>
        </w:rPr>
        <w:t>oplossing</w:t>
      </w:r>
    </w:p>
    <w:p w14:paraId="4F1F2258" w14:textId="44449058" w:rsidR="000A3ED6" w:rsidRPr="007E6EAA" w:rsidRDefault="000A3ED6" w:rsidP="007F1682">
      <w:pPr>
        <w:pStyle w:val="Lijstalinea"/>
        <w:numPr>
          <w:ilvl w:val="0"/>
          <w:numId w:val="7"/>
        </w:numPr>
        <w:rPr>
          <w:rFonts w:ascii="Arial" w:hAnsi="Arial"/>
          <w:lang w:eastAsia="en-US"/>
        </w:rPr>
      </w:pPr>
      <w:r>
        <w:rPr>
          <w:rFonts w:ascii="Arial" w:hAnsi="Arial"/>
          <w:lang w:eastAsia="en-US"/>
        </w:rPr>
        <w:t xml:space="preserve">Bijlage 3 </w:t>
      </w:r>
      <w:r w:rsidR="00F04A4A">
        <w:rPr>
          <w:rFonts w:ascii="Arial" w:hAnsi="Arial"/>
          <w:lang w:eastAsia="en-US"/>
        </w:rPr>
        <w:t>Schets architectuurplaat</w:t>
      </w:r>
    </w:p>
    <w:p w14:paraId="370A54F2" w14:textId="77777777" w:rsidR="00A460DF" w:rsidRPr="00FB3792" w:rsidRDefault="00A460DF" w:rsidP="00A460DF">
      <w:pPr>
        <w:rPr>
          <w:rFonts w:ascii="Arial" w:hAnsi="Arial"/>
          <w:szCs w:val="20"/>
        </w:rPr>
      </w:pPr>
    </w:p>
    <w:p w14:paraId="22699CE3" w14:textId="1902435A" w:rsidR="004C09BF" w:rsidRPr="00AA5065" w:rsidRDefault="009F68B6" w:rsidP="00242B79">
      <w:pPr>
        <w:rPr>
          <w:rFonts w:ascii="Arial" w:hAnsi="Arial"/>
        </w:rPr>
      </w:pPr>
      <w:r w:rsidRPr="00E37DF9">
        <w:rPr>
          <w:rFonts w:ascii="Arial" w:hAnsi="Arial"/>
          <w:lang w:eastAsia="en-US"/>
        </w:rPr>
        <w:t xml:space="preserve">VGGM is voornemens om alle geïnteresseerde partijen uit te nodigen voor de informatie-sessie. Mocht echter de inspanningsverplichting voor VGGM niet hanteerbaar zijn, dan zal VGGM een selectie van leveranciers uitnodigen. De selectie vindt plaats op </w:t>
      </w:r>
      <w:r w:rsidR="004C09BF" w:rsidRPr="00E37DF9">
        <w:rPr>
          <w:rFonts w:ascii="Arial" w:hAnsi="Arial"/>
          <w:lang w:eastAsia="en-US"/>
        </w:rPr>
        <w:t>basis van de gegevens/antwoorden die in bijlage 2 zijn gegeven.</w:t>
      </w:r>
      <w:r w:rsidR="004C09BF" w:rsidRPr="52FABCDB">
        <w:rPr>
          <w:rFonts w:ascii="Arial" w:hAnsi="Arial"/>
          <w:lang w:eastAsia="en-US"/>
        </w:rPr>
        <w:t xml:space="preserve"> </w:t>
      </w:r>
      <w:r w:rsidRPr="52FABCDB">
        <w:rPr>
          <w:rFonts w:ascii="Arial" w:hAnsi="Arial"/>
          <w:lang w:eastAsia="en-US"/>
        </w:rPr>
        <w:t>Dit om de inspanningslast bij VGGM hanteerbaar te houden.</w:t>
      </w:r>
      <w:r w:rsidR="00223D99" w:rsidRPr="52FABCDB">
        <w:rPr>
          <w:rFonts w:ascii="Arial" w:hAnsi="Arial"/>
          <w:lang w:eastAsia="en-US"/>
        </w:rPr>
        <w:t xml:space="preserve"> </w:t>
      </w:r>
    </w:p>
    <w:p w14:paraId="48B46331" w14:textId="77777777" w:rsidR="00B17D21" w:rsidRDefault="00B17D21" w:rsidP="002C6D8C">
      <w:pPr>
        <w:rPr>
          <w:rFonts w:ascii="Arial" w:hAnsi="Arial"/>
          <w:szCs w:val="20"/>
        </w:rPr>
      </w:pPr>
    </w:p>
    <w:p w14:paraId="4B4E2784" w14:textId="77777777" w:rsidR="00DA4940" w:rsidRDefault="00DA4940" w:rsidP="00DA4940">
      <w:pPr>
        <w:pStyle w:val="Kop2"/>
        <w:numPr>
          <w:ilvl w:val="1"/>
          <w:numId w:val="0"/>
        </w:numPr>
        <w:ind w:left="680" w:hanging="680"/>
        <w:rPr>
          <w:rFonts w:ascii="Arial" w:hAnsi="Arial"/>
        </w:rPr>
      </w:pPr>
      <w:bookmarkStart w:id="32" w:name="_Toc115081219"/>
      <w:r>
        <w:rPr>
          <w:rFonts w:ascii="Arial" w:hAnsi="Arial"/>
        </w:rPr>
        <w:t>3.4</w:t>
      </w:r>
      <w:r>
        <w:rPr>
          <w:rFonts w:ascii="Arial" w:hAnsi="Arial"/>
        </w:rPr>
        <w:tab/>
        <w:t>Vragen</w:t>
      </w:r>
      <w:bookmarkEnd w:id="32"/>
    </w:p>
    <w:p w14:paraId="104ECF31" w14:textId="71A9988C" w:rsidR="00DA4940" w:rsidRPr="00784EF7" w:rsidRDefault="00DA4940" w:rsidP="00DA4940">
      <w:pPr>
        <w:rPr>
          <w:rFonts w:ascii="Arial" w:hAnsi="Arial"/>
          <w:b/>
        </w:rPr>
      </w:pPr>
      <w:r w:rsidRPr="00784EF7">
        <w:rPr>
          <w:rFonts w:ascii="Arial" w:hAnsi="Arial"/>
        </w:rPr>
        <w:t>VGGM heeft</w:t>
      </w:r>
      <w:r w:rsidRPr="244B3A2D">
        <w:rPr>
          <w:rFonts w:ascii="Arial" w:hAnsi="Arial"/>
        </w:rPr>
        <w:t xml:space="preserve"> de vragen die zij wil voorleggen aan de markt in het kader van de marktconsultatie </w:t>
      </w:r>
      <w:r w:rsidR="00784EF7" w:rsidRPr="244B3A2D">
        <w:rPr>
          <w:rFonts w:ascii="Arial" w:hAnsi="Arial"/>
        </w:rPr>
        <w:t>uitgewerkt</w:t>
      </w:r>
      <w:r w:rsidRPr="244B3A2D">
        <w:rPr>
          <w:rFonts w:ascii="Arial" w:hAnsi="Arial"/>
        </w:rPr>
        <w:t xml:space="preserve"> in </w:t>
      </w:r>
      <w:r w:rsidR="00784EF7" w:rsidRPr="244B3A2D">
        <w:rPr>
          <w:rFonts w:ascii="Arial" w:hAnsi="Arial"/>
        </w:rPr>
        <w:t>B</w:t>
      </w:r>
      <w:r w:rsidRPr="244B3A2D">
        <w:rPr>
          <w:rFonts w:ascii="Arial" w:hAnsi="Arial"/>
        </w:rPr>
        <w:t>ijlage</w:t>
      </w:r>
      <w:r w:rsidR="00784EF7" w:rsidRPr="244B3A2D">
        <w:rPr>
          <w:rFonts w:ascii="Arial" w:hAnsi="Arial"/>
        </w:rPr>
        <w:t xml:space="preserve"> 2</w:t>
      </w:r>
      <w:r w:rsidR="00784EF7" w:rsidRPr="244B3A2D">
        <w:rPr>
          <w:rFonts w:ascii="Arial" w:hAnsi="Arial"/>
          <w:lang w:eastAsia="en-US"/>
        </w:rPr>
        <w:t xml:space="preserve"> Beantwoording algemene vragen I</w:t>
      </w:r>
      <w:r w:rsidR="00C34A5A" w:rsidRPr="244B3A2D">
        <w:rPr>
          <w:rFonts w:ascii="Arial" w:hAnsi="Arial"/>
          <w:lang w:eastAsia="en-US"/>
        </w:rPr>
        <w:t>T</w:t>
      </w:r>
      <w:r w:rsidR="00784EF7" w:rsidRPr="244B3A2D">
        <w:rPr>
          <w:rFonts w:ascii="Arial" w:hAnsi="Arial"/>
          <w:lang w:eastAsia="en-US"/>
        </w:rPr>
        <w:t xml:space="preserve">SM </w:t>
      </w:r>
      <w:r w:rsidR="5134A87D" w:rsidRPr="244B3A2D">
        <w:rPr>
          <w:rFonts w:ascii="Arial" w:hAnsi="Arial"/>
          <w:lang w:eastAsia="en-US"/>
        </w:rPr>
        <w:t>oplossing</w:t>
      </w:r>
      <w:r w:rsidR="00784EF7" w:rsidRPr="244B3A2D">
        <w:rPr>
          <w:rFonts w:ascii="Arial" w:hAnsi="Arial"/>
        </w:rPr>
        <w:t>.</w:t>
      </w:r>
    </w:p>
    <w:p w14:paraId="7090DA0D" w14:textId="77777777" w:rsidR="00DA4940" w:rsidRDefault="00DA4940" w:rsidP="00DA4940">
      <w:pPr>
        <w:rPr>
          <w:rFonts w:ascii="Arial" w:hAnsi="Arial"/>
          <w:szCs w:val="20"/>
        </w:rPr>
      </w:pPr>
    </w:p>
    <w:p w14:paraId="000A193E" w14:textId="610B848E" w:rsidR="00DA4940" w:rsidRDefault="00DA4940" w:rsidP="002C6D8C">
      <w:pPr>
        <w:rPr>
          <w:rFonts w:ascii="Arial" w:hAnsi="Arial"/>
        </w:rPr>
      </w:pPr>
      <w:r w:rsidRPr="52FABCDB">
        <w:rPr>
          <w:rFonts w:ascii="Arial" w:hAnsi="Arial"/>
        </w:rPr>
        <w:t xml:space="preserve">Marktpartijen wordt verzocht om de vragen uit bijlage 2 schriftelijk te beantwoorden, gebruik makend van het format waar de vragen in gesteld zijn.  </w:t>
      </w:r>
    </w:p>
    <w:p w14:paraId="1E76FE06" w14:textId="77777777" w:rsidR="00DA4940" w:rsidRDefault="00DA4940" w:rsidP="002C6D8C">
      <w:pPr>
        <w:rPr>
          <w:rFonts w:ascii="Arial" w:hAnsi="Arial"/>
          <w:szCs w:val="20"/>
        </w:rPr>
      </w:pPr>
    </w:p>
    <w:p w14:paraId="55FBDCE2" w14:textId="77777777" w:rsidR="00CC49E7" w:rsidRDefault="00DA4940" w:rsidP="00CC49E7">
      <w:pPr>
        <w:pStyle w:val="Kop2"/>
        <w:numPr>
          <w:ilvl w:val="1"/>
          <w:numId w:val="0"/>
        </w:numPr>
        <w:ind w:left="680" w:hanging="680"/>
        <w:rPr>
          <w:rFonts w:ascii="Arial" w:hAnsi="Arial"/>
        </w:rPr>
      </w:pPr>
      <w:bookmarkStart w:id="33" w:name="_Toc115081220"/>
      <w:r>
        <w:rPr>
          <w:rFonts w:ascii="Arial" w:hAnsi="Arial"/>
        </w:rPr>
        <w:t>3.5</w:t>
      </w:r>
      <w:r w:rsidR="00CC49E7">
        <w:rPr>
          <w:rFonts w:ascii="Arial" w:hAnsi="Arial"/>
        </w:rPr>
        <w:tab/>
        <w:t>Informatie-sessie</w:t>
      </w:r>
      <w:bookmarkEnd w:id="33"/>
    </w:p>
    <w:p w14:paraId="3A55B420" w14:textId="22CB9350" w:rsidR="00CC49E7" w:rsidRDefault="00CC49E7" w:rsidP="00CC49E7">
      <w:pPr>
        <w:rPr>
          <w:rFonts w:ascii="Arial" w:hAnsi="Arial"/>
          <w:szCs w:val="20"/>
        </w:rPr>
      </w:pPr>
      <w:r w:rsidRPr="00FB3792">
        <w:rPr>
          <w:rFonts w:ascii="Arial" w:hAnsi="Arial"/>
          <w:szCs w:val="20"/>
        </w:rPr>
        <w:t xml:space="preserve">Voor </w:t>
      </w:r>
      <w:r w:rsidR="0030691F">
        <w:rPr>
          <w:rFonts w:ascii="Arial" w:hAnsi="Arial"/>
          <w:szCs w:val="20"/>
        </w:rPr>
        <w:t>de</w:t>
      </w:r>
      <w:r>
        <w:rPr>
          <w:rFonts w:ascii="Arial" w:hAnsi="Arial"/>
          <w:szCs w:val="20"/>
        </w:rPr>
        <w:t xml:space="preserve"> informatie-sessie</w:t>
      </w:r>
      <w:r w:rsidR="0030691F">
        <w:rPr>
          <w:rFonts w:ascii="Arial" w:hAnsi="Arial"/>
          <w:szCs w:val="20"/>
        </w:rPr>
        <w:t>s</w:t>
      </w:r>
      <w:r w:rsidRPr="00FB3792">
        <w:rPr>
          <w:rFonts w:ascii="Arial" w:hAnsi="Arial"/>
          <w:szCs w:val="20"/>
        </w:rPr>
        <w:t xml:space="preserve"> is </w:t>
      </w:r>
      <w:r w:rsidRPr="005A5CE5">
        <w:rPr>
          <w:rFonts w:ascii="Arial" w:hAnsi="Arial"/>
          <w:szCs w:val="20"/>
        </w:rPr>
        <w:t>maximaal 1 uur</w:t>
      </w:r>
      <w:r w:rsidRPr="00FB3792">
        <w:rPr>
          <w:rFonts w:ascii="Arial" w:hAnsi="Arial"/>
          <w:szCs w:val="20"/>
        </w:rPr>
        <w:t xml:space="preserve"> </w:t>
      </w:r>
      <w:r w:rsidR="0030691F">
        <w:rPr>
          <w:rFonts w:ascii="Arial" w:hAnsi="Arial"/>
          <w:szCs w:val="20"/>
        </w:rPr>
        <w:t xml:space="preserve">per leverancier </w:t>
      </w:r>
      <w:r>
        <w:rPr>
          <w:rFonts w:ascii="Arial" w:hAnsi="Arial"/>
          <w:szCs w:val="20"/>
        </w:rPr>
        <w:t>beschikbaar</w:t>
      </w:r>
      <w:r w:rsidRPr="00FB3792">
        <w:rPr>
          <w:rFonts w:ascii="Arial" w:hAnsi="Arial"/>
          <w:szCs w:val="20"/>
        </w:rPr>
        <w:t>. Leveranciers wordt gevraagd alvast rekening te houden met de dat</w:t>
      </w:r>
      <w:r>
        <w:rPr>
          <w:rFonts w:ascii="Arial" w:hAnsi="Arial"/>
          <w:szCs w:val="20"/>
        </w:rPr>
        <w:t>um</w:t>
      </w:r>
      <w:r w:rsidRPr="00FB3792">
        <w:rPr>
          <w:rFonts w:ascii="Arial" w:hAnsi="Arial"/>
          <w:szCs w:val="20"/>
        </w:rPr>
        <w:t xml:space="preserve"> van </w:t>
      </w:r>
      <w:r>
        <w:rPr>
          <w:rFonts w:ascii="Arial" w:hAnsi="Arial"/>
          <w:szCs w:val="20"/>
        </w:rPr>
        <w:t>de informatie-sessie</w:t>
      </w:r>
      <w:r w:rsidRPr="00FB3792">
        <w:rPr>
          <w:rFonts w:ascii="Arial" w:hAnsi="Arial"/>
          <w:szCs w:val="20"/>
        </w:rPr>
        <w:t>, zoals vermeld in de bovenstaande planning.</w:t>
      </w:r>
      <w:r w:rsidR="003130A5">
        <w:rPr>
          <w:rFonts w:ascii="Arial" w:hAnsi="Arial"/>
          <w:szCs w:val="20"/>
        </w:rPr>
        <w:t xml:space="preserve"> Wij verzoeken de leverancier om met maximaal drie personen</w:t>
      </w:r>
      <w:r w:rsidR="00047E28">
        <w:rPr>
          <w:rFonts w:ascii="Arial" w:hAnsi="Arial"/>
          <w:szCs w:val="20"/>
        </w:rPr>
        <w:t xml:space="preserve"> deel te nemen </w:t>
      </w:r>
      <w:r w:rsidR="003130A5" w:rsidDel="00047E28">
        <w:rPr>
          <w:rFonts w:ascii="Arial" w:hAnsi="Arial"/>
          <w:szCs w:val="20"/>
        </w:rPr>
        <w:t xml:space="preserve"> </w:t>
      </w:r>
      <w:r w:rsidR="00047E28">
        <w:rPr>
          <w:rFonts w:ascii="Arial" w:hAnsi="Arial"/>
          <w:szCs w:val="20"/>
        </w:rPr>
        <w:t>aan</w:t>
      </w:r>
      <w:r w:rsidR="003130A5">
        <w:rPr>
          <w:rFonts w:ascii="Arial" w:hAnsi="Arial"/>
          <w:szCs w:val="20"/>
        </w:rPr>
        <w:t xml:space="preserve"> het gesprek. </w:t>
      </w:r>
      <w:r w:rsidRPr="00FB3792">
        <w:rPr>
          <w:rFonts w:ascii="Arial" w:hAnsi="Arial"/>
          <w:szCs w:val="20"/>
        </w:rPr>
        <w:t xml:space="preserve"> </w:t>
      </w:r>
    </w:p>
    <w:p w14:paraId="04EC0A4B" w14:textId="77777777" w:rsidR="00CC49E7" w:rsidRPr="002D3738" w:rsidRDefault="00CC49E7" w:rsidP="00CC49E7">
      <w:pPr>
        <w:rPr>
          <w:rFonts w:ascii="Arial" w:hAnsi="Arial"/>
          <w:szCs w:val="20"/>
        </w:rPr>
      </w:pPr>
    </w:p>
    <w:p w14:paraId="6E538A7A" w14:textId="156AED94" w:rsidR="00CC49E7" w:rsidRPr="002D3738" w:rsidRDefault="00CC49E7" w:rsidP="00CC49E7">
      <w:pPr>
        <w:rPr>
          <w:rFonts w:ascii="Arial" w:hAnsi="Arial"/>
        </w:rPr>
      </w:pPr>
      <w:r w:rsidRPr="005250F8">
        <w:rPr>
          <w:rFonts w:ascii="Arial" w:hAnsi="Arial"/>
        </w:rPr>
        <w:t xml:space="preserve">Tijdens de informatie-sessie </w:t>
      </w:r>
      <w:r w:rsidR="00A54652">
        <w:rPr>
          <w:rFonts w:ascii="Arial" w:hAnsi="Arial"/>
        </w:rPr>
        <w:t>zal worden ingegaan op uw</w:t>
      </w:r>
      <w:r w:rsidR="006013DF">
        <w:rPr>
          <w:rFonts w:ascii="Arial" w:hAnsi="Arial"/>
        </w:rPr>
        <w:t xml:space="preserve"> uitwerking van de </w:t>
      </w:r>
      <w:r w:rsidR="00A54652">
        <w:rPr>
          <w:rFonts w:ascii="Arial" w:hAnsi="Arial"/>
        </w:rPr>
        <w:t>marktconsultatie.</w:t>
      </w:r>
      <w:r w:rsidR="00163A36" w:rsidRPr="6EB0080D">
        <w:rPr>
          <w:rFonts w:ascii="Arial" w:hAnsi="Arial"/>
        </w:rPr>
        <w:t xml:space="preserve"> Daarnaast is het, indien de tijd het toelaat, mogelijk om de schriftelijke uitwerking van de vraagstelling toe te lichten, vragen te beantwoorden en een dialoog hierover te voeren. </w:t>
      </w:r>
      <w:r w:rsidR="001D398A">
        <w:rPr>
          <w:rFonts w:ascii="Arial" w:hAnsi="Arial"/>
        </w:rPr>
        <w:t xml:space="preserve">De </w:t>
      </w:r>
      <w:r w:rsidR="00A933D6">
        <w:rPr>
          <w:rFonts w:ascii="Arial" w:hAnsi="Arial"/>
        </w:rPr>
        <w:t>leverancier wordt uitgenodigd om in de sessie VGGM ‘te inspireren’.</w:t>
      </w:r>
      <w:r w:rsidR="001D398A">
        <w:rPr>
          <w:rFonts w:ascii="Arial" w:hAnsi="Arial"/>
        </w:rPr>
        <w:t xml:space="preserve"> </w:t>
      </w:r>
      <w:r w:rsidR="00163A36" w:rsidRPr="6EB0080D">
        <w:rPr>
          <w:rFonts w:ascii="Arial" w:hAnsi="Arial"/>
        </w:rPr>
        <w:t xml:space="preserve"> </w:t>
      </w:r>
    </w:p>
    <w:p w14:paraId="15F4631C" w14:textId="77777777" w:rsidR="00CC49E7" w:rsidRPr="00CC49E7" w:rsidRDefault="00CC49E7" w:rsidP="00CC49E7">
      <w:pPr>
        <w:rPr>
          <w:rFonts w:ascii="Arial" w:hAnsi="Arial"/>
          <w:szCs w:val="20"/>
        </w:rPr>
      </w:pPr>
    </w:p>
    <w:p w14:paraId="5B8AD527" w14:textId="77777777" w:rsidR="00A460DF" w:rsidRPr="00FB3792" w:rsidRDefault="00682D66" w:rsidP="00A460DF">
      <w:pPr>
        <w:pStyle w:val="Kop2"/>
        <w:numPr>
          <w:ilvl w:val="1"/>
          <w:numId w:val="0"/>
        </w:numPr>
        <w:ind w:left="680" w:hanging="680"/>
        <w:rPr>
          <w:rFonts w:ascii="Arial" w:hAnsi="Arial"/>
        </w:rPr>
      </w:pPr>
      <w:bookmarkStart w:id="34" w:name="_Toc457977149"/>
      <w:bookmarkStart w:id="35" w:name="_Toc115081221"/>
      <w:r>
        <w:rPr>
          <w:rFonts w:ascii="Arial" w:hAnsi="Arial"/>
        </w:rPr>
        <w:t>3.</w:t>
      </w:r>
      <w:r w:rsidR="00163A36">
        <w:rPr>
          <w:rFonts w:ascii="Arial" w:hAnsi="Arial"/>
        </w:rPr>
        <w:t>6</w:t>
      </w:r>
      <w:r>
        <w:rPr>
          <w:rFonts w:ascii="Arial" w:hAnsi="Arial"/>
        </w:rPr>
        <w:tab/>
      </w:r>
      <w:r w:rsidR="00A460DF" w:rsidRPr="00FB3792">
        <w:rPr>
          <w:rFonts w:ascii="Arial" w:hAnsi="Arial"/>
        </w:rPr>
        <w:t>Stellen van vragen</w:t>
      </w:r>
      <w:bookmarkEnd w:id="34"/>
      <w:bookmarkEnd w:id="35"/>
    </w:p>
    <w:p w14:paraId="78202AE8" w14:textId="77777777" w:rsidR="00A460DF" w:rsidRPr="00FB3792" w:rsidRDefault="00A460DF" w:rsidP="00A460DF">
      <w:pPr>
        <w:rPr>
          <w:rFonts w:ascii="Arial" w:hAnsi="Arial"/>
          <w:szCs w:val="20"/>
        </w:rPr>
      </w:pPr>
      <w:r w:rsidRPr="00FB3792">
        <w:rPr>
          <w:rFonts w:ascii="Arial" w:hAnsi="Arial"/>
          <w:szCs w:val="20"/>
        </w:rPr>
        <w:t xml:space="preserve">In het kader van de marktconsultatie </w:t>
      </w:r>
      <w:r w:rsidR="003130A5">
        <w:rPr>
          <w:rFonts w:ascii="Arial" w:hAnsi="Arial"/>
          <w:szCs w:val="20"/>
        </w:rPr>
        <w:t xml:space="preserve">is er </w:t>
      </w:r>
      <w:r w:rsidRPr="00FB3792">
        <w:rPr>
          <w:rFonts w:ascii="Arial" w:hAnsi="Arial"/>
          <w:szCs w:val="20"/>
        </w:rPr>
        <w:t xml:space="preserve">geen mogelijkheid om schriftelijk </w:t>
      </w:r>
      <w:r>
        <w:rPr>
          <w:rFonts w:ascii="Arial" w:hAnsi="Arial"/>
          <w:szCs w:val="20"/>
        </w:rPr>
        <w:t xml:space="preserve">vooraf </w:t>
      </w:r>
      <w:r w:rsidRPr="00FB3792">
        <w:rPr>
          <w:rFonts w:ascii="Arial" w:hAnsi="Arial"/>
          <w:szCs w:val="20"/>
        </w:rPr>
        <w:t xml:space="preserve">vragen te stellen. </w:t>
      </w:r>
    </w:p>
    <w:p w14:paraId="051AFC26" w14:textId="77777777" w:rsidR="00A61B2C" w:rsidRDefault="00A61B2C">
      <w:pPr>
        <w:rPr>
          <w:rFonts w:ascii="Arial" w:hAnsi="Arial"/>
          <w:b/>
          <w:szCs w:val="20"/>
          <w:lang w:eastAsia="en-US"/>
        </w:rPr>
      </w:pPr>
      <w:bookmarkStart w:id="36" w:name="_Toc457977150"/>
    </w:p>
    <w:p w14:paraId="7747E6A3" w14:textId="77777777" w:rsidR="00A460DF" w:rsidRPr="00FB3792" w:rsidRDefault="00682D66" w:rsidP="00A460DF">
      <w:pPr>
        <w:pStyle w:val="Kop2"/>
        <w:numPr>
          <w:ilvl w:val="1"/>
          <w:numId w:val="0"/>
        </w:numPr>
        <w:ind w:left="680" w:hanging="680"/>
        <w:rPr>
          <w:rFonts w:ascii="Arial" w:hAnsi="Arial"/>
        </w:rPr>
      </w:pPr>
      <w:bookmarkStart w:id="37" w:name="_Toc115081222"/>
      <w:r>
        <w:rPr>
          <w:rFonts w:ascii="Arial" w:hAnsi="Arial"/>
        </w:rPr>
        <w:t>3.</w:t>
      </w:r>
      <w:r w:rsidR="00163A36">
        <w:rPr>
          <w:rFonts w:ascii="Arial" w:hAnsi="Arial"/>
        </w:rPr>
        <w:t>7</w:t>
      </w:r>
      <w:r>
        <w:rPr>
          <w:rFonts w:ascii="Arial" w:hAnsi="Arial"/>
        </w:rPr>
        <w:tab/>
      </w:r>
      <w:r w:rsidR="00A460DF" w:rsidRPr="00FB3792">
        <w:rPr>
          <w:rFonts w:ascii="Arial" w:hAnsi="Arial"/>
        </w:rPr>
        <w:t>Marktconsultatieverslag</w:t>
      </w:r>
      <w:bookmarkEnd w:id="36"/>
      <w:bookmarkEnd w:id="37"/>
    </w:p>
    <w:p w14:paraId="1C67FB32" w14:textId="77777777" w:rsidR="00A460DF" w:rsidRPr="00F20F87" w:rsidRDefault="00A460DF" w:rsidP="00EC3908">
      <w:pPr>
        <w:rPr>
          <w:rFonts w:ascii="Arial" w:hAnsi="Arial"/>
          <w:highlight w:val="yellow"/>
        </w:rPr>
      </w:pPr>
      <w:bookmarkStart w:id="38" w:name="_Toc432687379"/>
      <w:bookmarkStart w:id="39" w:name="_Toc433034872"/>
      <w:r w:rsidRPr="00FB3792">
        <w:rPr>
          <w:rFonts w:ascii="Arial" w:hAnsi="Arial"/>
        </w:rPr>
        <w:t xml:space="preserve">Van </w:t>
      </w:r>
      <w:r w:rsidR="00A81D1B">
        <w:rPr>
          <w:rFonts w:ascii="Arial" w:hAnsi="Arial"/>
        </w:rPr>
        <w:t xml:space="preserve">de </w:t>
      </w:r>
      <w:r w:rsidR="00A61B2C">
        <w:rPr>
          <w:rFonts w:ascii="Arial" w:hAnsi="Arial"/>
        </w:rPr>
        <w:t xml:space="preserve">verkregen informatie uit de vragenlijsten en </w:t>
      </w:r>
      <w:r w:rsidR="00A81D1B">
        <w:rPr>
          <w:rFonts w:ascii="Arial" w:hAnsi="Arial"/>
        </w:rPr>
        <w:t>informatie-sessie</w:t>
      </w:r>
      <w:r w:rsidR="00EC3908">
        <w:rPr>
          <w:rFonts w:ascii="Arial" w:hAnsi="Arial"/>
        </w:rPr>
        <w:t xml:space="preserve"> </w:t>
      </w:r>
      <w:r w:rsidRPr="00FB3792">
        <w:rPr>
          <w:rFonts w:ascii="Arial" w:hAnsi="Arial"/>
        </w:rPr>
        <w:t>wordt een verslag gemaakt, waarin op hoofdlijnen de</w:t>
      </w:r>
      <w:r w:rsidR="00EC3908">
        <w:rPr>
          <w:rFonts w:ascii="Arial" w:hAnsi="Arial"/>
        </w:rPr>
        <w:t xml:space="preserve"> verkregen inzichten tijdens het gesprek</w:t>
      </w:r>
      <w:r w:rsidRPr="00FB3792">
        <w:rPr>
          <w:rFonts w:ascii="Arial" w:hAnsi="Arial"/>
        </w:rPr>
        <w:t xml:space="preserve"> word</w:t>
      </w:r>
      <w:r w:rsidR="000C6AAE">
        <w:rPr>
          <w:rFonts w:ascii="Arial" w:hAnsi="Arial"/>
        </w:rPr>
        <w:t>en</w:t>
      </w:r>
      <w:r w:rsidRPr="00FB3792">
        <w:rPr>
          <w:rFonts w:ascii="Arial" w:hAnsi="Arial"/>
        </w:rPr>
        <w:t xml:space="preserve"> beschreven. </w:t>
      </w:r>
      <w:r w:rsidR="00E76594">
        <w:rPr>
          <w:rFonts w:ascii="Arial" w:hAnsi="Arial"/>
        </w:rPr>
        <w:t>In het verslag z</w:t>
      </w:r>
      <w:r w:rsidR="00D06F08">
        <w:rPr>
          <w:rFonts w:ascii="Arial" w:hAnsi="Arial"/>
        </w:rPr>
        <w:t xml:space="preserve">ullen </w:t>
      </w:r>
      <w:r w:rsidRPr="00E76594">
        <w:rPr>
          <w:rFonts w:ascii="Arial" w:hAnsi="Arial"/>
        </w:rPr>
        <w:t xml:space="preserve">noch namen van deelnemers aan de marktconsultatie worden opgenomen, noch zal commercieel gevoelige informatie worden opgenomen. </w:t>
      </w:r>
      <w:r w:rsidR="00E76594" w:rsidRPr="00E76594">
        <w:rPr>
          <w:rFonts w:ascii="Arial" w:hAnsi="Arial"/>
        </w:rPr>
        <w:t xml:space="preserve">Het verslag wordt </w:t>
      </w:r>
      <w:r w:rsidRPr="00E76594">
        <w:rPr>
          <w:rFonts w:ascii="Arial" w:hAnsi="Arial"/>
        </w:rPr>
        <w:t xml:space="preserve">gepubliceerd op </w:t>
      </w:r>
      <w:proofErr w:type="spellStart"/>
      <w:r w:rsidRPr="00E76594">
        <w:rPr>
          <w:rFonts w:ascii="Arial" w:hAnsi="Arial"/>
        </w:rPr>
        <w:t>TenderNed</w:t>
      </w:r>
      <w:proofErr w:type="spellEnd"/>
      <w:r w:rsidRPr="00E76594">
        <w:rPr>
          <w:rFonts w:ascii="Arial" w:hAnsi="Arial"/>
        </w:rPr>
        <w:t>, opdat alle deelnemers aan de aanbesteding zullen beschikken over dezelfde informatie</w:t>
      </w:r>
      <w:r w:rsidRPr="00CE4F69">
        <w:rPr>
          <w:rFonts w:ascii="Arial" w:hAnsi="Arial"/>
        </w:rPr>
        <w:t xml:space="preserve">. De </w:t>
      </w:r>
      <w:r w:rsidR="00E76594" w:rsidRPr="00CE4F69">
        <w:rPr>
          <w:rFonts w:ascii="Arial" w:hAnsi="Arial"/>
        </w:rPr>
        <w:t>(</w:t>
      </w:r>
      <w:r w:rsidRPr="00CE4F69">
        <w:rPr>
          <w:rFonts w:ascii="Arial" w:hAnsi="Arial"/>
        </w:rPr>
        <w:t>Europese</w:t>
      </w:r>
      <w:r w:rsidR="00E76594" w:rsidRPr="00CE4F69">
        <w:rPr>
          <w:rFonts w:ascii="Arial" w:hAnsi="Arial"/>
        </w:rPr>
        <w:t>)</w:t>
      </w:r>
      <w:r w:rsidRPr="00CE4F69">
        <w:rPr>
          <w:rFonts w:ascii="Arial" w:hAnsi="Arial"/>
        </w:rPr>
        <w:t xml:space="preserve"> aanbesteding zal aanvangen met een aankondiging. Dit houdt in dat de marktconsultatie en </w:t>
      </w:r>
      <w:r w:rsidR="00E76594" w:rsidRPr="00CE4F69">
        <w:rPr>
          <w:rFonts w:ascii="Arial" w:hAnsi="Arial"/>
        </w:rPr>
        <w:t xml:space="preserve">het verslag </w:t>
      </w:r>
      <w:r w:rsidRPr="00CE4F69">
        <w:rPr>
          <w:rFonts w:ascii="Arial" w:hAnsi="Arial"/>
        </w:rPr>
        <w:t>geen deel uitmaken van de aanbestedingsdocumenten.</w:t>
      </w:r>
      <w:r w:rsidRPr="00FB3792">
        <w:rPr>
          <w:rFonts w:ascii="Arial" w:hAnsi="Arial"/>
        </w:rPr>
        <w:t xml:space="preserve"> </w:t>
      </w:r>
    </w:p>
    <w:p w14:paraId="5C1C69EE" w14:textId="77777777" w:rsidR="00A460DF" w:rsidRPr="00FB3792" w:rsidRDefault="00A460DF" w:rsidP="00A460DF">
      <w:pPr>
        <w:rPr>
          <w:rFonts w:ascii="Arial" w:hAnsi="Arial"/>
        </w:rPr>
      </w:pPr>
    </w:p>
    <w:p w14:paraId="4918B537" w14:textId="77777777" w:rsidR="00A460DF" w:rsidRPr="00FB3792" w:rsidRDefault="00A460DF" w:rsidP="00EC3908">
      <w:pPr>
        <w:rPr>
          <w:rFonts w:ascii="Arial" w:hAnsi="Arial"/>
        </w:rPr>
      </w:pPr>
      <w:r w:rsidRPr="00FB3792">
        <w:rPr>
          <w:rFonts w:ascii="Arial" w:hAnsi="Arial"/>
        </w:rPr>
        <w:t xml:space="preserve">Een deelnemer aan de marktconsultatie kan verzoeken om bepaalde informatie niet in een verslag op te nemen, indien openbaarmaking van deze informatie schade zou toebrengen aan de gerechtvaardigde economische belangen van de deelnemer. </w:t>
      </w:r>
    </w:p>
    <w:bookmarkEnd w:id="38"/>
    <w:bookmarkEnd w:id="39"/>
    <w:p w14:paraId="53ECCC15" w14:textId="77777777" w:rsidR="00DF7AF9" w:rsidRDefault="00DF7AF9" w:rsidP="00A86CEB">
      <w:pPr>
        <w:rPr>
          <w:rFonts w:ascii="Arial" w:hAnsi="Arial"/>
          <w:b/>
          <w:lang w:eastAsia="en-US"/>
        </w:rPr>
      </w:pPr>
    </w:p>
    <w:p w14:paraId="3E5E17F2" w14:textId="77777777" w:rsidR="00A86CEB" w:rsidRPr="00A86CEB" w:rsidRDefault="00A86CEB" w:rsidP="00A86CEB">
      <w:pPr>
        <w:rPr>
          <w:rFonts w:ascii="Arial" w:hAnsi="Arial"/>
          <w:b/>
          <w:lang w:eastAsia="en-US"/>
        </w:rPr>
      </w:pPr>
      <w:r w:rsidRPr="00A86CEB">
        <w:rPr>
          <w:rFonts w:ascii="Arial" w:hAnsi="Arial"/>
          <w:b/>
          <w:lang w:eastAsia="en-US"/>
        </w:rPr>
        <w:t>Voorbehoud</w:t>
      </w:r>
    </w:p>
    <w:p w14:paraId="3AC98258" w14:textId="77777777" w:rsidR="00A460DF" w:rsidRPr="00FB3792" w:rsidRDefault="0047673B" w:rsidP="00EC3908">
      <w:pPr>
        <w:rPr>
          <w:rFonts w:ascii="Arial" w:hAnsi="Arial"/>
        </w:rPr>
      </w:pPr>
      <w:r>
        <w:rPr>
          <w:rFonts w:ascii="Arial" w:hAnsi="Arial"/>
        </w:rPr>
        <w:t>VGGM</w:t>
      </w:r>
      <w:r w:rsidR="00A460DF" w:rsidRPr="00FB3792">
        <w:rPr>
          <w:rFonts w:ascii="Arial" w:hAnsi="Arial"/>
        </w:rPr>
        <w:t xml:space="preserve"> vergoed</w:t>
      </w:r>
      <w:r>
        <w:rPr>
          <w:rFonts w:ascii="Arial" w:hAnsi="Arial"/>
        </w:rPr>
        <w:t>t</w:t>
      </w:r>
      <w:r w:rsidR="00A460DF" w:rsidRPr="00FB3792">
        <w:rPr>
          <w:rFonts w:ascii="Arial" w:hAnsi="Arial"/>
        </w:rPr>
        <w:t xml:space="preserve"> </w:t>
      </w:r>
      <w:r w:rsidR="003130A5">
        <w:rPr>
          <w:rFonts w:ascii="Arial" w:hAnsi="Arial"/>
        </w:rPr>
        <w:t xml:space="preserve">geen </w:t>
      </w:r>
      <w:r w:rsidR="00A460DF" w:rsidRPr="00FB3792">
        <w:rPr>
          <w:rFonts w:ascii="Arial" w:hAnsi="Arial"/>
        </w:rPr>
        <w:t>kosten die verbonden zijn aan de deelname aan de marktconsultatie of daaraan gerelateerde activiteiten.</w:t>
      </w:r>
    </w:p>
    <w:p w14:paraId="5F9A453B" w14:textId="77777777" w:rsidR="00A460DF" w:rsidRPr="00FB3792" w:rsidRDefault="00A460DF" w:rsidP="00EC3908">
      <w:pPr>
        <w:rPr>
          <w:rFonts w:ascii="Arial" w:hAnsi="Arial"/>
        </w:rPr>
      </w:pPr>
      <w:r w:rsidRPr="00FB3792">
        <w:rPr>
          <w:rFonts w:ascii="Arial" w:hAnsi="Arial"/>
        </w:rPr>
        <w:t>De gedeelde informatie gedurende de marktconsultatie kan afwijken van de uiteindelijke a</w:t>
      </w:r>
      <w:r w:rsidR="005D6D28">
        <w:rPr>
          <w:rFonts w:ascii="Arial" w:hAnsi="Arial"/>
        </w:rPr>
        <w:t>a</w:t>
      </w:r>
      <w:r w:rsidRPr="00FB3792">
        <w:rPr>
          <w:rFonts w:ascii="Arial" w:hAnsi="Arial"/>
        </w:rPr>
        <w:t>nbesteding. De marktconsultatie is voor alle partijen geheel vrijblijvend.</w:t>
      </w:r>
    </w:p>
    <w:p w14:paraId="3C5ECB6A" w14:textId="77777777" w:rsidR="00A460DF" w:rsidRPr="00FB3792" w:rsidRDefault="00A460DF" w:rsidP="00EC3908">
      <w:pPr>
        <w:rPr>
          <w:rFonts w:ascii="Arial" w:hAnsi="Arial"/>
        </w:rPr>
      </w:pPr>
      <w:r w:rsidRPr="00FB3792">
        <w:rPr>
          <w:rFonts w:ascii="Arial" w:hAnsi="Arial"/>
        </w:rPr>
        <w:t xml:space="preserve">Deelname aan de marktconsultatie verplicht een leverancier niet om deel te nemen aan de </w:t>
      </w:r>
      <w:r w:rsidR="00EC3908">
        <w:rPr>
          <w:rFonts w:ascii="Arial" w:hAnsi="Arial"/>
        </w:rPr>
        <w:t>a</w:t>
      </w:r>
      <w:r w:rsidRPr="00FB3792">
        <w:rPr>
          <w:rFonts w:ascii="Arial" w:hAnsi="Arial"/>
        </w:rPr>
        <w:t xml:space="preserve">anbesteding. </w:t>
      </w:r>
    </w:p>
    <w:p w14:paraId="1BAE7954" w14:textId="264D9FFA" w:rsidR="00A460DF" w:rsidRDefault="00A460DF" w:rsidP="00EC3908">
      <w:pPr>
        <w:rPr>
          <w:rFonts w:ascii="Arial" w:hAnsi="Arial"/>
        </w:rPr>
      </w:pPr>
      <w:r w:rsidRPr="00FB3792">
        <w:rPr>
          <w:rFonts w:ascii="Arial" w:hAnsi="Arial"/>
        </w:rPr>
        <w:t xml:space="preserve">Door deelname aan de marktconsultatie kunnen geen rechten ontleend worden aan het verkrijgen van </w:t>
      </w:r>
      <w:r w:rsidR="0047673B">
        <w:rPr>
          <w:rFonts w:ascii="Arial" w:hAnsi="Arial"/>
        </w:rPr>
        <w:t xml:space="preserve">een offerteaanvraag en/of van </w:t>
      </w:r>
      <w:r w:rsidRPr="00FB3792">
        <w:rPr>
          <w:rFonts w:ascii="Arial" w:hAnsi="Arial"/>
        </w:rPr>
        <w:t xml:space="preserve">de opdracht voor het leveren van een </w:t>
      </w:r>
      <w:r w:rsidR="00864231">
        <w:rPr>
          <w:rFonts w:ascii="Arial" w:hAnsi="Arial"/>
        </w:rPr>
        <w:t>oplossing</w:t>
      </w:r>
      <w:r w:rsidR="00215C62">
        <w:rPr>
          <w:rFonts w:ascii="Arial" w:hAnsi="Arial"/>
        </w:rPr>
        <w:t>.</w:t>
      </w:r>
    </w:p>
    <w:p w14:paraId="0F713A80" w14:textId="77777777" w:rsidR="005F3508" w:rsidRDefault="005F3508" w:rsidP="00EC3908">
      <w:pPr>
        <w:rPr>
          <w:rFonts w:ascii="Arial" w:hAnsi="Arial"/>
        </w:rPr>
      </w:pPr>
    </w:p>
    <w:bookmarkEnd w:id="20"/>
    <w:bookmarkEnd w:id="21"/>
    <w:bookmarkEnd w:id="22"/>
    <w:bookmarkEnd w:id="23"/>
    <w:bookmarkEnd w:id="24"/>
    <w:bookmarkEnd w:id="25"/>
    <w:p w14:paraId="05DDEFB5" w14:textId="77777777" w:rsidR="0047673B" w:rsidRDefault="0047673B" w:rsidP="00C80F8B">
      <w:pPr>
        <w:rPr>
          <w:rFonts w:ascii="Arial" w:hAnsi="Arial"/>
        </w:rPr>
      </w:pPr>
    </w:p>
    <w:p w14:paraId="6D2E73EC" w14:textId="3F2403A9" w:rsidR="00A460DF" w:rsidRPr="00807D37" w:rsidRDefault="00A460DF" w:rsidP="00A460DF">
      <w:pPr>
        <w:pStyle w:val="Geenafstand"/>
        <w:rPr>
          <w:rFonts w:ascii="Arial" w:hAnsi="Arial"/>
        </w:rPr>
      </w:pPr>
    </w:p>
    <w:p w14:paraId="13C44E29" w14:textId="77777777" w:rsidR="00C30B50" w:rsidRDefault="00C30B50" w:rsidP="00A460DF">
      <w:pPr>
        <w:pStyle w:val="Geenafstand"/>
        <w:rPr>
          <w:rFonts w:ascii="Arial" w:hAnsi="Arial"/>
        </w:rPr>
      </w:pPr>
    </w:p>
    <w:p w14:paraId="614D8919" w14:textId="77777777" w:rsidR="00C30B50" w:rsidRPr="00807D37" w:rsidRDefault="00C30B50" w:rsidP="00A460DF">
      <w:pPr>
        <w:pStyle w:val="Geenafstand"/>
        <w:rPr>
          <w:rFonts w:ascii="Arial" w:hAnsi="Arial"/>
        </w:rPr>
      </w:pPr>
    </w:p>
    <w:p w14:paraId="2A221FC5" w14:textId="77777777" w:rsidR="00A460DF" w:rsidRPr="00DC425C" w:rsidRDefault="00A460DF" w:rsidP="00A460DF">
      <w:pPr>
        <w:pStyle w:val="Kop1"/>
        <w:ind w:left="680" w:hanging="680"/>
        <w:rPr>
          <w:rFonts w:ascii="Arial" w:hAnsi="Arial" w:cs="Arial"/>
        </w:rPr>
      </w:pPr>
      <w:bookmarkStart w:id="40" w:name="_Toc115081223"/>
      <w:r w:rsidRPr="00DC425C">
        <w:rPr>
          <w:rFonts w:ascii="Arial" w:hAnsi="Arial" w:cs="Arial"/>
        </w:rPr>
        <w:lastRenderedPageBreak/>
        <w:t>Bijlage 1 Aanmeldingsformulier marktconsultatie</w:t>
      </w:r>
      <w:bookmarkEnd w:id="40"/>
    </w:p>
    <w:p w14:paraId="7A2985EE" w14:textId="77777777" w:rsidR="00A460DF" w:rsidRPr="00FB3792" w:rsidRDefault="00A460DF" w:rsidP="00A460DF">
      <w:pPr>
        <w:spacing w:line="240" w:lineRule="auto"/>
        <w:rPr>
          <w:rFonts w:ascii="Arial" w:hAnsi="Arial"/>
          <w:szCs w:val="20"/>
        </w:rPr>
      </w:pPr>
    </w:p>
    <w:p w14:paraId="2603F299" w14:textId="25BCD5A1" w:rsidR="00A460DF" w:rsidRPr="00FB3792" w:rsidRDefault="008E3154" w:rsidP="00A460DF">
      <w:pPr>
        <w:rPr>
          <w:rFonts w:ascii="Arial" w:hAnsi="Arial"/>
        </w:rPr>
      </w:pPr>
      <w:r w:rsidRPr="244B3A2D">
        <w:rPr>
          <w:rFonts w:ascii="Arial" w:hAnsi="Arial"/>
        </w:rPr>
        <w:t>Behorend bij marktconsultatie “</w:t>
      </w:r>
      <w:r w:rsidR="00331B56" w:rsidRPr="244B3A2D">
        <w:rPr>
          <w:rFonts w:ascii="Arial" w:hAnsi="Arial"/>
        </w:rPr>
        <w:t xml:space="preserve">VGGM </w:t>
      </w:r>
      <w:r w:rsidR="00690434" w:rsidRPr="244B3A2D">
        <w:rPr>
          <w:rFonts w:ascii="Arial" w:hAnsi="Arial"/>
        </w:rPr>
        <w:t>I</w:t>
      </w:r>
      <w:r w:rsidR="00C30B50" w:rsidRPr="244B3A2D">
        <w:rPr>
          <w:rFonts w:ascii="Arial" w:hAnsi="Arial"/>
        </w:rPr>
        <w:t>T</w:t>
      </w:r>
      <w:r w:rsidR="00690434" w:rsidRPr="244B3A2D">
        <w:rPr>
          <w:rFonts w:ascii="Arial" w:hAnsi="Arial"/>
        </w:rPr>
        <w:t xml:space="preserve">SM </w:t>
      </w:r>
      <w:r w:rsidR="2E45515B" w:rsidRPr="244B3A2D">
        <w:rPr>
          <w:rFonts w:ascii="Arial" w:hAnsi="Arial"/>
        </w:rPr>
        <w:t>oplossing</w:t>
      </w:r>
      <w:r w:rsidR="00FB5BC3">
        <w:t>”</w:t>
      </w:r>
      <w:r w:rsidR="00A460DF" w:rsidRPr="244B3A2D">
        <w:rPr>
          <w:rFonts w:ascii="Arial" w:hAnsi="Arial"/>
        </w:rPr>
        <w:t xml:space="preserve">. </w:t>
      </w:r>
    </w:p>
    <w:p w14:paraId="007EAA3B" w14:textId="77777777" w:rsidR="00A460DF" w:rsidRPr="00FB3792" w:rsidRDefault="00A460DF" w:rsidP="00A460DF">
      <w:pPr>
        <w:rPr>
          <w:rFonts w:ascii="Arial" w:hAnsi="Arial"/>
          <w:szCs w:val="20"/>
        </w:rPr>
      </w:pPr>
    </w:p>
    <w:p w14:paraId="6376E12B" w14:textId="77777777" w:rsidR="00A460DF" w:rsidRPr="00FB3792" w:rsidRDefault="00A460DF" w:rsidP="00A460DF">
      <w:pPr>
        <w:rPr>
          <w:rFonts w:ascii="Arial" w:hAnsi="Arial"/>
          <w:szCs w:val="20"/>
        </w:rPr>
      </w:pPr>
      <w:r w:rsidRPr="00FB3792">
        <w:rPr>
          <w:rFonts w:ascii="Arial" w:hAnsi="Arial"/>
          <w:szCs w:val="20"/>
        </w:rPr>
        <w:t>De ondergetekende, verder te noemen aanmelder:</w:t>
      </w:r>
    </w:p>
    <w:p w14:paraId="62A90ABE" w14:textId="77777777" w:rsidR="00A460DF" w:rsidRPr="00FB3792" w:rsidRDefault="00A460DF" w:rsidP="00A460DF">
      <w:pPr>
        <w:rPr>
          <w:rFonts w:ascii="Arial" w:hAnsi="Arial"/>
          <w:szCs w:val="20"/>
        </w:rPr>
      </w:pPr>
    </w:p>
    <w:p w14:paraId="0A0E1490" w14:textId="77777777" w:rsidR="00A460DF" w:rsidRPr="00FB3792" w:rsidRDefault="00A460DF" w:rsidP="00A460DF">
      <w:pPr>
        <w:rPr>
          <w:rFonts w:ascii="Arial" w:hAnsi="Arial"/>
          <w:szCs w:val="20"/>
        </w:rPr>
      </w:pPr>
      <w:r w:rsidRPr="00FB3792">
        <w:rPr>
          <w:rFonts w:ascii="Arial" w:hAnsi="Arial"/>
          <w:szCs w:val="20"/>
        </w:rPr>
        <w:t>Bedrijfsnaam</w:t>
      </w:r>
      <w:r w:rsidRPr="00FB3792">
        <w:rPr>
          <w:rFonts w:ascii="Arial" w:hAnsi="Arial"/>
          <w:szCs w:val="20"/>
        </w:rPr>
        <w:tab/>
      </w:r>
      <w:r w:rsidRPr="00FB3792">
        <w:rPr>
          <w:rFonts w:ascii="Arial" w:hAnsi="Arial"/>
          <w:szCs w:val="20"/>
        </w:rPr>
        <w:tab/>
      </w:r>
      <w:r w:rsidRPr="00FB3792">
        <w:rPr>
          <w:rFonts w:ascii="Arial" w:hAnsi="Arial"/>
          <w:szCs w:val="20"/>
        </w:rPr>
        <w:tab/>
      </w:r>
      <w:r w:rsidRPr="00FB3792">
        <w:rPr>
          <w:rFonts w:ascii="Arial" w:hAnsi="Arial"/>
          <w:szCs w:val="20"/>
        </w:rPr>
        <w:tab/>
        <w:t>:……………………………..</w:t>
      </w:r>
    </w:p>
    <w:p w14:paraId="59377D40" w14:textId="77777777" w:rsidR="00A460DF" w:rsidRPr="00FB3792" w:rsidRDefault="00A460DF" w:rsidP="00A460DF">
      <w:pPr>
        <w:rPr>
          <w:rFonts w:ascii="Arial" w:hAnsi="Arial"/>
          <w:szCs w:val="20"/>
        </w:rPr>
      </w:pPr>
    </w:p>
    <w:p w14:paraId="40CCEF25" w14:textId="77777777" w:rsidR="00A460DF" w:rsidRPr="00FB3792" w:rsidRDefault="00A460DF" w:rsidP="00A460DF">
      <w:pPr>
        <w:rPr>
          <w:rFonts w:ascii="Arial" w:hAnsi="Arial"/>
          <w:szCs w:val="20"/>
        </w:rPr>
      </w:pPr>
      <w:r w:rsidRPr="00FB3792">
        <w:rPr>
          <w:rFonts w:ascii="Arial" w:hAnsi="Arial"/>
          <w:szCs w:val="20"/>
        </w:rPr>
        <w:t>Vestigingsadres</w:t>
      </w:r>
      <w:r w:rsidRPr="00FB3792">
        <w:rPr>
          <w:rFonts w:ascii="Arial" w:hAnsi="Arial"/>
          <w:szCs w:val="20"/>
        </w:rPr>
        <w:tab/>
      </w:r>
      <w:r w:rsidRPr="00FB3792">
        <w:rPr>
          <w:rFonts w:ascii="Arial" w:hAnsi="Arial"/>
          <w:szCs w:val="20"/>
        </w:rPr>
        <w:tab/>
      </w:r>
      <w:r w:rsidRPr="00FB3792">
        <w:rPr>
          <w:rFonts w:ascii="Arial" w:hAnsi="Arial"/>
          <w:szCs w:val="20"/>
        </w:rPr>
        <w:tab/>
        <w:t>:……………………………..</w:t>
      </w:r>
      <w:r w:rsidRPr="00FB3792">
        <w:rPr>
          <w:rFonts w:ascii="Arial" w:hAnsi="Arial"/>
          <w:szCs w:val="20"/>
        </w:rPr>
        <w:tab/>
      </w:r>
    </w:p>
    <w:p w14:paraId="10FF31B1" w14:textId="77777777" w:rsidR="00A460DF" w:rsidRPr="00FB3792" w:rsidRDefault="00A460DF" w:rsidP="00A460DF">
      <w:pPr>
        <w:rPr>
          <w:rFonts w:ascii="Arial" w:hAnsi="Arial"/>
          <w:szCs w:val="20"/>
        </w:rPr>
      </w:pPr>
    </w:p>
    <w:p w14:paraId="2921FF36" w14:textId="77777777" w:rsidR="00A460DF" w:rsidRPr="00FB3792" w:rsidRDefault="00A460DF" w:rsidP="00A460DF">
      <w:pPr>
        <w:rPr>
          <w:rFonts w:ascii="Arial" w:hAnsi="Arial"/>
          <w:szCs w:val="20"/>
        </w:rPr>
      </w:pPr>
      <w:r w:rsidRPr="00FB3792">
        <w:rPr>
          <w:rFonts w:ascii="Arial" w:hAnsi="Arial"/>
          <w:szCs w:val="20"/>
        </w:rPr>
        <w:t>Contactpersoon marktconsultatie</w:t>
      </w:r>
      <w:r w:rsidRPr="00FB3792">
        <w:rPr>
          <w:rFonts w:ascii="Arial" w:hAnsi="Arial"/>
          <w:szCs w:val="20"/>
        </w:rPr>
        <w:tab/>
        <w:t>:……………………………..</w:t>
      </w:r>
    </w:p>
    <w:p w14:paraId="59D37CDE" w14:textId="687B2726" w:rsidR="00182E8B" w:rsidRDefault="00182E8B" w:rsidP="00A460DF">
      <w:pPr>
        <w:rPr>
          <w:rFonts w:ascii="Arial" w:hAnsi="Arial"/>
          <w:szCs w:val="20"/>
        </w:rPr>
      </w:pPr>
    </w:p>
    <w:p w14:paraId="0A229D6F" w14:textId="10ED42B0" w:rsidR="00182E8B" w:rsidRDefault="00182E8B" w:rsidP="00A460DF">
      <w:pPr>
        <w:rPr>
          <w:rFonts w:ascii="Arial" w:hAnsi="Arial"/>
          <w:szCs w:val="20"/>
        </w:rPr>
      </w:pPr>
      <w:r>
        <w:rPr>
          <w:rFonts w:ascii="Arial" w:hAnsi="Arial"/>
          <w:szCs w:val="20"/>
        </w:rPr>
        <w:t>Telefoonnummer</w:t>
      </w:r>
      <w:r>
        <w:rPr>
          <w:rFonts w:ascii="Arial" w:hAnsi="Arial"/>
          <w:szCs w:val="20"/>
        </w:rPr>
        <w:tab/>
      </w:r>
      <w:r>
        <w:rPr>
          <w:rFonts w:ascii="Arial" w:hAnsi="Arial"/>
          <w:szCs w:val="20"/>
        </w:rPr>
        <w:tab/>
      </w:r>
      <w:r>
        <w:rPr>
          <w:rFonts w:ascii="Arial" w:hAnsi="Arial"/>
          <w:szCs w:val="20"/>
        </w:rPr>
        <w:tab/>
        <w:t>:…………………………….</w:t>
      </w:r>
    </w:p>
    <w:p w14:paraId="5B253C4B" w14:textId="77777777" w:rsidR="00182E8B" w:rsidRPr="00FB3792" w:rsidRDefault="00182E8B" w:rsidP="00A460DF">
      <w:pPr>
        <w:rPr>
          <w:rFonts w:ascii="Arial" w:hAnsi="Arial"/>
          <w:szCs w:val="20"/>
        </w:rPr>
      </w:pPr>
    </w:p>
    <w:p w14:paraId="303E032A" w14:textId="7EB70304" w:rsidR="00A460DF" w:rsidRPr="00FB3792" w:rsidRDefault="00A460DF" w:rsidP="00A460DF">
      <w:pPr>
        <w:rPr>
          <w:rFonts w:ascii="Arial" w:hAnsi="Arial"/>
        </w:rPr>
      </w:pPr>
      <w:r w:rsidRPr="52FABCDB">
        <w:rPr>
          <w:rFonts w:ascii="Arial" w:hAnsi="Arial"/>
        </w:rPr>
        <w:t>E-mailadres contactpersoon</w:t>
      </w:r>
      <w:r>
        <w:tab/>
      </w:r>
      <w:r>
        <w:tab/>
      </w:r>
      <w:r w:rsidRPr="52FABCDB">
        <w:rPr>
          <w:rFonts w:ascii="Arial" w:hAnsi="Arial"/>
        </w:rPr>
        <w:t>:……………………………..</w:t>
      </w:r>
      <w:r>
        <w:tab/>
      </w:r>
    </w:p>
    <w:p w14:paraId="560C3102" w14:textId="77777777" w:rsidR="00A460DF" w:rsidRDefault="00A460DF" w:rsidP="00A460DF">
      <w:pPr>
        <w:rPr>
          <w:rFonts w:ascii="Arial" w:hAnsi="Arial"/>
          <w:szCs w:val="20"/>
        </w:rPr>
      </w:pPr>
    </w:p>
    <w:p w14:paraId="2CC0EFE5" w14:textId="0FC19D5F" w:rsidR="005A5CE5" w:rsidRPr="00BA12F9" w:rsidRDefault="005A5CE5" w:rsidP="00A460DF">
      <w:pPr>
        <w:rPr>
          <w:rFonts w:ascii="Arial" w:hAnsi="Arial"/>
          <w:highlight w:val="yellow"/>
        </w:rPr>
      </w:pPr>
      <w:r w:rsidRPr="52FABCDB">
        <w:rPr>
          <w:rFonts w:ascii="Arial" w:hAnsi="Arial"/>
        </w:rPr>
        <w:t xml:space="preserve">Aanwezig bij informatie-sessie </w:t>
      </w:r>
      <w:r>
        <w:tab/>
      </w:r>
      <w:r>
        <w:tab/>
      </w:r>
      <w:r w:rsidRPr="52FABCDB">
        <w:rPr>
          <w:rFonts w:ascii="Arial" w:hAnsi="Arial"/>
        </w:rPr>
        <w:t>:……………………….(naam)</w:t>
      </w:r>
      <w:r w:rsidR="00FB5BC3" w:rsidRPr="52FABCDB">
        <w:rPr>
          <w:rFonts w:ascii="Arial" w:hAnsi="Arial"/>
        </w:rPr>
        <w:t xml:space="preserve"> </w:t>
      </w:r>
      <w:r w:rsidRPr="52FABCDB">
        <w:rPr>
          <w:rFonts w:ascii="Arial" w:hAnsi="Arial"/>
        </w:rPr>
        <w:t xml:space="preserve">………………………….. </w:t>
      </w:r>
      <w:r>
        <w:rPr>
          <w:rFonts w:ascii="Arial" w:hAnsi="Arial"/>
        </w:rPr>
        <w:t>(f</w:t>
      </w:r>
      <w:r w:rsidRPr="00907192">
        <w:rPr>
          <w:rFonts w:ascii="Arial" w:hAnsi="Arial"/>
        </w:rPr>
        <w:t>unctie)</w:t>
      </w:r>
      <w:r>
        <w:br/>
      </w:r>
      <w:r>
        <w:tab/>
      </w:r>
      <w:r>
        <w:tab/>
      </w:r>
      <w:r>
        <w:tab/>
      </w:r>
      <w:r>
        <w:tab/>
      </w:r>
      <w:r>
        <w:tab/>
      </w:r>
      <w:r w:rsidRPr="52FABCDB">
        <w:rPr>
          <w:rFonts w:ascii="Arial" w:hAnsi="Arial"/>
        </w:rPr>
        <w:t xml:space="preserve">:……………………….(naam) ………………………….. </w:t>
      </w:r>
      <w:r w:rsidRPr="00907192">
        <w:rPr>
          <w:rFonts w:ascii="Arial" w:hAnsi="Arial"/>
        </w:rPr>
        <w:t>(functie)</w:t>
      </w:r>
      <w:r>
        <w:br/>
      </w:r>
      <w:r>
        <w:tab/>
      </w:r>
      <w:r>
        <w:tab/>
      </w:r>
      <w:r>
        <w:tab/>
      </w:r>
      <w:r>
        <w:tab/>
      </w:r>
      <w:r>
        <w:tab/>
      </w:r>
      <w:r w:rsidRPr="52FABCDB">
        <w:rPr>
          <w:rFonts w:ascii="Arial" w:hAnsi="Arial"/>
        </w:rPr>
        <w:t xml:space="preserve">:……………………….(naam) ………………………….. </w:t>
      </w:r>
      <w:r w:rsidRPr="00907192">
        <w:rPr>
          <w:rFonts w:ascii="Arial" w:hAnsi="Arial"/>
        </w:rPr>
        <w:t>(functie)</w:t>
      </w:r>
    </w:p>
    <w:p w14:paraId="129E8158" w14:textId="77777777" w:rsidR="000D29C1" w:rsidRDefault="000D29C1" w:rsidP="00A460DF">
      <w:pPr>
        <w:rPr>
          <w:rFonts w:ascii="Arial" w:hAnsi="Arial"/>
          <w:szCs w:val="20"/>
        </w:rPr>
      </w:pPr>
    </w:p>
    <w:p w14:paraId="00BFF9B0" w14:textId="401F45F7" w:rsidR="005A5CE5" w:rsidRPr="00C850CA" w:rsidRDefault="00A834C6" w:rsidP="00A460DF">
      <w:pPr>
        <w:rPr>
          <w:rFonts w:ascii="Arial" w:hAnsi="Arial"/>
          <w:sz w:val="18"/>
          <w:szCs w:val="18"/>
        </w:rPr>
      </w:pPr>
      <w:r>
        <w:rPr>
          <w:rFonts w:ascii="Arial" w:hAnsi="Arial"/>
          <w:szCs w:val="20"/>
        </w:rPr>
        <w:t>Wij w</w:t>
      </w:r>
      <w:r w:rsidR="00DB29C2">
        <w:rPr>
          <w:rFonts w:ascii="Arial" w:hAnsi="Arial"/>
          <w:szCs w:val="20"/>
        </w:rPr>
        <w:t>ens</w:t>
      </w:r>
      <w:r>
        <w:rPr>
          <w:rFonts w:ascii="Arial" w:hAnsi="Arial"/>
          <w:szCs w:val="20"/>
        </w:rPr>
        <w:t>en</w:t>
      </w:r>
      <w:r w:rsidR="00DB29C2">
        <w:rPr>
          <w:rFonts w:ascii="Arial" w:hAnsi="Arial"/>
          <w:szCs w:val="20"/>
        </w:rPr>
        <w:t xml:space="preserve"> </w:t>
      </w:r>
      <w:r w:rsidR="00DB29C2" w:rsidRPr="00A834C6">
        <w:rPr>
          <w:rFonts w:ascii="Arial" w:hAnsi="Arial"/>
          <w:b/>
          <w:bCs w:val="0"/>
          <w:szCs w:val="20"/>
          <w:u w:val="single"/>
        </w:rPr>
        <w:t>niet</w:t>
      </w:r>
      <w:r w:rsidR="00DB29C2">
        <w:rPr>
          <w:rFonts w:ascii="Arial" w:hAnsi="Arial"/>
          <w:szCs w:val="20"/>
        </w:rPr>
        <w:t xml:space="preserve"> deel te nemen aan de informatie</w:t>
      </w:r>
      <w:r w:rsidR="00DB29C2" w:rsidRPr="00C850CA">
        <w:rPr>
          <w:rFonts w:ascii="Arial" w:hAnsi="Arial"/>
          <w:szCs w:val="20"/>
        </w:rPr>
        <w:t>-sessie</w:t>
      </w:r>
      <w:r w:rsidRPr="00C850CA">
        <w:rPr>
          <w:rFonts w:ascii="Arial" w:hAnsi="Arial"/>
          <w:sz w:val="44"/>
          <w:szCs w:val="44"/>
        </w:rPr>
        <w:t xml:space="preserve"> </w:t>
      </w:r>
      <w:r w:rsidR="004B7862" w:rsidRPr="00C850CA">
        <w:rPr>
          <w:rFonts w:ascii="Arial" w:hAnsi="Arial"/>
          <w:sz w:val="44"/>
          <w:szCs w:val="44"/>
        </w:rPr>
        <w:t>□</w:t>
      </w:r>
      <w:r w:rsidR="00C850CA">
        <w:rPr>
          <w:rFonts w:ascii="Arial" w:hAnsi="Arial"/>
          <w:sz w:val="44"/>
          <w:szCs w:val="44"/>
        </w:rPr>
        <w:t xml:space="preserve"> </w:t>
      </w:r>
      <w:r w:rsidR="00C850CA">
        <w:rPr>
          <w:rFonts w:ascii="Arial" w:hAnsi="Arial"/>
          <w:sz w:val="18"/>
          <w:szCs w:val="18"/>
        </w:rPr>
        <w:t>(aanvinken indien van toepassing)</w:t>
      </w:r>
    </w:p>
    <w:p w14:paraId="5FDA9214" w14:textId="77777777" w:rsidR="00A460DF" w:rsidRPr="00FB3792" w:rsidRDefault="00A460DF" w:rsidP="00A460DF">
      <w:pPr>
        <w:rPr>
          <w:rFonts w:ascii="Arial" w:hAnsi="Arial"/>
          <w:szCs w:val="20"/>
        </w:rPr>
      </w:pPr>
    </w:p>
    <w:p w14:paraId="5F22EB7F" w14:textId="77777777" w:rsidR="00A460DF" w:rsidRPr="00FB3792" w:rsidRDefault="00A460DF" w:rsidP="00A460DF">
      <w:pPr>
        <w:rPr>
          <w:rFonts w:ascii="Arial" w:hAnsi="Arial"/>
          <w:szCs w:val="20"/>
        </w:rPr>
      </w:pPr>
      <w:r w:rsidRPr="00FB3792">
        <w:rPr>
          <w:rFonts w:ascii="Arial" w:hAnsi="Arial"/>
          <w:szCs w:val="20"/>
        </w:rPr>
        <w:t xml:space="preserve">Verklaart zich tegenover </w:t>
      </w:r>
      <w:r w:rsidR="0047673B">
        <w:rPr>
          <w:rFonts w:ascii="Arial" w:hAnsi="Arial"/>
          <w:szCs w:val="20"/>
        </w:rPr>
        <w:t>VGGM</w:t>
      </w:r>
      <w:r w:rsidRPr="00FB3792">
        <w:rPr>
          <w:rFonts w:ascii="Arial" w:hAnsi="Arial"/>
          <w:szCs w:val="20"/>
        </w:rPr>
        <w:t>:</w:t>
      </w:r>
    </w:p>
    <w:p w14:paraId="59B15175" w14:textId="77777777" w:rsidR="00A460DF" w:rsidRPr="00FB3792" w:rsidRDefault="00A460DF" w:rsidP="00A460DF">
      <w:pPr>
        <w:rPr>
          <w:rFonts w:ascii="Arial" w:hAnsi="Arial"/>
          <w:szCs w:val="20"/>
        </w:rPr>
      </w:pPr>
    </w:p>
    <w:p w14:paraId="028EEC0B" w14:textId="77777777" w:rsidR="00A460DF" w:rsidRPr="00B84E02" w:rsidRDefault="00A460DF" w:rsidP="001707B9">
      <w:pPr>
        <w:numPr>
          <w:ilvl w:val="0"/>
          <w:numId w:val="2"/>
        </w:numPr>
        <w:ind w:left="426"/>
        <w:rPr>
          <w:rFonts w:ascii="Arial" w:hAnsi="Arial"/>
        </w:rPr>
      </w:pPr>
      <w:r w:rsidRPr="00B84E02">
        <w:rPr>
          <w:rFonts w:ascii="Arial" w:hAnsi="Arial"/>
        </w:rPr>
        <w:t>Door ondertekening van dit aanmeldings</w:t>
      </w:r>
      <w:r>
        <w:rPr>
          <w:rFonts w:ascii="Arial" w:hAnsi="Arial"/>
        </w:rPr>
        <w:t>formulier</w:t>
      </w:r>
      <w:r w:rsidRPr="00B84E02">
        <w:rPr>
          <w:rFonts w:ascii="Arial" w:hAnsi="Arial"/>
        </w:rPr>
        <w:t xml:space="preserve"> te conformeren aan de bepalingen, voorwaarden, procedure en inhoud van de marktconsultatie zoals omschreven in dit document en eventuele bijbehorende bijlagen;</w:t>
      </w:r>
    </w:p>
    <w:p w14:paraId="4002231C" w14:textId="77777777" w:rsidR="00A460DF" w:rsidRDefault="00A460DF" w:rsidP="001707B9">
      <w:pPr>
        <w:numPr>
          <w:ilvl w:val="0"/>
          <w:numId w:val="2"/>
        </w:numPr>
        <w:ind w:left="426"/>
        <w:rPr>
          <w:rFonts w:ascii="Arial" w:hAnsi="Arial"/>
        </w:rPr>
      </w:pPr>
      <w:r w:rsidRPr="00B84E02">
        <w:rPr>
          <w:rFonts w:ascii="Arial" w:hAnsi="Arial"/>
        </w:rPr>
        <w:t>Dat hij door onderte</w:t>
      </w:r>
      <w:r>
        <w:rPr>
          <w:rFonts w:ascii="Arial" w:hAnsi="Arial"/>
        </w:rPr>
        <w:t>kening van dit aanmeldingsformulier</w:t>
      </w:r>
      <w:r w:rsidRPr="00B84E02">
        <w:rPr>
          <w:rFonts w:ascii="Arial" w:hAnsi="Arial"/>
        </w:rPr>
        <w:t xml:space="preserve"> borg staat voor de juistheid en volledigheid van alle geleverde gegevens/antwoorden in het kader van deze marktconsultatie.</w:t>
      </w:r>
    </w:p>
    <w:p w14:paraId="2D09BD18" w14:textId="77777777" w:rsidR="005A5CE5" w:rsidRDefault="005A5CE5" w:rsidP="005A5CE5">
      <w:pPr>
        <w:rPr>
          <w:rFonts w:ascii="Arial" w:hAnsi="Arial"/>
        </w:rPr>
      </w:pPr>
    </w:p>
    <w:p w14:paraId="69A81CFB" w14:textId="77777777" w:rsidR="005A5CE5" w:rsidRDefault="005A5CE5" w:rsidP="005A5CE5">
      <w:pPr>
        <w:rPr>
          <w:rFonts w:ascii="Arial" w:hAnsi="Arial"/>
        </w:rPr>
      </w:pPr>
    </w:p>
    <w:p w14:paraId="71159F12" w14:textId="77777777" w:rsidR="005A5CE5" w:rsidRDefault="005A5CE5" w:rsidP="005A5CE5">
      <w:pPr>
        <w:rPr>
          <w:rFonts w:ascii="Arial" w:hAnsi="Arial"/>
        </w:rPr>
      </w:pPr>
    </w:p>
    <w:p w14:paraId="6584713E" w14:textId="77777777" w:rsidR="005A5CE5" w:rsidRDefault="005A5CE5" w:rsidP="005A5CE5">
      <w:pPr>
        <w:rPr>
          <w:rFonts w:ascii="Arial" w:hAnsi="Arial"/>
        </w:rPr>
      </w:pPr>
    </w:p>
    <w:tbl>
      <w:tblPr>
        <w:tblW w:w="9994" w:type="dxa"/>
        <w:tblInd w:w="-431" w:type="dxa"/>
        <w:tblCellMar>
          <w:left w:w="40" w:type="dxa"/>
          <w:right w:w="40" w:type="dxa"/>
        </w:tblCellMar>
        <w:tblLook w:val="0000" w:firstRow="0" w:lastRow="0" w:firstColumn="0" w:lastColumn="0" w:noHBand="0" w:noVBand="0"/>
      </w:tblPr>
      <w:tblGrid>
        <w:gridCol w:w="2574"/>
        <w:gridCol w:w="7420"/>
      </w:tblGrid>
      <w:tr w:rsidR="000E2CA7" w:rsidRPr="00CF6460" w14:paraId="69BD9609" w14:textId="77777777" w:rsidTr="005A5CE5">
        <w:trPr>
          <w:cantSplit/>
          <w:trHeight w:hRule="exact" w:val="288"/>
        </w:trPr>
        <w:tc>
          <w:tcPr>
            <w:tcW w:w="999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F95388" w14:textId="77777777" w:rsidR="005A5CE5" w:rsidRPr="00CF6460" w:rsidRDefault="005A5CE5" w:rsidP="00FB5BC3">
            <w:pPr>
              <w:rPr>
                <w:rFonts w:ascii="Arial" w:hAnsi="Arial"/>
                <w:b/>
                <w:bCs w:val="0"/>
                <w:color w:val="000000"/>
                <w:szCs w:val="20"/>
              </w:rPr>
            </w:pPr>
            <w:r w:rsidRPr="00CF6460">
              <w:rPr>
                <w:rFonts w:ascii="Arial" w:hAnsi="Arial"/>
                <w:szCs w:val="20"/>
              </w:rPr>
              <w:br/>
            </w:r>
            <w:r w:rsidRPr="00CF6460">
              <w:rPr>
                <w:rFonts w:ascii="Arial" w:hAnsi="Arial"/>
                <w:color w:val="000000"/>
                <w:szCs w:val="20"/>
              </w:rPr>
              <w:t> </w:t>
            </w:r>
            <w:r w:rsidRPr="00CF6460">
              <w:rPr>
                <w:rFonts w:ascii="Arial" w:hAnsi="Arial"/>
                <w:b/>
                <w:color w:val="000000"/>
                <w:szCs w:val="20"/>
              </w:rPr>
              <w:t>Ondertekening</w:t>
            </w:r>
          </w:p>
          <w:p w14:paraId="0C06537D" w14:textId="77777777" w:rsidR="005A5CE5" w:rsidRPr="00CF6460" w:rsidRDefault="005A5CE5" w:rsidP="00FB5BC3">
            <w:pPr>
              <w:rPr>
                <w:rFonts w:ascii="Arial" w:hAnsi="Arial"/>
                <w:b/>
                <w:bCs w:val="0"/>
                <w:color w:val="000000"/>
                <w:szCs w:val="20"/>
              </w:rPr>
            </w:pPr>
          </w:p>
        </w:tc>
      </w:tr>
      <w:tr w:rsidR="005A3273" w:rsidRPr="00CF6460" w14:paraId="38AC2171" w14:textId="77777777" w:rsidTr="005A5CE5">
        <w:trPr>
          <w:cantSplit/>
          <w:trHeight w:hRule="exact" w:val="28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2931B6E1"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Naam Inschrijver:</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7341A6E2" w14:textId="77777777" w:rsidR="005A5CE5" w:rsidRPr="00CF6460" w:rsidRDefault="005A5CE5" w:rsidP="00FB5BC3">
            <w:pPr>
              <w:rPr>
                <w:rFonts w:ascii="Arial" w:hAnsi="Arial"/>
                <w:b/>
                <w:bCs w:val="0"/>
                <w:color w:val="000000"/>
                <w:szCs w:val="20"/>
              </w:rPr>
            </w:pPr>
          </w:p>
        </w:tc>
      </w:tr>
      <w:tr w:rsidR="005A3273" w:rsidRPr="00CF6460" w14:paraId="1EC46F82" w14:textId="77777777" w:rsidTr="005A5CE5">
        <w:trPr>
          <w:cantSplit/>
          <w:trHeight w:hRule="exact" w:val="29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3E8BB0E9"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Plaats:</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100EB1B7" w14:textId="77777777" w:rsidR="005A5CE5" w:rsidRPr="00CF6460" w:rsidRDefault="005A5CE5" w:rsidP="00FB5BC3">
            <w:pPr>
              <w:rPr>
                <w:rFonts w:ascii="Arial" w:hAnsi="Arial"/>
                <w:b/>
                <w:bCs w:val="0"/>
                <w:color w:val="000000"/>
                <w:szCs w:val="20"/>
              </w:rPr>
            </w:pPr>
          </w:p>
        </w:tc>
      </w:tr>
      <w:tr w:rsidR="005A3273" w:rsidRPr="00CF6460" w14:paraId="1F346B5B" w14:textId="77777777" w:rsidTr="005A5CE5">
        <w:trPr>
          <w:cantSplit/>
          <w:trHeight w:hRule="exact" w:val="1206"/>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70F68047"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Handtekening:</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3BA40A85" w14:textId="77777777" w:rsidR="005A5CE5" w:rsidRPr="00CF6460" w:rsidRDefault="005A5CE5" w:rsidP="00FB5BC3">
            <w:pPr>
              <w:rPr>
                <w:rFonts w:ascii="Arial" w:hAnsi="Arial"/>
                <w:b/>
                <w:bCs w:val="0"/>
                <w:color w:val="000000"/>
                <w:szCs w:val="20"/>
              </w:rPr>
            </w:pPr>
          </w:p>
        </w:tc>
      </w:tr>
      <w:tr w:rsidR="005A3273" w:rsidRPr="00CF6460" w14:paraId="78DF919F" w14:textId="77777777" w:rsidTr="005A5CE5">
        <w:trPr>
          <w:cantSplit/>
          <w:trHeight w:hRule="exact" w:val="307"/>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39075022" w14:textId="77777777" w:rsidR="005A5CE5" w:rsidRPr="00CF6460" w:rsidRDefault="005A5CE5" w:rsidP="00FB5BC3">
            <w:pPr>
              <w:rPr>
                <w:rFonts w:ascii="Arial" w:hAnsi="Arial"/>
                <w:b/>
                <w:bCs w:val="0"/>
                <w:color w:val="000000"/>
                <w:szCs w:val="20"/>
              </w:rPr>
            </w:pPr>
            <w:r w:rsidRPr="00CF6460">
              <w:rPr>
                <w:rFonts w:ascii="Arial" w:hAnsi="Arial"/>
                <w:b/>
                <w:color w:val="000000"/>
                <w:szCs w:val="20"/>
              </w:rPr>
              <w:t>Datum:</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689A0C87" w14:textId="77777777" w:rsidR="005A5CE5" w:rsidRPr="00CF6460" w:rsidRDefault="005A5CE5" w:rsidP="00FB5BC3">
            <w:pPr>
              <w:rPr>
                <w:rFonts w:ascii="Arial" w:hAnsi="Arial"/>
                <w:b/>
                <w:bCs w:val="0"/>
                <w:color w:val="000000"/>
                <w:szCs w:val="20"/>
              </w:rPr>
            </w:pPr>
          </w:p>
        </w:tc>
      </w:tr>
    </w:tbl>
    <w:p w14:paraId="146BCA9E" w14:textId="31F02231" w:rsidR="00A460DF" w:rsidRPr="00FB3792" w:rsidRDefault="00A460DF" w:rsidP="00E90774">
      <w:pPr>
        <w:pStyle w:val="Kop1"/>
        <w:ind w:left="680" w:hanging="680"/>
        <w:rPr>
          <w:rFonts w:ascii="Arial" w:hAnsi="Arial" w:cs="Arial"/>
        </w:rPr>
      </w:pPr>
      <w:r w:rsidRPr="00566CC3">
        <w:rPr>
          <w:rFonts w:ascii="Arial" w:hAnsi="Arial" w:cs="Arial"/>
        </w:rPr>
        <w:br w:type="page"/>
      </w:r>
      <w:bookmarkStart w:id="41" w:name="_Toc115081224"/>
      <w:r w:rsidRPr="00FB3792">
        <w:rPr>
          <w:rFonts w:ascii="Arial" w:hAnsi="Arial" w:cs="Arial"/>
        </w:rPr>
        <w:lastRenderedPageBreak/>
        <w:t>Bijlage</w:t>
      </w:r>
      <w:r w:rsidR="00EB3703">
        <w:rPr>
          <w:rFonts w:ascii="Arial" w:hAnsi="Arial" w:cs="Arial"/>
        </w:rPr>
        <w:t xml:space="preserve"> </w:t>
      </w:r>
      <w:r w:rsidR="000F1005">
        <w:rPr>
          <w:rFonts w:ascii="Arial" w:hAnsi="Arial" w:cs="Arial"/>
        </w:rPr>
        <w:t>2</w:t>
      </w:r>
      <w:r w:rsidRPr="00FB3792">
        <w:rPr>
          <w:rFonts w:ascii="Arial" w:hAnsi="Arial" w:cs="Arial"/>
        </w:rPr>
        <w:t xml:space="preserve"> Beantwoording </w:t>
      </w:r>
      <w:r w:rsidR="00E90774">
        <w:rPr>
          <w:rFonts w:ascii="Arial" w:hAnsi="Arial" w:cs="Arial"/>
        </w:rPr>
        <w:t xml:space="preserve">algemene </w:t>
      </w:r>
      <w:r w:rsidRPr="00FB3792">
        <w:rPr>
          <w:rFonts w:ascii="Arial" w:hAnsi="Arial" w:cs="Arial"/>
        </w:rPr>
        <w:t xml:space="preserve">vragen </w:t>
      </w:r>
      <w:r w:rsidR="00C30B50">
        <w:rPr>
          <w:rFonts w:ascii="Arial" w:hAnsi="Arial" w:cs="Arial"/>
        </w:rPr>
        <w:t>ITSM</w:t>
      </w:r>
      <w:r w:rsidR="00647763">
        <w:rPr>
          <w:rFonts w:ascii="Arial" w:hAnsi="Arial" w:cs="Arial"/>
        </w:rPr>
        <w:t xml:space="preserve"> oplossing</w:t>
      </w:r>
      <w:bookmarkEnd w:id="41"/>
    </w:p>
    <w:p w14:paraId="0648C87F" w14:textId="77777777" w:rsidR="00A460DF" w:rsidRPr="00FB3792" w:rsidRDefault="00A460DF" w:rsidP="00A460DF">
      <w:pPr>
        <w:rPr>
          <w:rFonts w:ascii="Arial" w:hAnsi="Arial"/>
          <w:szCs w:val="20"/>
        </w:rPr>
      </w:pP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8135"/>
      </w:tblGrid>
      <w:tr w:rsidR="00104015" w:rsidRPr="00FB3792" w14:paraId="63D3892E" w14:textId="77777777" w:rsidTr="5B433363">
        <w:trPr>
          <w:trHeight w:val="1274"/>
        </w:trPr>
        <w:tc>
          <w:tcPr>
            <w:tcW w:w="9156" w:type="dxa"/>
            <w:gridSpan w:val="2"/>
            <w:tcBorders>
              <w:bottom w:val="single" w:sz="12" w:space="0" w:color="000000" w:themeColor="text1"/>
            </w:tcBorders>
            <w:shd w:val="clear" w:color="auto" w:fill="D9D9D9" w:themeFill="background1" w:themeFillShade="D9"/>
            <w:vAlign w:val="center"/>
          </w:tcPr>
          <w:p w14:paraId="31407359" w14:textId="77777777" w:rsidR="00104015" w:rsidRDefault="00104015" w:rsidP="00104015">
            <w:pPr>
              <w:tabs>
                <w:tab w:val="left" w:pos="1800"/>
              </w:tabs>
              <w:spacing w:after="120"/>
              <w:rPr>
                <w:rFonts w:ascii="Arial" w:hAnsi="Arial"/>
                <w:b/>
                <w:bCs w:val="0"/>
                <w:szCs w:val="20"/>
              </w:rPr>
            </w:pPr>
            <w:r>
              <w:rPr>
                <w:rFonts w:ascii="Arial" w:hAnsi="Arial"/>
                <w:b/>
                <w:bCs w:val="0"/>
                <w:szCs w:val="20"/>
              </w:rPr>
              <w:t>Aanmelder: ……………………………………….</w:t>
            </w:r>
          </w:p>
          <w:p w14:paraId="1095F48D" w14:textId="2BCF89FA" w:rsidR="00C80F8B" w:rsidRPr="00FB3792" w:rsidRDefault="00C80F8B" w:rsidP="007F0952">
            <w:pPr>
              <w:tabs>
                <w:tab w:val="left" w:pos="1800"/>
              </w:tabs>
              <w:spacing w:after="120"/>
              <w:rPr>
                <w:rFonts w:ascii="Arial" w:hAnsi="Arial"/>
                <w:b/>
                <w:bCs w:val="0"/>
                <w:szCs w:val="20"/>
              </w:rPr>
            </w:pPr>
            <w:r>
              <w:rPr>
                <w:rFonts w:ascii="Arial" w:hAnsi="Arial"/>
                <w:b/>
                <w:bCs w:val="0"/>
                <w:szCs w:val="20"/>
              </w:rPr>
              <w:t>NB Wij verzoeken u onderstaande vragen beknopt toe te lichten</w:t>
            </w:r>
            <w:r w:rsidR="007F0952">
              <w:rPr>
                <w:rFonts w:ascii="Arial" w:hAnsi="Arial"/>
                <w:b/>
                <w:bCs w:val="0"/>
                <w:szCs w:val="20"/>
              </w:rPr>
              <w:t>.</w:t>
            </w:r>
            <w:r w:rsidR="00121BC7">
              <w:rPr>
                <w:rFonts w:ascii="Arial" w:hAnsi="Arial"/>
                <w:b/>
                <w:bCs w:val="0"/>
                <w:szCs w:val="20"/>
              </w:rPr>
              <w:t xml:space="preserve"> </w:t>
            </w:r>
          </w:p>
        </w:tc>
      </w:tr>
      <w:tr w:rsidR="00104015" w:rsidRPr="00FB3792" w14:paraId="34B85BB5" w14:textId="77777777" w:rsidTr="5B433363">
        <w:trPr>
          <w:trHeight w:val="539"/>
        </w:trPr>
        <w:tc>
          <w:tcPr>
            <w:tcW w:w="1021" w:type="dxa"/>
            <w:tcBorders>
              <w:bottom w:val="single" w:sz="12" w:space="0" w:color="000000" w:themeColor="text1"/>
            </w:tcBorders>
            <w:shd w:val="clear" w:color="auto" w:fill="D9D9D9" w:themeFill="background1" w:themeFillShade="D9"/>
            <w:vAlign w:val="center"/>
          </w:tcPr>
          <w:p w14:paraId="4542A03F" w14:textId="02C25F6C" w:rsidR="00104015" w:rsidRPr="00FB3792" w:rsidRDefault="00247264" w:rsidP="004C70FA">
            <w:pPr>
              <w:tabs>
                <w:tab w:val="left" w:pos="1800"/>
              </w:tabs>
              <w:spacing w:after="120"/>
              <w:jc w:val="center"/>
              <w:rPr>
                <w:rFonts w:ascii="Arial" w:hAnsi="Arial"/>
                <w:b/>
                <w:bCs w:val="0"/>
                <w:szCs w:val="20"/>
              </w:rPr>
            </w:pPr>
            <w:r>
              <w:rPr>
                <w:rFonts w:ascii="Arial" w:hAnsi="Arial"/>
                <w:b/>
                <w:bCs w:val="0"/>
                <w:szCs w:val="20"/>
              </w:rPr>
              <w:t>Vraag</w:t>
            </w:r>
          </w:p>
        </w:tc>
        <w:tc>
          <w:tcPr>
            <w:tcW w:w="8135" w:type="dxa"/>
            <w:tcBorders>
              <w:bottom w:val="single" w:sz="12" w:space="0" w:color="000000" w:themeColor="text1"/>
            </w:tcBorders>
            <w:shd w:val="clear" w:color="auto" w:fill="D9D9D9" w:themeFill="background1" w:themeFillShade="D9"/>
          </w:tcPr>
          <w:p w14:paraId="280A785D" w14:textId="77777777" w:rsidR="00104015" w:rsidRPr="00FB3792" w:rsidRDefault="00104015" w:rsidP="00104015">
            <w:pPr>
              <w:tabs>
                <w:tab w:val="left" w:pos="1800"/>
              </w:tabs>
              <w:spacing w:after="120"/>
              <w:jc w:val="center"/>
              <w:rPr>
                <w:rFonts w:ascii="Arial" w:hAnsi="Arial"/>
                <w:b/>
                <w:bCs w:val="0"/>
                <w:szCs w:val="20"/>
              </w:rPr>
            </w:pPr>
          </w:p>
        </w:tc>
      </w:tr>
      <w:tr w:rsidR="00A460DF" w:rsidRPr="00FB4492" w14:paraId="5C5F63B5" w14:textId="77777777" w:rsidTr="5B433363">
        <w:tc>
          <w:tcPr>
            <w:tcW w:w="1021" w:type="dxa"/>
            <w:shd w:val="clear" w:color="auto" w:fill="auto"/>
          </w:tcPr>
          <w:p w14:paraId="1FA2F304" w14:textId="77777777" w:rsidR="00A460DF" w:rsidRPr="00FB4492" w:rsidRDefault="00A460DF" w:rsidP="001707B9">
            <w:pPr>
              <w:numPr>
                <w:ilvl w:val="0"/>
                <w:numId w:val="3"/>
              </w:numPr>
              <w:tabs>
                <w:tab w:val="left" w:pos="1800"/>
              </w:tabs>
              <w:rPr>
                <w:rFonts w:ascii="Arial" w:hAnsi="Arial"/>
                <w:b/>
                <w:bCs w:val="0"/>
                <w:szCs w:val="20"/>
              </w:rPr>
            </w:pPr>
          </w:p>
        </w:tc>
        <w:tc>
          <w:tcPr>
            <w:tcW w:w="8135" w:type="dxa"/>
            <w:shd w:val="clear" w:color="auto" w:fill="auto"/>
          </w:tcPr>
          <w:p w14:paraId="4951A623" w14:textId="08C5A842" w:rsidR="00A460DF" w:rsidRPr="009D4CB8" w:rsidRDefault="001140DD" w:rsidP="00171838">
            <w:pPr>
              <w:pStyle w:val="Lijstalinea"/>
              <w:spacing w:line="240" w:lineRule="auto"/>
              <w:ind w:left="0"/>
              <w:rPr>
                <w:rFonts w:ascii="Arial" w:hAnsi="Arial"/>
              </w:rPr>
            </w:pPr>
            <w:r>
              <w:rPr>
                <w:rFonts w:ascii="Arial" w:hAnsi="Arial"/>
              </w:rPr>
              <w:t xml:space="preserve">In hoeverre wordt </w:t>
            </w:r>
            <w:proofErr w:type="spellStart"/>
            <w:r w:rsidR="008363A5">
              <w:rPr>
                <w:rFonts w:ascii="Arial" w:hAnsi="Arial"/>
              </w:rPr>
              <w:t>self-service</w:t>
            </w:r>
            <w:proofErr w:type="spellEnd"/>
            <w:r>
              <w:rPr>
                <w:rFonts w:ascii="Arial" w:hAnsi="Arial"/>
              </w:rPr>
              <w:t xml:space="preserve"> onderst</w:t>
            </w:r>
            <w:r w:rsidR="002265C2">
              <w:rPr>
                <w:rFonts w:ascii="Arial" w:hAnsi="Arial"/>
              </w:rPr>
              <w:t>e</w:t>
            </w:r>
            <w:r>
              <w:rPr>
                <w:rFonts w:ascii="Arial" w:hAnsi="Arial"/>
              </w:rPr>
              <w:t>und</w:t>
            </w:r>
            <w:r w:rsidR="00D654F8">
              <w:rPr>
                <w:rFonts w:ascii="Arial" w:hAnsi="Arial"/>
              </w:rPr>
              <w:t>? Bijvoorbeeld</w:t>
            </w:r>
            <w:r w:rsidR="00A6637B">
              <w:rPr>
                <w:rFonts w:ascii="Arial" w:hAnsi="Arial"/>
              </w:rPr>
              <w:t xml:space="preserve">: </w:t>
            </w:r>
            <w:r w:rsidR="00D654F8">
              <w:rPr>
                <w:rFonts w:ascii="Arial" w:hAnsi="Arial"/>
              </w:rPr>
              <w:t xml:space="preserve">een gebruiker </w:t>
            </w:r>
            <w:r w:rsidR="00A6637B">
              <w:rPr>
                <w:rFonts w:ascii="Arial" w:hAnsi="Arial"/>
              </w:rPr>
              <w:t xml:space="preserve">krijgt </w:t>
            </w:r>
            <w:r w:rsidR="00D654F8">
              <w:rPr>
                <w:rFonts w:ascii="Arial" w:hAnsi="Arial"/>
              </w:rPr>
              <w:t xml:space="preserve">advies vanuit de </w:t>
            </w:r>
            <w:r w:rsidR="30E4B7FC" w:rsidRPr="244B3A2D">
              <w:rPr>
                <w:rFonts w:ascii="Arial" w:hAnsi="Arial"/>
              </w:rPr>
              <w:t>oplossing</w:t>
            </w:r>
            <w:r w:rsidR="002265C2">
              <w:rPr>
                <w:rFonts w:ascii="Arial" w:hAnsi="Arial"/>
              </w:rPr>
              <w:t xml:space="preserve"> om zelfstandig bepaalde “standaard” problemen op te lossen.</w:t>
            </w:r>
            <w:r w:rsidR="00A6637B">
              <w:rPr>
                <w:rFonts w:ascii="Arial" w:hAnsi="Arial"/>
              </w:rPr>
              <w:t xml:space="preserve"> Hoe </w:t>
            </w:r>
            <w:r w:rsidR="00444AF1">
              <w:rPr>
                <w:rFonts w:ascii="Arial" w:hAnsi="Arial"/>
              </w:rPr>
              <w:t>werkt dit</w:t>
            </w:r>
            <w:r w:rsidR="005967EA">
              <w:rPr>
                <w:rFonts w:ascii="Arial" w:hAnsi="Arial"/>
              </w:rPr>
              <w:t>?</w:t>
            </w:r>
          </w:p>
        </w:tc>
      </w:tr>
      <w:tr w:rsidR="002E458A" w:rsidRPr="00FB4492" w14:paraId="32C6C7FE" w14:textId="77777777">
        <w:tc>
          <w:tcPr>
            <w:tcW w:w="9156" w:type="dxa"/>
            <w:gridSpan w:val="2"/>
            <w:shd w:val="clear" w:color="auto" w:fill="auto"/>
          </w:tcPr>
          <w:p w14:paraId="02DEA75A" w14:textId="09ED2D04" w:rsidR="002E458A" w:rsidRDefault="002E458A" w:rsidP="00171838">
            <w:pPr>
              <w:pStyle w:val="Lijstalinea"/>
              <w:spacing w:line="240" w:lineRule="auto"/>
              <w:ind w:left="0"/>
              <w:rPr>
                <w:rFonts w:ascii="Arial" w:hAnsi="Arial"/>
              </w:rPr>
            </w:pPr>
            <w:r>
              <w:rPr>
                <w:rFonts w:ascii="Arial" w:hAnsi="Arial"/>
              </w:rPr>
              <w:t>Antwoord:</w:t>
            </w:r>
          </w:p>
        </w:tc>
      </w:tr>
      <w:tr w:rsidR="002E458A" w:rsidRPr="00FB4492" w14:paraId="5066E578" w14:textId="77777777" w:rsidTr="5B433363">
        <w:tc>
          <w:tcPr>
            <w:tcW w:w="1021" w:type="dxa"/>
            <w:shd w:val="clear" w:color="auto" w:fill="auto"/>
          </w:tcPr>
          <w:p w14:paraId="5EF17448" w14:textId="77777777" w:rsidR="002E458A" w:rsidRPr="00FB4492" w:rsidRDefault="002E458A" w:rsidP="001707B9">
            <w:pPr>
              <w:numPr>
                <w:ilvl w:val="0"/>
                <w:numId w:val="3"/>
              </w:numPr>
              <w:tabs>
                <w:tab w:val="left" w:pos="1800"/>
              </w:tabs>
              <w:rPr>
                <w:rFonts w:ascii="Arial" w:hAnsi="Arial"/>
                <w:b/>
                <w:bCs w:val="0"/>
                <w:szCs w:val="20"/>
              </w:rPr>
            </w:pPr>
          </w:p>
        </w:tc>
        <w:tc>
          <w:tcPr>
            <w:tcW w:w="8135" w:type="dxa"/>
            <w:shd w:val="clear" w:color="auto" w:fill="auto"/>
          </w:tcPr>
          <w:p w14:paraId="7006D003" w14:textId="327C3A78" w:rsidR="002E458A" w:rsidRDefault="00784AED" w:rsidP="00171838">
            <w:pPr>
              <w:pStyle w:val="Lijstalinea"/>
              <w:spacing w:line="240" w:lineRule="auto"/>
              <w:ind w:left="0"/>
              <w:rPr>
                <w:rFonts w:ascii="Arial" w:hAnsi="Arial"/>
              </w:rPr>
            </w:pPr>
            <w:r>
              <w:rPr>
                <w:rFonts w:ascii="Arial" w:hAnsi="Arial"/>
              </w:rPr>
              <w:t>In hoeverre is het mogelijk om bepaalde aanvragen</w:t>
            </w:r>
            <w:r w:rsidR="00BA4B7B">
              <w:rPr>
                <w:rFonts w:ascii="Arial" w:hAnsi="Arial"/>
              </w:rPr>
              <w:t>/changes</w:t>
            </w:r>
            <w:r>
              <w:rPr>
                <w:rFonts w:ascii="Arial" w:hAnsi="Arial"/>
              </w:rPr>
              <w:t xml:space="preserve"> te automatiseren</w:t>
            </w:r>
            <w:r w:rsidR="00BF6ABF">
              <w:rPr>
                <w:rFonts w:ascii="Arial" w:hAnsi="Arial"/>
              </w:rPr>
              <w:t xml:space="preserve"> </w:t>
            </w:r>
            <w:r w:rsidR="00E7035C">
              <w:rPr>
                <w:rFonts w:ascii="Arial" w:hAnsi="Arial"/>
              </w:rPr>
              <w:t>waarbij eventueel alleen goedkeuring nodig is</w:t>
            </w:r>
            <w:r w:rsidR="007E09DD">
              <w:rPr>
                <w:rFonts w:ascii="Arial" w:hAnsi="Arial"/>
              </w:rPr>
              <w:t>?</w:t>
            </w:r>
            <w:r w:rsidR="00E7035C">
              <w:rPr>
                <w:rFonts w:ascii="Arial" w:hAnsi="Arial"/>
              </w:rPr>
              <w:t xml:space="preserve"> Denk hierbij aan het aanvragen van software waarbij</w:t>
            </w:r>
            <w:r w:rsidR="007E09DD">
              <w:rPr>
                <w:rFonts w:ascii="Arial" w:hAnsi="Arial"/>
              </w:rPr>
              <w:t xml:space="preserve"> alleen goedkeuring</w:t>
            </w:r>
            <w:r w:rsidR="00076D93">
              <w:rPr>
                <w:rFonts w:ascii="Arial" w:hAnsi="Arial"/>
              </w:rPr>
              <w:t xml:space="preserve"> hoeft te</w:t>
            </w:r>
            <w:r w:rsidR="007E09DD">
              <w:rPr>
                <w:rFonts w:ascii="Arial" w:hAnsi="Arial"/>
              </w:rPr>
              <w:t xml:space="preserve"> word</w:t>
            </w:r>
            <w:r w:rsidR="00076D93">
              <w:rPr>
                <w:rFonts w:ascii="Arial" w:hAnsi="Arial"/>
              </w:rPr>
              <w:t>en</w:t>
            </w:r>
            <w:r w:rsidR="007E09DD">
              <w:rPr>
                <w:rFonts w:ascii="Arial" w:hAnsi="Arial"/>
              </w:rPr>
              <w:t xml:space="preserve"> gegeven</w:t>
            </w:r>
            <w:r w:rsidR="009D7BEB">
              <w:rPr>
                <w:rFonts w:ascii="Arial" w:hAnsi="Arial"/>
              </w:rPr>
              <w:t xml:space="preserve"> door een leidinggevende</w:t>
            </w:r>
            <w:r w:rsidR="007E09DD">
              <w:rPr>
                <w:rFonts w:ascii="Arial" w:hAnsi="Arial"/>
              </w:rPr>
              <w:t xml:space="preserve"> waarna de software automatisch geïnstalleerd wordt</w:t>
            </w:r>
            <w:r w:rsidR="00B9772E">
              <w:rPr>
                <w:rFonts w:ascii="Arial" w:hAnsi="Arial"/>
              </w:rPr>
              <w:t xml:space="preserve"> op het device</w:t>
            </w:r>
            <w:r w:rsidR="00076D93">
              <w:rPr>
                <w:rFonts w:ascii="Arial" w:hAnsi="Arial"/>
              </w:rPr>
              <w:t>(s)</w:t>
            </w:r>
            <w:r w:rsidR="00B9772E">
              <w:rPr>
                <w:rFonts w:ascii="Arial" w:hAnsi="Arial"/>
              </w:rPr>
              <w:t xml:space="preserve"> van de aanvrager</w:t>
            </w:r>
            <w:r w:rsidR="00552DB1">
              <w:rPr>
                <w:rFonts w:ascii="Arial" w:hAnsi="Arial"/>
              </w:rPr>
              <w:t>.</w:t>
            </w:r>
            <w:r w:rsidR="003525A1">
              <w:rPr>
                <w:rFonts w:ascii="Arial" w:hAnsi="Arial"/>
              </w:rPr>
              <w:t xml:space="preserve"> </w:t>
            </w:r>
          </w:p>
        </w:tc>
      </w:tr>
      <w:tr w:rsidR="00DC598D" w:rsidRPr="00FB4492" w14:paraId="36F13086" w14:textId="77777777" w:rsidTr="5B433363">
        <w:tc>
          <w:tcPr>
            <w:tcW w:w="9156" w:type="dxa"/>
            <w:gridSpan w:val="2"/>
            <w:shd w:val="clear" w:color="auto" w:fill="auto"/>
          </w:tcPr>
          <w:p w14:paraId="5280EC2C" w14:textId="77777777" w:rsidR="00247264" w:rsidRPr="00DC598D" w:rsidRDefault="00DC598D" w:rsidP="00577FC2">
            <w:pPr>
              <w:spacing w:line="240" w:lineRule="auto"/>
              <w:rPr>
                <w:rFonts w:ascii="Arial" w:hAnsi="Arial"/>
                <w:i/>
              </w:rPr>
            </w:pPr>
            <w:r w:rsidRPr="00DC598D">
              <w:rPr>
                <w:rFonts w:ascii="Arial" w:hAnsi="Arial"/>
                <w:i/>
              </w:rPr>
              <w:t>Antwoord:</w:t>
            </w:r>
          </w:p>
        </w:tc>
      </w:tr>
      <w:tr w:rsidR="00DC598D" w:rsidRPr="00FB4492" w14:paraId="5F28E63E" w14:textId="77777777" w:rsidTr="5B433363">
        <w:tc>
          <w:tcPr>
            <w:tcW w:w="1021" w:type="dxa"/>
            <w:shd w:val="clear" w:color="auto" w:fill="auto"/>
          </w:tcPr>
          <w:p w14:paraId="5DDF44AB" w14:textId="77777777" w:rsidR="00DC598D" w:rsidRPr="00FB4492" w:rsidRDefault="00DC598D" w:rsidP="001707B9">
            <w:pPr>
              <w:numPr>
                <w:ilvl w:val="0"/>
                <w:numId w:val="3"/>
              </w:numPr>
              <w:tabs>
                <w:tab w:val="left" w:pos="1800"/>
              </w:tabs>
              <w:rPr>
                <w:rFonts w:ascii="Arial" w:hAnsi="Arial"/>
                <w:b/>
                <w:bCs w:val="0"/>
                <w:szCs w:val="20"/>
              </w:rPr>
            </w:pPr>
          </w:p>
        </w:tc>
        <w:tc>
          <w:tcPr>
            <w:tcW w:w="8135" w:type="dxa"/>
            <w:shd w:val="clear" w:color="auto" w:fill="auto"/>
          </w:tcPr>
          <w:p w14:paraId="74544005" w14:textId="25008D65" w:rsidR="00F72CA7" w:rsidRPr="009D4CB8" w:rsidRDefault="68841469" w:rsidP="00925AA3">
            <w:pPr>
              <w:spacing w:line="240" w:lineRule="auto"/>
              <w:rPr>
                <w:rFonts w:ascii="Arial" w:hAnsi="Arial"/>
              </w:rPr>
            </w:pPr>
            <w:r w:rsidRPr="5B433363">
              <w:rPr>
                <w:rFonts w:ascii="Arial" w:hAnsi="Arial"/>
              </w:rPr>
              <w:t>Wat is uw visie op en w</w:t>
            </w:r>
            <w:r w:rsidR="467D0966" w:rsidRPr="5B433363">
              <w:rPr>
                <w:rFonts w:ascii="Arial" w:hAnsi="Arial"/>
              </w:rPr>
              <w:t xml:space="preserve">elke trends </w:t>
            </w:r>
            <w:r w:rsidRPr="5B433363">
              <w:rPr>
                <w:rFonts w:ascii="Arial" w:hAnsi="Arial"/>
              </w:rPr>
              <w:t>c.q.</w:t>
            </w:r>
            <w:r w:rsidR="467D0966" w:rsidRPr="5B433363">
              <w:rPr>
                <w:rFonts w:ascii="Arial" w:hAnsi="Arial"/>
              </w:rPr>
              <w:t xml:space="preserve"> ontwikkelingen ziet u in de markt op het gebied van </w:t>
            </w:r>
            <w:r w:rsidR="697B4646" w:rsidRPr="5B433363">
              <w:rPr>
                <w:rFonts w:ascii="Arial" w:hAnsi="Arial"/>
              </w:rPr>
              <w:t>I</w:t>
            </w:r>
            <w:r w:rsidR="11BEC002" w:rsidRPr="5B433363">
              <w:rPr>
                <w:rFonts w:ascii="Arial" w:hAnsi="Arial"/>
              </w:rPr>
              <w:t>T</w:t>
            </w:r>
            <w:r w:rsidR="697B4646" w:rsidRPr="5B433363">
              <w:rPr>
                <w:rFonts w:ascii="Arial" w:hAnsi="Arial"/>
              </w:rPr>
              <w:t xml:space="preserve">SM </w:t>
            </w:r>
            <w:r w:rsidR="002265C2">
              <w:rPr>
                <w:rFonts w:ascii="Arial" w:hAnsi="Arial"/>
              </w:rPr>
              <w:t>in combinatie met de ISM</w:t>
            </w:r>
            <w:r w:rsidR="697B4646" w:rsidRPr="5B433363">
              <w:rPr>
                <w:rFonts w:ascii="Arial" w:hAnsi="Arial"/>
              </w:rPr>
              <w:t xml:space="preserve"> </w:t>
            </w:r>
            <w:r w:rsidR="1D600599" w:rsidRPr="5B433363">
              <w:rPr>
                <w:rFonts w:ascii="Arial" w:hAnsi="Arial"/>
              </w:rPr>
              <w:t xml:space="preserve">methodiek en bijbehorende oplossingen. </w:t>
            </w:r>
            <w:r w:rsidR="49ACB656" w:rsidRPr="5B433363">
              <w:rPr>
                <w:rFonts w:ascii="Arial" w:hAnsi="Arial"/>
              </w:rPr>
              <w:t xml:space="preserve">Hoe gaat u daarop anticiperen? </w:t>
            </w:r>
          </w:p>
        </w:tc>
      </w:tr>
      <w:tr w:rsidR="00FF37DC" w:rsidRPr="00FB4492" w14:paraId="03606E58" w14:textId="77777777" w:rsidTr="5B433363">
        <w:tc>
          <w:tcPr>
            <w:tcW w:w="9156" w:type="dxa"/>
            <w:gridSpan w:val="2"/>
            <w:shd w:val="clear" w:color="auto" w:fill="auto"/>
          </w:tcPr>
          <w:p w14:paraId="71271513" w14:textId="02DAF4FE" w:rsidR="00FF37DC" w:rsidRDefault="00FD4BE5" w:rsidP="00925AA3">
            <w:pPr>
              <w:spacing w:line="240" w:lineRule="auto"/>
              <w:rPr>
                <w:rFonts w:ascii="Arial" w:hAnsi="Arial"/>
              </w:rPr>
            </w:pPr>
            <w:r w:rsidRPr="00DC598D">
              <w:rPr>
                <w:rFonts w:ascii="Arial" w:hAnsi="Arial"/>
                <w:i/>
              </w:rPr>
              <w:t>Antwoord:</w:t>
            </w:r>
          </w:p>
        </w:tc>
      </w:tr>
      <w:tr w:rsidR="00FF37DC" w:rsidRPr="00FB4492" w14:paraId="24FC29A9" w14:textId="77777777" w:rsidTr="5B433363">
        <w:tc>
          <w:tcPr>
            <w:tcW w:w="1021" w:type="dxa"/>
            <w:shd w:val="clear" w:color="auto" w:fill="auto"/>
          </w:tcPr>
          <w:p w14:paraId="141DFA6A" w14:textId="77777777" w:rsidR="00FF37DC" w:rsidRPr="00FB4492" w:rsidRDefault="00FF37DC" w:rsidP="001707B9">
            <w:pPr>
              <w:numPr>
                <w:ilvl w:val="0"/>
                <w:numId w:val="3"/>
              </w:numPr>
              <w:tabs>
                <w:tab w:val="left" w:pos="1800"/>
              </w:tabs>
              <w:rPr>
                <w:rFonts w:ascii="Arial" w:hAnsi="Arial"/>
                <w:b/>
                <w:bCs w:val="0"/>
                <w:szCs w:val="20"/>
              </w:rPr>
            </w:pPr>
          </w:p>
        </w:tc>
        <w:tc>
          <w:tcPr>
            <w:tcW w:w="8135" w:type="dxa"/>
            <w:shd w:val="clear" w:color="auto" w:fill="auto"/>
          </w:tcPr>
          <w:p w14:paraId="5D1C6283" w14:textId="49243805" w:rsidR="00FF37DC" w:rsidRDefault="3E2CD47B" w:rsidP="00925AA3">
            <w:pPr>
              <w:spacing w:line="240" w:lineRule="auto"/>
              <w:rPr>
                <w:rFonts w:ascii="Arial" w:hAnsi="Arial"/>
              </w:rPr>
            </w:pPr>
            <w:r w:rsidRPr="5B433363">
              <w:rPr>
                <w:rFonts w:ascii="Arial" w:hAnsi="Arial"/>
              </w:rPr>
              <w:t>Wat maakt uw oplossing uniek c.q. waarin biedt deze de meest toegevoegde waarde</w:t>
            </w:r>
            <w:r w:rsidR="00FF37DC" w:rsidRPr="5B433363" w:rsidDel="021C1239">
              <w:rPr>
                <w:rFonts w:ascii="Arial" w:hAnsi="Arial"/>
              </w:rPr>
              <w:t>?</w:t>
            </w:r>
          </w:p>
        </w:tc>
      </w:tr>
      <w:tr w:rsidR="00FF37DC" w:rsidRPr="00FB4492" w14:paraId="54670D77" w14:textId="77777777" w:rsidTr="5B433363">
        <w:tc>
          <w:tcPr>
            <w:tcW w:w="9156" w:type="dxa"/>
            <w:gridSpan w:val="2"/>
            <w:shd w:val="clear" w:color="auto" w:fill="auto"/>
          </w:tcPr>
          <w:p w14:paraId="2A492D99" w14:textId="24F556F8" w:rsidR="00FF37DC" w:rsidRDefault="00FD4BE5" w:rsidP="00925AA3">
            <w:pPr>
              <w:spacing w:line="240" w:lineRule="auto"/>
              <w:rPr>
                <w:rFonts w:ascii="Arial" w:hAnsi="Arial"/>
              </w:rPr>
            </w:pPr>
            <w:r w:rsidRPr="00DC598D">
              <w:rPr>
                <w:rFonts w:ascii="Arial" w:hAnsi="Arial"/>
                <w:i/>
              </w:rPr>
              <w:t>Antwoord:</w:t>
            </w:r>
          </w:p>
        </w:tc>
      </w:tr>
      <w:tr w:rsidR="00FF37DC" w:rsidRPr="00FB4492" w14:paraId="73EECC89" w14:textId="77777777" w:rsidTr="5B433363">
        <w:tc>
          <w:tcPr>
            <w:tcW w:w="1021" w:type="dxa"/>
            <w:shd w:val="clear" w:color="auto" w:fill="auto"/>
          </w:tcPr>
          <w:p w14:paraId="3A4EE4C8" w14:textId="77777777" w:rsidR="00FF37DC" w:rsidRPr="00FB4492" w:rsidRDefault="00FF37DC" w:rsidP="001707B9">
            <w:pPr>
              <w:numPr>
                <w:ilvl w:val="0"/>
                <w:numId w:val="3"/>
              </w:numPr>
              <w:tabs>
                <w:tab w:val="left" w:pos="1800"/>
              </w:tabs>
              <w:rPr>
                <w:rFonts w:ascii="Arial" w:hAnsi="Arial"/>
                <w:b/>
                <w:bCs w:val="0"/>
                <w:szCs w:val="20"/>
              </w:rPr>
            </w:pPr>
          </w:p>
        </w:tc>
        <w:tc>
          <w:tcPr>
            <w:tcW w:w="8135" w:type="dxa"/>
            <w:shd w:val="clear" w:color="auto" w:fill="auto"/>
          </w:tcPr>
          <w:p w14:paraId="7FAB9136" w14:textId="512C91B5" w:rsidR="00FF37DC" w:rsidRDefault="00305B75" w:rsidP="00925AA3">
            <w:pPr>
              <w:spacing w:line="240" w:lineRule="auto"/>
              <w:rPr>
                <w:rFonts w:ascii="Arial" w:hAnsi="Arial"/>
              </w:rPr>
            </w:pPr>
            <w:r>
              <w:rPr>
                <w:rFonts w:ascii="Arial" w:hAnsi="Arial"/>
              </w:rPr>
              <w:t>Integratie met andere bronnen</w:t>
            </w:r>
            <w:r w:rsidR="005967EA">
              <w:rPr>
                <w:rFonts w:ascii="Arial" w:hAnsi="Arial"/>
              </w:rPr>
              <w:t xml:space="preserve">. Onze visie </w:t>
            </w:r>
            <w:r w:rsidR="002B18A7">
              <w:rPr>
                <w:rFonts w:ascii="Arial" w:hAnsi="Arial"/>
              </w:rPr>
              <w:t xml:space="preserve">is </w:t>
            </w:r>
            <w:r w:rsidR="00234B42">
              <w:rPr>
                <w:rFonts w:ascii="Arial" w:hAnsi="Arial"/>
              </w:rPr>
              <w:t>om, waar mogelijk, data te centraliseren en te gebruiken vanuit één bron. Denk hierbij aan locaties</w:t>
            </w:r>
            <w:r w:rsidR="00C06CC9">
              <w:rPr>
                <w:rFonts w:ascii="Arial" w:hAnsi="Arial"/>
              </w:rPr>
              <w:t>,</w:t>
            </w:r>
            <w:r w:rsidR="000A16AC">
              <w:rPr>
                <w:rFonts w:ascii="Arial" w:hAnsi="Arial"/>
              </w:rPr>
              <w:t xml:space="preserve"> contracten en</w:t>
            </w:r>
            <w:r w:rsidR="00234B42">
              <w:rPr>
                <w:rFonts w:ascii="Arial" w:hAnsi="Arial"/>
              </w:rPr>
              <w:t xml:space="preserve"> </w:t>
            </w:r>
            <w:r w:rsidR="000C35D7">
              <w:rPr>
                <w:rFonts w:ascii="Arial" w:hAnsi="Arial"/>
              </w:rPr>
              <w:t>gebruikersgegevens</w:t>
            </w:r>
            <w:r w:rsidR="00277C66">
              <w:rPr>
                <w:rFonts w:ascii="Arial" w:hAnsi="Arial"/>
              </w:rPr>
              <w:t xml:space="preserve">. </w:t>
            </w:r>
            <w:r w:rsidR="000C35D7">
              <w:rPr>
                <w:rFonts w:ascii="Arial" w:hAnsi="Arial"/>
              </w:rPr>
              <w:t>H</w:t>
            </w:r>
            <w:r w:rsidR="00AD24D7">
              <w:rPr>
                <w:rFonts w:ascii="Arial" w:hAnsi="Arial"/>
              </w:rPr>
              <w:t>oe zie</w:t>
            </w:r>
            <w:r w:rsidR="00277C66">
              <w:rPr>
                <w:rFonts w:ascii="Arial" w:hAnsi="Arial"/>
              </w:rPr>
              <w:t>t u dit</w:t>
            </w:r>
            <w:r w:rsidR="000C35D7">
              <w:rPr>
                <w:rFonts w:ascii="Arial" w:hAnsi="Arial"/>
              </w:rPr>
              <w:t>?</w:t>
            </w:r>
            <w:r w:rsidR="00D86769">
              <w:rPr>
                <w:rFonts w:ascii="Arial" w:hAnsi="Arial"/>
              </w:rPr>
              <w:t xml:space="preserve"> </w:t>
            </w:r>
            <w:r w:rsidR="000A16AC">
              <w:rPr>
                <w:rFonts w:ascii="Arial" w:hAnsi="Arial"/>
              </w:rPr>
              <w:t xml:space="preserve">Welke mogelijkheden </w:t>
            </w:r>
            <w:r w:rsidR="00742CAC">
              <w:rPr>
                <w:rFonts w:ascii="Arial" w:hAnsi="Arial"/>
              </w:rPr>
              <w:t>kunt u daarvoor bieden</w:t>
            </w:r>
            <w:r w:rsidR="000A16AC">
              <w:rPr>
                <w:rFonts w:ascii="Arial" w:hAnsi="Arial"/>
              </w:rPr>
              <w:t>?</w:t>
            </w:r>
          </w:p>
        </w:tc>
      </w:tr>
      <w:tr w:rsidR="002F7807" w:rsidRPr="00FB4492" w14:paraId="58781EC9" w14:textId="77777777">
        <w:tc>
          <w:tcPr>
            <w:tcW w:w="9156" w:type="dxa"/>
            <w:gridSpan w:val="2"/>
            <w:shd w:val="clear" w:color="auto" w:fill="auto"/>
          </w:tcPr>
          <w:p w14:paraId="12E78F7B" w14:textId="7406BFE1" w:rsidR="002F7807" w:rsidRDefault="002F7807" w:rsidP="00925AA3">
            <w:pPr>
              <w:spacing w:line="240" w:lineRule="auto"/>
              <w:rPr>
                <w:rFonts w:ascii="Arial" w:hAnsi="Arial"/>
              </w:rPr>
            </w:pPr>
            <w:r>
              <w:rPr>
                <w:rFonts w:ascii="Arial" w:hAnsi="Arial"/>
                <w:bCs w:val="0"/>
                <w:i/>
                <w:szCs w:val="20"/>
              </w:rPr>
              <w:t>Antwoord</w:t>
            </w:r>
            <w:r w:rsidRPr="00FB4492">
              <w:rPr>
                <w:rFonts w:ascii="Arial" w:hAnsi="Arial"/>
                <w:bCs w:val="0"/>
                <w:i/>
                <w:szCs w:val="20"/>
              </w:rPr>
              <w:t>:</w:t>
            </w:r>
          </w:p>
        </w:tc>
      </w:tr>
      <w:tr w:rsidR="00736D86" w:rsidRPr="00827111" w14:paraId="7DBEDE05" w14:textId="77777777" w:rsidTr="5B433363">
        <w:tc>
          <w:tcPr>
            <w:tcW w:w="1021" w:type="dxa"/>
            <w:shd w:val="clear" w:color="auto" w:fill="auto"/>
          </w:tcPr>
          <w:p w14:paraId="0AA4039C" w14:textId="77777777" w:rsidR="00736D86" w:rsidRPr="00FB4492" w:rsidRDefault="00736D86" w:rsidP="000F7F09">
            <w:pPr>
              <w:numPr>
                <w:ilvl w:val="0"/>
                <w:numId w:val="3"/>
              </w:numPr>
              <w:tabs>
                <w:tab w:val="left" w:pos="1800"/>
              </w:tabs>
              <w:rPr>
                <w:rFonts w:ascii="Arial" w:hAnsi="Arial"/>
                <w:b/>
                <w:bCs w:val="0"/>
                <w:szCs w:val="20"/>
              </w:rPr>
            </w:pPr>
          </w:p>
        </w:tc>
        <w:tc>
          <w:tcPr>
            <w:tcW w:w="8135" w:type="dxa"/>
            <w:shd w:val="clear" w:color="auto" w:fill="auto"/>
          </w:tcPr>
          <w:p w14:paraId="512B1B30" w14:textId="3E770F52" w:rsidR="00736D86" w:rsidRDefault="00736D86" w:rsidP="000F7F09">
            <w:pPr>
              <w:spacing w:line="240" w:lineRule="auto"/>
              <w:rPr>
                <w:rFonts w:ascii="Arial" w:hAnsi="Arial"/>
              </w:rPr>
            </w:pPr>
            <w:r w:rsidRPr="008F3B07">
              <w:rPr>
                <w:rFonts w:ascii="Arial" w:hAnsi="Arial"/>
              </w:rPr>
              <w:t>In hoeverre bent u in staat om</w:t>
            </w:r>
            <w:r w:rsidR="00AE6ABF" w:rsidRPr="008F3B07">
              <w:rPr>
                <w:rFonts w:ascii="Arial" w:hAnsi="Arial"/>
              </w:rPr>
              <w:t xml:space="preserve"> maatwerk op gebied van koppelingen te realiseren?</w:t>
            </w:r>
          </w:p>
        </w:tc>
      </w:tr>
      <w:tr w:rsidR="000F7F09" w:rsidRPr="00827111" w14:paraId="50985460" w14:textId="77777777">
        <w:tc>
          <w:tcPr>
            <w:tcW w:w="9156" w:type="dxa"/>
            <w:gridSpan w:val="2"/>
            <w:shd w:val="clear" w:color="auto" w:fill="auto"/>
          </w:tcPr>
          <w:p w14:paraId="7CFEA8A2" w14:textId="7989A20E" w:rsidR="000F7F09" w:rsidRDefault="000F7F09" w:rsidP="000F7F09">
            <w:pPr>
              <w:spacing w:line="240" w:lineRule="auto"/>
              <w:rPr>
                <w:rFonts w:ascii="Arial" w:hAnsi="Arial"/>
              </w:rPr>
            </w:pPr>
            <w:r>
              <w:rPr>
                <w:rFonts w:ascii="Arial" w:hAnsi="Arial"/>
                <w:bCs w:val="0"/>
                <w:i/>
                <w:szCs w:val="20"/>
              </w:rPr>
              <w:t>Antwoord</w:t>
            </w:r>
            <w:r w:rsidRPr="00FB4492">
              <w:rPr>
                <w:rFonts w:ascii="Arial" w:hAnsi="Arial"/>
                <w:bCs w:val="0"/>
                <w:i/>
                <w:szCs w:val="20"/>
              </w:rPr>
              <w:t>:</w:t>
            </w:r>
          </w:p>
        </w:tc>
      </w:tr>
      <w:tr w:rsidR="000D6EF5" w:rsidRPr="00FB4492" w14:paraId="03913378" w14:textId="77777777" w:rsidTr="5B433363">
        <w:tc>
          <w:tcPr>
            <w:tcW w:w="1021" w:type="dxa"/>
            <w:shd w:val="clear" w:color="auto" w:fill="auto"/>
          </w:tcPr>
          <w:p w14:paraId="41696B34" w14:textId="77777777" w:rsidR="000D6EF5" w:rsidRPr="00827111" w:rsidRDefault="000D6EF5" w:rsidP="007D7715">
            <w:pPr>
              <w:numPr>
                <w:ilvl w:val="0"/>
                <w:numId w:val="3"/>
              </w:numPr>
              <w:tabs>
                <w:tab w:val="left" w:pos="1800"/>
              </w:tabs>
              <w:rPr>
                <w:rFonts w:ascii="Arial" w:hAnsi="Arial"/>
                <w:b/>
                <w:bCs w:val="0"/>
                <w:szCs w:val="20"/>
              </w:rPr>
            </w:pPr>
          </w:p>
        </w:tc>
        <w:tc>
          <w:tcPr>
            <w:tcW w:w="8135" w:type="dxa"/>
            <w:shd w:val="clear" w:color="auto" w:fill="auto"/>
          </w:tcPr>
          <w:p w14:paraId="69108293" w14:textId="77777777" w:rsidR="000D6EF5" w:rsidRDefault="000D6EF5" w:rsidP="007D7715">
            <w:pPr>
              <w:pStyle w:val="Lijstalinea"/>
              <w:numPr>
                <w:ilvl w:val="0"/>
                <w:numId w:val="20"/>
              </w:numPr>
              <w:spacing w:line="240" w:lineRule="auto"/>
              <w:rPr>
                <w:rFonts w:ascii="Arial" w:hAnsi="Arial"/>
              </w:rPr>
            </w:pPr>
            <w:r>
              <w:rPr>
                <w:rFonts w:ascii="Arial" w:hAnsi="Arial"/>
              </w:rPr>
              <w:t xml:space="preserve">Beschrijf hoe </w:t>
            </w:r>
            <w:r w:rsidR="00D57380">
              <w:rPr>
                <w:rFonts w:ascii="Arial" w:hAnsi="Arial"/>
              </w:rPr>
              <w:t>u</w:t>
            </w:r>
            <w:r>
              <w:rPr>
                <w:rFonts w:ascii="Arial" w:hAnsi="Arial"/>
              </w:rPr>
              <w:t>w prijsmodel is opgebouwd</w:t>
            </w:r>
            <w:r w:rsidR="00D57380">
              <w:rPr>
                <w:rFonts w:ascii="Arial" w:hAnsi="Arial"/>
              </w:rPr>
              <w:t>.</w:t>
            </w:r>
          </w:p>
          <w:p w14:paraId="0E35D6DC" w14:textId="30009585" w:rsidR="00C55199" w:rsidRPr="00C55199" w:rsidRDefault="00775B13" w:rsidP="007D7715">
            <w:pPr>
              <w:pStyle w:val="Lijstalinea"/>
              <w:numPr>
                <w:ilvl w:val="0"/>
                <w:numId w:val="20"/>
              </w:numPr>
              <w:spacing w:line="240" w:lineRule="auto"/>
              <w:rPr>
                <w:rFonts w:ascii="Arial" w:hAnsi="Arial"/>
              </w:rPr>
            </w:pPr>
            <w:r>
              <w:rPr>
                <w:rFonts w:ascii="Arial" w:hAnsi="Arial"/>
              </w:rPr>
              <w:t xml:space="preserve">Beschrijf het typen gebruikers en hoe deze zich verhouden </w:t>
            </w:r>
            <w:r w:rsidR="00734253">
              <w:rPr>
                <w:rFonts w:ascii="Arial" w:hAnsi="Arial"/>
              </w:rPr>
              <w:t>tot de</w:t>
            </w:r>
            <w:r w:rsidR="00F82036">
              <w:rPr>
                <w:rFonts w:ascii="Arial" w:hAnsi="Arial"/>
              </w:rPr>
              <w:t xml:space="preserve"> kosten</w:t>
            </w:r>
            <w:r w:rsidR="00734253">
              <w:rPr>
                <w:rFonts w:ascii="Arial" w:hAnsi="Arial"/>
              </w:rPr>
              <w:t>.</w:t>
            </w:r>
          </w:p>
          <w:p w14:paraId="04426E61" w14:textId="0066086C" w:rsidR="000D6EF5" w:rsidRPr="000D6EF5" w:rsidRDefault="00D25E82" w:rsidP="007D7715">
            <w:pPr>
              <w:pStyle w:val="Lijstalinea"/>
              <w:numPr>
                <w:ilvl w:val="0"/>
                <w:numId w:val="20"/>
              </w:numPr>
              <w:spacing w:line="240" w:lineRule="auto"/>
              <w:rPr>
                <w:rFonts w:ascii="Arial" w:hAnsi="Arial"/>
              </w:rPr>
            </w:pPr>
            <w:r>
              <w:rPr>
                <w:rFonts w:ascii="Arial" w:hAnsi="Arial"/>
              </w:rPr>
              <w:t>K</w:t>
            </w:r>
            <w:r w:rsidRPr="00666CDC">
              <w:rPr>
                <w:rFonts w:ascii="Arial" w:hAnsi="Arial"/>
              </w:rPr>
              <w:t>unt u inzicht geven in de te verwachten kosten qua implementatie (incl. conversie/inrichting) en gebruik (licenties)?</w:t>
            </w:r>
          </w:p>
        </w:tc>
      </w:tr>
      <w:tr w:rsidR="005271DC" w:rsidRPr="00FB4492" w14:paraId="539B1F98" w14:textId="77777777">
        <w:tc>
          <w:tcPr>
            <w:tcW w:w="9156" w:type="dxa"/>
            <w:gridSpan w:val="2"/>
            <w:shd w:val="clear" w:color="auto" w:fill="auto"/>
          </w:tcPr>
          <w:p w14:paraId="7F935E71" w14:textId="2B5AC5A0" w:rsidR="005271DC" w:rsidRPr="005271DC" w:rsidRDefault="005271DC" w:rsidP="005271DC">
            <w:pPr>
              <w:spacing w:line="240" w:lineRule="auto"/>
              <w:rPr>
                <w:rFonts w:ascii="Arial" w:hAnsi="Arial"/>
              </w:rPr>
            </w:pPr>
            <w:r w:rsidRPr="00E350AD">
              <w:rPr>
                <w:rFonts w:ascii="Arial" w:hAnsi="Arial"/>
                <w:i/>
              </w:rPr>
              <w:t>Antwoord:</w:t>
            </w:r>
          </w:p>
        </w:tc>
      </w:tr>
      <w:tr w:rsidR="00530D6B" w:rsidRPr="00FB4492" w14:paraId="6EB6B724" w14:textId="77777777" w:rsidTr="5B433363">
        <w:tc>
          <w:tcPr>
            <w:tcW w:w="1021" w:type="dxa"/>
            <w:shd w:val="clear" w:color="auto" w:fill="auto"/>
          </w:tcPr>
          <w:p w14:paraId="23434D23" w14:textId="77777777" w:rsidR="00530D6B" w:rsidRPr="00827111" w:rsidRDefault="00530D6B" w:rsidP="00612C75">
            <w:pPr>
              <w:numPr>
                <w:ilvl w:val="0"/>
                <w:numId w:val="3"/>
              </w:numPr>
              <w:tabs>
                <w:tab w:val="left" w:pos="1800"/>
              </w:tabs>
              <w:rPr>
                <w:rFonts w:ascii="Arial" w:hAnsi="Arial"/>
                <w:b/>
                <w:bCs w:val="0"/>
                <w:szCs w:val="20"/>
              </w:rPr>
            </w:pPr>
          </w:p>
        </w:tc>
        <w:tc>
          <w:tcPr>
            <w:tcW w:w="8135" w:type="dxa"/>
            <w:shd w:val="clear" w:color="auto" w:fill="auto"/>
          </w:tcPr>
          <w:p w14:paraId="67F2F53B" w14:textId="29CCF318" w:rsidR="00530D6B" w:rsidRDefault="006E2462" w:rsidP="00612C75">
            <w:pPr>
              <w:spacing w:line="240" w:lineRule="auto"/>
              <w:rPr>
                <w:rFonts w:ascii="Arial" w:hAnsi="Arial"/>
              </w:rPr>
            </w:pPr>
            <w:r>
              <w:rPr>
                <w:rFonts w:ascii="Arial" w:hAnsi="Arial"/>
              </w:rPr>
              <w:t xml:space="preserve">In hoeverre biedt u standaard een </w:t>
            </w:r>
            <w:r w:rsidR="00B47539">
              <w:rPr>
                <w:rFonts w:ascii="Arial" w:hAnsi="Arial"/>
              </w:rPr>
              <w:t>O</w:t>
            </w:r>
            <w:r w:rsidR="00CD35C1">
              <w:rPr>
                <w:rFonts w:ascii="Arial" w:hAnsi="Arial"/>
              </w:rPr>
              <w:t>TA</w:t>
            </w:r>
            <w:r w:rsidR="00AF2F69">
              <w:rPr>
                <w:rFonts w:ascii="Arial" w:hAnsi="Arial"/>
              </w:rPr>
              <w:t>P-omgevin</w:t>
            </w:r>
            <w:r w:rsidR="00A0215C">
              <w:rPr>
                <w:rFonts w:ascii="Arial" w:hAnsi="Arial"/>
              </w:rPr>
              <w:t>g</w:t>
            </w:r>
            <w:r w:rsidR="00EF74FA">
              <w:rPr>
                <w:rFonts w:ascii="Arial" w:hAnsi="Arial"/>
              </w:rPr>
              <w:t>?</w:t>
            </w:r>
            <w:r w:rsidR="002A7F7D">
              <w:rPr>
                <w:rFonts w:ascii="Arial" w:hAnsi="Arial"/>
              </w:rPr>
              <w:t xml:space="preserve"> Kan daarbij </w:t>
            </w:r>
            <w:r>
              <w:rPr>
                <w:rFonts w:ascii="Arial" w:hAnsi="Arial"/>
              </w:rPr>
              <w:t xml:space="preserve">de data in de </w:t>
            </w:r>
            <w:r w:rsidR="008B0D85">
              <w:rPr>
                <w:rFonts w:ascii="Arial" w:hAnsi="Arial"/>
              </w:rPr>
              <w:t>acceptatie-</w:t>
            </w:r>
            <w:r>
              <w:rPr>
                <w:rFonts w:ascii="Arial" w:hAnsi="Arial"/>
              </w:rPr>
              <w:t xml:space="preserve">omgeving een duplicaat </w:t>
            </w:r>
            <w:r w:rsidR="008B0D85">
              <w:rPr>
                <w:rFonts w:ascii="Arial" w:hAnsi="Arial"/>
              </w:rPr>
              <w:t xml:space="preserve">zijn </w:t>
            </w:r>
            <w:r>
              <w:rPr>
                <w:rFonts w:ascii="Arial" w:hAnsi="Arial"/>
              </w:rPr>
              <w:t xml:space="preserve">van de live omgeving? </w:t>
            </w:r>
            <w:r w:rsidR="00ED01BE">
              <w:rPr>
                <w:rFonts w:ascii="Arial" w:hAnsi="Arial"/>
              </w:rPr>
              <w:t xml:space="preserve">Hoe vaak wordt de data </w:t>
            </w:r>
            <w:r w:rsidR="00EF74FA">
              <w:rPr>
                <w:rFonts w:ascii="Arial" w:hAnsi="Arial"/>
              </w:rPr>
              <w:t xml:space="preserve">bijgewerkt en </w:t>
            </w:r>
            <w:r w:rsidR="00E70295">
              <w:rPr>
                <w:rFonts w:ascii="Arial" w:hAnsi="Arial"/>
              </w:rPr>
              <w:t>z</w:t>
            </w:r>
            <w:r w:rsidR="006B50EE">
              <w:rPr>
                <w:rFonts w:ascii="Arial" w:hAnsi="Arial"/>
              </w:rPr>
              <w:t>orgt u er voor dat</w:t>
            </w:r>
            <w:r w:rsidR="00F237B7">
              <w:rPr>
                <w:rFonts w:ascii="Arial" w:hAnsi="Arial"/>
              </w:rPr>
              <w:t xml:space="preserve"> privacy gevo</w:t>
            </w:r>
            <w:r w:rsidR="001A4756">
              <w:rPr>
                <w:rFonts w:ascii="Arial" w:hAnsi="Arial"/>
              </w:rPr>
              <w:t>elige data daarbij wordt geanonimiseerd/</w:t>
            </w:r>
            <w:r w:rsidR="005539AC">
              <w:rPr>
                <w:rFonts w:ascii="Arial" w:hAnsi="Arial"/>
              </w:rPr>
              <w:t xml:space="preserve"> </w:t>
            </w:r>
            <w:r w:rsidR="001A4756">
              <w:rPr>
                <w:rFonts w:ascii="Arial" w:hAnsi="Arial"/>
              </w:rPr>
              <w:t>ge</w:t>
            </w:r>
            <w:r w:rsidR="00E21373">
              <w:rPr>
                <w:rFonts w:ascii="Arial" w:hAnsi="Arial"/>
              </w:rPr>
              <w:t>-</w:t>
            </w:r>
            <w:proofErr w:type="spellStart"/>
            <w:r w:rsidR="001A4756">
              <w:rPr>
                <w:rFonts w:ascii="Arial" w:hAnsi="Arial"/>
              </w:rPr>
              <w:t>pseudonimiseerd</w:t>
            </w:r>
            <w:proofErr w:type="spellEnd"/>
            <w:r w:rsidR="001A4756">
              <w:rPr>
                <w:rFonts w:ascii="Arial" w:hAnsi="Arial"/>
              </w:rPr>
              <w:t>?</w:t>
            </w:r>
          </w:p>
        </w:tc>
      </w:tr>
      <w:tr w:rsidR="00612C75" w:rsidRPr="00FB4492" w14:paraId="41A56826" w14:textId="77777777">
        <w:tc>
          <w:tcPr>
            <w:tcW w:w="9156" w:type="dxa"/>
            <w:gridSpan w:val="2"/>
            <w:shd w:val="clear" w:color="auto" w:fill="auto"/>
          </w:tcPr>
          <w:p w14:paraId="7D6909AF" w14:textId="4CBDC489" w:rsidR="00612C75" w:rsidRDefault="00612C75" w:rsidP="00612C75">
            <w:pPr>
              <w:spacing w:line="240" w:lineRule="auto"/>
              <w:rPr>
                <w:rFonts w:ascii="Arial" w:hAnsi="Arial"/>
              </w:rPr>
            </w:pPr>
            <w:r w:rsidRPr="00E350AD">
              <w:rPr>
                <w:rFonts w:ascii="Arial" w:hAnsi="Arial"/>
                <w:i/>
              </w:rPr>
              <w:t>Antwoord:</w:t>
            </w:r>
          </w:p>
        </w:tc>
      </w:tr>
      <w:tr w:rsidR="00BB31E3" w:rsidRPr="00FB4492" w14:paraId="0D77F4CF" w14:textId="77777777" w:rsidTr="5B433363">
        <w:tc>
          <w:tcPr>
            <w:tcW w:w="1021" w:type="dxa"/>
            <w:shd w:val="clear" w:color="auto" w:fill="auto"/>
          </w:tcPr>
          <w:p w14:paraId="138C7876" w14:textId="77777777" w:rsidR="00BB31E3" w:rsidRPr="00827111" w:rsidRDefault="00BB31E3" w:rsidP="00A630AA">
            <w:pPr>
              <w:numPr>
                <w:ilvl w:val="0"/>
                <w:numId w:val="3"/>
              </w:numPr>
              <w:tabs>
                <w:tab w:val="left" w:pos="1800"/>
              </w:tabs>
              <w:rPr>
                <w:rFonts w:ascii="Arial" w:hAnsi="Arial"/>
                <w:b/>
                <w:bCs w:val="0"/>
                <w:szCs w:val="20"/>
              </w:rPr>
            </w:pPr>
          </w:p>
        </w:tc>
        <w:tc>
          <w:tcPr>
            <w:tcW w:w="8135" w:type="dxa"/>
            <w:shd w:val="clear" w:color="auto" w:fill="auto"/>
          </w:tcPr>
          <w:p w14:paraId="6FCF3A6D" w14:textId="565FFB6C" w:rsidR="00BB31E3" w:rsidRDefault="00BB31E3" w:rsidP="00BB31E3">
            <w:pPr>
              <w:spacing w:line="240" w:lineRule="auto"/>
              <w:rPr>
                <w:rFonts w:ascii="Arial" w:hAnsi="Arial"/>
              </w:rPr>
            </w:pPr>
            <w:r>
              <w:rPr>
                <w:rFonts w:ascii="Arial" w:hAnsi="Arial"/>
              </w:rPr>
              <w:t xml:space="preserve">In hoeverre </w:t>
            </w:r>
            <w:r w:rsidR="007403B5">
              <w:rPr>
                <w:rFonts w:ascii="Arial" w:hAnsi="Arial"/>
              </w:rPr>
              <w:t xml:space="preserve">is </w:t>
            </w:r>
            <w:r w:rsidR="00E25564" w:rsidRPr="244B3A2D">
              <w:rPr>
                <w:rFonts w:ascii="Arial" w:hAnsi="Arial"/>
              </w:rPr>
              <w:t xml:space="preserve">de </w:t>
            </w:r>
            <w:r w:rsidR="16233426" w:rsidRPr="244B3A2D">
              <w:rPr>
                <w:rFonts w:ascii="Arial" w:hAnsi="Arial"/>
              </w:rPr>
              <w:t>oplossing</w:t>
            </w:r>
            <w:r w:rsidR="007403B5">
              <w:rPr>
                <w:rFonts w:ascii="Arial" w:hAnsi="Arial"/>
              </w:rPr>
              <w:t xml:space="preserve"> aanpasbaar?</w:t>
            </w:r>
          </w:p>
          <w:p w14:paraId="19CB0CE5" w14:textId="5993A55C" w:rsidR="007403B5" w:rsidRDefault="007403B5" w:rsidP="00BB31E3">
            <w:pPr>
              <w:spacing w:line="240" w:lineRule="auto"/>
              <w:rPr>
                <w:rFonts w:ascii="Arial" w:hAnsi="Arial"/>
              </w:rPr>
            </w:pPr>
            <w:r>
              <w:rPr>
                <w:rFonts w:ascii="Arial" w:hAnsi="Arial"/>
              </w:rPr>
              <w:t xml:space="preserve">Zijn er </w:t>
            </w:r>
            <w:r w:rsidR="009F10E2">
              <w:rPr>
                <w:rFonts w:ascii="Arial" w:hAnsi="Arial"/>
              </w:rPr>
              <w:t xml:space="preserve">bijv. </w:t>
            </w:r>
            <w:r w:rsidR="003A7506">
              <w:rPr>
                <w:rFonts w:ascii="Arial" w:hAnsi="Arial"/>
              </w:rPr>
              <w:t xml:space="preserve">zogenaamde </w:t>
            </w:r>
            <w:r w:rsidR="009419AF">
              <w:rPr>
                <w:rFonts w:ascii="Arial" w:hAnsi="Arial"/>
              </w:rPr>
              <w:t>‘</w:t>
            </w:r>
            <w:proofErr w:type="spellStart"/>
            <w:r>
              <w:rPr>
                <w:rFonts w:ascii="Arial" w:hAnsi="Arial"/>
              </w:rPr>
              <w:t>custom</w:t>
            </w:r>
            <w:proofErr w:type="spellEnd"/>
            <w:r>
              <w:rPr>
                <w:rFonts w:ascii="Arial" w:hAnsi="Arial"/>
              </w:rPr>
              <w:t xml:space="preserve"> velden</w:t>
            </w:r>
            <w:r w:rsidR="009419AF">
              <w:rPr>
                <w:rFonts w:ascii="Arial" w:hAnsi="Arial"/>
              </w:rPr>
              <w:t>’</w:t>
            </w:r>
            <w:r>
              <w:rPr>
                <w:rFonts w:ascii="Arial" w:hAnsi="Arial"/>
              </w:rPr>
              <w:t xml:space="preserve"> toe te voegen?</w:t>
            </w:r>
          </w:p>
          <w:p w14:paraId="2BAFE56A" w14:textId="0F90E57B" w:rsidR="00A56A00" w:rsidRDefault="00A56A00" w:rsidP="00BB31E3">
            <w:pPr>
              <w:spacing w:line="240" w:lineRule="auto"/>
              <w:rPr>
                <w:rFonts w:ascii="Arial" w:hAnsi="Arial"/>
              </w:rPr>
            </w:pPr>
            <w:r>
              <w:rPr>
                <w:rFonts w:ascii="Arial" w:hAnsi="Arial"/>
              </w:rPr>
              <w:t xml:space="preserve">In hoeverre zijn deze velden te typeren (tekst, getal, </w:t>
            </w:r>
            <w:proofErr w:type="spellStart"/>
            <w:r w:rsidR="00D15560">
              <w:rPr>
                <w:rFonts w:ascii="Arial" w:hAnsi="Arial"/>
              </w:rPr>
              <w:t>checkbox</w:t>
            </w:r>
            <w:proofErr w:type="spellEnd"/>
            <w:r w:rsidR="00D15560">
              <w:rPr>
                <w:rFonts w:ascii="Arial" w:hAnsi="Arial"/>
              </w:rPr>
              <w:t xml:space="preserve">, </w:t>
            </w:r>
            <w:proofErr w:type="spellStart"/>
            <w:r w:rsidR="00D15560">
              <w:rPr>
                <w:rFonts w:ascii="Arial" w:hAnsi="Arial"/>
              </w:rPr>
              <w:t>etc</w:t>
            </w:r>
            <w:proofErr w:type="spellEnd"/>
            <w:r>
              <w:rPr>
                <w:rFonts w:ascii="Arial" w:hAnsi="Arial"/>
              </w:rPr>
              <w:t>)</w:t>
            </w:r>
            <w:r w:rsidR="005319CC">
              <w:rPr>
                <w:rFonts w:ascii="Arial" w:hAnsi="Arial"/>
              </w:rPr>
              <w:t xml:space="preserve"> en </w:t>
            </w:r>
            <w:r w:rsidR="009F10E2">
              <w:rPr>
                <w:rFonts w:ascii="Arial" w:hAnsi="Arial"/>
              </w:rPr>
              <w:t xml:space="preserve">zijn bedrijfsregels </w:t>
            </w:r>
            <w:r w:rsidR="005319CC">
              <w:rPr>
                <w:rFonts w:ascii="Arial" w:hAnsi="Arial"/>
              </w:rPr>
              <w:t xml:space="preserve">toe te passen </w:t>
            </w:r>
            <w:r w:rsidR="004D56D0">
              <w:rPr>
                <w:rFonts w:ascii="Arial" w:hAnsi="Arial"/>
              </w:rPr>
              <w:t>op deze velden</w:t>
            </w:r>
            <w:r w:rsidR="00BD7994">
              <w:rPr>
                <w:rFonts w:ascii="Arial" w:hAnsi="Arial"/>
              </w:rPr>
              <w:t>?</w:t>
            </w:r>
          </w:p>
          <w:p w14:paraId="3742913C" w14:textId="77777777" w:rsidR="00947108" w:rsidRDefault="00947108" w:rsidP="00BB31E3">
            <w:pPr>
              <w:spacing w:line="240" w:lineRule="auto"/>
              <w:rPr>
                <w:rFonts w:ascii="Arial" w:hAnsi="Arial"/>
              </w:rPr>
            </w:pPr>
            <w:r w:rsidRPr="00FF6976">
              <w:rPr>
                <w:rFonts w:ascii="Arial" w:hAnsi="Arial"/>
              </w:rPr>
              <w:t>Zijn er asset</w:t>
            </w:r>
            <w:r w:rsidR="008F64E3" w:rsidRPr="00FF6976">
              <w:rPr>
                <w:rFonts w:ascii="Arial" w:hAnsi="Arial"/>
              </w:rPr>
              <w:t xml:space="preserve">/locatie/voertuigkoppelingen te realiseren </w:t>
            </w:r>
            <w:r w:rsidR="0030709F" w:rsidRPr="00FF6976">
              <w:rPr>
                <w:rFonts w:ascii="Arial" w:hAnsi="Arial"/>
              </w:rPr>
              <w:t xml:space="preserve">met </w:t>
            </w:r>
            <w:proofErr w:type="spellStart"/>
            <w:r w:rsidR="0030709F" w:rsidRPr="00FF6976">
              <w:rPr>
                <w:rFonts w:ascii="Arial" w:hAnsi="Arial"/>
              </w:rPr>
              <w:t>CI’s</w:t>
            </w:r>
            <w:proofErr w:type="spellEnd"/>
            <w:r w:rsidR="008F64E3" w:rsidRPr="00FF6976">
              <w:rPr>
                <w:rFonts w:ascii="Arial" w:hAnsi="Arial"/>
              </w:rPr>
              <w:t xml:space="preserve"> (bijv. simkaart/laptop)?</w:t>
            </w:r>
          </w:p>
          <w:p w14:paraId="0EF5F9AC" w14:textId="249137AC" w:rsidR="00947108" w:rsidRPr="00BB31E3" w:rsidRDefault="0039674E" w:rsidP="00BB31E3">
            <w:pPr>
              <w:spacing w:line="240" w:lineRule="auto"/>
              <w:rPr>
                <w:rFonts w:ascii="Arial" w:hAnsi="Arial"/>
              </w:rPr>
            </w:pPr>
            <w:r>
              <w:rPr>
                <w:rFonts w:ascii="Arial" w:hAnsi="Arial"/>
              </w:rPr>
              <w:t>Zo mogelijk</w:t>
            </w:r>
            <w:r w:rsidR="00F83EDA">
              <w:rPr>
                <w:rFonts w:ascii="Arial" w:hAnsi="Arial"/>
              </w:rPr>
              <w:t xml:space="preserve"> </w:t>
            </w:r>
            <w:r w:rsidR="00CA540A">
              <w:rPr>
                <w:rFonts w:ascii="Arial" w:hAnsi="Arial"/>
              </w:rPr>
              <w:t xml:space="preserve">graag </w:t>
            </w:r>
            <w:r w:rsidR="00F83EDA">
              <w:rPr>
                <w:rFonts w:ascii="Arial" w:hAnsi="Arial"/>
              </w:rPr>
              <w:t>voorbeelden/</w:t>
            </w:r>
            <w:proofErr w:type="spellStart"/>
            <w:r w:rsidR="00F83EDA">
              <w:rPr>
                <w:rFonts w:ascii="Arial" w:hAnsi="Arial"/>
              </w:rPr>
              <w:t>screenshot’s</w:t>
            </w:r>
            <w:proofErr w:type="spellEnd"/>
            <w:r w:rsidR="00F83EDA">
              <w:rPr>
                <w:rFonts w:ascii="Arial" w:hAnsi="Arial"/>
              </w:rPr>
              <w:t xml:space="preserve"> van </w:t>
            </w:r>
            <w:r w:rsidR="00E25564" w:rsidRPr="244B3A2D">
              <w:rPr>
                <w:rFonts w:ascii="Arial" w:hAnsi="Arial"/>
              </w:rPr>
              <w:t>de</w:t>
            </w:r>
            <w:r w:rsidR="5F8A5407" w:rsidRPr="244B3A2D">
              <w:rPr>
                <w:rFonts w:ascii="Arial" w:hAnsi="Arial"/>
              </w:rPr>
              <w:t xml:space="preserve"> oplossing</w:t>
            </w:r>
            <w:r w:rsidR="00AB7752">
              <w:rPr>
                <w:rFonts w:ascii="Arial" w:hAnsi="Arial"/>
              </w:rPr>
              <w:t xml:space="preserve"> </w:t>
            </w:r>
            <w:r w:rsidR="007149C1">
              <w:rPr>
                <w:rFonts w:ascii="Arial" w:hAnsi="Arial"/>
              </w:rPr>
              <w:t xml:space="preserve">aanleveren. Bijvoorbeeld een </w:t>
            </w:r>
            <w:r w:rsidR="002F6935">
              <w:rPr>
                <w:rFonts w:ascii="Arial" w:hAnsi="Arial"/>
              </w:rPr>
              <w:t>overzicht van een</w:t>
            </w:r>
            <w:r w:rsidR="007149C1">
              <w:rPr>
                <w:rFonts w:ascii="Arial" w:hAnsi="Arial"/>
              </w:rPr>
              <w:t xml:space="preserve"> CI</w:t>
            </w:r>
            <w:r w:rsidR="00BA3A6A">
              <w:rPr>
                <w:rFonts w:ascii="Arial" w:hAnsi="Arial"/>
              </w:rPr>
              <w:t>.</w:t>
            </w:r>
          </w:p>
        </w:tc>
      </w:tr>
      <w:tr w:rsidR="00D15560" w:rsidRPr="00FB4492" w14:paraId="452983A2" w14:textId="77777777">
        <w:tc>
          <w:tcPr>
            <w:tcW w:w="9156" w:type="dxa"/>
            <w:gridSpan w:val="2"/>
            <w:shd w:val="clear" w:color="auto" w:fill="auto"/>
          </w:tcPr>
          <w:p w14:paraId="12A453A4" w14:textId="0DC160C0" w:rsidR="00D15560" w:rsidRDefault="00D15560" w:rsidP="00BB31E3">
            <w:pPr>
              <w:spacing w:line="240" w:lineRule="auto"/>
              <w:rPr>
                <w:rFonts w:ascii="Arial" w:hAnsi="Arial"/>
              </w:rPr>
            </w:pPr>
            <w:r w:rsidRPr="00E350AD">
              <w:rPr>
                <w:rFonts w:ascii="Arial" w:hAnsi="Arial"/>
                <w:i/>
              </w:rPr>
              <w:t>Antwoord:</w:t>
            </w:r>
          </w:p>
        </w:tc>
      </w:tr>
      <w:tr w:rsidR="002F6094" w:rsidRPr="00FB4492" w14:paraId="1338058D" w14:textId="77777777" w:rsidTr="5B433363">
        <w:tc>
          <w:tcPr>
            <w:tcW w:w="1021" w:type="dxa"/>
            <w:shd w:val="clear" w:color="auto" w:fill="auto"/>
          </w:tcPr>
          <w:p w14:paraId="2D8F9ECB" w14:textId="77777777" w:rsidR="002F6094" w:rsidRPr="00FB4492" w:rsidRDefault="002F6094" w:rsidP="001707B9">
            <w:pPr>
              <w:numPr>
                <w:ilvl w:val="0"/>
                <w:numId w:val="3"/>
              </w:numPr>
              <w:tabs>
                <w:tab w:val="left" w:pos="1800"/>
              </w:tabs>
              <w:rPr>
                <w:rFonts w:ascii="Arial" w:hAnsi="Arial"/>
                <w:b/>
                <w:bCs w:val="0"/>
                <w:szCs w:val="20"/>
              </w:rPr>
            </w:pPr>
          </w:p>
        </w:tc>
        <w:tc>
          <w:tcPr>
            <w:tcW w:w="8135" w:type="dxa"/>
            <w:shd w:val="clear" w:color="auto" w:fill="auto"/>
          </w:tcPr>
          <w:p w14:paraId="79CB9C4C" w14:textId="2571BA54" w:rsidR="002F6094" w:rsidRPr="007677B0" w:rsidRDefault="00C738CE" w:rsidP="00AB2A04">
            <w:pPr>
              <w:spacing w:line="240" w:lineRule="auto"/>
              <w:rPr>
                <w:rFonts w:ascii="Arial" w:hAnsi="Arial"/>
              </w:rPr>
            </w:pPr>
            <w:r w:rsidRPr="004F6C68">
              <w:rPr>
                <w:rFonts w:ascii="Arial" w:hAnsi="Arial"/>
              </w:rPr>
              <w:t xml:space="preserve">VGGM </w:t>
            </w:r>
            <w:r w:rsidR="00701812" w:rsidRPr="004F6C68">
              <w:rPr>
                <w:rFonts w:ascii="Arial" w:hAnsi="Arial"/>
              </w:rPr>
              <w:t xml:space="preserve">kiest bij </w:t>
            </w:r>
            <w:r w:rsidRPr="004F6C68">
              <w:rPr>
                <w:rFonts w:ascii="Arial" w:hAnsi="Arial"/>
              </w:rPr>
              <w:t xml:space="preserve">voorkeur voor </w:t>
            </w:r>
            <w:r w:rsidR="00701812" w:rsidRPr="004F6C68">
              <w:rPr>
                <w:rFonts w:ascii="Arial" w:hAnsi="Arial"/>
              </w:rPr>
              <w:t xml:space="preserve">een </w:t>
            </w:r>
            <w:r w:rsidRPr="004F6C68">
              <w:rPr>
                <w:rFonts w:ascii="Arial" w:hAnsi="Arial"/>
              </w:rPr>
              <w:t xml:space="preserve">SAAS oplossing. Kenmerken van SAAS oplossingen zijn </w:t>
            </w:r>
            <w:r w:rsidR="00B16D05" w:rsidRPr="004F6C68">
              <w:rPr>
                <w:rFonts w:ascii="Arial" w:hAnsi="Arial"/>
              </w:rPr>
              <w:t xml:space="preserve">o.a. </w:t>
            </w:r>
            <w:r w:rsidRPr="004F6C68">
              <w:rPr>
                <w:rFonts w:ascii="Arial" w:hAnsi="Arial"/>
              </w:rPr>
              <w:t xml:space="preserve">de onbeperkte schaalbaarheid (technisch), </w:t>
            </w:r>
            <w:proofErr w:type="spellStart"/>
            <w:r w:rsidRPr="004F6C68">
              <w:rPr>
                <w:rFonts w:ascii="Arial" w:hAnsi="Arial"/>
              </w:rPr>
              <w:t>pay</w:t>
            </w:r>
            <w:proofErr w:type="spellEnd"/>
            <w:r w:rsidRPr="004F6C68">
              <w:rPr>
                <w:rFonts w:ascii="Arial" w:hAnsi="Arial"/>
              </w:rPr>
              <w:t>-per-</w:t>
            </w:r>
            <w:proofErr w:type="spellStart"/>
            <w:r w:rsidRPr="004F6C68">
              <w:rPr>
                <w:rFonts w:ascii="Arial" w:hAnsi="Arial"/>
              </w:rPr>
              <w:t>use</w:t>
            </w:r>
            <w:proofErr w:type="spellEnd"/>
            <w:r w:rsidRPr="004F6C68">
              <w:rPr>
                <w:rFonts w:ascii="Arial" w:hAnsi="Arial"/>
              </w:rPr>
              <w:t xml:space="preserve">, eenvoudige integratie </w:t>
            </w:r>
            <w:r w:rsidRPr="00831B97">
              <w:rPr>
                <w:rFonts w:ascii="Arial" w:hAnsi="Arial"/>
              </w:rPr>
              <w:t xml:space="preserve">(hieronder bij punt </w:t>
            </w:r>
            <w:r w:rsidR="006C3145">
              <w:rPr>
                <w:rFonts w:ascii="Arial" w:hAnsi="Arial"/>
              </w:rPr>
              <w:t>1</w:t>
            </w:r>
            <w:r w:rsidR="00831B97" w:rsidRPr="00831B97">
              <w:rPr>
                <w:rFonts w:ascii="Arial" w:hAnsi="Arial"/>
              </w:rPr>
              <w:t>2</w:t>
            </w:r>
            <w:r w:rsidRPr="00831B97">
              <w:rPr>
                <w:rFonts w:ascii="Arial" w:hAnsi="Arial"/>
              </w:rPr>
              <w:t xml:space="preserve"> verder geduid),</w:t>
            </w:r>
            <w:r w:rsidRPr="004F6C68">
              <w:rPr>
                <w:rFonts w:ascii="Arial" w:hAnsi="Arial"/>
              </w:rPr>
              <w:t xml:space="preserve"> het continue voorzien in updates en snelle implementatie. Voorziet uw oplossing hierin?</w:t>
            </w:r>
            <w:r>
              <w:rPr>
                <w:lang w:eastAsia="en-US"/>
              </w:rPr>
              <w:t xml:space="preserve"> </w:t>
            </w:r>
          </w:p>
        </w:tc>
      </w:tr>
      <w:tr w:rsidR="00E350AD" w:rsidRPr="00FB4492" w14:paraId="071F7161" w14:textId="77777777" w:rsidTr="5B433363">
        <w:tc>
          <w:tcPr>
            <w:tcW w:w="9156" w:type="dxa"/>
            <w:gridSpan w:val="2"/>
            <w:shd w:val="clear" w:color="auto" w:fill="auto"/>
          </w:tcPr>
          <w:p w14:paraId="09CFE20B" w14:textId="77777777" w:rsidR="00E350AD" w:rsidRPr="00E350AD" w:rsidRDefault="00E350AD" w:rsidP="00577FC2">
            <w:pPr>
              <w:spacing w:line="240" w:lineRule="auto"/>
              <w:rPr>
                <w:rFonts w:ascii="Arial" w:hAnsi="Arial"/>
                <w:i/>
              </w:rPr>
            </w:pPr>
            <w:r w:rsidRPr="00E350AD">
              <w:rPr>
                <w:rFonts w:ascii="Arial" w:hAnsi="Arial"/>
                <w:i/>
              </w:rPr>
              <w:t>Antwoord:</w:t>
            </w:r>
          </w:p>
        </w:tc>
      </w:tr>
      <w:tr w:rsidR="00A460DF" w:rsidRPr="00FB4492" w14:paraId="0171EA70" w14:textId="77777777" w:rsidTr="5B433363">
        <w:trPr>
          <w:trHeight w:val="1727"/>
        </w:trPr>
        <w:tc>
          <w:tcPr>
            <w:tcW w:w="1021" w:type="dxa"/>
            <w:shd w:val="clear" w:color="auto" w:fill="auto"/>
          </w:tcPr>
          <w:p w14:paraId="6F044D60" w14:textId="77777777" w:rsidR="00A460DF" w:rsidRPr="00FB4492" w:rsidRDefault="00A460DF" w:rsidP="001707B9">
            <w:pPr>
              <w:numPr>
                <w:ilvl w:val="0"/>
                <w:numId w:val="3"/>
              </w:numPr>
              <w:tabs>
                <w:tab w:val="left" w:pos="1800"/>
              </w:tabs>
              <w:rPr>
                <w:rFonts w:ascii="Arial" w:hAnsi="Arial"/>
                <w:b/>
              </w:rPr>
            </w:pPr>
          </w:p>
        </w:tc>
        <w:tc>
          <w:tcPr>
            <w:tcW w:w="8135" w:type="dxa"/>
            <w:shd w:val="clear" w:color="auto" w:fill="auto"/>
          </w:tcPr>
          <w:p w14:paraId="3564213C" w14:textId="451D806A" w:rsidR="000474EC" w:rsidRDefault="000474EC" w:rsidP="000474EC">
            <w:pPr>
              <w:spacing w:line="240" w:lineRule="auto"/>
              <w:rPr>
                <w:rFonts w:ascii="Arial" w:hAnsi="Arial"/>
              </w:rPr>
            </w:pPr>
            <w:r>
              <w:rPr>
                <w:rFonts w:ascii="Arial" w:hAnsi="Arial"/>
              </w:rPr>
              <w:t xml:space="preserve">VGGM zoekt een ‘open’ </w:t>
            </w:r>
            <w:r w:rsidR="00341071">
              <w:rPr>
                <w:rFonts w:ascii="Arial" w:hAnsi="Arial"/>
              </w:rPr>
              <w:t xml:space="preserve">naar buiten toe makkelijk te ontsluiten c.q. </w:t>
            </w:r>
            <w:r w:rsidR="00472A5C">
              <w:rPr>
                <w:rFonts w:ascii="Arial" w:hAnsi="Arial"/>
              </w:rPr>
              <w:t>aan te roepen</w:t>
            </w:r>
            <w:r w:rsidR="00341071">
              <w:rPr>
                <w:rFonts w:ascii="Arial" w:hAnsi="Arial"/>
              </w:rPr>
              <w:t xml:space="preserve"> oplossing.</w:t>
            </w:r>
            <w:r w:rsidR="00934846">
              <w:rPr>
                <w:rFonts w:ascii="Arial" w:hAnsi="Arial"/>
              </w:rPr>
              <w:t xml:space="preserve"> Kunt u in het licht </w:t>
            </w:r>
            <w:r w:rsidR="00480D7D">
              <w:rPr>
                <w:rFonts w:ascii="Arial" w:hAnsi="Arial"/>
              </w:rPr>
              <w:t>hiervan schetsen</w:t>
            </w:r>
            <w:r w:rsidR="00815D69">
              <w:rPr>
                <w:rFonts w:ascii="Arial" w:hAnsi="Arial"/>
              </w:rPr>
              <w:t>?</w:t>
            </w:r>
            <w:r w:rsidR="00480D7D">
              <w:rPr>
                <w:rFonts w:ascii="Arial" w:hAnsi="Arial"/>
              </w:rPr>
              <w:t xml:space="preserve"> </w:t>
            </w:r>
            <w:r w:rsidR="00341071">
              <w:rPr>
                <w:rFonts w:ascii="Arial" w:hAnsi="Arial"/>
              </w:rPr>
              <w:t xml:space="preserve">  </w:t>
            </w:r>
          </w:p>
          <w:p w14:paraId="5F8A24C3" w14:textId="4E733B1A" w:rsidR="00BD27D8" w:rsidRPr="00BD27D8" w:rsidRDefault="00BD27D8" w:rsidP="007F1682">
            <w:pPr>
              <w:pStyle w:val="Lijstalinea"/>
              <w:numPr>
                <w:ilvl w:val="0"/>
                <w:numId w:val="9"/>
              </w:numPr>
              <w:spacing w:line="240" w:lineRule="auto"/>
              <w:rPr>
                <w:rFonts w:ascii="Arial" w:hAnsi="Arial"/>
                <w:szCs w:val="20"/>
                <w:shd w:val="clear" w:color="auto" w:fill="FFFFFF" w:themeFill="background1"/>
              </w:rPr>
            </w:pPr>
            <w:r w:rsidRPr="00B9475D">
              <w:rPr>
                <w:rFonts w:ascii="Arial" w:hAnsi="Arial"/>
              </w:rPr>
              <w:t>Is real time gegevensuitwisseling (web services/</w:t>
            </w:r>
            <w:r>
              <w:rPr>
                <w:rFonts w:ascii="Arial" w:hAnsi="Arial"/>
              </w:rPr>
              <w:t xml:space="preserve"> </w:t>
            </w:r>
            <w:proofErr w:type="spellStart"/>
            <w:r w:rsidRPr="00B9475D">
              <w:rPr>
                <w:rFonts w:ascii="Arial" w:hAnsi="Arial"/>
              </w:rPr>
              <w:t>API’s</w:t>
            </w:r>
            <w:proofErr w:type="spellEnd"/>
            <w:r w:rsidRPr="00B9475D">
              <w:rPr>
                <w:rFonts w:ascii="Arial" w:hAnsi="Arial"/>
              </w:rPr>
              <w:t>)</w:t>
            </w:r>
            <w:r w:rsidR="001C3801">
              <w:rPr>
                <w:rFonts w:ascii="Arial" w:hAnsi="Arial"/>
              </w:rPr>
              <w:t xml:space="preserve"> </w:t>
            </w:r>
            <w:r w:rsidRPr="00B9475D">
              <w:rPr>
                <w:rFonts w:ascii="Arial" w:hAnsi="Arial"/>
              </w:rPr>
              <w:t>mogelijk tussen uw oplossing en andere applicaties/systemen?</w:t>
            </w:r>
          </w:p>
          <w:p w14:paraId="409A9A81" w14:textId="740BFA21" w:rsidR="007D33C9" w:rsidRPr="00BD27D8" w:rsidRDefault="006003F0" w:rsidP="00F65A55">
            <w:pPr>
              <w:pStyle w:val="Lijstalinea"/>
              <w:numPr>
                <w:ilvl w:val="0"/>
                <w:numId w:val="9"/>
              </w:numPr>
              <w:spacing w:line="240" w:lineRule="auto"/>
              <w:rPr>
                <w:rFonts w:ascii="Arial" w:hAnsi="Arial"/>
                <w:szCs w:val="20"/>
                <w:shd w:val="clear" w:color="auto" w:fill="FFFFFF" w:themeFill="background1"/>
              </w:rPr>
            </w:pPr>
            <w:r w:rsidRPr="00BD27D8">
              <w:rPr>
                <w:rFonts w:ascii="Arial" w:hAnsi="Arial"/>
              </w:rPr>
              <w:t>W</w:t>
            </w:r>
            <w:r w:rsidR="00BF6923" w:rsidRPr="00BD27D8">
              <w:rPr>
                <w:rFonts w:ascii="Arial" w:hAnsi="Arial"/>
              </w:rPr>
              <w:t xml:space="preserve">elke </w:t>
            </w:r>
            <w:r w:rsidR="00797667" w:rsidRPr="00BD27D8">
              <w:rPr>
                <w:rFonts w:ascii="Arial" w:hAnsi="Arial"/>
              </w:rPr>
              <w:t>andere s</w:t>
            </w:r>
            <w:r w:rsidR="00BF6923" w:rsidRPr="00BD27D8">
              <w:rPr>
                <w:rFonts w:ascii="Arial" w:hAnsi="Arial"/>
              </w:rPr>
              <w:t xml:space="preserve">tandaard koppelvlakken </w:t>
            </w:r>
            <w:r w:rsidR="00797667" w:rsidRPr="00BD27D8">
              <w:rPr>
                <w:rFonts w:ascii="Arial" w:hAnsi="Arial"/>
              </w:rPr>
              <w:t xml:space="preserve">kent u daarnaast (bijv. </w:t>
            </w:r>
            <w:r w:rsidR="003D1C95" w:rsidRPr="00BD27D8">
              <w:rPr>
                <w:rFonts w:ascii="Arial" w:hAnsi="Arial"/>
              </w:rPr>
              <w:t>Excel</w:t>
            </w:r>
            <w:r w:rsidR="00797667" w:rsidRPr="00BD27D8">
              <w:rPr>
                <w:rFonts w:ascii="Arial" w:hAnsi="Arial"/>
              </w:rPr>
              <w:t xml:space="preserve"> </w:t>
            </w:r>
            <w:proofErr w:type="spellStart"/>
            <w:r w:rsidR="00797667" w:rsidRPr="00BD27D8">
              <w:rPr>
                <w:rFonts w:ascii="Arial" w:hAnsi="Arial"/>
              </w:rPr>
              <w:t>im</w:t>
            </w:r>
            <w:proofErr w:type="spellEnd"/>
            <w:r w:rsidR="00797667" w:rsidRPr="00BD27D8">
              <w:rPr>
                <w:rFonts w:ascii="Arial" w:hAnsi="Arial"/>
              </w:rPr>
              <w:t>-/exports</w:t>
            </w:r>
            <w:r w:rsidR="008230F5">
              <w:rPr>
                <w:rFonts w:ascii="Arial" w:hAnsi="Arial"/>
              </w:rPr>
              <w:t>)</w:t>
            </w:r>
            <w:r w:rsidR="00797667" w:rsidRPr="00BD27D8">
              <w:rPr>
                <w:rFonts w:ascii="Arial" w:hAnsi="Arial"/>
              </w:rPr>
              <w:t>.</w:t>
            </w:r>
          </w:p>
          <w:p w14:paraId="63F3BB6D" w14:textId="51D727C5" w:rsidR="007D33C9" w:rsidRPr="00F65A55" w:rsidRDefault="007D33C9" w:rsidP="007F1682">
            <w:pPr>
              <w:pStyle w:val="Lijstalinea"/>
              <w:numPr>
                <w:ilvl w:val="0"/>
                <w:numId w:val="9"/>
              </w:numPr>
              <w:spacing w:line="240" w:lineRule="auto"/>
              <w:rPr>
                <w:rFonts w:ascii="Arial" w:hAnsi="Arial"/>
                <w:szCs w:val="20"/>
                <w:shd w:val="clear" w:color="auto" w:fill="FFFFFF" w:themeFill="background1"/>
              </w:rPr>
            </w:pPr>
            <w:r w:rsidRPr="00F65A55">
              <w:rPr>
                <w:rFonts w:ascii="Arial" w:hAnsi="Arial"/>
              </w:rPr>
              <w:t xml:space="preserve">Zijn </w:t>
            </w:r>
            <w:r w:rsidR="00C604F2" w:rsidRPr="00F65A55">
              <w:rPr>
                <w:rFonts w:ascii="Arial" w:hAnsi="Arial"/>
              </w:rPr>
              <w:t>uw</w:t>
            </w:r>
            <w:r w:rsidRPr="00F65A55">
              <w:rPr>
                <w:rFonts w:ascii="Arial" w:hAnsi="Arial"/>
              </w:rPr>
              <w:t xml:space="preserve"> koppelvlakken (en het onderliggende datamodel) volledig gedocumenteerd?</w:t>
            </w:r>
          </w:p>
          <w:p w14:paraId="02004A3B" w14:textId="08DA8C74" w:rsidR="003D1C95" w:rsidRPr="00F65A55" w:rsidRDefault="007D33C9" w:rsidP="007F1682">
            <w:pPr>
              <w:pStyle w:val="Lijstalinea"/>
              <w:numPr>
                <w:ilvl w:val="0"/>
                <w:numId w:val="9"/>
              </w:numPr>
              <w:spacing w:line="240" w:lineRule="auto"/>
              <w:rPr>
                <w:rFonts w:ascii="Arial" w:hAnsi="Arial"/>
                <w:szCs w:val="20"/>
                <w:shd w:val="clear" w:color="auto" w:fill="FFFFFF" w:themeFill="background1"/>
              </w:rPr>
            </w:pPr>
            <w:r w:rsidRPr="00F65A55">
              <w:rPr>
                <w:rFonts w:ascii="Arial" w:hAnsi="Arial"/>
              </w:rPr>
              <w:t xml:space="preserve">Hoe </w:t>
            </w:r>
            <w:r w:rsidR="00D94112" w:rsidRPr="00F65A55">
              <w:rPr>
                <w:rFonts w:ascii="Arial" w:hAnsi="Arial"/>
              </w:rPr>
              <w:t>kan</w:t>
            </w:r>
            <w:r w:rsidRPr="00F65A55">
              <w:rPr>
                <w:rFonts w:ascii="Arial" w:hAnsi="Arial"/>
              </w:rPr>
              <w:t xml:space="preserve"> </w:t>
            </w:r>
            <w:r w:rsidR="00C72026" w:rsidRPr="00F65A55">
              <w:rPr>
                <w:rFonts w:ascii="Arial" w:hAnsi="Arial"/>
              </w:rPr>
              <w:t xml:space="preserve">het VGGM </w:t>
            </w:r>
            <w:r w:rsidR="00152B39" w:rsidRPr="00F65A55">
              <w:rPr>
                <w:rFonts w:ascii="Arial" w:hAnsi="Arial"/>
              </w:rPr>
              <w:t xml:space="preserve">Data Ware House </w:t>
            </w:r>
            <w:r w:rsidR="0049123C" w:rsidRPr="00F65A55">
              <w:rPr>
                <w:rFonts w:ascii="Arial" w:hAnsi="Arial"/>
              </w:rPr>
              <w:t>(S</w:t>
            </w:r>
            <w:r w:rsidR="000E7AC6" w:rsidRPr="00F65A55">
              <w:rPr>
                <w:rFonts w:ascii="Arial" w:hAnsi="Arial"/>
              </w:rPr>
              <w:t>SIS</w:t>
            </w:r>
            <w:r w:rsidR="0049123C" w:rsidRPr="00F65A55">
              <w:rPr>
                <w:rFonts w:ascii="Arial" w:hAnsi="Arial"/>
              </w:rPr>
              <w:t xml:space="preserve">, Power BI) </w:t>
            </w:r>
            <w:r w:rsidR="00C72026" w:rsidRPr="00F65A55">
              <w:rPr>
                <w:rFonts w:ascii="Arial" w:hAnsi="Arial"/>
              </w:rPr>
              <w:t>aansluiten op uw (SAAS) oplossing?</w:t>
            </w:r>
          </w:p>
          <w:p w14:paraId="0DAE51C1" w14:textId="5C45FCA3" w:rsidR="003D1C95" w:rsidRPr="00F65A55" w:rsidRDefault="003D1C95" w:rsidP="007F1682">
            <w:pPr>
              <w:pStyle w:val="Lijstalinea"/>
              <w:numPr>
                <w:ilvl w:val="0"/>
                <w:numId w:val="9"/>
              </w:numPr>
              <w:spacing w:line="240" w:lineRule="auto"/>
              <w:rPr>
                <w:rFonts w:ascii="Arial" w:hAnsi="Arial"/>
                <w:lang w:eastAsia="en-US"/>
              </w:rPr>
            </w:pPr>
            <w:r w:rsidRPr="00F65A55">
              <w:rPr>
                <w:rFonts w:ascii="Arial" w:hAnsi="Arial"/>
                <w:lang w:eastAsia="en-US"/>
              </w:rPr>
              <w:t xml:space="preserve">Voldoet uw oplossing aan de eisen zoals gedefinieerd op  </w:t>
            </w:r>
            <w:hyperlink r:id="rId16" w:history="1">
              <w:r w:rsidR="00096F0E" w:rsidRPr="00F65A55">
                <w:rPr>
                  <w:rStyle w:val="Hyperlink"/>
                  <w:rFonts w:ascii="Arial" w:hAnsi="Arial"/>
                </w:rPr>
                <w:t>Lijst open standaarden | Forum Standaardisatie</w:t>
              </w:r>
            </w:hyperlink>
            <w:r w:rsidRPr="00F65A55">
              <w:rPr>
                <w:rFonts w:ascii="Arial" w:hAnsi="Arial"/>
                <w:lang w:eastAsia="en-US"/>
              </w:rPr>
              <w:t>.</w:t>
            </w:r>
            <w:r w:rsidR="0007093A" w:rsidRPr="00F65A55">
              <w:rPr>
                <w:rFonts w:ascii="Arial" w:hAnsi="Arial"/>
                <w:lang w:eastAsia="en-US"/>
              </w:rPr>
              <w:t xml:space="preserve"> </w:t>
            </w:r>
            <w:r w:rsidR="002B108F" w:rsidRPr="00F65A55">
              <w:rPr>
                <w:rFonts w:ascii="Arial" w:hAnsi="Arial"/>
                <w:lang w:eastAsia="en-US"/>
              </w:rPr>
              <w:t xml:space="preserve">En aan de </w:t>
            </w:r>
            <w:r w:rsidR="0007093A" w:rsidRPr="00F65A55">
              <w:rPr>
                <w:rFonts w:ascii="Arial" w:hAnsi="Arial"/>
                <w:lang w:eastAsia="en-US"/>
              </w:rPr>
              <w:t xml:space="preserve">common </w:t>
            </w:r>
            <w:proofErr w:type="spellStart"/>
            <w:r w:rsidR="0007093A" w:rsidRPr="00F65A55">
              <w:rPr>
                <w:rFonts w:ascii="Arial" w:hAnsi="Arial"/>
                <w:lang w:eastAsia="en-US"/>
              </w:rPr>
              <w:t>ground</w:t>
            </w:r>
            <w:proofErr w:type="spellEnd"/>
            <w:r w:rsidR="0007093A" w:rsidRPr="00F65A55">
              <w:rPr>
                <w:rFonts w:ascii="Arial" w:hAnsi="Arial"/>
                <w:lang w:eastAsia="en-US"/>
              </w:rPr>
              <w:t xml:space="preserve"> gedachte?</w:t>
            </w:r>
          </w:p>
          <w:p w14:paraId="71EB2130" w14:textId="2DCFF73E" w:rsidR="00941204" w:rsidRPr="00F65A55" w:rsidRDefault="00941204" w:rsidP="007F1682">
            <w:pPr>
              <w:pStyle w:val="Lijstalinea"/>
              <w:numPr>
                <w:ilvl w:val="0"/>
                <w:numId w:val="9"/>
              </w:numPr>
              <w:spacing w:line="240" w:lineRule="auto"/>
              <w:rPr>
                <w:rFonts w:ascii="Arial" w:hAnsi="Arial"/>
                <w:lang w:eastAsia="en-US"/>
              </w:rPr>
            </w:pPr>
            <w:r w:rsidRPr="00F65A55">
              <w:rPr>
                <w:rFonts w:ascii="Arial" w:hAnsi="Arial"/>
                <w:lang w:eastAsia="en-US"/>
              </w:rPr>
              <w:t>Kent uw oplossing een applicatie integratie product?</w:t>
            </w:r>
          </w:p>
          <w:p w14:paraId="24EE518F" w14:textId="7B636532" w:rsidR="00A460DF" w:rsidRPr="00F65A55" w:rsidRDefault="00941204" w:rsidP="007F1682">
            <w:pPr>
              <w:pStyle w:val="Lijstalinea"/>
              <w:numPr>
                <w:ilvl w:val="0"/>
                <w:numId w:val="9"/>
              </w:numPr>
              <w:spacing w:line="240" w:lineRule="auto"/>
              <w:rPr>
                <w:rFonts w:ascii="Arial" w:hAnsi="Arial"/>
                <w:lang w:eastAsia="en-US"/>
              </w:rPr>
            </w:pPr>
            <w:r w:rsidRPr="00F65A55">
              <w:rPr>
                <w:rFonts w:ascii="Arial" w:hAnsi="Arial"/>
                <w:lang w:eastAsia="en-US"/>
              </w:rPr>
              <w:t>Kent u</w:t>
            </w:r>
            <w:r w:rsidR="00A8468D" w:rsidRPr="00F65A55">
              <w:rPr>
                <w:rFonts w:ascii="Arial" w:hAnsi="Arial"/>
                <w:lang w:eastAsia="en-US"/>
              </w:rPr>
              <w:t>w oplossing een workflow component</w:t>
            </w:r>
            <w:r w:rsidR="00CA3A88" w:rsidRPr="00F65A55">
              <w:rPr>
                <w:rFonts w:ascii="Arial" w:hAnsi="Arial"/>
                <w:lang w:eastAsia="en-US"/>
              </w:rPr>
              <w:t xml:space="preserve"> (met handmatige en evt. geautomatiseerde stappen)</w:t>
            </w:r>
            <w:r w:rsidR="00A8468D" w:rsidRPr="00F65A55">
              <w:rPr>
                <w:rFonts w:ascii="Arial" w:hAnsi="Arial"/>
                <w:lang w:eastAsia="en-US"/>
              </w:rPr>
              <w:t xml:space="preserve">? Is op deze workflow ook aan te sluiten m.b.t. een andere </w:t>
            </w:r>
            <w:r w:rsidR="00F27A2F" w:rsidRPr="00F65A55">
              <w:rPr>
                <w:rFonts w:ascii="Arial" w:hAnsi="Arial"/>
                <w:lang w:eastAsia="en-US"/>
              </w:rPr>
              <w:t xml:space="preserve">(overkoepelende) </w:t>
            </w:r>
            <w:r w:rsidR="00A8468D" w:rsidRPr="00F65A55">
              <w:rPr>
                <w:rFonts w:ascii="Arial" w:hAnsi="Arial"/>
                <w:lang w:eastAsia="en-US"/>
              </w:rPr>
              <w:t xml:space="preserve">workflow oplossing (en </w:t>
            </w:r>
            <w:proofErr w:type="spellStart"/>
            <w:r w:rsidR="00934846" w:rsidRPr="00F65A55">
              <w:rPr>
                <w:rFonts w:ascii="Arial" w:hAnsi="Arial"/>
                <w:lang w:eastAsia="en-US"/>
              </w:rPr>
              <w:t>vice</w:t>
            </w:r>
            <w:proofErr w:type="spellEnd"/>
            <w:r w:rsidR="00934846" w:rsidRPr="00F65A55">
              <w:rPr>
                <w:rFonts w:ascii="Arial" w:hAnsi="Arial"/>
                <w:lang w:eastAsia="en-US"/>
              </w:rPr>
              <w:t xml:space="preserve"> versa?).</w:t>
            </w:r>
            <w:r w:rsidR="00EB5826" w:rsidRPr="00F65A55">
              <w:rPr>
                <w:rFonts w:ascii="Arial" w:hAnsi="Arial"/>
                <w:lang w:eastAsia="en-US"/>
              </w:rPr>
              <w:br/>
            </w:r>
            <w:r w:rsidR="000D0D04" w:rsidRPr="00F65A55">
              <w:rPr>
                <w:rFonts w:ascii="Arial" w:hAnsi="Arial"/>
                <w:lang w:eastAsia="en-US"/>
              </w:rPr>
              <w:t xml:space="preserve">Komen er ingerichte </w:t>
            </w:r>
            <w:proofErr w:type="spellStart"/>
            <w:r w:rsidR="000D0D04" w:rsidRPr="00F65A55">
              <w:rPr>
                <w:rFonts w:ascii="Arial" w:hAnsi="Arial"/>
                <w:lang w:eastAsia="en-US"/>
              </w:rPr>
              <w:t>workflows</w:t>
            </w:r>
            <w:proofErr w:type="spellEnd"/>
            <w:r w:rsidR="000D0D04" w:rsidRPr="00F65A55">
              <w:rPr>
                <w:rFonts w:ascii="Arial" w:hAnsi="Arial"/>
                <w:lang w:eastAsia="en-US"/>
              </w:rPr>
              <w:t xml:space="preserve"> out-of-</w:t>
            </w:r>
            <w:proofErr w:type="spellStart"/>
            <w:r w:rsidR="000D0D04" w:rsidRPr="00F65A55">
              <w:rPr>
                <w:rFonts w:ascii="Arial" w:hAnsi="Arial"/>
                <w:lang w:eastAsia="en-US"/>
              </w:rPr>
              <w:t>the</w:t>
            </w:r>
            <w:proofErr w:type="spellEnd"/>
            <w:r w:rsidR="000D0D04" w:rsidRPr="00F65A55">
              <w:rPr>
                <w:rFonts w:ascii="Arial" w:hAnsi="Arial"/>
                <w:lang w:eastAsia="en-US"/>
              </w:rPr>
              <w:t xml:space="preserve">-box mee met </w:t>
            </w:r>
            <w:r w:rsidR="00480574" w:rsidRPr="00F65A55">
              <w:rPr>
                <w:rFonts w:ascii="Arial" w:hAnsi="Arial"/>
                <w:lang w:eastAsia="en-US"/>
              </w:rPr>
              <w:t>uw oplossing</w:t>
            </w:r>
            <w:r w:rsidR="000D0D04" w:rsidRPr="00F65A55">
              <w:rPr>
                <w:rFonts w:ascii="Arial" w:hAnsi="Arial"/>
                <w:lang w:eastAsia="en-US"/>
              </w:rPr>
              <w:t>?</w:t>
            </w:r>
          </w:p>
          <w:p w14:paraId="00371868" w14:textId="77CFBFDB" w:rsidR="00A630AA" w:rsidRPr="00F65A55" w:rsidRDefault="00622356" w:rsidP="007F1682">
            <w:pPr>
              <w:pStyle w:val="Lijstalinea"/>
              <w:numPr>
                <w:ilvl w:val="0"/>
                <w:numId w:val="9"/>
              </w:numPr>
              <w:spacing w:line="240" w:lineRule="auto"/>
              <w:rPr>
                <w:rFonts w:ascii="Arial" w:hAnsi="Arial"/>
                <w:lang w:eastAsia="en-US"/>
              </w:rPr>
            </w:pPr>
            <w:r w:rsidRPr="00F65A55">
              <w:rPr>
                <w:rFonts w:ascii="Arial" w:hAnsi="Arial"/>
                <w:lang w:eastAsia="en-US"/>
              </w:rPr>
              <w:t xml:space="preserve">Kent uw oplossing een signaleringsfunctie </w:t>
            </w:r>
            <w:r w:rsidR="00AD5606" w:rsidRPr="00F65A55">
              <w:rPr>
                <w:rFonts w:ascii="Arial" w:hAnsi="Arial"/>
                <w:lang w:eastAsia="en-US"/>
              </w:rPr>
              <w:t xml:space="preserve">(op </w:t>
            </w:r>
            <w:r w:rsidR="00B91848" w:rsidRPr="00F65A55">
              <w:rPr>
                <w:rFonts w:ascii="Arial" w:hAnsi="Arial"/>
                <w:lang w:eastAsia="en-US"/>
              </w:rPr>
              <w:t xml:space="preserve">nieuwe/gewijzigde </w:t>
            </w:r>
            <w:r w:rsidR="00AD5606" w:rsidRPr="00F65A55">
              <w:rPr>
                <w:rFonts w:ascii="Arial" w:hAnsi="Arial"/>
                <w:lang w:eastAsia="en-US"/>
              </w:rPr>
              <w:t>data of andersoort</w:t>
            </w:r>
            <w:r w:rsidR="00B91848" w:rsidRPr="00F65A55">
              <w:rPr>
                <w:rFonts w:ascii="Arial" w:hAnsi="Arial"/>
                <w:lang w:eastAsia="en-US"/>
              </w:rPr>
              <w:t xml:space="preserve">ige gebeurtenis) en functionaliteit voor de </w:t>
            </w:r>
            <w:r w:rsidR="054EF291" w:rsidRPr="00F65A55">
              <w:rPr>
                <w:rFonts w:ascii="Arial" w:hAnsi="Arial"/>
                <w:lang w:eastAsia="en-US"/>
              </w:rPr>
              <w:t>verdere</w:t>
            </w:r>
            <w:r w:rsidR="00994DC7" w:rsidRPr="00F65A55">
              <w:rPr>
                <w:rFonts w:ascii="Arial" w:hAnsi="Arial"/>
                <w:lang w:eastAsia="en-US"/>
              </w:rPr>
              <w:t xml:space="preserve"> – geautomatiseerde -</w:t>
            </w:r>
            <w:r w:rsidR="00B91848" w:rsidRPr="00F65A55">
              <w:rPr>
                <w:rFonts w:ascii="Arial" w:hAnsi="Arial"/>
                <w:lang w:eastAsia="en-US"/>
              </w:rPr>
              <w:t xml:space="preserve"> afhandeling van zo’n signaal?</w:t>
            </w:r>
          </w:p>
          <w:p w14:paraId="5D18A2FB" w14:textId="77777777" w:rsidR="00A630AA" w:rsidRPr="00F65A55" w:rsidRDefault="00A630AA" w:rsidP="00A630AA">
            <w:pPr>
              <w:spacing w:line="240" w:lineRule="auto"/>
              <w:rPr>
                <w:rFonts w:ascii="Arial" w:hAnsi="Arial"/>
                <w:lang w:eastAsia="en-US"/>
              </w:rPr>
            </w:pPr>
          </w:p>
          <w:p w14:paraId="1FB5184C" w14:textId="40A1ADF4" w:rsidR="00A460DF" w:rsidRPr="007909DF" w:rsidRDefault="00147829" w:rsidP="00A630AA">
            <w:pPr>
              <w:spacing w:line="240" w:lineRule="auto"/>
              <w:rPr>
                <w:lang w:eastAsia="en-US"/>
              </w:rPr>
            </w:pPr>
            <w:r w:rsidRPr="00F65A55">
              <w:rPr>
                <w:rFonts w:ascii="Arial" w:hAnsi="Arial"/>
                <w:lang w:eastAsia="en-US"/>
              </w:rPr>
              <w:t>Bovenstaande</w:t>
            </w:r>
            <w:r w:rsidR="00A630AA" w:rsidRPr="00F65A55">
              <w:rPr>
                <w:rFonts w:ascii="Arial" w:hAnsi="Arial"/>
                <w:lang w:eastAsia="en-US"/>
              </w:rPr>
              <w:t xml:space="preserve"> punten </w:t>
            </w:r>
            <w:r w:rsidRPr="00F65A55">
              <w:rPr>
                <w:rFonts w:ascii="Arial" w:hAnsi="Arial"/>
                <w:lang w:eastAsia="en-US"/>
              </w:rPr>
              <w:t xml:space="preserve">graag </w:t>
            </w:r>
            <w:r w:rsidR="00A630AA" w:rsidRPr="00F65A55">
              <w:rPr>
                <w:rFonts w:ascii="Arial" w:hAnsi="Arial"/>
                <w:lang w:eastAsia="en-US"/>
              </w:rPr>
              <w:t>toelichten</w:t>
            </w:r>
            <w:r w:rsidRPr="00F65A55">
              <w:rPr>
                <w:rFonts w:ascii="Arial" w:hAnsi="Arial"/>
                <w:lang w:eastAsia="en-US"/>
              </w:rPr>
              <w:t>.</w:t>
            </w:r>
          </w:p>
        </w:tc>
      </w:tr>
      <w:tr w:rsidR="006239E7" w:rsidRPr="00FB4492" w14:paraId="4EF00720" w14:textId="77777777" w:rsidTr="5B433363">
        <w:trPr>
          <w:trHeight w:val="176"/>
        </w:trPr>
        <w:tc>
          <w:tcPr>
            <w:tcW w:w="9156" w:type="dxa"/>
            <w:gridSpan w:val="2"/>
            <w:shd w:val="clear" w:color="auto" w:fill="auto"/>
          </w:tcPr>
          <w:p w14:paraId="7DC3786E" w14:textId="62C9CE23" w:rsidR="006239E7" w:rsidRDefault="006239E7" w:rsidP="000474EC">
            <w:pPr>
              <w:spacing w:line="240" w:lineRule="auto"/>
              <w:rPr>
                <w:rFonts w:ascii="Arial" w:hAnsi="Arial"/>
              </w:rPr>
            </w:pPr>
            <w:r w:rsidRPr="00E350AD">
              <w:rPr>
                <w:rFonts w:ascii="Arial" w:hAnsi="Arial"/>
                <w:i/>
              </w:rPr>
              <w:t>Antwoord:</w:t>
            </w:r>
          </w:p>
        </w:tc>
      </w:tr>
      <w:tr w:rsidR="006239E7" w:rsidRPr="00FB4492" w14:paraId="7E6368A6" w14:textId="77777777" w:rsidTr="00BD5D8E">
        <w:trPr>
          <w:trHeight w:val="2790"/>
        </w:trPr>
        <w:tc>
          <w:tcPr>
            <w:tcW w:w="1021" w:type="dxa"/>
            <w:shd w:val="clear" w:color="auto" w:fill="auto"/>
          </w:tcPr>
          <w:p w14:paraId="009E24B6" w14:textId="77777777" w:rsidR="006239E7" w:rsidRPr="0095026A" w:rsidRDefault="006239E7" w:rsidP="001707B9">
            <w:pPr>
              <w:numPr>
                <w:ilvl w:val="0"/>
                <w:numId w:val="3"/>
              </w:numPr>
              <w:tabs>
                <w:tab w:val="left" w:pos="1800"/>
              </w:tabs>
              <w:rPr>
                <w:rFonts w:ascii="Arial" w:hAnsi="Arial"/>
                <w:b/>
              </w:rPr>
            </w:pPr>
          </w:p>
        </w:tc>
        <w:tc>
          <w:tcPr>
            <w:tcW w:w="8135" w:type="dxa"/>
            <w:shd w:val="clear" w:color="auto" w:fill="auto"/>
          </w:tcPr>
          <w:p w14:paraId="1DF2CF64" w14:textId="670EBB04" w:rsidR="006239E7" w:rsidRPr="0095026A" w:rsidRDefault="006239E7" w:rsidP="000474EC">
            <w:pPr>
              <w:spacing w:line="240" w:lineRule="auto"/>
              <w:rPr>
                <w:rFonts w:ascii="Arial" w:hAnsi="Arial"/>
              </w:rPr>
            </w:pPr>
            <w:r w:rsidRPr="0095026A">
              <w:rPr>
                <w:rFonts w:ascii="Arial" w:hAnsi="Arial"/>
              </w:rPr>
              <w:t xml:space="preserve">Als verdere detaillering van vorige vraag voorziet VGGM </w:t>
            </w:r>
            <w:r w:rsidR="00B03B7C" w:rsidRPr="0095026A">
              <w:rPr>
                <w:rFonts w:ascii="Arial" w:hAnsi="Arial"/>
              </w:rPr>
              <w:t xml:space="preserve">rondom </w:t>
            </w:r>
            <w:r w:rsidR="00E0037A" w:rsidRPr="0095026A">
              <w:rPr>
                <w:rFonts w:ascii="Arial" w:hAnsi="Arial"/>
              </w:rPr>
              <w:t xml:space="preserve">de </w:t>
            </w:r>
            <w:r w:rsidR="55E583D4" w:rsidRPr="0095026A">
              <w:rPr>
                <w:rFonts w:ascii="Arial" w:hAnsi="Arial"/>
              </w:rPr>
              <w:t>oplossing</w:t>
            </w:r>
            <w:r w:rsidR="00E0037A" w:rsidRPr="0095026A">
              <w:rPr>
                <w:rFonts w:ascii="Arial" w:hAnsi="Arial"/>
              </w:rPr>
              <w:t xml:space="preserve"> </w:t>
            </w:r>
            <w:r w:rsidR="00B03B7C" w:rsidRPr="0095026A">
              <w:rPr>
                <w:rFonts w:ascii="Arial" w:hAnsi="Arial"/>
              </w:rPr>
              <w:t xml:space="preserve">in elk geval de volgende koppelingen. </w:t>
            </w:r>
          </w:p>
          <w:p w14:paraId="2CBC2DF9" w14:textId="6791BBD4" w:rsidR="00B03B7C" w:rsidRPr="0095026A" w:rsidRDefault="00B03B7C" w:rsidP="007F1682">
            <w:pPr>
              <w:pStyle w:val="Lijstalinea"/>
              <w:numPr>
                <w:ilvl w:val="0"/>
                <w:numId w:val="10"/>
              </w:numPr>
              <w:spacing w:line="240" w:lineRule="auto"/>
              <w:ind w:left="357" w:hanging="357"/>
              <w:rPr>
                <w:rFonts w:ascii="Arial" w:hAnsi="Arial"/>
              </w:rPr>
            </w:pPr>
            <w:proofErr w:type="spellStart"/>
            <w:r w:rsidRPr="0095026A">
              <w:rPr>
                <w:rFonts w:ascii="Arial" w:hAnsi="Arial"/>
              </w:rPr>
              <w:t>Azure</w:t>
            </w:r>
            <w:proofErr w:type="spellEnd"/>
            <w:r w:rsidRPr="0095026A">
              <w:rPr>
                <w:rFonts w:ascii="Arial" w:hAnsi="Arial"/>
              </w:rPr>
              <w:t xml:space="preserve"> AD. </w:t>
            </w:r>
            <w:r w:rsidR="00796F62" w:rsidRPr="0095026A">
              <w:rPr>
                <w:rFonts w:ascii="Arial" w:hAnsi="Arial"/>
              </w:rPr>
              <w:t>SSO/MFA</w:t>
            </w:r>
            <w:r w:rsidR="00C26073" w:rsidRPr="0095026A">
              <w:rPr>
                <w:rFonts w:ascii="Arial" w:hAnsi="Arial"/>
              </w:rPr>
              <w:t>.</w:t>
            </w:r>
          </w:p>
          <w:p w14:paraId="2EF64257" w14:textId="2334D810" w:rsidR="00136C4D" w:rsidRPr="0095026A" w:rsidRDefault="69148EF8" w:rsidP="007F1682">
            <w:pPr>
              <w:pStyle w:val="Lijstalinea"/>
              <w:numPr>
                <w:ilvl w:val="0"/>
                <w:numId w:val="10"/>
              </w:numPr>
              <w:spacing w:line="240" w:lineRule="auto"/>
              <w:ind w:left="357" w:hanging="357"/>
              <w:rPr>
                <w:rFonts w:ascii="Arial" w:hAnsi="Arial"/>
              </w:rPr>
            </w:pPr>
            <w:r w:rsidRPr="0095026A">
              <w:rPr>
                <w:rFonts w:ascii="Arial" w:hAnsi="Arial"/>
              </w:rPr>
              <w:t xml:space="preserve">Een </w:t>
            </w:r>
            <w:r w:rsidR="22535951" w:rsidRPr="0095026A">
              <w:rPr>
                <w:rFonts w:ascii="Arial" w:hAnsi="Arial"/>
              </w:rPr>
              <w:t>Document Management Syste</w:t>
            </w:r>
            <w:r w:rsidR="6196EC62" w:rsidRPr="0095026A">
              <w:rPr>
                <w:rFonts w:ascii="Arial" w:hAnsi="Arial"/>
              </w:rPr>
              <w:t xml:space="preserve">em </w:t>
            </w:r>
            <w:r w:rsidR="22535951" w:rsidRPr="0095026A">
              <w:rPr>
                <w:rFonts w:ascii="Arial" w:hAnsi="Arial"/>
              </w:rPr>
              <w:t xml:space="preserve">voor het </w:t>
            </w:r>
            <w:r w:rsidR="73CF6887" w:rsidRPr="0095026A">
              <w:rPr>
                <w:rFonts w:ascii="Arial" w:hAnsi="Arial"/>
              </w:rPr>
              <w:t xml:space="preserve">benaderen van </w:t>
            </w:r>
            <w:r w:rsidR="22535951" w:rsidRPr="0095026A">
              <w:rPr>
                <w:rFonts w:ascii="Arial" w:hAnsi="Arial"/>
              </w:rPr>
              <w:t xml:space="preserve">bv. </w:t>
            </w:r>
            <w:r w:rsidR="00A630AA" w:rsidRPr="0095026A">
              <w:rPr>
                <w:rFonts w:ascii="Arial" w:hAnsi="Arial"/>
              </w:rPr>
              <w:t>Contracten</w:t>
            </w:r>
            <w:r w:rsidR="146D2FCF" w:rsidRPr="0095026A">
              <w:rPr>
                <w:rFonts w:ascii="Arial" w:hAnsi="Arial"/>
              </w:rPr>
              <w:t xml:space="preserve"> (in de vorm van bijv. Een PDF</w:t>
            </w:r>
            <w:r w:rsidR="006C3145" w:rsidRPr="0095026A">
              <w:rPr>
                <w:rFonts w:ascii="Arial" w:hAnsi="Arial"/>
              </w:rPr>
              <w:t xml:space="preserve"> d.m.v. een </w:t>
            </w:r>
            <w:proofErr w:type="spellStart"/>
            <w:r w:rsidR="006C3145" w:rsidRPr="0095026A">
              <w:rPr>
                <w:rFonts w:ascii="Arial" w:hAnsi="Arial"/>
              </w:rPr>
              <w:t>url</w:t>
            </w:r>
            <w:proofErr w:type="spellEnd"/>
            <w:r w:rsidR="146D2FCF" w:rsidRPr="0095026A">
              <w:rPr>
                <w:rFonts w:ascii="Arial" w:hAnsi="Arial"/>
              </w:rPr>
              <w:t>).</w:t>
            </w:r>
          </w:p>
          <w:p w14:paraId="37A0152E" w14:textId="2A1B2DD8" w:rsidR="00B03B7C" w:rsidRPr="0095026A" w:rsidRDefault="3D9A3778" w:rsidP="007F1682">
            <w:pPr>
              <w:pStyle w:val="Lijstalinea"/>
              <w:numPr>
                <w:ilvl w:val="0"/>
                <w:numId w:val="10"/>
              </w:numPr>
              <w:spacing w:line="240" w:lineRule="auto"/>
              <w:ind w:left="357" w:hanging="357"/>
              <w:rPr>
                <w:rFonts w:ascii="Arial" w:hAnsi="Arial"/>
              </w:rPr>
            </w:pPr>
            <w:r w:rsidRPr="0095026A">
              <w:rPr>
                <w:rFonts w:ascii="Arial" w:hAnsi="Arial"/>
              </w:rPr>
              <w:t>De MS M365 omgeving waaronder MS Teams</w:t>
            </w:r>
            <w:r w:rsidR="00C26073" w:rsidRPr="0095026A">
              <w:rPr>
                <w:rFonts w:ascii="Arial" w:hAnsi="Arial"/>
              </w:rPr>
              <w:t>.</w:t>
            </w:r>
          </w:p>
          <w:p w14:paraId="483EFC81" w14:textId="3D08CAF2" w:rsidR="71DEE537" w:rsidRPr="0095026A" w:rsidRDefault="71DEE537" w:rsidP="007F1682">
            <w:pPr>
              <w:pStyle w:val="Lijstalinea"/>
              <w:numPr>
                <w:ilvl w:val="0"/>
                <w:numId w:val="10"/>
              </w:numPr>
              <w:spacing w:line="240" w:lineRule="auto"/>
              <w:ind w:left="357" w:hanging="357"/>
              <w:rPr>
                <w:rFonts w:ascii="Arial" w:hAnsi="Arial"/>
              </w:rPr>
            </w:pPr>
            <w:r w:rsidRPr="0095026A">
              <w:rPr>
                <w:rFonts w:ascii="Arial" w:hAnsi="Arial"/>
                <w:szCs w:val="20"/>
              </w:rPr>
              <w:t>MS Exchange online.</w:t>
            </w:r>
          </w:p>
          <w:p w14:paraId="77870971" w14:textId="671D6DBA" w:rsidR="00697F6A" w:rsidRPr="0095026A" w:rsidRDefault="71DEE537" w:rsidP="00697F6A">
            <w:pPr>
              <w:pStyle w:val="Lijstalinea"/>
              <w:numPr>
                <w:ilvl w:val="0"/>
                <w:numId w:val="10"/>
              </w:numPr>
              <w:spacing w:line="240" w:lineRule="auto"/>
              <w:ind w:left="357" w:hanging="357"/>
              <w:rPr>
                <w:rFonts w:ascii="Arial" w:hAnsi="Arial"/>
              </w:rPr>
            </w:pPr>
            <w:r w:rsidRPr="0095026A">
              <w:rPr>
                <w:rFonts w:ascii="Arial" w:hAnsi="Arial"/>
              </w:rPr>
              <w:t>Koppeling</w:t>
            </w:r>
            <w:r w:rsidR="00E12334" w:rsidRPr="0095026A">
              <w:rPr>
                <w:rFonts w:ascii="Arial" w:hAnsi="Arial"/>
              </w:rPr>
              <w:t>en</w:t>
            </w:r>
            <w:r w:rsidRPr="0095026A">
              <w:rPr>
                <w:rFonts w:ascii="Arial" w:hAnsi="Arial"/>
              </w:rPr>
              <w:t xml:space="preserve"> met een toekomstige ERP oplossing </w:t>
            </w:r>
            <w:r w:rsidR="00E12334" w:rsidRPr="0095026A">
              <w:rPr>
                <w:rFonts w:ascii="Arial" w:hAnsi="Arial"/>
              </w:rPr>
              <w:t xml:space="preserve">(het </w:t>
            </w:r>
            <w:r w:rsidR="72392221" w:rsidRPr="0095026A">
              <w:rPr>
                <w:rFonts w:ascii="Arial" w:hAnsi="Arial"/>
              </w:rPr>
              <w:t xml:space="preserve">VGGM </w:t>
            </w:r>
            <w:r w:rsidR="00E12334" w:rsidRPr="0095026A">
              <w:rPr>
                <w:rFonts w:ascii="Arial" w:hAnsi="Arial"/>
              </w:rPr>
              <w:t xml:space="preserve">applicatieplatform) </w:t>
            </w:r>
            <w:r w:rsidRPr="0095026A">
              <w:rPr>
                <w:rFonts w:ascii="Arial" w:hAnsi="Arial"/>
              </w:rPr>
              <w:t>die als bronsysteem geldt voor leveranciersgegevens, inkoopcontracten, inkoopartikelen en ontvangsten.</w:t>
            </w:r>
            <w:r w:rsidR="00760DE7" w:rsidRPr="0095026A">
              <w:rPr>
                <w:rFonts w:ascii="Arial" w:hAnsi="Arial"/>
              </w:rPr>
              <w:br/>
            </w:r>
            <w:r w:rsidR="00A80BE1" w:rsidRPr="0095026A">
              <w:rPr>
                <w:rFonts w:ascii="Arial" w:hAnsi="Arial"/>
              </w:rPr>
              <w:t xml:space="preserve">Aan </w:t>
            </w:r>
            <w:r w:rsidR="00291C90" w:rsidRPr="0095026A">
              <w:rPr>
                <w:rFonts w:ascii="Arial" w:hAnsi="Arial"/>
              </w:rPr>
              <w:t xml:space="preserve">het </w:t>
            </w:r>
            <w:r w:rsidR="00AA2DF5" w:rsidRPr="0095026A">
              <w:rPr>
                <w:rFonts w:ascii="Arial" w:hAnsi="Arial"/>
              </w:rPr>
              <w:t>dit</w:t>
            </w:r>
            <w:r w:rsidR="00291C90" w:rsidRPr="0095026A">
              <w:rPr>
                <w:rFonts w:ascii="Arial" w:hAnsi="Arial"/>
              </w:rPr>
              <w:t xml:space="preserve"> systeem dien</w:t>
            </w:r>
            <w:r w:rsidR="00DF17A3" w:rsidRPr="0095026A">
              <w:rPr>
                <w:rFonts w:ascii="Arial" w:hAnsi="Arial"/>
              </w:rPr>
              <w:t xml:space="preserve">t doorbelastingsinformatie alsmede informatie m.b.t. </w:t>
            </w:r>
            <w:r w:rsidR="00037FF0" w:rsidRPr="0095026A">
              <w:rPr>
                <w:rFonts w:ascii="Arial" w:hAnsi="Arial"/>
              </w:rPr>
              <w:t xml:space="preserve">voorraadmutaties die een financieel effect hebben (bijv. </w:t>
            </w:r>
            <w:r w:rsidR="003A17F4" w:rsidRPr="0095026A">
              <w:rPr>
                <w:rFonts w:ascii="Arial" w:hAnsi="Arial"/>
              </w:rPr>
              <w:t xml:space="preserve">laptops die in de </w:t>
            </w:r>
            <w:r w:rsidR="003A7C66" w:rsidRPr="0095026A">
              <w:rPr>
                <w:rFonts w:ascii="Arial" w:hAnsi="Arial"/>
              </w:rPr>
              <w:t xml:space="preserve">afschrijvingsperiode </w:t>
            </w:r>
            <w:r w:rsidR="00484D1B" w:rsidRPr="0095026A">
              <w:rPr>
                <w:rFonts w:ascii="Arial" w:hAnsi="Arial"/>
              </w:rPr>
              <w:t xml:space="preserve">onherstelbaar kapot zijn gegaan) </w:t>
            </w:r>
            <w:r w:rsidR="00AA2DF5" w:rsidRPr="0095026A">
              <w:rPr>
                <w:rFonts w:ascii="Arial" w:hAnsi="Arial"/>
              </w:rPr>
              <w:t>te worden verstrekt.</w:t>
            </w:r>
          </w:p>
          <w:p w14:paraId="1C0BCAAA" w14:textId="77777777" w:rsidR="00085901" w:rsidRPr="0095026A" w:rsidRDefault="00085901" w:rsidP="00085901">
            <w:pPr>
              <w:spacing w:line="240" w:lineRule="auto"/>
              <w:rPr>
                <w:rFonts w:ascii="Arial" w:hAnsi="Arial"/>
              </w:rPr>
            </w:pPr>
            <w:r w:rsidRPr="0095026A">
              <w:rPr>
                <w:rFonts w:ascii="Arial" w:hAnsi="Arial"/>
              </w:rPr>
              <w:t xml:space="preserve">Is uw oplossing hiermee – out of </w:t>
            </w:r>
            <w:proofErr w:type="spellStart"/>
            <w:r w:rsidRPr="0095026A">
              <w:rPr>
                <w:rFonts w:ascii="Arial" w:hAnsi="Arial"/>
              </w:rPr>
              <w:t>the</w:t>
            </w:r>
            <w:proofErr w:type="spellEnd"/>
            <w:r w:rsidRPr="0095026A">
              <w:rPr>
                <w:rFonts w:ascii="Arial" w:hAnsi="Arial"/>
              </w:rPr>
              <w:t xml:space="preserve"> box – te koppelen?</w:t>
            </w:r>
          </w:p>
          <w:p w14:paraId="6A3DF55D" w14:textId="7013CF59" w:rsidR="00AA2972" w:rsidRPr="0095026A" w:rsidRDefault="00AA2972" w:rsidP="00061D87">
            <w:pPr>
              <w:spacing w:line="240" w:lineRule="auto"/>
              <w:rPr>
                <w:rFonts w:ascii="Arial" w:hAnsi="Arial"/>
              </w:rPr>
            </w:pPr>
          </w:p>
          <w:p w14:paraId="111FCBCE" w14:textId="339B5CA5" w:rsidR="00061D87" w:rsidRPr="0095026A" w:rsidRDefault="00A60F7E" w:rsidP="00061D87">
            <w:pPr>
              <w:spacing w:line="240" w:lineRule="auto"/>
              <w:rPr>
                <w:rFonts w:ascii="Arial" w:hAnsi="Arial"/>
              </w:rPr>
            </w:pPr>
            <w:r w:rsidRPr="0095026A">
              <w:rPr>
                <w:rFonts w:ascii="Arial" w:hAnsi="Arial"/>
              </w:rPr>
              <w:t>Verder zien wij mogelijkheden tot integratie met bijvoorbeeld;</w:t>
            </w:r>
          </w:p>
          <w:p w14:paraId="16A8EA58" w14:textId="2EC9C5FF" w:rsidR="00BB7181" w:rsidRPr="0095026A" w:rsidRDefault="00BB7181" w:rsidP="007F1682">
            <w:pPr>
              <w:pStyle w:val="Lijstalinea"/>
              <w:numPr>
                <w:ilvl w:val="0"/>
                <w:numId w:val="10"/>
              </w:numPr>
              <w:spacing w:line="240" w:lineRule="auto"/>
              <w:ind w:left="357" w:hanging="357"/>
              <w:rPr>
                <w:rFonts w:ascii="Arial" w:hAnsi="Arial"/>
              </w:rPr>
            </w:pPr>
            <w:r w:rsidRPr="0095026A">
              <w:rPr>
                <w:rFonts w:ascii="Arial" w:hAnsi="Arial"/>
                <w:szCs w:val="20"/>
              </w:rPr>
              <w:t>SCOM</w:t>
            </w:r>
            <w:r w:rsidR="001C7ED2" w:rsidRPr="0095026A">
              <w:rPr>
                <w:rFonts w:ascii="Arial" w:hAnsi="Arial"/>
                <w:szCs w:val="20"/>
              </w:rPr>
              <w:t xml:space="preserve"> (of een ander </w:t>
            </w:r>
            <w:r w:rsidR="0040117B" w:rsidRPr="0095026A">
              <w:rPr>
                <w:rFonts w:ascii="Arial" w:hAnsi="Arial"/>
                <w:szCs w:val="20"/>
              </w:rPr>
              <w:t>monitoring</w:t>
            </w:r>
            <w:r w:rsidR="007E4459" w:rsidRPr="0095026A">
              <w:rPr>
                <w:rFonts w:ascii="Arial" w:hAnsi="Arial"/>
                <w:szCs w:val="20"/>
              </w:rPr>
              <w:t xml:space="preserve"> product)</w:t>
            </w:r>
            <w:r w:rsidR="00C26073" w:rsidRPr="0095026A">
              <w:rPr>
                <w:rFonts w:ascii="Arial" w:hAnsi="Arial"/>
                <w:szCs w:val="20"/>
              </w:rPr>
              <w:t>.</w:t>
            </w:r>
          </w:p>
          <w:p w14:paraId="5913842F" w14:textId="577E5D7F" w:rsidR="00C33099" w:rsidRPr="0095026A" w:rsidRDefault="00C33099" w:rsidP="007F1682">
            <w:pPr>
              <w:pStyle w:val="Lijstalinea"/>
              <w:numPr>
                <w:ilvl w:val="0"/>
                <w:numId w:val="10"/>
              </w:numPr>
              <w:spacing w:line="240" w:lineRule="auto"/>
              <w:ind w:left="357" w:hanging="357"/>
              <w:rPr>
                <w:rFonts w:ascii="Arial" w:hAnsi="Arial"/>
              </w:rPr>
            </w:pPr>
            <w:r w:rsidRPr="0095026A">
              <w:rPr>
                <w:rFonts w:ascii="Arial" w:hAnsi="Arial"/>
                <w:szCs w:val="20"/>
              </w:rPr>
              <w:t>SCCM/</w:t>
            </w:r>
            <w:proofErr w:type="spellStart"/>
            <w:r w:rsidRPr="0095026A">
              <w:rPr>
                <w:rFonts w:ascii="Arial" w:hAnsi="Arial"/>
                <w:szCs w:val="20"/>
              </w:rPr>
              <w:t>Intune</w:t>
            </w:r>
            <w:proofErr w:type="spellEnd"/>
            <w:r w:rsidR="00C26073" w:rsidRPr="0095026A">
              <w:rPr>
                <w:rFonts w:ascii="Arial" w:hAnsi="Arial"/>
                <w:szCs w:val="20"/>
              </w:rPr>
              <w:t>.</w:t>
            </w:r>
          </w:p>
          <w:p w14:paraId="68025D8D" w14:textId="5ECB6810" w:rsidR="00FA2D50" w:rsidRPr="0095026A" w:rsidRDefault="00FA2D50" w:rsidP="007F1682">
            <w:pPr>
              <w:pStyle w:val="Lijstalinea"/>
              <w:numPr>
                <w:ilvl w:val="0"/>
                <w:numId w:val="10"/>
              </w:numPr>
              <w:spacing w:line="240" w:lineRule="auto"/>
              <w:ind w:left="357" w:hanging="357"/>
              <w:rPr>
                <w:rFonts w:ascii="Arial" w:hAnsi="Arial"/>
              </w:rPr>
            </w:pPr>
            <w:proofErr w:type="spellStart"/>
            <w:r w:rsidRPr="0095026A">
              <w:rPr>
                <w:rFonts w:ascii="Arial" w:hAnsi="Arial"/>
                <w:szCs w:val="20"/>
              </w:rPr>
              <w:t>Auzure</w:t>
            </w:r>
            <w:proofErr w:type="spellEnd"/>
            <w:r w:rsidRPr="0095026A">
              <w:rPr>
                <w:rFonts w:ascii="Arial" w:hAnsi="Arial"/>
                <w:szCs w:val="20"/>
              </w:rPr>
              <w:t xml:space="preserve"> </w:t>
            </w:r>
            <w:proofErr w:type="spellStart"/>
            <w:r w:rsidRPr="0095026A">
              <w:rPr>
                <w:rFonts w:ascii="Arial" w:hAnsi="Arial"/>
                <w:szCs w:val="20"/>
              </w:rPr>
              <w:t>automation</w:t>
            </w:r>
            <w:proofErr w:type="spellEnd"/>
            <w:r w:rsidR="00C26073" w:rsidRPr="0095026A">
              <w:rPr>
                <w:rFonts w:ascii="Arial" w:hAnsi="Arial"/>
                <w:szCs w:val="20"/>
              </w:rPr>
              <w:t>.</w:t>
            </w:r>
          </w:p>
          <w:p w14:paraId="4D310301" w14:textId="14A79B89" w:rsidR="002069D3" w:rsidRPr="0095026A" w:rsidRDefault="00C91257" w:rsidP="007F1682">
            <w:pPr>
              <w:pStyle w:val="Lijstalinea"/>
              <w:numPr>
                <w:ilvl w:val="0"/>
                <w:numId w:val="10"/>
              </w:numPr>
              <w:spacing w:line="240" w:lineRule="auto"/>
              <w:ind w:left="357" w:hanging="357"/>
              <w:rPr>
                <w:rFonts w:ascii="Arial" w:hAnsi="Arial"/>
              </w:rPr>
            </w:pPr>
            <w:r w:rsidRPr="0095026A">
              <w:rPr>
                <w:rFonts w:ascii="Arial" w:hAnsi="Arial"/>
                <w:szCs w:val="20"/>
              </w:rPr>
              <w:t>Telefonie.</w:t>
            </w:r>
          </w:p>
          <w:p w14:paraId="001AE813" w14:textId="7FE9CC6B" w:rsidR="00FA2D50" w:rsidRPr="0095026A" w:rsidRDefault="00FA2D50" w:rsidP="00FA2D50">
            <w:pPr>
              <w:spacing w:line="240" w:lineRule="auto"/>
              <w:rPr>
                <w:rFonts w:ascii="Arial" w:hAnsi="Arial"/>
              </w:rPr>
            </w:pPr>
            <w:r w:rsidRPr="0095026A">
              <w:rPr>
                <w:rFonts w:ascii="Arial" w:hAnsi="Arial"/>
              </w:rPr>
              <w:t xml:space="preserve">Kent u </w:t>
            </w:r>
            <w:r w:rsidR="00AA2972" w:rsidRPr="0095026A">
              <w:rPr>
                <w:rFonts w:ascii="Arial" w:hAnsi="Arial"/>
              </w:rPr>
              <w:t>ook deze integraties?</w:t>
            </w:r>
          </w:p>
          <w:p w14:paraId="283FDF6A" w14:textId="622A6B63" w:rsidR="00AA2972" w:rsidRPr="0095026A" w:rsidRDefault="00AA2972" w:rsidP="00FA2D50">
            <w:pPr>
              <w:spacing w:line="240" w:lineRule="auto"/>
              <w:rPr>
                <w:rFonts w:ascii="Arial" w:hAnsi="Arial"/>
              </w:rPr>
            </w:pPr>
            <w:r w:rsidRPr="0095026A">
              <w:rPr>
                <w:rFonts w:ascii="Arial" w:hAnsi="Arial"/>
              </w:rPr>
              <w:t xml:space="preserve">Heeft u andere </w:t>
            </w:r>
            <w:r w:rsidR="006220D6" w:rsidRPr="0095026A">
              <w:rPr>
                <w:rFonts w:ascii="Arial" w:hAnsi="Arial"/>
              </w:rPr>
              <w:t>componenten waarmee geïntegreerd kan worden?</w:t>
            </w:r>
          </w:p>
          <w:p w14:paraId="3DB361E0" w14:textId="77777777" w:rsidR="009F34B4" w:rsidRPr="0095026A" w:rsidRDefault="009F34B4" w:rsidP="00B03B7C">
            <w:pPr>
              <w:spacing w:line="240" w:lineRule="auto"/>
              <w:rPr>
                <w:rFonts w:ascii="Arial" w:hAnsi="Arial"/>
              </w:rPr>
            </w:pPr>
          </w:p>
          <w:p w14:paraId="4DF30068" w14:textId="5EFD9BEB" w:rsidR="00B03B7C" w:rsidRPr="0095026A" w:rsidRDefault="009F34B4" w:rsidP="00B03B7C">
            <w:pPr>
              <w:spacing w:line="240" w:lineRule="auto"/>
              <w:rPr>
                <w:rFonts w:ascii="Arial" w:hAnsi="Arial"/>
              </w:rPr>
            </w:pPr>
            <w:r w:rsidRPr="0095026A">
              <w:rPr>
                <w:rFonts w:ascii="Arial" w:hAnsi="Arial"/>
              </w:rPr>
              <w:t xml:space="preserve">Zie als referentie de </w:t>
            </w:r>
            <w:r w:rsidR="00AA2DF5" w:rsidRPr="0095026A">
              <w:rPr>
                <w:rFonts w:ascii="Arial" w:hAnsi="Arial"/>
              </w:rPr>
              <w:t>in de bijlage getoonde</w:t>
            </w:r>
            <w:r w:rsidR="00A93C2A" w:rsidRPr="0095026A">
              <w:rPr>
                <w:rFonts w:ascii="Arial" w:hAnsi="Arial"/>
              </w:rPr>
              <w:t xml:space="preserve"> </w:t>
            </w:r>
            <w:r w:rsidRPr="0095026A">
              <w:rPr>
                <w:rFonts w:ascii="Arial" w:hAnsi="Arial"/>
              </w:rPr>
              <w:t xml:space="preserve">architectuurplaat. </w:t>
            </w:r>
          </w:p>
        </w:tc>
      </w:tr>
      <w:tr w:rsidR="00A460DF" w:rsidRPr="00FB4492" w14:paraId="27E25D3E" w14:textId="77777777" w:rsidTr="5B433363">
        <w:tc>
          <w:tcPr>
            <w:tcW w:w="9156" w:type="dxa"/>
            <w:gridSpan w:val="2"/>
            <w:shd w:val="clear" w:color="auto" w:fill="auto"/>
          </w:tcPr>
          <w:p w14:paraId="0A3B8177" w14:textId="77777777" w:rsidR="00A460DF" w:rsidRPr="00FB4492" w:rsidRDefault="00A460DF" w:rsidP="00577FC2">
            <w:pPr>
              <w:tabs>
                <w:tab w:val="left" w:pos="1800"/>
              </w:tabs>
              <w:spacing w:line="240" w:lineRule="auto"/>
              <w:rPr>
                <w:rFonts w:ascii="Arial" w:hAnsi="Arial"/>
                <w:bCs w:val="0"/>
                <w:szCs w:val="20"/>
              </w:rPr>
            </w:pPr>
            <w:r w:rsidRPr="00FB4492">
              <w:rPr>
                <w:rFonts w:ascii="Arial" w:hAnsi="Arial"/>
                <w:bCs w:val="0"/>
                <w:i/>
                <w:szCs w:val="20"/>
              </w:rPr>
              <w:t>Antwoord:</w:t>
            </w:r>
          </w:p>
        </w:tc>
      </w:tr>
      <w:tr w:rsidR="00760106" w:rsidRPr="00FB4492" w14:paraId="088E18AD" w14:textId="77777777" w:rsidTr="00A35A86">
        <w:trPr>
          <w:trHeight w:val="96"/>
        </w:trPr>
        <w:tc>
          <w:tcPr>
            <w:tcW w:w="1021" w:type="dxa"/>
            <w:shd w:val="clear" w:color="auto" w:fill="auto"/>
          </w:tcPr>
          <w:p w14:paraId="70DC3963" w14:textId="337A1660" w:rsidR="00760106" w:rsidRPr="0025578D" w:rsidRDefault="0025578D" w:rsidP="00A50211">
            <w:pPr>
              <w:tabs>
                <w:tab w:val="left" w:pos="1800"/>
              </w:tabs>
              <w:spacing w:line="240" w:lineRule="auto"/>
              <w:jc w:val="center"/>
              <w:rPr>
                <w:rFonts w:ascii="Arial" w:hAnsi="Arial"/>
                <w:szCs w:val="20"/>
              </w:rPr>
            </w:pPr>
            <w:r>
              <w:rPr>
                <w:rFonts w:ascii="Arial" w:hAnsi="Arial"/>
                <w:bCs w:val="0"/>
                <w:iCs/>
                <w:szCs w:val="20"/>
              </w:rPr>
              <w:t>1</w:t>
            </w:r>
            <w:r w:rsidR="007B7496">
              <w:rPr>
                <w:rFonts w:ascii="Arial" w:hAnsi="Arial"/>
                <w:bCs w:val="0"/>
                <w:iCs/>
                <w:szCs w:val="20"/>
              </w:rPr>
              <w:t>3</w:t>
            </w:r>
            <w:r>
              <w:rPr>
                <w:rFonts w:ascii="Arial" w:hAnsi="Arial"/>
                <w:bCs w:val="0"/>
                <w:iCs/>
                <w:szCs w:val="20"/>
              </w:rPr>
              <w:t>.</w:t>
            </w:r>
          </w:p>
        </w:tc>
        <w:tc>
          <w:tcPr>
            <w:tcW w:w="8135" w:type="dxa"/>
            <w:shd w:val="clear" w:color="auto" w:fill="auto"/>
          </w:tcPr>
          <w:p w14:paraId="3C9DB0A2" w14:textId="10D75A49" w:rsidR="00760106" w:rsidRPr="00FB4492" w:rsidRDefault="0025578D" w:rsidP="00577FC2">
            <w:pPr>
              <w:tabs>
                <w:tab w:val="left" w:pos="1800"/>
              </w:tabs>
              <w:spacing w:line="240" w:lineRule="auto"/>
              <w:rPr>
                <w:rFonts w:ascii="Arial" w:hAnsi="Arial"/>
                <w:bCs w:val="0"/>
                <w:i/>
                <w:szCs w:val="20"/>
              </w:rPr>
            </w:pPr>
            <w:r>
              <w:rPr>
                <w:rFonts w:ascii="Arial" w:hAnsi="Arial"/>
              </w:rPr>
              <w:t xml:space="preserve">De wens is om het beheer van de ICT </w:t>
            </w:r>
            <w:proofErr w:type="spellStart"/>
            <w:r>
              <w:rPr>
                <w:rFonts w:ascii="Arial" w:hAnsi="Arial"/>
              </w:rPr>
              <w:t>CI’s</w:t>
            </w:r>
            <w:proofErr w:type="spellEnd"/>
            <w:r>
              <w:rPr>
                <w:rFonts w:ascii="Arial" w:hAnsi="Arial"/>
              </w:rPr>
              <w:t xml:space="preserve"> op één plek te doen. Hoe ziet u dit in combinatie met SCCM/</w:t>
            </w:r>
            <w:proofErr w:type="spellStart"/>
            <w:r>
              <w:rPr>
                <w:rFonts w:ascii="Arial" w:hAnsi="Arial"/>
              </w:rPr>
              <w:t>Intune</w:t>
            </w:r>
            <w:proofErr w:type="spellEnd"/>
            <w:r>
              <w:rPr>
                <w:rFonts w:ascii="Arial" w:hAnsi="Arial"/>
              </w:rPr>
              <w:t>?</w:t>
            </w:r>
          </w:p>
        </w:tc>
      </w:tr>
      <w:tr w:rsidR="00760106" w:rsidRPr="00FB4492" w14:paraId="73FCFFB4" w14:textId="77777777" w:rsidTr="5B433363">
        <w:tc>
          <w:tcPr>
            <w:tcW w:w="9156" w:type="dxa"/>
            <w:gridSpan w:val="2"/>
            <w:shd w:val="clear" w:color="auto" w:fill="auto"/>
          </w:tcPr>
          <w:p w14:paraId="390AF244" w14:textId="654B1038" w:rsidR="00760106" w:rsidRPr="00FB4492" w:rsidRDefault="00A50211" w:rsidP="00577FC2">
            <w:pPr>
              <w:tabs>
                <w:tab w:val="left" w:pos="1800"/>
              </w:tabs>
              <w:spacing w:line="240" w:lineRule="auto"/>
              <w:rPr>
                <w:rFonts w:ascii="Arial" w:hAnsi="Arial"/>
                <w:bCs w:val="0"/>
                <w:i/>
                <w:szCs w:val="20"/>
              </w:rPr>
            </w:pPr>
            <w:r>
              <w:rPr>
                <w:rFonts w:ascii="Arial" w:hAnsi="Arial"/>
                <w:bCs w:val="0"/>
                <w:i/>
                <w:szCs w:val="20"/>
              </w:rPr>
              <w:t>Antwoord:</w:t>
            </w:r>
          </w:p>
        </w:tc>
      </w:tr>
      <w:tr w:rsidR="006409BF" w:rsidRPr="00FB4492" w14:paraId="7375E653" w14:textId="77777777">
        <w:trPr>
          <w:trHeight w:val="96"/>
        </w:trPr>
        <w:tc>
          <w:tcPr>
            <w:tcW w:w="1021" w:type="dxa"/>
            <w:shd w:val="clear" w:color="auto" w:fill="auto"/>
          </w:tcPr>
          <w:p w14:paraId="64BA78AA" w14:textId="310A1B8D" w:rsidR="006409BF" w:rsidRPr="0025578D" w:rsidRDefault="006409BF">
            <w:pPr>
              <w:tabs>
                <w:tab w:val="left" w:pos="1800"/>
              </w:tabs>
              <w:spacing w:line="240" w:lineRule="auto"/>
              <w:jc w:val="center"/>
              <w:rPr>
                <w:rFonts w:ascii="Arial" w:hAnsi="Arial"/>
                <w:bCs w:val="0"/>
                <w:iCs/>
                <w:szCs w:val="20"/>
              </w:rPr>
            </w:pPr>
            <w:r>
              <w:rPr>
                <w:rFonts w:ascii="Arial" w:hAnsi="Arial"/>
                <w:bCs w:val="0"/>
                <w:iCs/>
                <w:szCs w:val="20"/>
              </w:rPr>
              <w:t>14.</w:t>
            </w:r>
          </w:p>
        </w:tc>
        <w:tc>
          <w:tcPr>
            <w:tcW w:w="8135" w:type="dxa"/>
            <w:shd w:val="clear" w:color="auto" w:fill="auto"/>
          </w:tcPr>
          <w:p w14:paraId="60B3F975" w14:textId="1C94B444" w:rsidR="006409BF" w:rsidRPr="00FB4492" w:rsidRDefault="006409BF">
            <w:pPr>
              <w:tabs>
                <w:tab w:val="left" w:pos="1800"/>
              </w:tabs>
              <w:spacing w:line="240" w:lineRule="auto"/>
              <w:rPr>
                <w:rFonts w:ascii="Arial" w:hAnsi="Arial"/>
                <w:bCs w:val="0"/>
                <w:i/>
                <w:szCs w:val="20"/>
              </w:rPr>
            </w:pPr>
            <w:r w:rsidRPr="007B7496">
              <w:rPr>
                <w:rFonts w:ascii="Arial" w:hAnsi="Arial"/>
                <w:bCs w:val="0"/>
              </w:rPr>
              <w:t xml:space="preserve">Als ITMS oplossing </w:t>
            </w:r>
            <w:r w:rsidR="00F84961">
              <w:rPr>
                <w:rFonts w:ascii="Arial" w:hAnsi="Arial"/>
                <w:bCs w:val="0"/>
              </w:rPr>
              <w:t>is VGGM</w:t>
            </w:r>
            <w:r w:rsidRPr="007B7496">
              <w:rPr>
                <w:rFonts w:ascii="Arial" w:hAnsi="Arial"/>
                <w:bCs w:val="0"/>
              </w:rPr>
              <w:t xml:space="preserve"> op zoek naar een SAAS oplossing. Sommige van onze oplossingen/systemen waarmee wij mogelijk willen integreren staan echter on-</w:t>
            </w:r>
            <w:proofErr w:type="spellStart"/>
            <w:r w:rsidRPr="007B7496">
              <w:rPr>
                <w:rFonts w:ascii="Arial" w:hAnsi="Arial"/>
                <w:bCs w:val="0"/>
              </w:rPr>
              <w:t>premise</w:t>
            </w:r>
            <w:proofErr w:type="spellEnd"/>
            <w:r w:rsidRPr="007B7496">
              <w:rPr>
                <w:rFonts w:ascii="Arial" w:hAnsi="Arial"/>
                <w:bCs w:val="0"/>
              </w:rPr>
              <w:t>. Hoe werkt dit in de praktijk?</w:t>
            </w:r>
          </w:p>
        </w:tc>
      </w:tr>
      <w:tr w:rsidR="006409BF" w:rsidRPr="00FB4492" w14:paraId="07015341" w14:textId="77777777">
        <w:tc>
          <w:tcPr>
            <w:tcW w:w="9156" w:type="dxa"/>
            <w:gridSpan w:val="2"/>
            <w:shd w:val="clear" w:color="auto" w:fill="auto"/>
          </w:tcPr>
          <w:p w14:paraId="0D1202C7" w14:textId="77777777" w:rsidR="006409BF" w:rsidRPr="00FB4492" w:rsidRDefault="006409BF">
            <w:pPr>
              <w:tabs>
                <w:tab w:val="left" w:pos="1800"/>
              </w:tabs>
              <w:spacing w:line="240" w:lineRule="auto"/>
              <w:rPr>
                <w:rFonts w:ascii="Arial" w:hAnsi="Arial"/>
                <w:bCs w:val="0"/>
                <w:i/>
                <w:szCs w:val="20"/>
              </w:rPr>
            </w:pPr>
            <w:r>
              <w:rPr>
                <w:rFonts w:ascii="Arial" w:hAnsi="Arial"/>
                <w:bCs w:val="0"/>
                <w:i/>
                <w:szCs w:val="20"/>
              </w:rPr>
              <w:t>Antwoord:</w:t>
            </w:r>
          </w:p>
        </w:tc>
      </w:tr>
      <w:tr w:rsidR="00BF6923" w:rsidRPr="00FB4492" w14:paraId="77C6B770" w14:textId="77777777" w:rsidTr="5B433363">
        <w:tc>
          <w:tcPr>
            <w:tcW w:w="1021" w:type="dxa"/>
            <w:shd w:val="clear" w:color="auto" w:fill="auto"/>
          </w:tcPr>
          <w:p w14:paraId="321FDC8B" w14:textId="7A815D2C" w:rsidR="00BF6923" w:rsidRPr="007B7496" w:rsidRDefault="00A50211" w:rsidP="007B7496">
            <w:pPr>
              <w:tabs>
                <w:tab w:val="left" w:pos="1800"/>
              </w:tabs>
              <w:jc w:val="center"/>
              <w:rPr>
                <w:rFonts w:ascii="Arial" w:hAnsi="Arial"/>
              </w:rPr>
            </w:pPr>
            <w:r w:rsidRPr="007B7496">
              <w:rPr>
                <w:rFonts w:ascii="Arial" w:hAnsi="Arial"/>
                <w:bCs w:val="0"/>
              </w:rPr>
              <w:t>1</w:t>
            </w:r>
            <w:r w:rsidR="006409BF">
              <w:rPr>
                <w:rFonts w:ascii="Arial" w:hAnsi="Arial"/>
                <w:bCs w:val="0"/>
              </w:rPr>
              <w:t>5</w:t>
            </w:r>
            <w:r w:rsidRPr="007B7496">
              <w:rPr>
                <w:rFonts w:ascii="Arial" w:hAnsi="Arial"/>
              </w:rPr>
              <w:t>.</w:t>
            </w:r>
          </w:p>
        </w:tc>
        <w:tc>
          <w:tcPr>
            <w:tcW w:w="8135" w:type="dxa"/>
            <w:shd w:val="clear" w:color="auto" w:fill="auto"/>
          </w:tcPr>
          <w:p w14:paraId="374F9CA3" w14:textId="68AABF31" w:rsidR="00BF6923" w:rsidRDefault="00923352" w:rsidP="00864231">
            <w:pPr>
              <w:spacing w:line="240" w:lineRule="auto"/>
              <w:rPr>
                <w:rFonts w:ascii="Arial" w:hAnsi="Arial"/>
                <w:szCs w:val="20"/>
                <w:shd w:val="clear" w:color="auto" w:fill="FFFFFF" w:themeFill="background1"/>
              </w:rPr>
            </w:pPr>
            <w:r>
              <w:rPr>
                <w:rFonts w:ascii="Arial" w:hAnsi="Arial"/>
                <w:szCs w:val="20"/>
                <w:lang w:eastAsia="en-US"/>
              </w:rPr>
              <w:t xml:space="preserve">VGGM </w:t>
            </w:r>
            <w:r w:rsidR="007B7BDD">
              <w:rPr>
                <w:rFonts w:ascii="Arial" w:hAnsi="Arial"/>
                <w:szCs w:val="20"/>
                <w:lang w:eastAsia="en-US"/>
              </w:rPr>
              <w:t xml:space="preserve">wil graag een oplossing die </w:t>
            </w:r>
            <w:r w:rsidR="00CC39A2">
              <w:rPr>
                <w:rFonts w:ascii="Arial" w:hAnsi="Arial"/>
                <w:szCs w:val="20"/>
                <w:lang w:eastAsia="en-US"/>
              </w:rPr>
              <w:t>24/7</w:t>
            </w:r>
            <w:r>
              <w:rPr>
                <w:rFonts w:ascii="Arial" w:hAnsi="Arial"/>
                <w:szCs w:val="20"/>
                <w:lang w:eastAsia="en-US"/>
              </w:rPr>
              <w:t xml:space="preserve"> overal op allerlei</w:t>
            </w:r>
            <w:r w:rsidR="00A32B2A">
              <w:rPr>
                <w:rFonts w:ascii="Arial" w:hAnsi="Arial"/>
                <w:szCs w:val="20"/>
                <w:lang w:eastAsia="en-US"/>
              </w:rPr>
              <w:t xml:space="preserve">, ook eigen, </w:t>
            </w:r>
            <w:proofErr w:type="spellStart"/>
            <w:r>
              <w:rPr>
                <w:rFonts w:ascii="Arial" w:hAnsi="Arial"/>
                <w:szCs w:val="20"/>
                <w:lang w:eastAsia="en-US"/>
              </w:rPr>
              <w:t>devices</w:t>
            </w:r>
            <w:proofErr w:type="spellEnd"/>
            <w:r>
              <w:rPr>
                <w:rFonts w:ascii="Arial" w:hAnsi="Arial"/>
                <w:szCs w:val="20"/>
                <w:lang w:eastAsia="en-US"/>
              </w:rPr>
              <w:t xml:space="preserve">  – voor zover realistisch - te gebruiken</w:t>
            </w:r>
            <w:r w:rsidR="007B7BDD">
              <w:rPr>
                <w:rFonts w:ascii="Arial" w:hAnsi="Arial"/>
                <w:szCs w:val="20"/>
                <w:lang w:eastAsia="en-US"/>
              </w:rPr>
              <w:t xml:space="preserve"> is</w:t>
            </w:r>
            <w:r>
              <w:rPr>
                <w:rFonts w:ascii="Arial" w:hAnsi="Arial"/>
                <w:szCs w:val="20"/>
                <w:lang w:eastAsia="en-US"/>
              </w:rPr>
              <w:t xml:space="preserve">. </w:t>
            </w:r>
            <w:r w:rsidR="00BF6923" w:rsidRPr="00BF6923">
              <w:rPr>
                <w:rFonts w:ascii="Arial" w:hAnsi="Arial"/>
                <w:szCs w:val="20"/>
                <w:shd w:val="clear" w:color="auto" w:fill="FFFFFF" w:themeFill="background1"/>
              </w:rPr>
              <w:t xml:space="preserve">Wat zijn de mogelijkheden </w:t>
            </w:r>
            <w:r w:rsidR="007B7BDD">
              <w:rPr>
                <w:rFonts w:ascii="Arial" w:hAnsi="Arial"/>
                <w:szCs w:val="20"/>
                <w:shd w:val="clear" w:color="auto" w:fill="FFFFFF" w:themeFill="background1"/>
              </w:rPr>
              <w:t xml:space="preserve">daartoe? Bijv. </w:t>
            </w:r>
            <w:r w:rsidR="00C6744B">
              <w:rPr>
                <w:rFonts w:ascii="Arial" w:hAnsi="Arial"/>
                <w:szCs w:val="20"/>
                <w:shd w:val="clear" w:color="auto" w:fill="FFFFFF" w:themeFill="background1"/>
              </w:rPr>
              <w:t>het</w:t>
            </w:r>
            <w:r w:rsidR="00BF6923" w:rsidRPr="00BF6923">
              <w:rPr>
                <w:rFonts w:ascii="Arial" w:hAnsi="Arial"/>
                <w:szCs w:val="20"/>
                <w:shd w:val="clear" w:color="auto" w:fill="FFFFFF" w:themeFill="background1"/>
              </w:rPr>
              <w:t xml:space="preserve"> gebruik </w:t>
            </w:r>
            <w:r w:rsidR="00C6744B">
              <w:rPr>
                <w:rFonts w:ascii="Arial" w:hAnsi="Arial"/>
                <w:szCs w:val="20"/>
                <w:shd w:val="clear" w:color="auto" w:fill="FFFFFF" w:themeFill="background1"/>
              </w:rPr>
              <w:t>op een</w:t>
            </w:r>
            <w:r w:rsidR="00BF6923" w:rsidRPr="00BF6923">
              <w:rPr>
                <w:rFonts w:ascii="Arial" w:hAnsi="Arial"/>
                <w:szCs w:val="20"/>
                <w:shd w:val="clear" w:color="auto" w:fill="FFFFFF" w:themeFill="background1"/>
              </w:rPr>
              <w:t xml:space="preserve"> tablet</w:t>
            </w:r>
            <w:r w:rsidR="00C6744B">
              <w:rPr>
                <w:rFonts w:ascii="Arial" w:hAnsi="Arial"/>
                <w:szCs w:val="20"/>
                <w:shd w:val="clear" w:color="auto" w:fill="FFFFFF" w:themeFill="background1"/>
              </w:rPr>
              <w:t xml:space="preserve"> of</w:t>
            </w:r>
            <w:r w:rsidR="00BF6923" w:rsidRPr="00BF6923">
              <w:rPr>
                <w:rFonts w:ascii="Arial" w:hAnsi="Arial"/>
                <w:szCs w:val="20"/>
                <w:shd w:val="clear" w:color="auto" w:fill="FFFFFF" w:themeFill="background1"/>
              </w:rPr>
              <w:t xml:space="preserve"> smartphone</w:t>
            </w:r>
            <w:r w:rsidR="00C6744B">
              <w:rPr>
                <w:rFonts w:ascii="Arial" w:hAnsi="Arial"/>
                <w:szCs w:val="20"/>
                <w:shd w:val="clear" w:color="auto" w:fill="FFFFFF" w:themeFill="background1"/>
              </w:rPr>
              <w:t>.</w:t>
            </w:r>
            <w:r w:rsidR="00EF1B12">
              <w:rPr>
                <w:rFonts w:ascii="Arial" w:hAnsi="Arial"/>
                <w:szCs w:val="20"/>
                <w:shd w:val="clear" w:color="auto" w:fill="FFFFFF" w:themeFill="background1"/>
              </w:rPr>
              <w:t xml:space="preserve"> In hoeverre is </w:t>
            </w:r>
            <w:r w:rsidR="00A50A0E">
              <w:rPr>
                <w:rFonts w:ascii="Arial" w:hAnsi="Arial"/>
                <w:szCs w:val="20"/>
                <w:shd w:val="clear" w:color="auto" w:fill="FFFFFF" w:themeFill="background1"/>
              </w:rPr>
              <w:t>uw</w:t>
            </w:r>
            <w:r w:rsidR="00864231">
              <w:rPr>
                <w:rFonts w:ascii="Arial" w:hAnsi="Arial"/>
                <w:szCs w:val="20"/>
                <w:shd w:val="clear" w:color="auto" w:fill="FFFFFF" w:themeFill="background1"/>
              </w:rPr>
              <w:t xml:space="preserve"> oplossing</w:t>
            </w:r>
            <w:r w:rsidR="00EF1B12">
              <w:rPr>
                <w:rFonts w:ascii="Arial" w:hAnsi="Arial"/>
                <w:szCs w:val="20"/>
                <w:shd w:val="clear" w:color="auto" w:fill="FFFFFF" w:themeFill="background1"/>
              </w:rPr>
              <w:t xml:space="preserve"> </w:t>
            </w:r>
            <w:proofErr w:type="spellStart"/>
            <w:r w:rsidR="00EF1B12">
              <w:rPr>
                <w:rFonts w:ascii="Arial" w:hAnsi="Arial"/>
                <w:szCs w:val="20"/>
                <w:shd w:val="clear" w:color="auto" w:fill="FFFFFF" w:themeFill="background1"/>
              </w:rPr>
              <w:t>adaptive</w:t>
            </w:r>
            <w:proofErr w:type="spellEnd"/>
            <w:r w:rsidR="00EF1B12">
              <w:rPr>
                <w:rFonts w:ascii="Arial" w:hAnsi="Arial"/>
                <w:szCs w:val="20"/>
                <w:shd w:val="clear" w:color="auto" w:fill="FFFFFF" w:themeFill="background1"/>
              </w:rPr>
              <w:t xml:space="preserve"> of </w:t>
            </w:r>
            <w:proofErr w:type="spellStart"/>
            <w:r w:rsidR="00EF1B12">
              <w:rPr>
                <w:rFonts w:ascii="Arial" w:hAnsi="Arial"/>
                <w:szCs w:val="20"/>
                <w:shd w:val="clear" w:color="auto" w:fill="FFFFFF" w:themeFill="background1"/>
              </w:rPr>
              <w:t>responsive</w:t>
            </w:r>
            <w:proofErr w:type="spellEnd"/>
            <w:r w:rsidR="00EF1B12">
              <w:rPr>
                <w:rFonts w:ascii="Arial" w:hAnsi="Arial"/>
                <w:szCs w:val="20"/>
                <w:shd w:val="clear" w:color="auto" w:fill="FFFFFF" w:themeFill="background1"/>
              </w:rPr>
              <w:t xml:space="preserve"> in gebruik? </w:t>
            </w:r>
          </w:p>
          <w:p w14:paraId="0B5C877F" w14:textId="2F44B3DA" w:rsidR="00BF6923" w:rsidRPr="00FB4492" w:rsidRDefault="00244EE2" w:rsidP="00864231">
            <w:pPr>
              <w:spacing w:line="240" w:lineRule="auto"/>
              <w:rPr>
                <w:rFonts w:ascii="Arial" w:hAnsi="Arial"/>
              </w:rPr>
            </w:pPr>
            <w:r>
              <w:rPr>
                <w:rFonts w:ascii="Arial" w:hAnsi="Arial"/>
                <w:szCs w:val="20"/>
                <w:shd w:val="clear" w:color="auto" w:fill="FFFFFF" w:themeFill="background1"/>
              </w:rPr>
              <w:t xml:space="preserve">Bij </w:t>
            </w:r>
            <w:proofErr w:type="spellStart"/>
            <w:r>
              <w:rPr>
                <w:rFonts w:ascii="Arial" w:hAnsi="Arial"/>
                <w:szCs w:val="20"/>
                <w:shd w:val="clear" w:color="auto" w:fill="FFFFFF" w:themeFill="background1"/>
              </w:rPr>
              <w:t>adaptive</w:t>
            </w:r>
            <w:proofErr w:type="spellEnd"/>
            <w:r>
              <w:rPr>
                <w:rFonts w:ascii="Arial" w:hAnsi="Arial"/>
                <w:szCs w:val="20"/>
                <w:shd w:val="clear" w:color="auto" w:fill="FFFFFF" w:themeFill="background1"/>
              </w:rPr>
              <w:t xml:space="preserve"> wordt gedacht aan</w:t>
            </w:r>
            <w:r w:rsidR="00580845">
              <w:rPr>
                <w:rFonts w:ascii="Arial" w:hAnsi="Arial"/>
                <w:szCs w:val="20"/>
                <w:shd w:val="clear" w:color="auto" w:fill="FFFFFF" w:themeFill="background1"/>
              </w:rPr>
              <w:t xml:space="preserve"> de mogelijkheid of </w:t>
            </w:r>
            <w:r>
              <w:rPr>
                <w:rFonts w:ascii="Arial" w:hAnsi="Arial"/>
                <w:szCs w:val="20"/>
                <w:shd w:val="clear" w:color="auto" w:fill="FFFFFF" w:themeFill="background1"/>
              </w:rPr>
              <w:t xml:space="preserve">de oplossing in staat is een </w:t>
            </w:r>
            <w:proofErr w:type="spellStart"/>
            <w:r>
              <w:rPr>
                <w:rFonts w:ascii="Arial" w:hAnsi="Arial"/>
                <w:szCs w:val="20"/>
                <w:shd w:val="clear" w:color="auto" w:fill="FFFFFF" w:themeFill="background1"/>
              </w:rPr>
              <w:t>user-interface</w:t>
            </w:r>
            <w:proofErr w:type="spellEnd"/>
            <w:r>
              <w:rPr>
                <w:rFonts w:ascii="Arial" w:hAnsi="Arial"/>
                <w:szCs w:val="20"/>
                <w:shd w:val="clear" w:color="auto" w:fill="FFFFFF" w:themeFill="background1"/>
              </w:rPr>
              <w:t xml:space="preserve"> geheel afgestemd op de </w:t>
            </w:r>
            <w:r w:rsidR="00F82F6B">
              <w:rPr>
                <w:rFonts w:ascii="Arial" w:hAnsi="Arial"/>
                <w:szCs w:val="20"/>
                <w:shd w:val="clear" w:color="auto" w:fill="FFFFFF" w:themeFill="background1"/>
              </w:rPr>
              <w:t xml:space="preserve">(rol van een) </w:t>
            </w:r>
            <w:r>
              <w:rPr>
                <w:rFonts w:ascii="Arial" w:hAnsi="Arial"/>
                <w:szCs w:val="20"/>
                <w:shd w:val="clear" w:color="auto" w:fill="FFFFFF" w:themeFill="background1"/>
              </w:rPr>
              <w:t>eindgebruiker</w:t>
            </w:r>
            <w:r w:rsidR="00580845">
              <w:rPr>
                <w:rFonts w:ascii="Arial" w:hAnsi="Arial"/>
                <w:szCs w:val="20"/>
                <w:shd w:val="clear" w:color="auto" w:fill="FFFFFF" w:themeFill="background1"/>
              </w:rPr>
              <w:t xml:space="preserve"> te tonen.</w:t>
            </w:r>
            <w:r w:rsidR="00951384">
              <w:rPr>
                <w:rFonts w:ascii="Arial" w:hAnsi="Arial"/>
                <w:szCs w:val="20"/>
                <w:shd w:val="clear" w:color="auto" w:fill="FFFFFF" w:themeFill="background1"/>
              </w:rPr>
              <w:t xml:space="preserve"> </w:t>
            </w:r>
          </w:p>
        </w:tc>
      </w:tr>
      <w:tr w:rsidR="000748E1" w:rsidRPr="00FB4492" w14:paraId="5840EF3E" w14:textId="77777777" w:rsidTr="5B433363">
        <w:tc>
          <w:tcPr>
            <w:tcW w:w="9156" w:type="dxa"/>
            <w:gridSpan w:val="2"/>
            <w:shd w:val="clear" w:color="auto" w:fill="auto"/>
          </w:tcPr>
          <w:p w14:paraId="51197240" w14:textId="4FE04A7C" w:rsidR="000748E1" w:rsidRPr="000748E1" w:rsidRDefault="000748E1" w:rsidP="000748E1">
            <w:pPr>
              <w:spacing w:line="240" w:lineRule="auto"/>
              <w:rPr>
                <w:rFonts w:ascii="Arial" w:hAnsi="Arial"/>
              </w:rPr>
            </w:pPr>
            <w:r w:rsidRPr="00FB4492">
              <w:rPr>
                <w:rFonts w:ascii="Arial" w:hAnsi="Arial"/>
                <w:bCs w:val="0"/>
                <w:i/>
                <w:szCs w:val="20"/>
              </w:rPr>
              <w:lastRenderedPageBreak/>
              <w:t>Antw</w:t>
            </w:r>
            <w:r w:rsidR="006409BF">
              <w:rPr>
                <w:rFonts w:ascii="Arial" w:hAnsi="Arial"/>
                <w:bCs w:val="0"/>
                <w:i/>
                <w:szCs w:val="20"/>
              </w:rPr>
              <w:t>o</w:t>
            </w:r>
            <w:r w:rsidRPr="00FB4492">
              <w:rPr>
                <w:rFonts w:ascii="Arial" w:hAnsi="Arial"/>
                <w:bCs w:val="0"/>
                <w:i/>
                <w:szCs w:val="20"/>
              </w:rPr>
              <w:t>ord:</w:t>
            </w:r>
          </w:p>
        </w:tc>
      </w:tr>
      <w:tr w:rsidR="00863DF5" w:rsidRPr="00FB4492" w14:paraId="5881E51B" w14:textId="77777777" w:rsidTr="5B433363">
        <w:tc>
          <w:tcPr>
            <w:tcW w:w="1021" w:type="dxa"/>
            <w:shd w:val="clear" w:color="auto" w:fill="auto"/>
          </w:tcPr>
          <w:p w14:paraId="66C2285F" w14:textId="62F7A26D" w:rsidR="00863DF5" w:rsidRPr="007B7496" w:rsidRDefault="007B7496" w:rsidP="007B7496">
            <w:pPr>
              <w:tabs>
                <w:tab w:val="left" w:pos="1800"/>
              </w:tabs>
              <w:jc w:val="center"/>
              <w:rPr>
                <w:rFonts w:ascii="Arial" w:hAnsi="Arial"/>
              </w:rPr>
            </w:pPr>
            <w:r w:rsidRPr="007B7496">
              <w:rPr>
                <w:rFonts w:ascii="Arial" w:hAnsi="Arial"/>
                <w:bCs w:val="0"/>
              </w:rPr>
              <w:t>16.</w:t>
            </w:r>
          </w:p>
        </w:tc>
        <w:tc>
          <w:tcPr>
            <w:tcW w:w="8135" w:type="dxa"/>
            <w:shd w:val="clear" w:color="auto" w:fill="auto"/>
          </w:tcPr>
          <w:p w14:paraId="4193A731" w14:textId="20E7F67A" w:rsidR="00863DF5" w:rsidRPr="00870360" w:rsidRDefault="00870360" w:rsidP="00870360">
            <w:pPr>
              <w:spacing w:line="240" w:lineRule="auto"/>
              <w:rPr>
                <w:rFonts w:ascii="Arial" w:hAnsi="Arial"/>
              </w:rPr>
            </w:pPr>
            <w:r>
              <w:rPr>
                <w:rFonts w:ascii="Arial" w:hAnsi="Arial"/>
              </w:rPr>
              <w:t xml:space="preserve">Binnen VGGM hanteren wij </w:t>
            </w:r>
            <w:r w:rsidRPr="008363A5">
              <w:rPr>
                <w:rFonts w:ascii="Arial" w:hAnsi="Arial"/>
              </w:rPr>
              <w:t xml:space="preserve">ISM </w:t>
            </w:r>
            <w:r>
              <w:rPr>
                <w:rFonts w:ascii="Arial" w:hAnsi="Arial"/>
              </w:rPr>
              <w:t xml:space="preserve">als methode voor service management. </w:t>
            </w:r>
            <w:r w:rsidR="00895E94">
              <w:rPr>
                <w:rFonts w:ascii="Arial" w:hAnsi="Arial"/>
              </w:rPr>
              <w:t xml:space="preserve">Is uw </w:t>
            </w:r>
            <w:r w:rsidR="002F3032">
              <w:rPr>
                <w:rFonts w:ascii="Arial" w:hAnsi="Arial"/>
              </w:rPr>
              <w:t>oplossing</w:t>
            </w:r>
            <w:r w:rsidR="00895E94">
              <w:rPr>
                <w:rFonts w:ascii="Arial" w:hAnsi="Arial"/>
              </w:rPr>
              <w:t xml:space="preserve"> al out-of-</w:t>
            </w:r>
            <w:proofErr w:type="spellStart"/>
            <w:r w:rsidR="00895E94">
              <w:rPr>
                <w:rFonts w:ascii="Arial" w:hAnsi="Arial"/>
              </w:rPr>
              <w:t>the</w:t>
            </w:r>
            <w:proofErr w:type="spellEnd"/>
            <w:r w:rsidR="00895E94">
              <w:rPr>
                <w:rFonts w:ascii="Arial" w:hAnsi="Arial"/>
              </w:rPr>
              <w:t xml:space="preserve">-box geschikt voor ISM </w:t>
            </w:r>
            <w:r w:rsidR="00257CD9">
              <w:rPr>
                <w:rFonts w:ascii="Arial" w:hAnsi="Arial"/>
              </w:rPr>
              <w:t>e</w:t>
            </w:r>
            <w:r w:rsidR="00895E94">
              <w:rPr>
                <w:rFonts w:ascii="Arial" w:hAnsi="Arial"/>
              </w:rPr>
              <w:t>n de bijbehorende processen of vraagt dit maatwerk?</w:t>
            </w:r>
            <w:r w:rsidR="00F645BE">
              <w:rPr>
                <w:rFonts w:ascii="Arial" w:hAnsi="Arial"/>
              </w:rPr>
              <w:t xml:space="preserve"> </w:t>
            </w:r>
          </w:p>
        </w:tc>
      </w:tr>
      <w:tr w:rsidR="00870360" w:rsidRPr="00FB4492" w14:paraId="704C2BFC" w14:textId="77777777">
        <w:tc>
          <w:tcPr>
            <w:tcW w:w="9156" w:type="dxa"/>
            <w:gridSpan w:val="2"/>
            <w:shd w:val="clear" w:color="auto" w:fill="auto"/>
          </w:tcPr>
          <w:p w14:paraId="25E8D550" w14:textId="6D620260" w:rsidR="00870360" w:rsidRDefault="00870360" w:rsidP="00870360">
            <w:pPr>
              <w:spacing w:line="240" w:lineRule="auto"/>
              <w:rPr>
                <w:rFonts w:ascii="Arial" w:hAnsi="Arial"/>
              </w:rPr>
            </w:pPr>
            <w:r w:rsidRPr="00FB4492">
              <w:rPr>
                <w:rFonts w:ascii="Arial" w:hAnsi="Arial"/>
                <w:bCs w:val="0"/>
                <w:i/>
                <w:szCs w:val="20"/>
              </w:rPr>
              <w:t>Antwoord:</w:t>
            </w:r>
          </w:p>
        </w:tc>
      </w:tr>
      <w:tr w:rsidR="00870360" w:rsidRPr="00FB4492" w14:paraId="105EEA20" w14:textId="77777777" w:rsidTr="5B433363">
        <w:tc>
          <w:tcPr>
            <w:tcW w:w="1021" w:type="dxa"/>
            <w:shd w:val="clear" w:color="auto" w:fill="auto"/>
          </w:tcPr>
          <w:p w14:paraId="285D3578" w14:textId="77777777" w:rsidR="00870360" w:rsidRPr="00FB4492" w:rsidRDefault="00870360" w:rsidP="007B7496">
            <w:pPr>
              <w:numPr>
                <w:ilvl w:val="0"/>
                <w:numId w:val="21"/>
              </w:numPr>
              <w:tabs>
                <w:tab w:val="left" w:pos="1800"/>
              </w:tabs>
              <w:rPr>
                <w:rFonts w:ascii="Arial" w:hAnsi="Arial"/>
                <w:b/>
              </w:rPr>
            </w:pPr>
          </w:p>
        </w:tc>
        <w:tc>
          <w:tcPr>
            <w:tcW w:w="8135" w:type="dxa"/>
            <w:shd w:val="clear" w:color="auto" w:fill="auto"/>
          </w:tcPr>
          <w:p w14:paraId="1AD8F5EB" w14:textId="5C6F2E68" w:rsidR="00870360" w:rsidRDefault="00870360" w:rsidP="00870360">
            <w:pPr>
              <w:spacing w:line="240" w:lineRule="auto"/>
              <w:rPr>
                <w:rFonts w:ascii="Arial" w:hAnsi="Arial"/>
              </w:rPr>
            </w:pPr>
            <w:r>
              <w:rPr>
                <w:rFonts w:ascii="Arial" w:hAnsi="Arial"/>
              </w:rPr>
              <w:t>Is er standaard een kennisbank beschikbaar in uw oplossing (voor behandelaars en voor de buitenkant?)</w:t>
            </w:r>
            <w:r w:rsidR="00670AE7">
              <w:rPr>
                <w:rFonts w:ascii="Arial" w:hAnsi="Arial"/>
              </w:rPr>
              <w:t xml:space="preserve"> Hoe wordt deze kennisbank gevuld?</w:t>
            </w:r>
          </w:p>
        </w:tc>
      </w:tr>
      <w:tr w:rsidR="008F6C19" w:rsidRPr="00FB4492" w14:paraId="0C9597FC" w14:textId="77777777">
        <w:tc>
          <w:tcPr>
            <w:tcW w:w="9156" w:type="dxa"/>
            <w:gridSpan w:val="2"/>
            <w:shd w:val="clear" w:color="auto" w:fill="auto"/>
          </w:tcPr>
          <w:p w14:paraId="62FC8560" w14:textId="02A1E531" w:rsidR="008F6C19" w:rsidRDefault="008F6C19" w:rsidP="00870360">
            <w:pPr>
              <w:spacing w:line="240" w:lineRule="auto"/>
              <w:rPr>
                <w:rFonts w:ascii="Arial" w:hAnsi="Arial"/>
              </w:rPr>
            </w:pPr>
            <w:r w:rsidRPr="00FB4492">
              <w:rPr>
                <w:rFonts w:ascii="Arial" w:hAnsi="Arial"/>
                <w:bCs w:val="0"/>
                <w:i/>
                <w:szCs w:val="20"/>
              </w:rPr>
              <w:t>Antwoord</w:t>
            </w:r>
            <w:r>
              <w:rPr>
                <w:rFonts w:ascii="Arial" w:hAnsi="Arial"/>
                <w:bCs w:val="0"/>
                <w:i/>
                <w:szCs w:val="20"/>
              </w:rPr>
              <w:t>:</w:t>
            </w:r>
          </w:p>
        </w:tc>
      </w:tr>
      <w:tr w:rsidR="00AC2A1F" w:rsidRPr="00FB4492" w14:paraId="700C20B2" w14:textId="77777777" w:rsidTr="5B433363">
        <w:tc>
          <w:tcPr>
            <w:tcW w:w="1021" w:type="dxa"/>
            <w:shd w:val="clear" w:color="auto" w:fill="auto"/>
          </w:tcPr>
          <w:p w14:paraId="79B2F869" w14:textId="77777777" w:rsidR="00AC2A1F" w:rsidRPr="00FB4492" w:rsidRDefault="00AC2A1F" w:rsidP="007B7496">
            <w:pPr>
              <w:numPr>
                <w:ilvl w:val="0"/>
                <w:numId w:val="21"/>
              </w:numPr>
              <w:tabs>
                <w:tab w:val="left" w:pos="1800"/>
              </w:tabs>
              <w:rPr>
                <w:rFonts w:ascii="Arial" w:hAnsi="Arial"/>
                <w:b/>
              </w:rPr>
            </w:pPr>
          </w:p>
        </w:tc>
        <w:tc>
          <w:tcPr>
            <w:tcW w:w="8135" w:type="dxa"/>
            <w:shd w:val="clear" w:color="auto" w:fill="auto"/>
          </w:tcPr>
          <w:p w14:paraId="61F0DAF0" w14:textId="6D75B23D" w:rsidR="00AC2A1F" w:rsidRDefault="00AE584E" w:rsidP="00870360">
            <w:pPr>
              <w:spacing w:line="240" w:lineRule="auto"/>
              <w:rPr>
                <w:rFonts w:ascii="Arial" w:hAnsi="Arial"/>
              </w:rPr>
            </w:pPr>
            <w:r w:rsidRPr="00AE584E">
              <w:rPr>
                <w:rFonts w:ascii="Arial" w:hAnsi="Arial"/>
              </w:rPr>
              <w:t xml:space="preserve">Is </w:t>
            </w:r>
            <w:r w:rsidR="009018A9">
              <w:rPr>
                <w:rFonts w:ascii="Arial" w:hAnsi="Arial"/>
              </w:rPr>
              <w:t>het vastleggen van</w:t>
            </w:r>
            <w:r w:rsidRPr="00AE584E">
              <w:rPr>
                <w:rFonts w:ascii="Arial" w:hAnsi="Arial"/>
              </w:rPr>
              <w:t xml:space="preserve"> een BIV-classificatie </w:t>
            </w:r>
            <w:r w:rsidR="00D56577">
              <w:rPr>
                <w:rFonts w:ascii="Arial" w:hAnsi="Arial"/>
              </w:rPr>
              <w:t xml:space="preserve">van een </w:t>
            </w:r>
            <w:r w:rsidR="00761184">
              <w:rPr>
                <w:rFonts w:ascii="Arial" w:hAnsi="Arial"/>
              </w:rPr>
              <w:t xml:space="preserve">software component </w:t>
            </w:r>
            <w:r w:rsidRPr="00AE584E">
              <w:rPr>
                <w:rFonts w:ascii="Arial" w:hAnsi="Arial"/>
              </w:rPr>
              <w:t xml:space="preserve">standaard onderdeel van uw </w:t>
            </w:r>
            <w:r w:rsidR="00761184">
              <w:rPr>
                <w:rFonts w:ascii="Arial" w:hAnsi="Arial"/>
              </w:rPr>
              <w:t>oplossing?</w:t>
            </w:r>
          </w:p>
        </w:tc>
      </w:tr>
      <w:tr w:rsidR="0049733D" w:rsidRPr="00FB4492" w14:paraId="73AF6D05" w14:textId="77777777" w:rsidTr="00123FD8">
        <w:tc>
          <w:tcPr>
            <w:tcW w:w="9156" w:type="dxa"/>
            <w:gridSpan w:val="2"/>
            <w:shd w:val="clear" w:color="auto" w:fill="auto"/>
          </w:tcPr>
          <w:p w14:paraId="7043CA29" w14:textId="63564CDC" w:rsidR="0049733D" w:rsidRPr="00AE584E" w:rsidRDefault="0049733D" w:rsidP="00870360">
            <w:pPr>
              <w:spacing w:line="240" w:lineRule="auto"/>
              <w:rPr>
                <w:rFonts w:ascii="Arial" w:hAnsi="Arial"/>
              </w:rPr>
            </w:pPr>
            <w:r w:rsidRPr="00FB4492">
              <w:rPr>
                <w:rFonts w:ascii="Arial" w:hAnsi="Arial"/>
                <w:bCs w:val="0"/>
                <w:i/>
                <w:szCs w:val="20"/>
              </w:rPr>
              <w:t>Antwoord</w:t>
            </w:r>
            <w:r>
              <w:rPr>
                <w:rFonts w:ascii="Arial" w:hAnsi="Arial"/>
                <w:bCs w:val="0"/>
                <w:i/>
                <w:szCs w:val="20"/>
              </w:rPr>
              <w:t>:</w:t>
            </w:r>
          </w:p>
        </w:tc>
      </w:tr>
      <w:tr w:rsidR="0049733D" w:rsidRPr="00FB4492" w14:paraId="7DFDE9FA" w14:textId="77777777" w:rsidTr="5B433363">
        <w:tc>
          <w:tcPr>
            <w:tcW w:w="1021" w:type="dxa"/>
            <w:shd w:val="clear" w:color="auto" w:fill="auto"/>
          </w:tcPr>
          <w:p w14:paraId="40BC062E" w14:textId="77777777" w:rsidR="0049733D" w:rsidRPr="00FB4492" w:rsidRDefault="0049733D" w:rsidP="007B7496">
            <w:pPr>
              <w:numPr>
                <w:ilvl w:val="0"/>
                <w:numId w:val="21"/>
              </w:numPr>
              <w:tabs>
                <w:tab w:val="left" w:pos="1800"/>
              </w:tabs>
              <w:rPr>
                <w:rFonts w:ascii="Arial" w:hAnsi="Arial"/>
                <w:b/>
              </w:rPr>
            </w:pPr>
          </w:p>
        </w:tc>
        <w:tc>
          <w:tcPr>
            <w:tcW w:w="8135" w:type="dxa"/>
            <w:shd w:val="clear" w:color="auto" w:fill="auto"/>
          </w:tcPr>
          <w:p w14:paraId="0845EF67" w14:textId="629049E9" w:rsidR="001A66C1" w:rsidRPr="00AE584E" w:rsidRDefault="001A66C1" w:rsidP="00870360">
            <w:pPr>
              <w:spacing w:line="240" w:lineRule="auto"/>
              <w:rPr>
                <w:rFonts w:ascii="Arial" w:hAnsi="Arial"/>
              </w:rPr>
            </w:pPr>
            <w:r>
              <w:rPr>
                <w:rFonts w:ascii="Arial" w:hAnsi="Arial"/>
              </w:rPr>
              <w:t xml:space="preserve">Privacy en security zijn tegenwoordig ‘hot items’. </w:t>
            </w:r>
            <w:r w:rsidR="001D105E">
              <w:rPr>
                <w:rFonts w:ascii="Arial" w:hAnsi="Arial"/>
              </w:rPr>
              <w:t xml:space="preserve">Hoe gaat uw oplossing met deze aspecten </w:t>
            </w:r>
            <w:r w:rsidR="00E82F2E">
              <w:rPr>
                <w:rFonts w:ascii="Arial" w:hAnsi="Arial"/>
              </w:rPr>
              <w:t>om?</w:t>
            </w:r>
          </w:p>
        </w:tc>
      </w:tr>
      <w:tr w:rsidR="0082157F" w:rsidRPr="00FB4492" w14:paraId="4F8BCAFC" w14:textId="77777777" w:rsidTr="00CB245A">
        <w:tc>
          <w:tcPr>
            <w:tcW w:w="9156" w:type="dxa"/>
            <w:gridSpan w:val="2"/>
            <w:shd w:val="clear" w:color="auto" w:fill="auto"/>
          </w:tcPr>
          <w:p w14:paraId="39F6E3BE" w14:textId="11A5F171" w:rsidR="0082157F" w:rsidRDefault="0082157F" w:rsidP="00870360">
            <w:pPr>
              <w:spacing w:line="240" w:lineRule="auto"/>
              <w:rPr>
                <w:rFonts w:ascii="Arial" w:hAnsi="Arial"/>
              </w:rPr>
            </w:pPr>
            <w:r w:rsidRPr="00FB4492">
              <w:rPr>
                <w:rFonts w:ascii="Arial" w:hAnsi="Arial"/>
                <w:bCs w:val="0"/>
                <w:i/>
                <w:szCs w:val="20"/>
              </w:rPr>
              <w:t>Antwoord:</w:t>
            </w:r>
          </w:p>
        </w:tc>
      </w:tr>
    </w:tbl>
    <w:p w14:paraId="0F51FC6E" w14:textId="0F5E0A51" w:rsidR="00543302" w:rsidRDefault="00543302" w:rsidP="00543302"/>
    <w:p w14:paraId="1175B18E" w14:textId="44766A76" w:rsidR="00783E03" w:rsidRPr="00F01A49" w:rsidRDefault="00783E03" w:rsidP="00134B28">
      <w:pPr>
        <w:pStyle w:val="Kop1"/>
        <w:pBdr>
          <w:bottom w:val="single" w:sz="6" w:space="0" w:color="A2A9B1"/>
        </w:pBdr>
        <w:spacing w:before="0" w:after="60"/>
        <w:rPr>
          <w:rFonts w:ascii="Arial" w:eastAsia="Times New Roman" w:hAnsi="Arial" w:cs="Arial"/>
          <w:color w:val="auto"/>
          <w:sz w:val="20"/>
          <w:szCs w:val="26"/>
        </w:rPr>
      </w:pPr>
      <w:r w:rsidRPr="00F01A49">
        <w:rPr>
          <w:rFonts w:ascii="Arial" w:hAnsi="Arial"/>
          <w:szCs w:val="20"/>
          <w:highlight w:val="yellow"/>
        </w:rPr>
        <w:br w:type="page"/>
      </w:r>
    </w:p>
    <w:p w14:paraId="32798842" w14:textId="69361592" w:rsidR="001F213C" w:rsidRDefault="00731363" w:rsidP="00731363">
      <w:pPr>
        <w:pStyle w:val="Kop1"/>
      </w:pPr>
      <w:bookmarkStart w:id="42" w:name="_Toc115081225"/>
      <w:r w:rsidRPr="003F1815">
        <w:lastRenderedPageBreak/>
        <w:t xml:space="preserve">Bijlage </w:t>
      </w:r>
      <w:r w:rsidR="00430F21">
        <w:t>3</w:t>
      </w:r>
      <w:r w:rsidRPr="003F1815">
        <w:t xml:space="preserve"> </w:t>
      </w:r>
      <w:r>
        <w:t>Schets architec</w:t>
      </w:r>
      <w:r w:rsidR="00410432">
        <w:t>tuurplaat</w:t>
      </w:r>
      <w:bookmarkEnd w:id="42"/>
    </w:p>
    <w:p w14:paraId="1BF33C66" w14:textId="7728147C" w:rsidR="00731363" w:rsidRDefault="00410432" w:rsidP="00A9446E">
      <w:r>
        <w:t xml:space="preserve"> </w:t>
      </w:r>
      <w:r w:rsidR="001C7ED2" w:rsidRPr="001C7ED2">
        <w:rPr>
          <w:noProof/>
        </w:rPr>
        <w:drawing>
          <wp:inline distT="0" distB="0" distL="0" distR="0" wp14:anchorId="57A6C5EB" wp14:editId="582787E5">
            <wp:extent cx="5760720" cy="46139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613910"/>
                    </a:xfrm>
                    <a:prstGeom prst="rect">
                      <a:avLst/>
                    </a:prstGeom>
                  </pic:spPr>
                </pic:pic>
              </a:graphicData>
            </a:graphic>
          </wp:inline>
        </w:drawing>
      </w:r>
    </w:p>
    <w:p w14:paraId="671BDED2" w14:textId="0F51CEC3" w:rsidR="00410432" w:rsidRPr="00410432" w:rsidRDefault="00410432" w:rsidP="007A594C"/>
    <w:p w14:paraId="57315E15" w14:textId="77777777" w:rsidR="001A6973" w:rsidRPr="008528C1" w:rsidRDefault="001A6973" w:rsidP="008528C1">
      <w:pPr>
        <w:ind w:left="207"/>
        <w:rPr>
          <w:rFonts w:ascii="Arial" w:eastAsiaTheme="majorEastAsia" w:hAnsi="Arial"/>
          <w:color w:val="2E74B5" w:themeColor="accent1" w:themeShade="BF"/>
          <w:szCs w:val="20"/>
          <w:highlight w:val="yellow"/>
        </w:rPr>
      </w:pPr>
    </w:p>
    <w:sectPr w:rsidR="001A6973" w:rsidRPr="008528C1" w:rsidSect="004E5B41">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35C4" w14:textId="77777777" w:rsidR="00CD7376" w:rsidRDefault="00CD7376" w:rsidP="00A460DF">
      <w:pPr>
        <w:spacing w:line="240" w:lineRule="auto"/>
      </w:pPr>
      <w:r>
        <w:separator/>
      </w:r>
    </w:p>
  </w:endnote>
  <w:endnote w:type="continuationSeparator" w:id="0">
    <w:p w14:paraId="013F6B5A" w14:textId="77777777" w:rsidR="00CD7376" w:rsidRDefault="00CD7376" w:rsidP="00A460DF">
      <w:pPr>
        <w:spacing w:line="240" w:lineRule="auto"/>
      </w:pPr>
      <w:r>
        <w:continuationSeparator/>
      </w:r>
    </w:p>
  </w:endnote>
  <w:endnote w:type="continuationNotice" w:id="1">
    <w:p w14:paraId="7AB7232D" w14:textId="77777777" w:rsidR="00CD7376" w:rsidRDefault="00CD73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heSansCorrespondence">
    <w:altName w:val="Calibri"/>
    <w:charset w:val="00"/>
    <w:family w:val="swiss"/>
    <w:pitch w:val="variable"/>
    <w:sig w:usb0="800000A7" w:usb1="00000040" w:usb2="00000000" w:usb3="00000000" w:csb0="00000001" w:csb1="00000000"/>
  </w:font>
  <w:font w:name="Open Sans">
    <w:panose1 w:val="020B0606030504020204"/>
    <w:charset w:val="00"/>
    <w:family w:val="swiss"/>
    <w:pitch w:val="variable"/>
    <w:sig w:usb0="E00002EF" w:usb1="4000205B" w:usb2="00000028" w:usb3="00000000" w:csb0="0000019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ACC5" w14:textId="7085720A" w:rsidR="006C2155" w:rsidRDefault="006C2155">
    <w:pPr>
      <w:pStyle w:val="Voettekst"/>
    </w:pPr>
    <w:r>
      <w:t>Marktconsultatie VGGM</w:t>
    </w:r>
    <w:r w:rsidR="00F514E7">
      <w:t xml:space="preserve"> </w:t>
    </w:r>
    <w:r w:rsidR="000E7272">
      <w:t>I</w:t>
    </w:r>
    <w:r w:rsidR="00C30B50">
      <w:t>T</w:t>
    </w:r>
    <w:r w:rsidR="000E7272">
      <w:t>SM</w:t>
    </w:r>
    <w:r w:rsidR="00F514E7">
      <w:t xml:space="preserve"> </w:t>
    </w:r>
    <w:r w:rsidR="00CA5FA4">
      <w:t xml:space="preserve">– </w:t>
    </w:r>
    <w:proofErr w:type="spellStart"/>
    <w:r w:rsidR="00BA61C8">
      <w:t>def</w:t>
    </w:r>
    <w:proofErr w:type="spellEnd"/>
    <w:r w:rsidR="006568EE">
      <w:t xml:space="preserve"> </w:t>
    </w:r>
    <w:r>
      <w:tab/>
    </w:r>
    <w:r>
      <w:fldChar w:fldCharType="begin"/>
    </w:r>
    <w:r>
      <w:instrText>PAGE   \* MERGEFORMAT</w:instrText>
    </w:r>
    <w:r>
      <w:fldChar w:fldCharType="separate"/>
    </w:r>
    <w:r w:rsidR="005875F2">
      <w:rPr>
        <w:noProof/>
      </w:rPr>
      <w:t>11</w:t>
    </w:r>
    <w:r>
      <w:fldChar w:fldCharType="end"/>
    </w:r>
  </w:p>
  <w:p w14:paraId="1D72E021" w14:textId="77777777" w:rsidR="006C2155" w:rsidRPr="00CB5428" w:rsidRDefault="006C2155">
    <w:pPr>
      <w:pStyle w:val="Voettekst"/>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26A2E" w14:textId="77777777" w:rsidR="00CD7376" w:rsidRDefault="00CD7376" w:rsidP="00A460DF">
      <w:pPr>
        <w:spacing w:line="240" w:lineRule="auto"/>
      </w:pPr>
      <w:r>
        <w:separator/>
      </w:r>
    </w:p>
  </w:footnote>
  <w:footnote w:type="continuationSeparator" w:id="0">
    <w:p w14:paraId="17A4B888" w14:textId="77777777" w:rsidR="00CD7376" w:rsidRDefault="00CD7376" w:rsidP="00A460DF">
      <w:pPr>
        <w:spacing w:line="240" w:lineRule="auto"/>
      </w:pPr>
      <w:r>
        <w:continuationSeparator/>
      </w:r>
    </w:p>
  </w:footnote>
  <w:footnote w:type="continuationNotice" w:id="1">
    <w:p w14:paraId="54C47B59" w14:textId="77777777" w:rsidR="00CD7376" w:rsidRDefault="00CD73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894"/>
    <w:multiLevelType w:val="hybridMultilevel"/>
    <w:tmpl w:val="0F6288EA"/>
    <w:lvl w:ilvl="0" w:tplc="0AD264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9372A"/>
    <w:multiLevelType w:val="multilevel"/>
    <w:tmpl w:val="E418E888"/>
    <w:lvl w:ilvl="0">
      <w:start w:val="1"/>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0A7594"/>
    <w:multiLevelType w:val="hybridMultilevel"/>
    <w:tmpl w:val="412A4874"/>
    <w:lvl w:ilvl="0" w:tplc="11680C4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974290"/>
    <w:multiLevelType w:val="hybridMultilevel"/>
    <w:tmpl w:val="21AE7A5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B7F40A8"/>
    <w:multiLevelType w:val="multilevel"/>
    <w:tmpl w:val="AC2EF64A"/>
    <w:lvl w:ilvl="0">
      <w:start w:val="1"/>
      <w:numFmt w:val="decimal"/>
      <w:lvlText w:val="%1"/>
      <w:lvlJc w:val="left"/>
      <w:pPr>
        <w:ind w:left="680" w:hanging="680"/>
      </w:pPr>
      <w:rPr>
        <w:rFonts w:ascii="Arial" w:hAnsi="Arial" w:hint="default"/>
        <w:b/>
        <w:color w:val="auto"/>
        <w:sz w:val="20"/>
        <w:szCs w:val="20"/>
      </w:rPr>
    </w:lvl>
    <w:lvl w:ilvl="1">
      <w:start w:val="1"/>
      <w:numFmt w:val="decimal"/>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lvlText w:val="%1.%2.%3"/>
      <w:lvlJc w:val="left"/>
      <w:pPr>
        <w:ind w:left="680" w:hanging="680"/>
      </w:pPr>
      <w:rPr>
        <w:rFonts w:ascii="Arial" w:hAnsi="Arial" w:hint="default"/>
        <w:b/>
        <w:i w:val="0"/>
        <w:color w:val="auto"/>
        <w:sz w:val="20"/>
        <w:szCs w:val="20"/>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182F67F4"/>
    <w:multiLevelType w:val="hybridMultilevel"/>
    <w:tmpl w:val="8FC649B2"/>
    <w:lvl w:ilvl="0" w:tplc="69AE993E">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CC12A2"/>
    <w:multiLevelType w:val="hybridMultilevel"/>
    <w:tmpl w:val="49F0CDB6"/>
    <w:lvl w:ilvl="0" w:tplc="571C5CD0">
      <w:start w:val="17"/>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F25C8"/>
    <w:multiLevelType w:val="hybridMultilevel"/>
    <w:tmpl w:val="273C99AA"/>
    <w:lvl w:ilvl="0" w:tplc="11680C4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B66156"/>
    <w:multiLevelType w:val="hybridMultilevel"/>
    <w:tmpl w:val="FB8A61C0"/>
    <w:lvl w:ilvl="0" w:tplc="0AD264D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1D3C3C"/>
    <w:multiLevelType w:val="hybridMultilevel"/>
    <w:tmpl w:val="2AD23C0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CEF558E"/>
    <w:multiLevelType w:val="hybridMultilevel"/>
    <w:tmpl w:val="C346EC64"/>
    <w:lvl w:ilvl="0" w:tplc="0AD264D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378241B"/>
    <w:multiLevelType w:val="multilevel"/>
    <w:tmpl w:val="B0869A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983540"/>
    <w:multiLevelType w:val="hybridMultilevel"/>
    <w:tmpl w:val="B1B60B22"/>
    <w:lvl w:ilvl="0" w:tplc="0AD264DC">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55CF20AC"/>
    <w:multiLevelType w:val="hybridMultilevel"/>
    <w:tmpl w:val="DD70CD62"/>
    <w:lvl w:ilvl="0" w:tplc="0AD264D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10450C"/>
    <w:multiLevelType w:val="hybridMultilevel"/>
    <w:tmpl w:val="6612246E"/>
    <w:lvl w:ilvl="0" w:tplc="ABB85E1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696D47"/>
    <w:multiLevelType w:val="hybridMultilevel"/>
    <w:tmpl w:val="103C17B0"/>
    <w:lvl w:ilvl="0" w:tplc="0AD264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0C7CB8"/>
    <w:multiLevelType w:val="hybridMultilevel"/>
    <w:tmpl w:val="FB5EEDE8"/>
    <w:lvl w:ilvl="0" w:tplc="0AD264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CB16AF"/>
    <w:multiLevelType w:val="hybridMultilevel"/>
    <w:tmpl w:val="AB1E2AE2"/>
    <w:lvl w:ilvl="0" w:tplc="ABB85274">
      <w:start w:val="1"/>
      <w:numFmt w:val="decimal"/>
      <w:lvlText w:val="%1."/>
      <w:lvlJc w:val="left"/>
      <w:pPr>
        <w:ind w:left="720" w:hanging="360"/>
      </w:pPr>
      <w:rPr>
        <w:b w:val="0"/>
      </w:rPr>
    </w:lvl>
    <w:lvl w:ilvl="1" w:tplc="0AD264DC">
      <w:start w:val="1"/>
      <w:numFmt w:val="lowerLetter"/>
      <w:lvlText w:val="%2."/>
      <w:lvlJc w:val="left"/>
      <w:pPr>
        <w:ind w:left="1790" w:hanging="710"/>
      </w:pPr>
      <w:rPr>
        <w:rFonts w:hint="default"/>
      </w:rPr>
    </w:lvl>
    <w:lvl w:ilvl="2" w:tplc="84F41BF6">
      <w:numFmt w:val="bullet"/>
      <w:lvlText w:val="•"/>
      <w:lvlJc w:val="left"/>
      <w:pPr>
        <w:ind w:left="2688" w:hanging="708"/>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DF29BA"/>
    <w:multiLevelType w:val="hybridMultilevel"/>
    <w:tmpl w:val="75187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2E4A12"/>
    <w:multiLevelType w:val="hybridMultilevel"/>
    <w:tmpl w:val="15B082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1662872">
    <w:abstractNumId w:val="4"/>
  </w:num>
  <w:num w:numId="2" w16cid:durableId="1108039037">
    <w:abstractNumId w:val="12"/>
  </w:num>
  <w:num w:numId="3" w16cid:durableId="1629244715">
    <w:abstractNumId w:val="18"/>
  </w:num>
  <w:num w:numId="4" w16cid:durableId="752091211">
    <w:abstractNumId w:val="1"/>
  </w:num>
  <w:num w:numId="5" w16cid:durableId="1759789185">
    <w:abstractNumId w:val="5"/>
  </w:num>
  <w:num w:numId="6" w16cid:durableId="824315868">
    <w:abstractNumId w:val="7"/>
  </w:num>
  <w:num w:numId="7" w16cid:durableId="1475564408">
    <w:abstractNumId w:val="2"/>
  </w:num>
  <w:num w:numId="8" w16cid:durableId="1076705001">
    <w:abstractNumId w:val="20"/>
  </w:num>
  <w:num w:numId="9" w16cid:durableId="1789158392">
    <w:abstractNumId w:val="3"/>
  </w:num>
  <w:num w:numId="10" w16cid:durableId="1585262038">
    <w:abstractNumId w:val="9"/>
  </w:num>
  <w:num w:numId="11" w16cid:durableId="884828364">
    <w:abstractNumId w:val="19"/>
  </w:num>
  <w:num w:numId="12" w16cid:durableId="31073627">
    <w:abstractNumId w:val="11"/>
  </w:num>
  <w:num w:numId="13" w16cid:durableId="452527709">
    <w:abstractNumId w:val="14"/>
  </w:num>
  <w:num w:numId="14" w16cid:durableId="1411610776">
    <w:abstractNumId w:val="13"/>
  </w:num>
  <w:num w:numId="15" w16cid:durableId="901021140">
    <w:abstractNumId w:val="17"/>
  </w:num>
  <w:num w:numId="16" w16cid:durableId="141508629">
    <w:abstractNumId w:val="16"/>
  </w:num>
  <w:num w:numId="17" w16cid:durableId="616836919">
    <w:abstractNumId w:val="0"/>
  </w:num>
  <w:num w:numId="18" w16cid:durableId="2140754763">
    <w:abstractNumId w:val="8"/>
  </w:num>
  <w:num w:numId="19" w16cid:durableId="1509783401">
    <w:abstractNumId w:val="15"/>
  </w:num>
  <w:num w:numId="20" w16cid:durableId="1839731761">
    <w:abstractNumId w:val="10"/>
  </w:num>
  <w:num w:numId="21" w16cid:durableId="115556112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A460DF"/>
    <w:rsid w:val="000000A5"/>
    <w:rsid w:val="00000CA0"/>
    <w:rsid w:val="00001ACE"/>
    <w:rsid w:val="00001C26"/>
    <w:rsid w:val="000023D4"/>
    <w:rsid w:val="00002947"/>
    <w:rsid w:val="000032DF"/>
    <w:rsid w:val="00003400"/>
    <w:rsid w:val="0000367B"/>
    <w:rsid w:val="00003828"/>
    <w:rsid w:val="00003907"/>
    <w:rsid w:val="00003C50"/>
    <w:rsid w:val="00003ECF"/>
    <w:rsid w:val="00004C8A"/>
    <w:rsid w:val="00005AFE"/>
    <w:rsid w:val="000077AC"/>
    <w:rsid w:val="00007B8F"/>
    <w:rsid w:val="000103BC"/>
    <w:rsid w:val="000105CD"/>
    <w:rsid w:val="00010CA1"/>
    <w:rsid w:val="00011371"/>
    <w:rsid w:val="0001138E"/>
    <w:rsid w:val="000115C4"/>
    <w:rsid w:val="00011655"/>
    <w:rsid w:val="00011967"/>
    <w:rsid w:val="00011BCF"/>
    <w:rsid w:val="00012020"/>
    <w:rsid w:val="0001214F"/>
    <w:rsid w:val="000121B1"/>
    <w:rsid w:val="000127CD"/>
    <w:rsid w:val="00012FE0"/>
    <w:rsid w:val="000132C0"/>
    <w:rsid w:val="00013665"/>
    <w:rsid w:val="00013C84"/>
    <w:rsid w:val="00013D51"/>
    <w:rsid w:val="00013FD4"/>
    <w:rsid w:val="0001413B"/>
    <w:rsid w:val="000147BF"/>
    <w:rsid w:val="00014A0E"/>
    <w:rsid w:val="00014A19"/>
    <w:rsid w:val="000159B7"/>
    <w:rsid w:val="00015C90"/>
    <w:rsid w:val="000163DE"/>
    <w:rsid w:val="000172F5"/>
    <w:rsid w:val="000206C5"/>
    <w:rsid w:val="00020880"/>
    <w:rsid w:val="00020B0A"/>
    <w:rsid w:val="00020B3E"/>
    <w:rsid w:val="00022069"/>
    <w:rsid w:val="000231D6"/>
    <w:rsid w:val="00023313"/>
    <w:rsid w:val="00023784"/>
    <w:rsid w:val="00024AD2"/>
    <w:rsid w:val="00024F08"/>
    <w:rsid w:val="0002501C"/>
    <w:rsid w:val="000251D4"/>
    <w:rsid w:val="0002526B"/>
    <w:rsid w:val="00025593"/>
    <w:rsid w:val="00025E7F"/>
    <w:rsid w:val="00027FCF"/>
    <w:rsid w:val="00030633"/>
    <w:rsid w:val="000324A8"/>
    <w:rsid w:val="00032942"/>
    <w:rsid w:val="00032A67"/>
    <w:rsid w:val="00032DB1"/>
    <w:rsid w:val="000338DD"/>
    <w:rsid w:val="00033BEE"/>
    <w:rsid w:val="00034941"/>
    <w:rsid w:val="00035562"/>
    <w:rsid w:val="000358C2"/>
    <w:rsid w:val="00037482"/>
    <w:rsid w:val="00037973"/>
    <w:rsid w:val="00037BEF"/>
    <w:rsid w:val="00037FF0"/>
    <w:rsid w:val="0004038E"/>
    <w:rsid w:val="000403B2"/>
    <w:rsid w:val="00041216"/>
    <w:rsid w:val="00041642"/>
    <w:rsid w:val="000416A1"/>
    <w:rsid w:val="00041EC6"/>
    <w:rsid w:val="0004264E"/>
    <w:rsid w:val="00042B1E"/>
    <w:rsid w:val="00043CCF"/>
    <w:rsid w:val="00043DD9"/>
    <w:rsid w:val="00043E81"/>
    <w:rsid w:val="0004406B"/>
    <w:rsid w:val="00044411"/>
    <w:rsid w:val="000445A1"/>
    <w:rsid w:val="000451DF"/>
    <w:rsid w:val="000453F3"/>
    <w:rsid w:val="00045605"/>
    <w:rsid w:val="0004608F"/>
    <w:rsid w:val="0004648A"/>
    <w:rsid w:val="000468CE"/>
    <w:rsid w:val="00046F67"/>
    <w:rsid w:val="000474EC"/>
    <w:rsid w:val="00047AC6"/>
    <w:rsid w:val="00047E28"/>
    <w:rsid w:val="00047E4B"/>
    <w:rsid w:val="0005011C"/>
    <w:rsid w:val="000504D6"/>
    <w:rsid w:val="00052041"/>
    <w:rsid w:val="000521A7"/>
    <w:rsid w:val="00052220"/>
    <w:rsid w:val="000533D8"/>
    <w:rsid w:val="000534AF"/>
    <w:rsid w:val="000534E4"/>
    <w:rsid w:val="0005383F"/>
    <w:rsid w:val="00053F48"/>
    <w:rsid w:val="00054B4E"/>
    <w:rsid w:val="00055C6E"/>
    <w:rsid w:val="0005643B"/>
    <w:rsid w:val="00056552"/>
    <w:rsid w:val="00056B29"/>
    <w:rsid w:val="00057860"/>
    <w:rsid w:val="000578B9"/>
    <w:rsid w:val="00057CE7"/>
    <w:rsid w:val="00060223"/>
    <w:rsid w:val="0006057D"/>
    <w:rsid w:val="000607DB"/>
    <w:rsid w:val="00060D49"/>
    <w:rsid w:val="00060F53"/>
    <w:rsid w:val="0006151D"/>
    <w:rsid w:val="00061AF5"/>
    <w:rsid w:val="00061D87"/>
    <w:rsid w:val="00061FAF"/>
    <w:rsid w:val="0006258D"/>
    <w:rsid w:val="00062AD0"/>
    <w:rsid w:val="00062D05"/>
    <w:rsid w:val="00064767"/>
    <w:rsid w:val="000657AC"/>
    <w:rsid w:val="00065C47"/>
    <w:rsid w:val="00066093"/>
    <w:rsid w:val="00066219"/>
    <w:rsid w:val="0006697C"/>
    <w:rsid w:val="0006704F"/>
    <w:rsid w:val="0007093A"/>
    <w:rsid w:val="00070B85"/>
    <w:rsid w:val="00071867"/>
    <w:rsid w:val="00071DED"/>
    <w:rsid w:val="0007314B"/>
    <w:rsid w:val="0007324D"/>
    <w:rsid w:val="00073815"/>
    <w:rsid w:val="00073EAD"/>
    <w:rsid w:val="000748E1"/>
    <w:rsid w:val="000763FE"/>
    <w:rsid w:val="00076AB6"/>
    <w:rsid w:val="00076D93"/>
    <w:rsid w:val="00076FD7"/>
    <w:rsid w:val="000772C2"/>
    <w:rsid w:val="000773F8"/>
    <w:rsid w:val="00077A69"/>
    <w:rsid w:val="00080076"/>
    <w:rsid w:val="00080935"/>
    <w:rsid w:val="00081750"/>
    <w:rsid w:val="00081BE8"/>
    <w:rsid w:val="000826E4"/>
    <w:rsid w:val="00082DFE"/>
    <w:rsid w:val="000830DE"/>
    <w:rsid w:val="0008422D"/>
    <w:rsid w:val="0008449A"/>
    <w:rsid w:val="00084D01"/>
    <w:rsid w:val="00084DA3"/>
    <w:rsid w:val="00085901"/>
    <w:rsid w:val="00085A8D"/>
    <w:rsid w:val="00085AA4"/>
    <w:rsid w:val="00085EA1"/>
    <w:rsid w:val="00085F8F"/>
    <w:rsid w:val="000863EC"/>
    <w:rsid w:val="00086742"/>
    <w:rsid w:val="000867CC"/>
    <w:rsid w:val="0009005C"/>
    <w:rsid w:val="0009048E"/>
    <w:rsid w:val="0009075D"/>
    <w:rsid w:val="00090A55"/>
    <w:rsid w:val="000915F9"/>
    <w:rsid w:val="00091988"/>
    <w:rsid w:val="00091A23"/>
    <w:rsid w:val="00092550"/>
    <w:rsid w:val="00092D90"/>
    <w:rsid w:val="000930A0"/>
    <w:rsid w:val="00093954"/>
    <w:rsid w:val="00094202"/>
    <w:rsid w:val="000950F3"/>
    <w:rsid w:val="00096D1E"/>
    <w:rsid w:val="00096F0E"/>
    <w:rsid w:val="00097ECC"/>
    <w:rsid w:val="000A0595"/>
    <w:rsid w:val="000A0732"/>
    <w:rsid w:val="000A0757"/>
    <w:rsid w:val="000A08AD"/>
    <w:rsid w:val="000A0AE9"/>
    <w:rsid w:val="000A0D56"/>
    <w:rsid w:val="000A16AC"/>
    <w:rsid w:val="000A1B90"/>
    <w:rsid w:val="000A24AF"/>
    <w:rsid w:val="000A2B31"/>
    <w:rsid w:val="000A2E69"/>
    <w:rsid w:val="000A3A0C"/>
    <w:rsid w:val="000A3DA5"/>
    <w:rsid w:val="000A3EB1"/>
    <w:rsid w:val="000A3ED6"/>
    <w:rsid w:val="000A506E"/>
    <w:rsid w:val="000A5AFE"/>
    <w:rsid w:val="000A5DDF"/>
    <w:rsid w:val="000A610F"/>
    <w:rsid w:val="000A6A00"/>
    <w:rsid w:val="000A6EB4"/>
    <w:rsid w:val="000A7240"/>
    <w:rsid w:val="000A72D2"/>
    <w:rsid w:val="000A7450"/>
    <w:rsid w:val="000A7BA4"/>
    <w:rsid w:val="000B09FC"/>
    <w:rsid w:val="000B1771"/>
    <w:rsid w:val="000B199E"/>
    <w:rsid w:val="000B1E6D"/>
    <w:rsid w:val="000B2747"/>
    <w:rsid w:val="000B29A8"/>
    <w:rsid w:val="000B3D54"/>
    <w:rsid w:val="000B41B7"/>
    <w:rsid w:val="000B43E4"/>
    <w:rsid w:val="000B5007"/>
    <w:rsid w:val="000B5C9F"/>
    <w:rsid w:val="000B60AA"/>
    <w:rsid w:val="000B690B"/>
    <w:rsid w:val="000B6D71"/>
    <w:rsid w:val="000B7894"/>
    <w:rsid w:val="000B7F7C"/>
    <w:rsid w:val="000C0529"/>
    <w:rsid w:val="000C084E"/>
    <w:rsid w:val="000C0BE5"/>
    <w:rsid w:val="000C1180"/>
    <w:rsid w:val="000C1DAB"/>
    <w:rsid w:val="000C2144"/>
    <w:rsid w:val="000C21C3"/>
    <w:rsid w:val="000C2237"/>
    <w:rsid w:val="000C24CC"/>
    <w:rsid w:val="000C31F1"/>
    <w:rsid w:val="000C35D7"/>
    <w:rsid w:val="000C39A9"/>
    <w:rsid w:val="000C3A00"/>
    <w:rsid w:val="000C4399"/>
    <w:rsid w:val="000C479A"/>
    <w:rsid w:val="000C685A"/>
    <w:rsid w:val="000C6AAE"/>
    <w:rsid w:val="000C6EDE"/>
    <w:rsid w:val="000C74F5"/>
    <w:rsid w:val="000C7C73"/>
    <w:rsid w:val="000C7FF1"/>
    <w:rsid w:val="000D0D04"/>
    <w:rsid w:val="000D0E8A"/>
    <w:rsid w:val="000D132F"/>
    <w:rsid w:val="000D26DC"/>
    <w:rsid w:val="000D26F5"/>
    <w:rsid w:val="000D282B"/>
    <w:rsid w:val="000D28DE"/>
    <w:rsid w:val="000D29C1"/>
    <w:rsid w:val="000D339A"/>
    <w:rsid w:val="000D34B6"/>
    <w:rsid w:val="000D3E71"/>
    <w:rsid w:val="000D3EE8"/>
    <w:rsid w:val="000D4394"/>
    <w:rsid w:val="000D4DF9"/>
    <w:rsid w:val="000D5173"/>
    <w:rsid w:val="000D58A2"/>
    <w:rsid w:val="000D6121"/>
    <w:rsid w:val="000D6EF5"/>
    <w:rsid w:val="000D7C22"/>
    <w:rsid w:val="000D7F63"/>
    <w:rsid w:val="000E0314"/>
    <w:rsid w:val="000E06E8"/>
    <w:rsid w:val="000E2A80"/>
    <w:rsid w:val="000E2CA7"/>
    <w:rsid w:val="000E2EED"/>
    <w:rsid w:val="000E39A8"/>
    <w:rsid w:val="000E4D6A"/>
    <w:rsid w:val="000E580A"/>
    <w:rsid w:val="000E66CD"/>
    <w:rsid w:val="000E71C6"/>
    <w:rsid w:val="000E7272"/>
    <w:rsid w:val="000E7410"/>
    <w:rsid w:val="000E78D1"/>
    <w:rsid w:val="000E7AC6"/>
    <w:rsid w:val="000E7EF7"/>
    <w:rsid w:val="000E7EFC"/>
    <w:rsid w:val="000F0311"/>
    <w:rsid w:val="000F04D5"/>
    <w:rsid w:val="000F0ED0"/>
    <w:rsid w:val="000F1005"/>
    <w:rsid w:val="000F12E4"/>
    <w:rsid w:val="000F1659"/>
    <w:rsid w:val="000F18E0"/>
    <w:rsid w:val="000F1920"/>
    <w:rsid w:val="000F1BEA"/>
    <w:rsid w:val="000F1C61"/>
    <w:rsid w:val="000F21BD"/>
    <w:rsid w:val="000F2833"/>
    <w:rsid w:val="000F297D"/>
    <w:rsid w:val="000F2DFB"/>
    <w:rsid w:val="000F3565"/>
    <w:rsid w:val="000F3B5B"/>
    <w:rsid w:val="000F3BBF"/>
    <w:rsid w:val="000F3BF1"/>
    <w:rsid w:val="000F3FDE"/>
    <w:rsid w:val="000F43D1"/>
    <w:rsid w:val="000F45FF"/>
    <w:rsid w:val="000F4B53"/>
    <w:rsid w:val="000F4CA2"/>
    <w:rsid w:val="000F4DA3"/>
    <w:rsid w:val="000F5A02"/>
    <w:rsid w:val="000F5EAF"/>
    <w:rsid w:val="000F6086"/>
    <w:rsid w:val="000F6720"/>
    <w:rsid w:val="000F6800"/>
    <w:rsid w:val="000F6F69"/>
    <w:rsid w:val="000F7334"/>
    <w:rsid w:val="000F7A4E"/>
    <w:rsid w:val="000F7AF2"/>
    <w:rsid w:val="000F7D2A"/>
    <w:rsid w:val="000F7E16"/>
    <w:rsid w:val="000F7ED4"/>
    <w:rsid w:val="000F7F09"/>
    <w:rsid w:val="001004EE"/>
    <w:rsid w:val="00101007"/>
    <w:rsid w:val="00101CBA"/>
    <w:rsid w:val="001022ED"/>
    <w:rsid w:val="00102380"/>
    <w:rsid w:val="00102DE6"/>
    <w:rsid w:val="00102F45"/>
    <w:rsid w:val="00103181"/>
    <w:rsid w:val="0010388E"/>
    <w:rsid w:val="0010398F"/>
    <w:rsid w:val="00104015"/>
    <w:rsid w:val="001044F1"/>
    <w:rsid w:val="001062FF"/>
    <w:rsid w:val="0010658A"/>
    <w:rsid w:val="001067AB"/>
    <w:rsid w:val="00106D17"/>
    <w:rsid w:val="00106E50"/>
    <w:rsid w:val="00106F74"/>
    <w:rsid w:val="00106FA5"/>
    <w:rsid w:val="001077E4"/>
    <w:rsid w:val="00107950"/>
    <w:rsid w:val="00107BB7"/>
    <w:rsid w:val="00107C82"/>
    <w:rsid w:val="001103B9"/>
    <w:rsid w:val="001109F2"/>
    <w:rsid w:val="00110D18"/>
    <w:rsid w:val="001118A5"/>
    <w:rsid w:val="00112381"/>
    <w:rsid w:val="001137CF"/>
    <w:rsid w:val="001140DD"/>
    <w:rsid w:val="00114664"/>
    <w:rsid w:val="0011482E"/>
    <w:rsid w:val="00115524"/>
    <w:rsid w:val="0011603C"/>
    <w:rsid w:val="00116846"/>
    <w:rsid w:val="001168A3"/>
    <w:rsid w:val="00120108"/>
    <w:rsid w:val="001209E6"/>
    <w:rsid w:val="00120E27"/>
    <w:rsid w:val="001210EF"/>
    <w:rsid w:val="001214FC"/>
    <w:rsid w:val="00121505"/>
    <w:rsid w:val="00121895"/>
    <w:rsid w:val="00121BC7"/>
    <w:rsid w:val="001226EF"/>
    <w:rsid w:val="00122A40"/>
    <w:rsid w:val="0012344D"/>
    <w:rsid w:val="00123B3A"/>
    <w:rsid w:val="00123B43"/>
    <w:rsid w:val="00123FD8"/>
    <w:rsid w:val="00124A65"/>
    <w:rsid w:val="00124E5C"/>
    <w:rsid w:val="00125382"/>
    <w:rsid w:val="00125439"/>
    <w:rsid w:val="001257ED"/>
    <w:rsid w:val="00125A15"/>
    <w:rsid w:val="001264B6"/>
    <w:rsid w:val="0012665C"/>
    <w:rsid w:val="00126839"/>
    <w:rsid w:val="00126A10"/>
    <w:rsid w:val="00126D9A"/>
    <w:rsid w:val="00127159"/>
    <w:rsid w:val="00127403"/>
    <w:rsid w:val="0012778C"/>
    <w:rsid w:val="00130240"/>
    <w:rsid w:val="00130EA2"/>
    <w:rsid w:val="00130FE2"/>
    <w:rsid w:val="00131C1D"/>
    <w:rsid w:val="001327F2"/>
    <w:rsid w:val="001331B4"/>
    <w:rsid w:val="00133249"/>
    <w:rsid w:val="0013336E"/>
    <w:rsid w:val="00133934"/>
    <w:rsid w:val="0013422B"/>
    <w:rsid w:val="00134581"/>
    <w:rsid w:val="00134B28"/>
    <w:rsid w:val="001363FD"/>
    <w:rsid w:val="00136749"/>
    <w:rsid w:val="00136C4D"/>
    <w:rsid w:val="001370CA"/>
    <w:rsid w:val="0014068E"/>
    <w:rsid w:val="00141284"/>
    <w:rsid w:val="001418C2"/>
    <w:rsid w:val="00141969"/>
    <w:rsid w:val="00141AA4"/>
    <w:rsid w:val="00141D68"/>
    <w:rsid w:val="001429D9"/>
    <w:rsid w:val="00142E25"/>
    <w:rsid w:val="00142F52"/>
    <w:rsid w:val="001431EF"/>
    <w:rsid w:val="001434E8"/>
    <w:rsid w:val="00143614"/>
    <w:rsid w:val="00143801"/>
    <w:rsid w:val="001439D7"/>
    <w:rsid w:val="00144CD3"/>
    <w:rsid w:val="001451D9"/>
    <w:rsid w:val="00145387"/>
    <w:rsid w:val="001457AD"/>
    <w:rsid w:val="00145D08"/>
    <w:rsid w:val="00146BC3"/>
    <w:rsid w:val="00147829"/>
    <w:rsid w:val="0015220A"/>
    <w:rsid w:val="001528BC"/>
    <w:rsid w:val="00152B39"/>
    <w:rsid w:val="00152E55"/>
    <w:rsid w:val="00153218"/>
    <w:rsid w:val="00153784"/>
    <w:rsid w:val="00153C64"/>
    <w:rsid w:val="001541A2"/>
    <w:rsid w:val="00154528"/>
    <w:rsid w:val="001546B8"/>
    <w:rsid w:val="00154EC5"/>
    <w:rsid w:val="00155983"/>
    <w:rsid w:val="00155B9D"/>
    <w:rsid w:val="00156114"/>
    <w:rsid w:val="0015628E"/>
    <w:rsid w:val="00157A2D"/>
    <w:rsid w:val="00157FE9"/>
    <w:rsid w:val="00160A06"/>
    <w:rsid w:val="00160A64"/>
    <w:rsid w:val="00160FEC"/>
    <w:rsid w:val="00161F42"/>
    <w:rsid w:val="0016233A"/>
    <w:rsid w:val="00162B3F"/>
    <w:rsid w:val="001633A4"/>
    <w:rsid w:val="00163A36"/>
    <w:rsid w:val="00163CCE"/>
    <w:rsid w:val="00164129"/>
    <w:rsid w:val="00164C95"/>
    <w:rsid w:val="00164FC2"/>
    <w:rsid w:val="00165042"/>
    <w:rsid w:val="00165E6E"/>
    <w:rsid w:val="00165FD1"/>
    <w:rsid w:val="00166843"/>
    <w:rsid w:val="001672E1"/>
    <w:rsid w:val="00167AA5"/>
    <w:rsid w:val="001703BF"/>
    <w:rsid w:val="001707B9"/>
    <w:rsid w:val="00170A75"/>
    <w:rsid w:val="001713D2"/>
    <w:rsid w:val="00171838"/>
    <w:rsid w:val="001728DC"/>
    <w:rsid w:val="00172D49"/>
    <w:rsid w:val="00173338"/>
    <w:rsid w:val="001736D0"/>
    <w:rsid w:val="0017424E"/>
    <w:rsid w:val="001746CD"/>
    <w:rsid w:val="00175237"/>
    <w:rsid w:val="001753BB"/>
    <w:rsid w:val="001756B8"/>
    <w:rsid w:val="001757FE"/>
    <w:rsid w:val="001759B9"/>
    <w:rsid w:val="001760C5"/>
    <w:rsid w:val="00176424"/>
    <w:rsid w:val="001765AA"/>
    <w:rsid w:val="0017739F"/>
    <w:rsid w:val="00177436"/>
    <w:rsid w:val="001775DC"/>
    <w:rsid w:val="00177E87"/>
    <w:rsid w:val="0018021C"/>
    <w:rsid w:val="00180422"/>
    <w:rsid w:val="00180936"/>
    <w:rsid w:val="00180DBF"/>
    <w:rsid w:val="0018163A"/>
    <w:rsid w:val="00182833"/>
    <w:rsid w:val="00182D25"/>
    <w:rsid w:val="00182E13"/>
    <w:rsid w:val="00182E8B"/>
    <w:rsid w:val="00183841"/>
    <w:rsid w:val="00183D44"/>
    <w:rsid w:val="00184387"/>
    <w:rsid w:val="00184531"/>
    <w:rsid w:val="00184903"/>
    <w:rsid w:val="00184C36"/>
    <w:rsid w:val="00184F4D"/>
    <w:rsid w:val="00184FCE"/>
    <w:rsid w:val="00186316"/>
    <w:rsid w:val="00186963"/>
    <w:rsid w:val="00186F8F"/>
    <w:rsid w:val="00187357"/>
    <w:rsid w:val="001878AA"/>
    <w:rsid w:val="00187A22"/>
    <w:rsid w:val="00190183"/>
    <w:rsid w:val="001905F3"/>
    <w:rsid w:val="00190E9D"/>
    <w:rsid w:val="001915FA"/>
    <w:rsid w:val="00191B6B"/>
    <w:rsid w:val="00191BC2"/>
    <w:rsid w:val="00192085"/>
    <w:rsid w:val="00192BDA"/>
    <w:rsid w:val="001939C9"/>
    <w:rsid w:val="00193F4D"/>
    <w:rsid w:val="00194DF1"/>
    <w:rsid w:val="00194E0B"/>
    <w:rsid w:val="00196661"/>
    <w:rsid w:val="0019670F"/>
    <w:rsid w:val="00197A34"/>
    <w:rsid w:val="001A058F"/>
    <w:rsid w:val="001A0B15"/>
    <w:rsid w:val="001A1B9E"/>
    <w:rsid w:val="001A1D1D"/>
    <w:rsid w:val="001A1FB3"/>
    <w:rsid w:val="001A243D"/>
    <w:rsid w:val="001A2E74"/>
    <w:rsid w:val="001A3799"/>
    <w:rsid w:val="001A40C3"/>
    <w:rsid w:val="001A4756"/>
    <w:rsid w:val="001A477E"/>
    <w:rsid w:val="001A50BC"/>
    <w:rsid w:val="001A5CC1"/>
    <w:rsid w:val="001A5FE4"/>
    <w:rsid w:val="001A66C1"/>
    <w:rsid w:val="001A6973"/>
    <w:rsid w:val="001A6D03"/>
    <w:rsid w:val="001A7041"/>
    <w:rsid w:val="001A7049"/>
    <w:rsid w:val="001B10F3"/>
    <w:rsid w:val="001B11FF"/>
    <w:rsid w:val="001B173E"/>
    <w:rsid w:val="001B1BC2"/>
    <w:rsid w:val="001B2096"/>
    <w:rsid w:val="001B2D09"/>
    <w:rsid w:val="001B2E30"/>
    <w:rsid w:val="001B3382"/>
    <w:rsid w:val="001B4163"/>
    <w:rsid w:val="001B43CF"/>
    <w:rsid w:val="001B4608"/>
    <w:rsid w:val="001B4D3E"/>
    <w:rsid w:val="001B4D5B"/>
    <w:rsid w:val="001B5A74"/>
    <w:rsid w:val="001B5D20"/>
    <w:rsid w:val="001B7461"/>
    <w:rsid w:val="001B75D8"/>
    <w:rsid w:val="001B7994"/>
    <w:rsid w:val="001C063D"/>
    <w:rsid w:val="001C0AB4"/>
    <w:rsid w:val="001C100C"/>
    <w:rsid w:val="001C11F1"/>
    <w:rsid w:val="001C1B22"/>
    <w:rsid w:val="001C23FB"/>
    <w:rsid w:val="001C24A7"/>
    <w:rsid w:val="001C2C8C"/>
    <w:rsid w:val="001C2F35"/>
    <w:rsid w:val="001C3616"/>
    <w:rsid w:val="001C3801"/>
    <w:rsid w:val="001C3CB6"/>
    <w:rsid w:val="001C412F"/>
    <w:rsid w:val="001C4788"/>
    <w:rsid w:val="001C47E6"/>
    <w:rsid w:val="001C5228"/>
    <w:rsid w:val="001C53BE"/>
    <w:rsid w:val="001C5F84"/>
    <w:rsid w:val="001C6930"/>
    <w:rsid w:val="001C6987"/>
    <w:rsid w:val="001C6CA7"/>
    <w:rsid w:val="001C6CB8"/>
    <w:rsid w:val="001C71C9"/>
    <w:rsid w:val="001C7ED2"/>
    <w:rsid w:val="001D0270"/>
    <w:rsid w:val="001D0689"/>
    <w:rsid w:val="001D0E17"/>
    <w:rsid w:val="001D105E"/>
    <w:rsid w:val="001D1E91"/>
    <w:rsid w:val="001D283E"/>
    <w:rsid w:val="001D35FC"/>
    <w:rsid w:val="001D367C"/>
    <w:rsid w:val="001D398A"/>
    <w:rsid w:val="001D4148"/>
    <w:rsid w:val="001D45F9"/>
    <w:rsid w:val="001D4A32"/>
    <w:rsid w:val="001D51F6"/>
    <w:rsid w:val="001D5362"/>
    <w:rsid w:val="001D552E"/>
    <w:rsid w:val="001D566C"/>
    <w:rsid w:val="001D5989"/>
    <w:rsid w:val="001D5F4D"/>
    <w:rsid w:val="001D72A1"/>
    <w:rsid w:val="001D72B8"/>
    <w:rsid w:val="001D7352"/>
    <w:rsid w:val="001D7D77"/>
    <w:rsid w:val="001E01AF"/>
    <w:rsid w:val="001E06B5"/>
    <w:rsid w:val="001E135E"/>
    <w:rsid w:val="001E1723"/>
    <w:rsid w:val="001E1980"/>
    <w:rsid w:val="001E1CAF"/>
    <w:rsid w:val="001E1F7E"/>
    <w:rsid w:val="001E2BC7"/>
    <w:rsid w:val="001E3AA8"/>
    <w:rsid w:val="001E3AEA"/>
    <w:rsid w:val="001E3CFA"/>
    <w:rsid w:val="001E4B50"/>
    <w:rsid w:val="001E5316"/>
    <w:rsid w:val="001E5747"/>
    <w:rsid w:val="001E6141"/>
    <w:rsid w:val="001E6201"/>
    <w:rsid w:val="001E6E14"/>
    <w:rsid w:val="001F06F3"/>
    <w:rsid w:val="001F09E2"/>
    <w:rsid w:val="001F0B85"/>
    <w:rsid w:val="001F0E35"/>
    <w:rsid w:val="001F13BA"/>
    <w:rsid w:val="001F1E54"/>
    <w:rsid w:val="001F213C"/>
    <w:rsid w:val="001F2A75"/>
    <w:rsid w:val="001F3736"/>
    <w:rsid w:val="001F3C07"/>
    <w:rsid w:val="001F42BA"/>
    <w:rsid w:val="001F4D3C"/>
    <w:rsid w:val="001F4D40"/>
    <w:rsid w:val="001F6B7E"/>
    <w:rsid w:val="001F6CF8"/>
    <w:rsid w:val="001F6FF0"/>
    <w:rsid w:val="001F7025"/>
    <w:rsid w:val="001F70BF"/>
    <w:rsid w:val="001F7483"/>
    <w:rsid w:val="001F7C89"/>
    <w:rsid w:val="002008A3"/>
    <w:rsid w:val="002008DB"/>
    <w:rsid w:val="00200D09"/>
    <w:rsid w:val="00200FFC"/>
    <w:rsid w:val="00201510"/>
    <w:rsid w:val="0020168D"/>
    <w:rsid w:val="00201C3A"/>
    <w:rsid w:val="0020227B"/>
    <w:rsid w:val="00202421"/>
    <w:rsid w:val="0020414E"/>
    <w:rsid w:val="00204911"/>
    <w:rsid w:val="00205042"/>
    <w:rsid w:val="002057E5"/>
    <w:rsid w:val="002057FC"/>
    <w:rsid w:val="00205EB3"/>
    <w:rsid w:val="00205ED2"/>
    <w:rsid w:val="0020699B"/>
    <w:rsid w:val="002069D3"/>
    <w:rsid w:val="00207868"/>
    <w:rsid w:val="00207869"/>
    <w:rsid w:val="00207934"/>
    <w:rsid w:val="00207C0F"/>
    <w:rsid w:val="00207CAD"/>
    <w:rsid w:val="00207EDE"/>
    <w:rsid w:val="0021079C"/>
    <w:rsid w:val="002107AD"/>
    <w:rsid w:val="002115AA"/>
    <w:rsid w:val="0021169C"/>
    <w:rsid w:val="00211FE0"/>
    <w:rsid w:val="002123DE"/>
    <w:rsid w:val="00212800"/>
    <w:rsid w:val="00212F8E"/>
    <w:rsid w:val="00213E12"/>
    <w:rsid w:val="0021417C"/>
    <w:rsid w:val="002146DA"/>
    <w:rsid w:val="0021587D"/>
    <w:rsid w:val="00215C62"/>
    <w:rsid w:val="00215F0E"/>
    <w:rsid w:val="0021692C"/>
    <w:rsid w:val="00216CC6"/>
    <w:rsid w:val="00216ED8"/>
    <w:rsid w:val="002173CC"/>
    <w:rsid w:val="00217C0D"/>
    <w:rsid w:val="00217C42"/>
    <w:rsid w:val="00220491"/>
    <w:rsid w:val="00220809"/>
    <w:rsid w:val="002208D9"/>
    <w:rsid w:val="00221260"/>
    <w:rsid w:val="00221D4C"/>
    <w:rsid w:val="00221DEF"/>
    <w:rsid w:val="00221EC6"/>
    <w:rsid w:val="00222340"/>
    <w:rsid w:val="00222817"/>
    <w:rsid w:val="002233E8"/>
    <w:rsid w:val="002239A4"/>
    <w:rsid w:val="00223CAB"/>
    <w:rsid w:val="00223D99"/>
    <w:rsid w:val="00223E16"/>
    <w:rsid w:val="0022470F"/>
    <w:rsid w:val="002247D0"/>
    <w:rsid w:val="00225492"/>
    <w:rsid w:val="00225500"/>
    <w:rsid w:val="00225BD2"/>
    <w:rsid w:val="0022639B"/>
    <w:rsid w:val="002265C2"/>
    <w:rsid w:val="00226813"/>
    <w:rsid w:val="00227C6C"/>
    <w:rsid w:val="00227D5E"/>
    <w:rsid w:val="00230EE2"/>
    <w:rsid w:val="002310E4"/>
    <w:rsid w:val="00231340"/>
    <w:rsid w:val="0023154D"/>
    <w:rsid w:val="00231683"/>
    <w:rsid w:val="002325CA"/>
    <w:rsid w:val="00232760"/>
    <w:rsid w:val="00233751"/>
    <w:rsid w:val="002349BD"/>
    <w:rsid w:val="00234B42"/>
    <w:rsid w:val="002355B2"/>
    <w:rsid w:val="00235F51"/>
    <w:rsid w:val="00236118"/>
    <w:rsid w:val="00236161"/>
    <w:rsid w:val="002366FB"/>
    <w:rsid w:val="0023709E"/>
    <w:rsid w:val="002372C9"/>
    <w:rsid w:val="002372D3"/>
    <w:rsid w:val="002375FA"/>
    <w:rsid w:val="00237CF7"/>
    <w:rsid w:val="00237F4E"/>
    <w:rsid w:val="0024047E"/>
    <w:rsid w:val="00240507"/>
    <w:rsid w:val="00240ADD"/>
    <w:rsid w:val="002418E3"/>
    <w:rsid w:val="00241E54"/>
    <w:rsid w:val="00242B79"/>
    <w:rsid w:val="00244578"/>
    <w:rsid w:val="00244610"/>
    <w:rsid w:val="00244EE2"/>
    <w:rsid w:val="002452A9"/>
    <w:rsid w:val="00245820"/>
    <w:rsid w:val="00245D02"/>
    <w:rsid w:val="002465F6"/>
    <w:rsid w:val="002468D6"/>
    <w:rsid w:val="00246D2A"/>
    <w:rsid w:val="00247264"/>
    <w:rsid w:val="002473E8"/>
    <w:rsid w:val="002502E8"/>
    <w:rsid w:val="00250770"/>
    <w:rsid w:val="00250E51"/>
    <w:rsid w:val="002524A6"/>
    <w:rsid w:val="00252673"/>
    <w:rsid w:val="00252C15"/>
    <w:rsid w:val="00253064"/>
    <w:rsid w:val="00253837"/>
    <w:rsid w:val="0025389F"/>
    <w:rsid w:val="00253F05"/>
    <w:rsid w:val="0025404F"/>
    <w:rsid w:val="002543CD"/>
    <w:rsid w:val="0025578D"/>
    <w:rsid w:val="002558F0"/>
    <w:rsid w:val="00255974"/>
    <w:rsid w:val="00255C72"/>
    <w:rsid w:val="00255EC2"/>
    <w:rsid w:val="002567A8"/>
    <w:rsid w:val="00256806"/>
    <w:rsid w:val="002568E1"/>
    <w:rsid w:val="002571D9"/>
    <w:rsid w:val="002578BC"/>
    <w:rsid w:val="00257951"/>
    <w:rsid w:val="00257B26"/>
    <w:rsid w:val="00257C15"/>
    <w:rsid w:val="00257CD9"/>
    <w:rsid w:val="00257FE3"/>
    <w:rsid w:val="00260434"/>
    <w:rsid w:val="00260D62"/>
    <w:rsid w:val="002616D3"/>
    <w:rsid w:val="00261AF5"/>
    <w:rsid w:val="00262536"/>
    <w:rsid w:val="002627A6"/>
    <w:rsid w:val="00262C89"/>
    <w:rsid w:val="00263D3F"/>
    <w:rsid w:val="002647A3"/>
    <w:rsid w:val="0026486A"/>
    <w:rsid w:val="00264931"/>
    <w:rsid w:val="00264D9C"/>
    <w:rsid w:val="00265084"/>
    <w:rsid w:val="00265506"/>
    <w:rsid w:val="00265906"/>
    <w:rsid w:val="00265E43"/>
    <w:rsid w:val="002663BC"/>
    <w:rsid w:val="00266DD9"/>
    <w:rsid w:val="00267388"/>
    <w:rsid w:val="00267DDE"/>
    <w:rsid w:val="002706E8"/>
    <w:rsid w:val="002707AC"/>
    <w:rsid w:val="00270DBF"/>
    <w:rsid w:val="00271D1F"/>
    <w:rsid w:val="00272F10"/>
    <w:rsid w:val="002737A9"/>
    <w:rsid w:val="00273DA4"/>
    <w:rsid w:val="00273F67"/>
    <w:rsid w:val="002747CD"/>
    <w:rsid w:val="0027495E"/>
    <w:rsid w:val="00275D73"/>
    <w:rsid w:val="002760A6"/>
    <w:rsid w:val="0027636E"/>
    <w:rsid w:val="00277429"/>
    <w:rsid w:val="00277A58"/>
    <w:rsid w:val="00277C66"/>
    <w:rsid w:val="00280CAA"/>
    <w:rsid w:val="002810D1"/>
    <w:rsid w:val="00281B89"/>
    <w:rsid w:val="00281DBD"/>
    <w:rsid w:val="002820F8"/>
    <w:rsid w:val="002825FB"/>
    <w:rsid w:val="00282822"/>
    <w:rsid w:val="00282BB9"/>
    <w:rsid w:val="00283105"/>
    <w:rsid w:val="00283294"/>
    <w:rsid w:val="0028330B"/>
    <w:rsid w:val="00283440"/>
    <w:rsid w:val="002835F3"/>
    <w:rsid w:val="00283C93"/>
    <w:rsid w:val="00283EC7"/>
    <w:rsid w:val="00285337"/>
    <w:rsid w:val="00285761"/>
    <w:rsid w:val="0028651A"/>
    <w:rsid w:val="002872A6"/>
    <w:rsid w:val="00287D83"/>
    <w:rsid w:val="00287F67"/>
    <w:rsid w:val="00290357"/>
    <w:rsid w:val="00290878"/>
    <w:rsid w:val="002911E4"/>
    <w:rsid w:val="00291C90"/>
    <w:rsid w:val="002923FB"/>
    <w:rsid w:val="0029286B"/>
    <w:rsid w:val="00292C3E"/>
    <w:rsid w:val="002930ED"/>
    <w:rsid w:val="00293450"/>
    <w:rsid w:val="00293666"/>
    <w:rsid w:val="00293F86"/>
    <w:rsid w:val="00295393"/>
    <w:rsid w:val="002957D8"/>
    <w:rsid w:val="00295B4F"/>
    <w:rsid w:val="00295BC3"/>
    <w:rsid w:val="00295D93"/>
    <w:rsid w:val="00295E00"/>
    <w:rsid w:val="0029660B"/>
    <w:rsid w:val="00296B64"/>
    <w:rsid w:val="00296E36"/>
    <w:rsid w:val="00296F2D"/>
    <w:rsid w:val="00297002"/>
    <w:rsid w:val="0029715E"/>
    <w:rsid w:val="002979D3"/>
    <w:rsid w:val="002A0D29"/>
    <w:rsid w:val="002A1A93"/>
    <w:rsid w:val="002A2086"/>
    <w:rsid w:val="002A372B"/>
    <w:rsid w:val="002A39E5"/>
    <w:rsid w:val="002A3A6A"/>
    <w:rsid w:val="002A3B27"/>
    <w:rsid w:val="002A3B56"/>
    <w:rsid w:val="002A4F06"/>
    <w:rsid w:val="002A59D7"/>
    <w:rsid w:val="002A5AB7"/>
    <w:rsid w:val="002A666D"/>
    <w:rsid w:val="002A6777"/>
    <w:rsid w:val="002A7D14"/>
    <w:rsid w:val="002A7F20"/>
    <w:rsid w:val="002A7F7D"/>
    <w:rsid w:val="002B047C"/>
    <w:rsid w:val="002B0649"/>
    <w:rsid w:val="002B0E72"/>
    <w:rsid w:val="002B108F"/>
    <w:rsid w:val="002B15BE"/>
    <w:rsid w:val="002B1899"/>
    <w:rsid w:val="002B18A7"/>
    <w:rsid w:val="002B19B8"/>
    <w:rsid w:val="002B1DA5"/>
    <w:rsid w:val="002B2F7F"/>
    <w:rsid w:val="002B368F"/>
    <w:rsid w:val="002B3747"/>
    <w:rsid w:val="002B38D8"/>
    <w:rsid w:val="002B3FC2"/>
    <w:rsid w:val="002B5A21"/>
    <w:rsid w:val="002B5C91"/>
    <w:rsid w:val="002B66EB"/>
    <w:rsid w:val="002B699D"/>
    <w:rsid w:val="002B6E25"/>
    <w:rsid w:val="002B6F49"/>
    <w:rsid w:val="002B70C0"/>
    <w:rsid w:val="002B739E"/>
    <w:rsid w:val="002B77CA"/>
    <w:rsid w:val="002B7997"/>
    <w:rsid w:val="002B7C1F"/>
    <w:rsid w:val="002B7D25"/>
    <w:rsid w:val="002C02B0"/>
    <w:rsid w:val="002C0B65"/>
    <w:rsid w:val="002C0E7C"/>
    <w:rsid w:val="002C1FC1"/>
    <w:rsid w:val="002C2690"/>
    <w:rsid w:val="002C26BE"/>
    <w:rsid w:val="002C392C"/>
    <w:rsid w:val="002C4494"/>
    <w:rsid w:val="002C569D"/>
    <w:rsid w:val="002C5780"/>
    <w:rsid w:val="002C57DB"/>
    <w:rsid w:val="002C63A8"/>
    <w:rsid w:val="002C6688"/>
    <w:rsid w:val="002C6764"/>
    <w:rsid w:val="002C6815"/>
    <w:rsid w:val="002C68A1"/>
    <w:rsid w:val="002C6D8C"/>
    <w:rsid w:val="002C7381"/>
    <w:rsid w:val="002C7382"/>
    <w:rsid w:val="002C79D8"/>
    <w:rsid w:val="002C7F5E"/>
    <w:rsid w:val="002D00D7"/>
    <w:rsid w:val="002D06D0"/>
    <w:rsid w:val="002D2409"/>
    <w:rsid w:val="002D3030"/>
    <w:rsid w:val="002D3738"/>
    <w:rsid w:val="002D3D5C"/>
    <w:rsid w:val="002D3E16"/>
    <w:rsid w:val="002D3F6D"/>
    <w:rsid w:val="002D40ED"/>
    <w:rsid w:val="002D41F3"/>
    <w:rsid w:val="002D4272"/>
    <w:rsid w:val="002D42D9"/>
    <w:rsid w:val="002D4709"/>
    <w:rsid w:val="002D4728"/>
    <w:rsid w:val="002D5162"/>
    <w:rsid w:val="002D5ED5"/>
    <w:rsid w:val="002D6132"/>
    <w:rsid w:val="002D633D"/>
    <w:rsid w:val="002D633F"/>
    <w:rsid w:val="002D66A7"/>
    <w:rsid w:val="002D69F4"/>
    <w:rsid w:val="002D739F"/>
    <w:rsid w:val="002D7808"/>
    <w:rsid w:val="002D78BB"/>
    <w:rsid w:val="002D7A18"/>
    <w:rsid w:val="002D7D3F"/>
    <w:rsid w:val="002D7EDD"/>
    <w:rsid w:val="002E0900"/>
    <w:rsid w:val="002E0B6D"/>
    <w:rsid w:val="002E10D1"/>
    <w:rsid w:val="002E122B"/>
    <w:rsid w:val="002E1A19"/>
    <w:rsid w:val="002E1E56"/>
    <w:rsid w:val="002E2106"/>
    <w:rsid w:val="002E2202"/>
    <w:rsid w:val="002E260F"/>
    <w:rsid w:val="002E2892"/>
    <w:rsid w:val="002E2EAA"/>
    <w:rsid w:val="002E3094"/>
    <w:rsid w:val="002E3EB1"/>
    <w:rsid w:val="002E402F"/>
    <w:rsid w:val="002E458A"/>
    <w:rsid w:val="002E4603"/>
    <w:rsid w:val="002E469D"/>
    <w:rsid w:val="002E5090"/>
    <w:rsid w:val="002E6809"/>
    <w:rsid w:val="002E69CB"/>
    <w:rsid w:val="002E6C39"/>
    <w:rsid w:val="002E6E43"/>
    <w:rsid w:val="002E718E"/>
    <w:rsid w:val="002E73F7"/>
    <w:rsid w:val="002E7994"/>
    <w:rsid w:val="002F0CB5"/>
    <w:rsid w:val="002F17BF"/>
    <w:rsid w:val="002F2924"/>
    <w:rsid w:val="002F3032"/>
    <w:rsid w:val="002F3112"/>
    <w:rsid w:val="002F54AE"/>
    <w:rsid w:val="002F5804"/>
    <w:rsid w:val="002F6094"/>
    <w:rsid w:val="002F6935"/>
    <w:rsid w:val="002F6EE9"/>
    <w:rsid w:val="002F7807"/>
    <w:rsid w:val="002F79CA"/>
    <w:rsid w:val="002F7C74"/>
    <w:rsid w:val="002F7EFF"/>
    <w:rsid w:val="00301649"/>
    <w:rsid w:val="0030273A"/>
    <w:rsid w:val="00302742"/>
    <w:rsid w:val="003027E4"/>
    <w:rsid w:val="00302A82"/>
    <w:rsid w:val="00303528"/>
    <w:rsid w:val="0030562A"/>
    <w:rsid w:val="00305AAC"/>
    <w:rsid w:val="00305B15"/>
    <w:rsid w:val="00305B75"/>
    <w:rsid w:val="00306170"/>
    <w:rsid w:val="00306825"/>
    <w:rsid w:val="0030691F"/>
    <w:rsid w:val="00306EF6"/>
    <w:rsid w:val="0030709F"/>
    <w:rsid w:val="0030781D"/>
    <w:rsid w:val="003079A0"/>
    <w:rsid w:val="003104DF"/>
    <w:rsid w:val="00310A2A"/>
    <w:rsid w:val="00310BC1"/>
    <w:rsid w:val="00310D41"/>
    <w:rsid w:val="00311850"/>
    <w:rsid w:val="00312C31"/>
    <w:rsid w:val="00312DC8"/>
    <w:rsid w:val="003130A5"/>
    <w:rsid w:val="0031321F"/>
    <w:rsid w:val="00313B7B"/>
    <w:rsid w:val="00314838"/>
    <w:rsid w:val="00315B7B"/>
    <w:rsid w:val="00315E4A"/>
    <w:rsid w:val="00315E96"/>
    <w:rsid w:val="00316CA0"/>
    <w:rsid w:val="00316CA2"/>
    <w:rsid w:val="00316FC3"/>
    <w:rsid w:val="003175C8"/>
    <w:rsid w:val="00317CE0"/>
    <w:rsid w:val="003201B1"/>
    <w:rsid w:val="0032042B"/>
    <w:rsid w:val="0032095D"/>
    <w:rsid w:val="00321675"/>
    <w:rsid w:val="00321AB6"/>
    <w:rsid w:val="00321BE4"/>
    <w:rsid w:val="00322439"/>
    <w:rsid w:val="00322859"/>
    <w:rsid w:val="00322E83"/>
    <w:rsid w:val="003231E4"/>
    <w:rsid w:val="00323A32"/>
    <w:rsid w:val="00323D5B"/>
    <w:rsid w:val="00323DA1"/>
    <w:rsid w:val="003240C6"/>
    <w:rsid w:val="00324A9D"/>
    <w:rsid w:val="00324B5F"/>
    <w:rsid w:val="00325C95"/>
    <w:rsid w:val="00325FE3"/>
    <w:rsid w:val="003266DA"/>
    <w:rsid w:val="00326919"/>
    <w:rsid w:val="003301B7"/>
    <w:rsid w:val="0033026F"/>
    <w:rsid w:val="00330AB6"/>
    <w:rsid w:val="003317B9"/>
    <w:rsid w:val="00331B56"/>
    <w:rsid w:val="0033206F"/>
    <w:rsid w:val="00332584"/>
    <w:rsid w:val="00332DF3"/>
    <w:rsid w:val="003330B1"/>
    <w:rsid w:val="00333685"/>
    <w:rsid w:val="0033391F"/>
    <w:rsid w:val="00333B91"/>
    <w:rsid w:val="003340FB"/>
    <w:rsid w:val="00334538"/>
    <w:rsid w:val="00334BDA"/>
    <w:rsid w:val="00334E55"/>
    <w:rsid w:val="00335CA9"/>
    <w:rsid w:val="003364C9"/>
    <w:rsid w:val="0033737B"/>
    <w:rsid w:val="00337A67"/>
    <w:rsid w:val="00337D26"/>
    <w:rsid w:val="00337DDE"/>
    <w:rsid w:val="003401FA"/>
    <w:rsid w:val="00340EC3"/>
    <w:rsid w:val="00340EEC"/>
    <w:rsid w:val="00341071"/>
    <w:rsid w:val="00341277"/>
    <w:rsid w:val="003418E8"/>
    <w:rsid w:val="00341FAA"/>
    <w:rsid w:val="003422FD"/>
    <w:rsid w:val="00342518"/>
    <w:rsid w:val="003429F0"/>
    <w:rsid w:val="00344D8D"/>
    <w:rsid w:val="00344E81"/>
    <w:rsid w:val="00345B00"/>
    <w:rsid w:val="00345CB0"/>
    <w:rsid w:val="00345CC0"/>
    <w:rsid w:val="00345DF4"/>
    <w:rsid w:val="00345E65"/>
    <w:rsid w:val="00346465"/>
    <w:rsid w:val="003471DF"/>
    <w:rsid w:val="00347CEF"/>
    <w:rsid w:val="003501A5"/>
    <w:rsid w:val="003502FC"/>
    <w:rsid w:val="00350E01"/>
    <w:rsid w:val="003510FB"/>
    <w:rsid w:val="00351412"/>
    <w:rsid w:val="0035148E"/>
    <w:rsid w:val="003516B5"/>
    <w:rsid w:val="00351A8C"/>
    <w:rsid w:val="003525A1"/>
    <w:rsid w:val="003527CE"/>
    <w:rsid w:val="00352AE3"/>
    <w:rsid w:val="00352DE3"/>
    <w:rsid w:val="00353EDD"/>
    <w:rsid w:val="00354253"/>
    <w:rsid w:val="00354551"/>
    <w:rsid w:val="003545A0"/>
    <w:rsid w:val="00354E65"/>
    <w:rsid w:val="003558E4"/>
    <w:rsid w:val="00356DDB"/>
    <w:rsid w:val="00356F8D"/>
    <w:rsid w:val="003575A7"/>
    <w:rsid w:val="00357647"/>
    <w:rsid w:val="00357886"/>
    <w:rsid w:val="00360804"/>
    <w:rsid w:val="0036083A"/>
    <w:rsid w:val="0036084A"/>
    <w:rsid w:val="00361CB2"/>
    <w:rsid w:val="00362152"/>
    <w:rsid w:val="003625D0"/>
    <w:rsid w:val="00363ABE"/>
    <w:rsid w:val="003646BD"/>
    <w:rsid w:val="00365607"/>
    <w:rsid w:val="00366371"/>
    <w:rsid w:val="00366658"/>
    <w:rsid w:val="003671D5"/>
    <w:rsid w:val="00367C76"/>
    <w:rsid w:val="00367DDB"/>
    <w:rsid w:val="00367E4A"/>
    <w:rsid w:val="00367E79"/>
    <w:rsid w:val="00370079"/>
    <w:rsid w:val="00370586"/>
    <w:rsid w:val="003713F9"/>
    <w:rsid w:val="0037241F"/>
    <w:rsid w:val="003725F0"/>
    <w:rsid w:val="00372AF5"/>
    <w:rsid w:val="00372F11"/>
    <w:rsid w:val="0037334B"/>
    <w:rsid w:val="003736EA"/>
    <w:rsid w:val="00373D29"/>
    <w:rsid w:val="00373DD1"/>
    <w:rsid w:val="00374B54"/>
    <w:rsid w:val="0037512A"/>
    <w:rsid w:val="00375254"/>
    <w:rsid w:val="0037591E"/>
    <w:rsid w:val="00375994"/>
    <w:rsid w:val="00375A5D"/>
    <w:rsid w:val="00375CDC"/>
    <w:rsid w:val="00376207"/>
    <w:rsid w:val="0037642A"/>
    <w:rsid w:val="003766E3"/>
    <w:rsid w:val="003766E6"/>
    <w:rsid w:val="003770E4"/>
    <w:rsid w:val="00377705"/>
    <w:rsid w:val="00377C8D"/>
    <w:rsid w:val="00377D03"/>
    <w:rsid w:val="00380D77"/>
    <w:rsid w:val="00380E35"/>
    <w:rsid w:val="003814D1"/>
    <w:rsid w:val="00381E43"/>
    <w:rsid w:val="00381F0B"/>
    <w:rsid w:val="003824F2"/>
    <w:rsid w:val="00382523"/>
    <w:rsid w:val="0038270F"/>
    <w:rsid w:val="00383180"/>
    <w:rsid w:val="00383657"/>
    <w:rsid w:val="0038371D"/>
    <w:rsid w:val="00385EAB"/>
    <w:rsid w:val="003860F0"/>
    <w:rsid w:val="00387328"/>
    <w:rsid w:val="003874AA"/>
    <w:rsid w:val="00390124"/>
    <w:rsid w:val="0039023E"/>
    <w:rsid w:val="00390480"/>
    <w:rsid w:val="00392052"/>
    <w:rsid w:val="003920E9"/>
    <w:rsid w:val="00392503"/>
    <w:rsid w:val="003933DA"/>
    <w:rsid w:val="0039357C"/>
    <w:rsid w:val="0039364E"/>
    <w:rsid w:val="00393EA7"/>
    <w:rsid w:val="003944C9"/>
    <w:rsid w:val="00394980"/>
    <w:rsid w:val="00394A6F"/>
    <w:rsid w:val="00394AE3"/>
    <w:rsid w:val="00395171"/>
    <w:rsid w:val="0039545B"/>
    <w:rsid w:val="0039586F"/>
    <w:rsid w:val="00395A3E"/>
    <w:rsid w:val="00395AB6"/>
    <w:rsid w:val="00395E97"/>
    <w:rsid w:val="00396396"/>
    <w:rsid w:val="0039674E"/>
    <w:rsid w:val="00396957"/>
    <w:rsid w:val="0039743F"/>
    <w:rsid w:val="003A0BCA"/>
    <w:rsid w:val="003A0E6E"/>
    <w:rsid w:val="003A155F"/>
    <w:rsid w:val="003A1623"/>
    <w:rsid w:val="003A17F4"/>
    <w:rsid w:val="003A2150"/>
    <w:rsid w:val="003A2D1C"/>
    <w:rsid w:val="003A3062"/>
    <w:rsid w:val="003A3503"/>
    <w:rsid w:val="003A39A9"/>
    <w:rsid w:val="003A39DE"/>
    <w:rsid w:val="003A3A6E"/>
    <w:rsid w:val="003A3B60"/>
    <w:rsid w:val="003A403C"/>
    <w:rsid w:val="003A4375"/>
    <w:rsid w:val="003A4A9C"/>
    <w:rsid w:val="003A4DE3"/>
    <w:rsid w:val="003A51CF"/>
    <w:rsid w:val="003A5B09"/>
    <w:rsid w:val="003A5BAC"/>
    <w:rsid w:val="003A6486"/>
    <w:rsid w:val="003A69B9"/>
    <w:rsid w:val="003A7000"/>
    <w:rsid w:val="003A70D0"/>
    <w:rsid w:val="003A7506"/>
    <w:rsid w:val="003A7BCF"/>
    <w:rsid w:val="003A7C66"/>
    <w:rsid w:val="003B01AD"/>
    <w:rsid w:val="003B04DC"/>
    <w:rsid w:val="003B0689"/>
    <w:rsid w:val="003B1692"/>
    <w:rsid w:val="003B1D32"/>
    <w:rsid w:val="003B1DB1"/>
    <w:rsid w:val="003B2337"/>
    <w:rsid w:val="003B23F4"/>
    <w:rsid w:val="003B3E8B"/>
    <w:rsid w:val="003B3F39"/>
    <w:rsid w:val="003B407D"/>
    <w:rsid w:val="003B47A4"/>
    <w:rsid w:val="003B51B2"/>
    <w:rsid w:val="003B5955"/>
    <w:rsid w:val="003B5E53"/>
    <w:rsid w:val="003B62CE"/>
    <w:rsid w:val="003B69C0"/>
    <w:rsid w:val="003B75F0"/>
    <w:rsid w:val="003B7726"/>
    <w:rsid w:val="003B7BFB"/>
    <w:rsid w:val="003C0478"/>
    <w:rsid w:val="003C0A94"/>
    <w:rsid w:val="003C0CD9"/>
    <w:rsid w:val="003C0F6D"/>
    <w:rsid w:val="003C1268"/>
    <w:rsid w:val="003C14DB"/>
    <w:rsid w:val="003C14F3"/>
    <w:rsid w:val="003C15F5"/>
    <w:rsid w:val="003C17F8"/>
    <w:rsid w:val="003C2435"/>
    <w:rsid w:val="003C28A2"/>
    <w:rsid w:val="003C2CE3"/>
    <w:rsid w:val="003C35C2"/>
    <w:rsid w:val="003C35F4"/>
    <w:rsid w:val="003C3A2C"/>
    <w:rsid w:val="003C3AC9"/>
    <w:rsid w:val="003C41BE"/>
    <w:rsid w:val="003C441F"/>
    <w:rsid w:val="003C449C"/>
    <w:rsid w:val="003C5082"/>
    <w:rsid w:val="003C524D"/>
    <w:rsid w:val="003C5EF5"/>
    <w:rsid w:val="003C6C33"/>
    <w:rsid w:val="003C6E40"/>
    <w:rsid w:val="003C70EF"/>
    <w:rsid w:val="003C7D5D"/>
    <w:rsid w:val="003D0BAE"/>
    <w:rsid w:val="003D0E5F"/>
    <w:rsid w:val="003D108D"/>
    <w:rsid w:val="003D1529"/>
    <w:rsid w:val="003D1B24"/>
    <w:rsid w:val="003D1B8C"/>
    <w:rsid w:val="003D1C95"/>
    <w:rsid w:val="003D1D92"/>
    <w:rsid w:val="003D2454"/>
    <w:rsid w:val="003D2D67"/>
    <w:rsid w:val="003D35C1"/>
    <w:rsid w:val="003D3773"/>
    <w:rsid w:val="003D38A1"/>
    <w:rsid w:val="003D3E14"/>
    <w:rsid w:val="003D567D"/>
    <w:rsid w:val="003D56C9"/>
    <w:rsid w:val="003D5C59"/>
    <w:rsid w:val="003D5DDB"/>
    <w:rsid w:val="003D5F6C"/>
    <w:rsid w:val="003D61F1"/>
    <w:rsid w:val="003D6395"/>
    <w:rsid w:val="003D7CE3"/>
    <w:rsid w:val="003E05BD"/>
    <w:rsid w:val="003E06FB"/>
    <w:rsid w:val="003E0951"/>
    <w:rsid w:val="003E0D30"/>
    <w:rsid w:val="003E10CB"/>
    <w:rsid w:val="003E167E"/>
    <w:rsid w:val="003E1753"/>
    <w:rsid w:val="003E1C49"/>
    <w:rsid w:val="003E1F76"/>
    <w:rsid w:val="003E31F7"/>
    <w:rsid w:val="003E393F"/>
    <w:rsid w:val="003E4805"/>
    <w:rsid w:val="003E48A1"/>
    <w:rsid w:val="003E4B9B"/>
    <w:rsid w:val="003E56C5"/>
    <w:rsid w:val="003E5D51"/>
    <w:rsid w:val="003E66BB"/>
    <w:rsid w:val="003E6F19"/>
    <w:rsid w:val="003E6F4C"/>
    <w:rsid w:val="003E74A8"/>
    <w:rsid w:val="003E75DF"/>
    <w:rsid w:val="003E7790"/>
    <w:rsid w:val="003E78E3"/>
    <w:rsid w:val="003E7D4F"/>
    <w:rsid w:val="003F1776"/>
    <w:rsid w:val="003F1815"/>
    <w:rsid w:val="003F1FB3"/>
    <w:rsid w:val="003F214D"/>
    <w:rsid w:val="003F25AF"/>
    <w:rsid w:val="003F25E0"/>
    <w:rsid w:val="003F269A"/>
    <w:rsid w:val="003F2E4C"/>
    <w:rsid w:val="003F324A"/>
    <w:rsid w:val="003F3F1F"/>
    <w:rsid w:val="003F4800"/>
    <w:rsid w:val="003F4AC8"/>
    <w:rsid w:val="003F52C1"/>
    <w:rsid w:val="003F5421"/>
    <w:rsid w:val="003F5454"/>
    <w:rsid w:val="003F55C0"/>
    <w:rsid w:val="003F594A"/>
    <w:rsid w:val="003F5DCE"/>
    <w:rsid w:val="003F5DE7"/>
    <w:rsid w:val="003F5FDB"/>
    <w:rsid w:val="003F648E"/>
    <w:rsid w:val="003F6685"/>
    <w:rsid w:val="003F6D80"/>
    <w:rsid w:val="003F70D2"/>
    <w:rsid w:val="003F73A7"/>
    <w:rsid w:val="003F7509"/>
    <w:rsid w:val="003F755F"/>
    <w:rsid w:val="004001A8"/>
    <w:rsid w:val="004002ED"/>
    <w:rsid w:val="00400E18"/>
    <w:rsid w:val="00400E3A"/>
    <w:rsid w:val="00401059"/>
    <w:rsid w:val="004010F5"/>
    <w:rsid w:val="00401161"/>
    <w:rsid w:val="0040116A"/>
    <w:rsid w:val="0040117B"/>
    <w:rsid w:val="004036D9"/>
    <w:rsid w:val="00403BFF"/>
    <w:rsid w:val="00404A75"/>
    <w:rsid w:val="00404AC8"/>
    <w:rsid w:val="00404E4A"/>
    <w:rsid w:val="00405107"/>
    <w:rsid w:val="004051CA"/>
    <w:rsid w:val="00405341"/>
    <w:rsid w:val="00405E92"/>
    <w:rsid w:val="004060DA"/>
    <w:rsid w:val="00406AF7"/>
    <w:rsid w:val="00406E10"/>
    <w:rsid w:val="00406F52"/>
    <w:rsid w:val="00407212"/>
    <w:rsid w:val="004077E5"/>
    <w:rsid w:val="004077E8"/>
    <w:rsid w:val="004103BF"/>
    <w:rsid w:val="00410405"/>
    <w:rsid w:val="00410432"/>
    <w:rsid w:val="004105BB"/>
    <w:rsid w:val="00411472"/>
    <w:rsid w:val="0041159B"/>
    <w:rsid w:val="00412305"/>
    <w:rsid w:val="004125C0"/>
    <w:rsid w:val="00412B72"/>
    <w:rsid w:val="004132E6"/>
    <w:rsid w:val="0041379E"/>
    <w:rsid w:val="004140A4"/>
    <w:rsid w:val="00414379"/>
    <w:rsid w:val="004144F1"/>
    <w:rsid w:val="00414594"/>
    <w:rsid w:val="004147A3"/>
    <w:rsid w:val="00414E7E"/>
    <w:rsid w:val="00415284"/>
    <w:rsid w:val="0041638A"/>
    <w:rsid w:val="00416807"/>
    <w:rsid w:val="00417B4A"/>
    <w:rsid w:val="0042017B"/>
    <w:rsid w:val="004201AD"/>
    <w:rsid w:val="0042035A"/>
    <w:rsid w:val="0042089C"/>
    <w:rsid w:val="00420A15"/>
    <w:rsid w:val="0042150B"/>
    <w:rsid w:val="0042206D"/>
    <w:rsid w:val="004223B9"/>
    <w:rsid w:val="00422568"/>
    <w:rsid w:val="00422614"/>
    <w:rsid w:val="00422D2F"/>
    <w:rsid w:val="00423362"/>
    <w:rsid w:val="00423517"/>
    <w:rsid w:val="00423624"/>
    <w:rsid w:val="00423750"/>
    <w:rsid w:val="00423DC7"/>
    <w:rsid w:val="0042423E"/>
    <w:rsid w:val="00424D02"/>
    <w:rsid w:val="0042502A"/>
    <w:rsid w:val="00425216"/>
    <w:rsid w:val="00425217"/>
    <w:rsid w:val="00425B14"/>
    <w:rsid w:val="004265EC"/>
    <w:rsid w:val="00426981"/>
    <w:rsid w:val="004271A6"/>
    <w:rsid w:val="004272B9"/>
    <w:rsid w:val="00427441"/>
    <w:rsid w:val="00427F6A"/>
    <w:rsid w:val="00430F21"/>
    <w:rsid w:val="0043146E"/>
    <w:rsid w:val="004314DF"/>
    <w:rsid w:val="00432DAE"/>
    <w:rsid w:val="00432EDF"/>
    <w:rsid w:val="00432F66"/>
    <w:rsid w:val="004337A6"/>
    <w:rsid w:val="004339DD"/>
    <w:rsid w:val="004347A6"/>
    <w:rsid w:val="004354D1"/>
    <w:rsid w:val="00435BEB"/>
    <w:rsid w:val="00436200"/>
    <w:rsid w:val="00436BCC"/>
    <w:rsid w:val="004409B8"/>
    <w:rsid w:val="00441083"/>
    <w:rsid w:val="00441A63"/>
    <w:rsid w:val="00441ED1"/>
    <w:rsid w:val="0044347A"/>
    <w:rsid w:val="004440D5"/>
    <w:rsid w:val="0044432F"/>
    <w:rsid w:val="0044478A"/>
    <w:rsid w:val="004449D0"/>
    <w:rsid w:val="00444AF1"/>
    <w:rsid w:val="00445B75"/>
    <w:rsid w:val="00445FDE"/>
    <w:rsid w:val="004460D4"/>
    <w:rsid w:val="00446103"/>
    <w:rsid w:val="00446114"/>
    <w:rsid w:val="0044616E"/>
    <w:rsid w:val="0044616F"/>
    <w:rsid w:val="00446CAF"/>
    <w:rsid w:val="004476EB"/>
    <w:rsid w:val="00447E45"/>
    <w:rsid w:val="00447F11"/>
    <w:rsid w:val="004504D8"/>
    <w:rsid w:val="004504E3"/>
    <w:rsid w:val="00450696"/>
    <w:rsid w:val="00450974"/>
    <w:rsid w:val="0045099C"/>
    <w:rsid w:val="00450C58"/>
    <w:rsid w:val="00450E8D"/>
    <w:rsid w:val="00451203"/>
    <w:rsid w:val="00451909"/>
    <w:rsid w:val="004519E8"/>
    <w:rsid w:val="00451A20"/>
    <w:rsid w:val="00451B24"/>
    <w:rsid w:val="00452050"/>
    <w:rsid w:val="00453390"/>
    <w:rsid w:val="0045354A"/>
    <w:rsid w:val="00453589"/>
    <w:rsid w:val="00454071"/>
    <w:rsid w:val="004540E2"/>
    <w:rsid w:val="00454BD4"/>
    <w:rsid w:val="00454DB4"/>
    <w:rsid w:val="00455377"/>
    <w:rsid w:val="004559E6"/>
    <w:rsid w:val="00455A32"/>
    <w:rsid w:val="00455ACF"/>
    <w:rsid w:val="00455E32"/>
    <w:rsid w:val="00455FD5"/>
    <w:rsid w:val="0045647E"/>
    <w:rsid w:val="00456654"/>
    <w:rsid w:val="00456B1B"/>
    <w:rsid w:val="00456D22"/>
    <w:rsid w:val="00456D85"/>
    <w:rsid w:val="00460061"/>
    <w:rsid w:val="00460549"/>
    <w:rsid w:val="0046055F"/>
    <w:rsid w:val="00460AF8"/>
    <w:rsid w:val="00460E2C"/>
    <w:rsid w:val="00462109"/>
    <w:rsid w:val="004627D4"/>
    <w:rsid w:val="00462FDF"/>
    <w:rsid w:val="0046430C"/>
    <w:rsid w:val="00464B6C"/>
    <w:rsid w:val="00464EAD"/>
    <w:rsid w:val="0046502E"/>
    <w:rsid w:val="004652A7"/>
    <w:rsid w:val="004656FE"/>
    <w:rsid w:val="004660D0"/>
    <w:rsid w:val="00466B66"/>
    <w:rsid w:val="00466C2E"/>
    <w:rsid w:val="00470699"/>
    <w:rsid w:val="004708FD"/>
    <w:rsid w:val="0047090E"/>
    <w:rsid w:val="00470E2B"/>
    <w:rsid w:val="0047131A"/>
    <w:rsid w:val="00471C13"/>
    <w:rsid w:val="004720D0"/>
    <w:rsid w:val="004726E3"/>
    <w:rsid w:val="00472A5C"/>
    <w:rsid w:val="00472A84"/>
    <w:rsid w:val="00472B58"/>
    <w:rsid w:val="00473120"/>
    <w:rsid w:val="004734FC"/>
    <w:rsid w:val="00473939"/>
    <w:rsid w:val="00473F7B"/>
    <w:rsid w:val="0047432E"/>
    <w:rsid w:val="0047465F"/>
    <w:rsid w:val="004746B5"/>
    <w:rsid w:val="004748DE"/>
    <w:rsid w:val="0047493E"/>
    <w:rsid w:val="0047498F"/>
    <w:rsid w:val="00474A4B"/>
    <w:rsid w:val="00474B60"/>
    <w:rsid w:val="0047530B"/>
    <w:rsid w:val="004754B7"/>
    <w:rsid w:val="00475859"/>
    <w:rsid w:val="00475AC1"/>
    <w:rsid w:val="00475E8E"/>
    <w:rsid w:val="00476193"/>
    <w:rsid w:val="0047673B"/>
    <w:rsid w:val="00476F95"/>
    <w:rsid w:val="0047789F"/>
    <w:rsid w:val="004779CA"/>
    <w:rsid w:val="004779E6"/>
    <w:rsid w:val="00477A26"/>
    <w:rsid w:val="004803FC"/>
    <w:rsid w:val="00480574"/>
    <w:rsid w:val="00480901"/>
    <w:rsid w:val="00480AB2"/>
    <w:rsid w:val="00480CAD"/>
    <w:rsid w:val="00480D7D"/>
    <w:rsid w:val="00481213"/>
    <w:rsid w:val="004813AC"/>
    <w:rsid w:val="00481EC2"/>
    <w:rsid w:val="00482566"/>
    <w:rsid w:val="0048268A"/>
    <w:rsid w:val="00482719"/>
    <w:rsid w:val="004829BD"/>
    <w:rsid w:val="00482D74"/>
    <w:rsid w:val="004832BC"/>
    <w:rsid w:val="00483473"/>
    <w:rsid w:val="00483B3A"/>
    <w:rsid w:val="00483DAA"/>
    <w:rsid w:val="004841AC"/>
    <w:rsid w:val="00484D1B"/>
    <w:rsid w:val="004851E6"/>
    <w:rsid w:val="0048581A"/>
    <w:rsid w:val="00485AD5"/>
    <w:rsid w:val="0048676A"/>
    <w:rsid w:val="004873C9"/>
    <w:rsid w:val="0048766C"/>
    <w:rsid w:val="004878FD"/>
    <w:rsid w:val="004907F6"/>
    <w:rsid w:val="00490956"/>
    <w:rsid w:val="0049098C"/>
    <w:rsid w:val="004909E1"/>
    <w:rsid w:val="00490AA1"/>
    <w:rsid w:val="0049123C"/>
    <w:rsid w:val="004917D1"/>
    <w:rsid w:val="004919F4"/>
    <w:rsid w:val="00491E5A"/>
    <w:rsid w:val="00492202"/>
    <w:rsid w:val="00492315"/>
    <w:rsid w:val="004923A6"/>
    <w:rsid w:val="00492814"/>
    <w:rsid w:val="004928A6"/>
    <w:rsid w:val="0049401A"/>
    <w:rsid w:val="00494397"/>
    <w:rsid w:val="00494E72"/>
    <w:rsid w:val="004958DE"/>
    <w:rsid w:val="00495A68"/>
    <w:rsid w:val="00495AA0"/>
    <w:rsid w:val="0049603C"/>
    <w:rsid w:val="0049606C"/>
    <w:rsid w:val="00496A84"/>
    <w:rsid w:val="00496C21"/>
    <w:rsid w:val="0049708B"/>
    <w:rsid w:val="0049733D"/>
    <w:rsid w:val="00497F95"/>
    <w:rsid w:val="004A032F"/>
    <w:rsid w:val="004A073D"/>
    <w:rsid w:val="004A12F4"/>
    <w:rsid w:val="004A146F"/>
    <w:rsid w:val="004A1E24"/>
    <w:rsid w:val="004A257B"/>
    <w:rsid w:val="004A2832"/>
    <w:rsid w:val="004A29F7"/>
    <w:rsid w:val="004A2D57"/>
    <w:rsid w:val="004A34B4"/>
    <w:rsid w:val="004A3698"/>
    <w:rsid w:val="004A3F3F"/>
    <w:rsid w:val="004A4794"/>
    <w:rsid w:val="004A4C4E"/>
    <w:rsid w:val="004A4CAC"/>
    <w:rsid w:val="004A4CD2"/>
    <w:rsid w:val="004A5A5F"/>
    <w:rsid w:val="004A6589"/>
    <w:rsid w:val="004A6C96"/>
    <w:rsid w:val="004A6E21"/>
    <w:rsid w:val="004A7175"/>
    <w:rsid w:val="004A71E5"/>
    <w:rsid w:val="004A76F8"/>
    <w:rsid w:val="004B0A72"/>
    <w:rsid w:val="004B1408"/>
    <w:rsid w:val="004B14E0"/>
    <w:rsid w:val="004B1653"/>
    <w:rsid w:val="004B18E0"/>
    <w:rsid w:val="004B1CD1"/>
    <w:rsid w:val="004B24B6"/>
    <w:rsid w:val="004B272A"/>
    <w:rsid w:val="004B31F9"/>
    <w:rsid w:val="004B4FEE"/>
    <w:rsid w:val="004B5374"/>
    <w:rsid w:val="004B5AF7"/>
    <w:rsid w:val="004B604E"/>
    <w:rsid w:val="004B6166"/>
    <w:rsid w:val="004B623A"/>
    <w:rsid w:val="004B6562"/>
    <w:rsid w:val="004B66CA"/>
    <w:rsid w:val="004B72F2"/>
    <w:rsid w:val="004B738C"/>
    <w:rsid w:val="004B746F"/>
    <w:rsid w:val="004B7471"/>
    <w:rsid w:val="004B7862"/>
    <w:rsid w:val="004C00E5"/>
    <w:rsid w:val="004C09BF"/>
    <w:rsid w:val="004C0FB1"/>
    <w:rsid w:val="004C108D"/>
    <w:rsid w:val="004C109E"/>
    <w:rsid w:val="004C1344"/>
    <w:rsid w:val="004C17B8"/>
    <w:rsid w:val="004C1B3D"/>
    <w:rsid w:val="004C2051"/>
    <w:rsid w:val="004C2C21"/>
    <w:rsid w:val="004C3895"/>
    <w:rsid w:val="004C3A8D"/>
    <w:rsid w:val="004C431C"/>
    <w:rsid w:val="004C442E"/>
    <w:rsid w:val="004C4959"/>
    <w:rsid w:val="004C57D2"/>
    <w:rsid w:val="004C5D2F"/>
    <w:rsid w:val="004C60B2"/>
    <w:rsid w:val="004C6570"/>
    <w:rsid w:val="004C6B45"/>
    <w:rsid w:val="004C70FA"/>
    <w:rsid w:val="004C74AF"/>
    <w:rsid w:val="004C78FD"/>
    <w:rsid w:val="004C7FAB"/>
    <w:rsid w:val="004D0A6D"/>
    <w:rsid w:val="004D0B80"/>
    <w:rsid w:val="004D0E96"/>
    <w:rsid w:val="004D1C7E"/>
    <w:rsid w:val="004D1C8B"/>
    <w:rsid w:val="004D2771"/>
    <w:rsid w:val="004D2FA0"/>
    <w:rsid w:val="004D30EB"/>
    <w:rsid w:val="004D3E23"/>
    <w:rsid w:val="004D4D43"/>
    <w:rsid w:val="004D5608"/>
    <w:rsid w:val="004D56D0"/>
    <w:rsid w:val="004D5920"/>
    <w:rsid w:val="004D5938"/>
    <w:rsid w:val="004D6144"/>
    <w:rsid w:val="004D6183"/>
    <w:rsid w:val="004D6B3D"/>
    <w:rsid w:val="004D7279"/>
    <w:rsid w:val="004D79A6"/>
    <w:rsid w:val="004D7A47"/>
    <w:rsid w:val="004E04F3"/>
    <w:rsid w:val="004E06F1"/>
    <w:rsid w:val="004E08B8"/>
    <w:rsid w:val="004E0FD2"/>
    <w:rsid w:val="004E128A"/>
    <w:rsid w:val="004E177F"/>
    <w:rsid w:val="004E1806"/>
    <w:rsid w:val="004E1A82"/>
    <w:rsid w:val="004E21DB"/>
    <w:rsid w:val="004E2657"/>
    <w:rsid w:val="004E288B"/>
    <w:rsid w:val="004E37EE"/>
    <w:rsid w:val="004E3EE3"/>
    <w:rsid w:val="004E490D"/>
    <w:rsid w:val="004E5019"/>
    <w:rsid w:val="004E5772"/>
    <w:rsid w:val="004E5B41"/>
    <w:rsid w:val="004E784A"/>
    <w:rsid w:val="004F03E9"/>
    <w:rsid w:val="004F0566"/>
    <w:rsid w:val="004F1B30"/>
    <w:rsid w:val="004F1DBF"/>
    <w:rsid w:val="004F2C40"/>
    <w:rsid w:val="004F3189"/>
    <w:rsid w:val="004F32E0"/>
    <w:rsid w:val="004F3857"/>
    <w:rsid w:val="004F3BE9"/>
    <w:rsid w:val="004F5875"/>
    <w:rsid w:val="004F6184"/>
    <w:rsid w:val="004F6C05"/>
    <w:rsid w:val="004F6C68"/>
    <w:rsid w:val="004F6D5B"/>
    <w:rsid w:val="004F71ED"/>
    <w:rsid w:val="00501029"/>
    <w:rsid w:val="00501273"/>
    <w:rsid w:val="005022AB"/>
    <w:rsid w:val="005024AC"/>
    <w:rsid w:val="00502D88"/>
    <w:rsid w:val="005037BA"/>
    <w:rsid w:val="00503A18"/>
    <w:rsid w:val="00503ACC"/>
    <w:rsid w:val="00504DC3"/>
    <w:rsid w:val="00505186"/>
    <w:rsid w:val="005057B1"/>
    <w:rsid w:val="00506245"/>
    <w:rsid w:val="00506574"/>
    <w:rsid w:val="00506E2D"/>
    <w:rsid w:val="0050747C"/>
    <w:rsid w:val="00507900"/>
    <w:rsid w:val="00510077"/>
    <w:rsid w:val="0051055B"/>
    <w:rsid w:val="005109D5"/>
    <w:rsid w:val="0051169A"/>
    <w:rsid w:val="0051171F"/>
    <w:rsid w:val="00511A4D"/>
    <w:rsid w:val="00511C6C"/>
    <w:rsid w:val="00511D20"/>
    <w:rsid w:val="00512468"/>
    <w:rsid w:val="00513799"/>
    <w:rsid w:val="00513A90"/>
    <w:rsid w:val="005144E1"/>
    <w:rsid w:val="00514791"/>
    <w:rsid w:val="00514C95"/>
    <w:rsid w:val="00514CB8"/>
    <w:rsid w:val="00514F4B"/>
    <w:rsid w:val="00515410"/>
    <w:rsid w:val="0051553E"/>
    <w:rsid w:val="005158AE"/>
    <w:rsid w:val="00515B90"/>
    <w:rsid w:val="00515BD0"/>
    <w:rsid w:val="00515C52"/>
    <w:rsid w:val="00515F26"/>
    <w:rsid w:val="00516640"/>
    <w:rsid w:val="00516C4D"/>
    <w:rsid w:val="00516D3E"/>
    <w:rsid w:val="0051725B"/>
    <w:rsid w:val="0051791F"/>
    <w:rsid w:val="005179D9"/>
    <w:rsid w:val="0052015C"/>
    <w:rsid w:val="005203D1"/>
    <w:rsid w:val="0052074A"/>
    <w:rsid w:val="00520765"/>
    <w:rsid w:val="00520A70"/>
    <w:rsid w:val="00520BCA"/>
    <w:rsid w:val="00520C3D"/>
    <w:rsid w:val="005215BE"/>
    <w:rsid w:val="0052176F"/>
    <w:rsid w:val="005217EB"/>
    <w:rsid w:val="00521E38"/>
    <w:rsid w:val="005220C3"/>
    <w:rsid w:val="00522894"/>
    <w:rsid w:val="005234D0"/>
    <w:rsid w:val="00523756"/>
    <w:rsid w:val="005239EB"/>
    <w:rsid w:val="00523BDD"/>
    <w:rsid w:val="00523F93"/>
    <w:rsid w:val="0052493E"/>
    <w:rsid w:val="00524D21"/>
    <w:rsid w:val="005250F8"/>
    <w:rsid w:val="005269D8"/>
    <w:rsid w:val="00526A0C"/>
    <w:rsid w:val="005271DC"/>
    <w:rsid w:val="00527733"/>
    <w:rsid w:val="005307FF"/>
    <w:rsid w:val="00530944"/>
    <w:rsid w:val="00530A73"/>
    <w:rsid w:val="00530C38"/>
    <w:rsid w:val="00530D6B"/>
    <w:rsid w:val="0053127E"/>
    <w:rsid w:val="00531344"/>
    <w:rsid w:val="00531485"/>
    <w:rsid w:val="005319CC"/>
    <w:rsid w:val="00532DA6"/>
    <w:rsid w:val="005333C9"/>
    <w:rsid w:val="00533CD0"/>
    <w:rsid w:val="00533FB2"/>
    <w:rsid w:val="00534905"/>
    <w:rsid w:val="00534C12"/>
    <w:rsid w:val="00535286"/>
    <w:rsid w:val="00535EDE"/>
    <w:rsid w:val="00536B75"/>
    <w:rsid w:val="005370D6"/>
    <w:rsid w:val="005372C2"/>
    <w:rsid w:val="005401F2"/>
    <w:rsid w:val="005402DB"/>
    <w:rsid w:val="0054050D"/>
    <w:rsid w:val="005406AD"/>
    <w:rsid w:val="00542F55"/>
    <w:rsid w:val="005431BF"/>
    <w:rsid w:val="00543302"/>
    <w:rsid w:val="005435F6"/>
    <w:rsid w:val="00543AEE"/>
    <w:rsid w:val="00544168"/>
    <w:rsid w:val="005447D0"/>
    <w:rsid w:val="00544C4C"/>
    <w:rsid w:val="00544D6C"/>
    <w:rsid w:val="0054521A"/>
    <w:rsid w:val="00545946"/>
    <w:rsid w:val="0054595E"/>
    <w:rsid w:val="00546B31"/>
    <w:rsid w:val="0054702E"/>
    <w:rsid w:val="00547467"/>
    <w:rsid w:val="005476C5"/>
    <w:rsid w:val="005476CC"/>
    <w:rsid w:val="00547AC2"/>
    <w:rsid w:val="005504E2"/>
    <w:rsid w:val="0055086D"/>
    <w:rsid w:val="00550D80"/>
    <w:rsid w:val="00551327"/>
    <w:rsid w:val="00551CAB"/>
    <w:rsid w:val="0055272D"/>
    <w:rsid w:val="00552DB1"/>
    <w:rsid w:val="0055306C"/>
    <w:rsid w:val="005539AC"/>
    <w:rsid w:val="00554446"/>
    <w:rsid w:val="005545F9"/>
    <w:rsid w:val="0055487E"/>
    <w:rsid w:val="00554ECB"/>
    <w:rsid w:val="0055503B"/>
    <w:rsid w:val="00555555"/>
    <w:rsid w:val="005556EC"/>
    <w:rsid w:val="00560942"/>
    <w:rsid w:val="00560A40"/>
    <w:rsid w:val="00560DFA"/>
    <w:rsid w:val="00561103"/>
    <w:rsid w:val="0056113B"/>
    <w:rsid w:val="00561253"/>
    <w:rsid w:val="005629DD"/>
    <w:rsid w:val="00562A3D"/>
    <w:rsid w:val="00562B09"/>
    <w:rsid w:val="00562DFA"/>
    <w:rsid w:val="005635FB"/>
    <w:rsid w:val="0056424A"/>
    <w:rsid w:val="005642ED"/>
    <w:rsid w:val="00564A57"/>
    <w:rsid w:val="00564B34"/>
    <w:rsid w:val="00564BE2"/>
    <w:rsid w:val="005652DC"/>
    <w:rsid w:val="005653A7"/>
    <w:rsid w:val="005653C3"/>
    <w:rsid w:val="0056541A"/>
    <w:rsid w:val="00565DA2"/>
    <w:rsid w:val="00565ECD"/>
    <w:rsid w:val="00566261"/>
    <w:rsid w:val="005663A7"/>
    <w:rsid w:val="00566BB9"/>
    <w:rsid w:val="00566CC3"/>
    <w:rsid w:val="00566F7A"/>
    <w:rsid w:val="005670A9"/>
    <w:rsid w:val="00567865"/>
    <w:rsid w:val="00570273"/>
    <w:rsid w:val="00570C47"/>
    <w:rsid w:val="0057166A"/>
    <w:rsid w:val="005719A8"/>
    <w:rsid w:val="005722CB"/>
    <w:rsid w:val="005724FB"/>
    <w:rsid w:val="00572547"/>
    <w:rsid w:val="00572944"/>
    <w:rsid w:val="005735F2"/>
    <w:rsid w:val="0057416E"/>
    <w:rsid w:val="00574707"/>
    <w:rsid w:val="0057484C"/>
    <w:rsid w:val="00575C23"/>
    <w:rsid w:val="00575C30"/>
    <w:rsid w:val="00575F4B"/>
    <w:rsid w:val="005773BB"/>
    <w:rsid w:val="00577FC2"/>
    <w:rsid w:val="00580241"/>
    <w:rsid w:val="00580845"/>
    <w:rsid w:val="00580E80"/>
    <w:rsid w:val="00582231"/>
    <w:rsid w:val="0058334F"/>
    <w:rsid w:val="00583F00"/>
    <w:rsid w:val="00583F66"/>
    <w:rsid w:val="005842D0"/>
    <w:rsid w:val="00584F33"/>
    <w:rsid w:val="0058514C"/>
    <w:rsid w:val="0058516D"/>
    <w:rsid w:val="00586BDA"/>
    <w:rsid w:val="005875F2"/>
    <w:rsid w:val="00587C89"/>
    <w:rsid w:val="00587FD9"/>
    <w:rsid w:val="00590152"/>
    <w:rsid w:val="0059137B"/>
    <w:rsid w:val="00591533"/>
    <w:rsid w:val="005918E2"/>
    <w:rsid w:val="00591AF2"/>
    <w:rsid w:val="00592243"/>
    <w:rsid w:val="005923AC"/>
    <w:rsid w:val="0059268E"/>
    <w:rsid w:val="00592899"/>
    <w:rsid w:val="00592C32"/>
    <w:rsid w:val="005930F1"/>
    <w:rsid w:val="00593FFE"/>
    <w:rsid w:val="00594BCA"/>
    <w:rsid w:val="00595693"/>
    <w:rsid w:val="00595F51"/>
    <w:rsid w:val="0059676D"/>
    <w:rsid w:val="005967EA"/>
    <w:rsid w:val="00596B3C"/>
    <w:rsid w:val="00596BF3"/>
    <w:rsid w:val="00596C1D"/>
    <w:rsid w:val="00596E98"/>
    <w:rsid w:val="0059722F"/>
    <w:rsid w:val="005977BA"/>
    <w:rsid w:val="005A0E92"/>
    <w:rsid w:val="005A10CD"/>
    <w:rsid w:val="005A13E5"/>
    <w:rsid w:val="005A236E"/>
    <w:rsid w:val="005A238E"/>
    <w:rsid w:val="005A271A"/>
    <w:rsid w:val="005A289A"/>
    <w:rsid w:val="005A29FE"/>
    <w:rsid w:val="005A2A12"/>
    <w:rsid w:val="005A3273"/>
    <w:rsid w:val="005A3CF4"/>
    <w:rsid w:val="005A4A6A"/>
    <w:rsid w:val="005A570E"/>
    <w:rsid w:val="005A5CE5"/>
    <w:rsid w:val="005A6529"/>
    <w:rsid w:val="005A687B"/>
    <w:rsid w:val="005A6C2E"/>
    <w:rsid w:val="005A714E"/>
    <w:rsid w:val="005A7656"/>
    <w:rsid w:val="005B0189"/>
    <w:rsid w:val="005B0C78"/>
    <w:rsid w:val="005B11C6"/>
    <w:rsid w:val="005B1531"/>
    <w:rsid w:val="005B2DCE"/>
    <w:rsid w:val="005B440B"/>
    <w:rsid w:val="005B57C5"/>
    <w:rsid w:val="005B6791"/>
    <w:rsid w:val="005B6CE6"/>
    <w:rsid w:val="005B7B23"/>
    <w:rsid w:val="005B7CE9"/>
    <w:rsid w:val="005B7CEA"/>
    <w:rsid w:val="005B7D2D"/>
    <w:rsid w:val="005C0131"/>
    <w:rsid w:val="005C0444"/>
    <w:rsid w:val="005C1152"/>
    <w:rsid w:val="005C1A62"/>
    <w:rsid w:val="005C2304"/>
    <w:rsid w:val="005C2660"/>
    <w:rsid w:val="005C26C5"/>
    <w:rsid w:val="005C274B"/>
    <w:rsid w:val="005C2A7A"/>
    <w:rsid w:val="005C2B8C"/>
    <w:rsid w:val="005C2BBC"/>
    <w:rsid w:val="005C303C"/>
    <w:rsid w:val="005C304F"/>
    <w:rsid w:val="005C34C8"/>
    <w:rsid w:val="005C359A"/>
    <w:rsid w:val="005C383E"/>
    <w:rsid w:val="005C3C6D"/>
    <w:rsid w:val="005C3E0A"/>
    <w:rsid w:val="005C54A0"/>
    <w:rsid w:val="005C6114"/>
    <w:rsid w:val="005C66EA"/>
    <w:rsid w:val="005C6F8B"/>
    <w:rsid w:val="005C7091"/>
    <w:rsid w:val="005C743B"/>
    <w:rsid w:val="005C7B2B"/>
    <w:rsid w:val="005D0CD0"/>
    <w:rsid w:val="005D0CD2"/>
    <w:rsid w:val="005D1597"/>
    <w:rsid w:val="005D1B34"/>
    <w:rsid w:val="005D2762"/>
    <w:rsid w:val="005D3388"/>
    <w:rsid w:val="005D3488"/>
    <w:rsid w:val="005D3707"/>
    <w:rsid w:val="005D4473"/>
    <w:rsid w:val="005D4889"/>
    <w:rsid w:val="005D4CAC"/>
    <w:rsid w:val="005D57BD"/>
    <w:rsid w:val="005D5885"/>
    <w:rsid w:val="005D6244"/>
    <w:rsid w:val="005D6652"/>
    <w:rsid w:val="005D6C69"/>
    <w:rsid w:val="005D6CA1"/>
    <w:rsid w:val="005D6D28"/>
    <w:rsid w:val="005D6F64"/>
    <w:rsid w:val="005E05D4"/>
    <w:rsid w:val="005E06F3"/>
    <w:rsid w:val="005E118F"/>
    <w:rsid w:val="005E1387"/>
    <w:rsid w:val="005E26A8"/>
    <w:rsid w:val="005E2D7D"/>
    <w:rsid w:val="005E3E5B"/>
    <w:rsid w:val="005E4876"/>
    <w:rsid w:val="005E4A2A"/>
    <w:rsid w:val="005E4B51"/>
    <w:rsid w:val="005E4F8B"/>
    <w:rsid w:val="005E530E"/>
    <w:rsid w:val="005E6009"/>
    <w:rsid w:val="005F1058"/>
    <w:rsid w:val="005F1709"/>
    <w:rsid w:val="005F3508"/>
    <w:rsid w:val="005F3862"/>
    <w:rsid w:val="005F391B"/>
    <w:rsid w:val="005F3C6F"/>
    <w:rsid w:val="005F3D7C"/>
    <w:rsid w:val="005F41F2"/>
    <w:rsid w:val="005F4998"/>
    <w:rsid w:val="005F499E"/>
    <w:rsid w:val="005F513F"/>
    <w:rsid w:val="005F5185"/>
    <w:rsid w:val="005F5284"/>
    <w:rsid w:val="005F57C7"/>
    <w:rsid w:val="005F5DC1"/>
    <w:rsid w:val="005F68C4"/>
    <w:rsid w:val="005F6921"/>
    <w:rsid w:val="005F6A4B"/>
    <w:rsid w:val="005F6B06"/>
    <w:rsid w:val="005F6D1C"/>
    <w:rsid w:val="005F7C8A"/>
    <w:rsid w:val="005F7F76"/>
    <w:rsid w:val="00600193"/>
    <w:rsid w:val="006003F0"/>
    <w:rsid w:val="00600434"/>
    <w:rsid w:val="006013AF"/>
    <w:rsid w:val="006013DF"/>
    <w:rsid w:val="00601797"/>
    <w:rsid w:val="00601A48"/>
    <w:rsid w:val="0060216A"/>
    <w:rsid w:val="006022EF"/>
    <w:rsid w:val="006023FD"/>
    <w:rsid w:val="00602696"/>
    <w:rsid w:val="00602A3B"/>
    <w:rsid w:val="00602F0F"/>
    <w:rsid w:val="006032C4"/>
    <w:rsid w:val="006035EA"/>
    <w:rsid w:val="006044CD"/>
    <w:rsid w:val="00604FB6"/>
    <w:rsid w:val="006058EE"/>
    <w:rsid w:val="006059EA"/>
    <w:rsid w:val="006059F8"/>
    <w:rsid w:val="006068B7"/>
    <w:rsid w:val="00606DDC"/>
    <w:rsid w:val="006070CB"/>
    <w:rsid w:val="00607609"/>
    <w:rsid w:val="00607B07"/>
    <w:rsid w:val="00607CAD"/>
    <w:rsid w:val="00607FEC"/>
    <w:rsid w:val="00610302"/>
    <w:rsid w:val="006107F0"/>
    <w:rsid w:val="0061086F"/>
    <w:rsid w:val="006109AE"/>
    <w:rsid w:val="00611833"/>
    <w:rsid w:val="006119C4"/>
    <w:rsid w:val="0061266E"/>
    <w:rsid w:val="006126CD"/>
    <w:rsid w:val="00612C75"/>
    <w:rsid w:val="00612D4B"/>
    <w:rsid w:val="00613B8C"/>
    <w:rsid w:val="00613DE3"/>
    <w:rsid w:val="006147E2"/>
    <w:rsid w:val="0061480A"/>
    <w:rsid w:val="00614C1D"/>
    <w:rsid w:val="00615075"/>
    <w:rsid w:val="0061551C"/>
    <w:rsid w:val="006167A1"/>
    <w:rsid w:val="006168F5"/>
    <w:rsid w:val="00617001"/>
    <w:rsid w:val="006178D7"/>
    <w:rsid w:val="00617EB0"/>
    <w:rsid w:val="0062002E"/>
    <w:rsid w:val="006203C1"/>
    <w:rsid w:val="00620D2A"/>
    <w:rsid w:val="00621431"/>
    <w:rsid w:val="0062144C"/>
    <w:rsid w:val="006214F5"/>
    <w:rsid w:val="006215EE"/>
    <w:rsid w:val="00621EF9"/>
    <w:rsid w:val="00621F77"/>
    <w:rsid w:val="006220D6"/>
    <w:rsid w:val="00622356"/>
    <w:rsid w:val="00622B0A"/>
    <w:rsid w:val="00623647"/>
    <w:rsid w:val="006239E7"/>
    <w:rsid w:val="0062463D"/>
    <w:rsid w:val="00624856"/>
    <w:rsid w:val="00624B92"/>
    <w:rsid w:val="00624D44"/>
    <w:rsid w:val="00625010"/>
    <w:rsid w:val="006250C1"/>
    <w:rsid w:val="006253CB"/>
    <w:rsid w:val="00625C54"/>
    <w:rsid w:val="00625F1A"/>
    <w:rsid w:val="00626878"/>
    <w:rsid w:val="00626A62"/>
    <w:rsid w:val="006270E6"/>
    <w:rsid w:val="00627AE2"/>
    <w:rsid w:val="006317FA"/>
    <w:rsid w:val="00632098"/>
    <w:rsid w:val="00632533"/>
    <w:rsid w:val="00632DDD"/>
    <w:rsid w:val="00633273"/>
    <w:rsid w:val="00633423"/>
    <w:rsid w:val="006358A9"/>
    <w:rsid w:val="0063599D"/>
    <w:rsid w:val="0063639C"/>
    <w:rsid w:val="006363F1"/>
    <w:rsid w:val="00636B43"/>
    <w:rsid w:val="006373DE"/>
    <w:rsid w:val="006405C1"/>
    <w:rsid w:val="006409BF"/>
    <w:rsid w:val="00640BEB"/>
    <w:rsid w:val="006419EF"/>
    <w:rsid w:val="00642A90"/>
    <w:rsid w:val="00642AFD"/>
    <w:rsid w:val="0064369F"/>
    <w:rsid w:val="00643C98"/>
    <w:rsid w:val="00643E04"/>
    <w:rsid w:val="006445FF"/>
    <w:rsid w:val="00645242"/>
    <w:rsid w:val="00645B65"/>
    <w:rsid w:val="006464F2"/>
    <w:rsid w:val="00646614"/>
    <w:rsid w:val="0064670A"/>
    <w:rsid w:val="006467B7"/>
    <w:rsid w:val="00647763"/>
    <w:rsid w:val="00647C30"/>
    <w:rsid w:val="0065040E"/>
    <w:rsid w:val="00651440"/>
    <w:rsid w:val="006519EB"/>
    <w:rsid w:val="0065208A"/>
    <w:rsid w:val="0065270B"/>
    <w:rsid w:val="00652832"/>
    <w:rsid w:val="00652DC5"/>
    <w:rsid w:val="00653192"/>
    <w:rsid w:val="00653267"/>
    <w:rsid w:val="0065346C"/>
    <w:rsid w:val="006538A7"/>
    <w:rsid w:val="00653ACA"/>
    <w:rsid w:val="00654635"/>
    <w:rsid w:val="0065473B"/>
    <w:rsid w:val="00654C3B"/>
    <w:rsid w:val="00654CC3"/>
    <w:rsid w:val="0065565F"/>
    <w:rsid w:val="0065675E"/>
    <w:rsid w:val="006567A5"/>
    <w:rsid w:val="006568EE"/>
    <w:rsid w:val="00656B63"/>
    <w:rsid w:val="00656D13"/>
    <w:rsid w:val="00657058"/>
    <w:rsid w:val="00657151"/>
    <w:rsid w:val="0065755A"/>
    <w:rsid w:val="006602AB"/>
    <w:rsid w:val="00660D74"/>
    <w:rsid w:val="0066155C"/>
    <w:rsid w:val="006616FB"/>
    <w:rsid w:val="00661C37"/>
    <w:rsid w:val="00661E9D"/>
    <w:rsid w:val="0066237C"/>
    <w:rsid w:val="00662CC3"/>
    <w:rsid w:val="00662D3E"/>
    <w:rsid w:val="00662E92"/>
    <w:rsid w:val="00663A5C"/>
    <w:rsid w:val="00663F03"/>
    <w:rsid w:val="00664901"/>
    <w:rsid w:val="006649CC"/>
    <w:rsid w:val="006650DB"/>
    <w:rsid w:val="00666685"/>
    <w:rsid w:val="00666949"/>
    <w:rsid w:val="00666A15"/>
    <w:rsid w:val="00666CDC"/>
    <w:rsid w:val="00666E9B"/>
    <w:rsid w:val="00667379"/>
    <w:rsid w:val="00670515"/>
    <w:rsid w:val="00670A79"/>
    <w:rsid w:val="00670AE7"/>
    <w:rsid w:val="00671098"/>
    <w:rsid w:val="006711EE"/>
    <w:rsid w:val="00671BF3"/>
    <w:rsid w:val="00672515"/>
    <w:rsid w:val="00672B2E"/>
    <w:rsid w:val="00672C7E"/>
    <w:rsid w:val="00673BC4"/>
    <w:rsid w:val="00673D22"/>
    <w:rsid w:val="00675A2D"/>
    <w:rsid w:val="006768F9"/>
    <w:rsid w:val="00677596"/>
    <w:rsid w:val="00680062"/>
    <w:rsid w:val="006803BC"/>
    <w:rsid w:val="0068231C"/>
    <w:rsid w:val="0068299B"/>
    <w:rsid w:val="00682D66"/>
    <w:rsid w:val="0068306A"/>
    <w:rsid w:val="006833C4"/>
    <w:rsid w:val="00683461"/>
    <w:rsid w:val="006835B8"/>
    <w:rsid w:val="0068382E"/>
    <w:rsid w:val="00684162"/>
    <w:rsid w:val="00684534"/>
    <w:rsid w:val="0068492A"/>
    <w:rsid w:val="00684F8E"/>
    <w:rsid w:val="006852D0"/>
    <w:rsid w:val="006856B7"/>
    <w:rsid w:val="0068575A"/>
    <w:rsid w:val="0068711A"/>
    <w:rsid w:val="00687549"/>
    <w:rsid w:val="00687789"/>
    <w:rsid w:val="00687B25"/>
    <w:rsid w:val="00690434"/>
    <w:rsid w:val="0069089C"/>
    <w:rsid w:val="00691A52"/>
    <w:rsid w:val="00691CA6"/>
    <w:rsid w:val="00692380"/>
    <w:rsid w:val="00692864"/>
    <w:rsid w:val="0069298E"/>
    <w:rsid w:val="00692FD8"/>
    <w:rsid w:val="006934A4"/>
    <w:rsid w:val="00693772"/>
    <w:rsid w:val="006939FA"/>
    <w:rsid w:val="00693B97"/>
    <w:rsid w:val="00693FD4"/>
    <w:rsid w:val="0069457D"/>
    <w:rsid w:val="006948D8"/>
    <w:rsid w:val="006957CD"/>
    <w:rsid w:val="00695ADA"/>
    <w:rsid w:val="006960C6"/>
    <w:rsid w:val="00696183"/>
    <w:rsid w:val="00696E05"/>
    <w:rsid w:val="00696E33"/>
    <w:rsid w:val="006973B4"/>
    <w:rsid w:val="0069788C"/>
    <w:rsid w:val="006979B9"/>
    <w:rsid w:val="00697B57"/>
    <w:rsid w:val="00697F65"/>
    <w:rsid w:val="00697F6A"/>
    <w:rsid w:val="006A147F"/>
    <w:rsid w:val="006A1779"/>
    <w:rsid w:val="006A192A"/>
    <w:rsid w:val="006A1DF5"/>
    <w:rsid w:val="006A1F31"/>
    <w:rsid w:val="006A210A"/>
    <w:rsid w:val="006A2255"/>
    <w:rsid w:val="006A2349"/>
    <w:rsid w:val="006A294C"/>
    <w:rsid w:val="006A2953"/>
    <w:rsid w:val="006A2C7F"/>
    <w:rsid w:val="006A2D17"/>
    <w:rsid w:val="006A2E84"/>
    <w:rsid w:val="006A3554"/>
    <w:rsid w:val="006A3A79"/>
    <w:rsid w:val="006A3CA6"/>
    <w:rsid w:val="006A3CF2"/>
    <w:rsid w:val="006A4543"/>
    <w:rsid w:val="006A4FF5"/>
    <w:rsid w:val="006A527D"/>
    <w:rsid w:val="006A579F"/>
    <w:rsid w:val="006A5B38"/>
    <w:rsid w:val="006A620F"/>
    <w:rsid w:val="006A68C8"/>
    <w:rsid w:val="006A72E4"/>
    <w:rsid w:val="006A7BE7"/>
    <w:rsid w:val="006B011C"/>
    <w:rsid w:val="006B027A"/>
    <w:rsid w:val="006B03A8"/>
    <w:rsid w:val="006B065B"/>
    <w:rsid w:val="006B07D9"/>
    <w:rsid w:val="006B0817"/>
    <w:rsid w:val="006B0D17"/>
    <w:rsid w:val="006B1414"/>
    <w:rsid w:val="006B1BB8"/>
    <w:rsid w:val="006B23AF"/>
    <w:rsid w:val="006B2457"/>
    <w:rsid w:val="006B27A2"/>
    <w:rsid w:val="006B31BF"/>
    <w:rsid w:val="006B3324"/>
    <w:rsid w:val="006B357B"/>
    <w:rsid w:val="006B38D1"/>
    <w:rsid w:val="006B4145"/>
    <w:rsid w:val="006B4A3D"/>
    <w:rsid w:val="006B50EE"/>
    <w:rsid w:val="006B57BF"/>
    <w:rsid w:val="006B58CF"/>
    <w:rsid w:val="006B6747"/>
    <w:rsid w:val="006B6748"/>
    <w:rsid w:val="006B711A"/>
    <w:rsid w:val="006B7174"/>
    <w:rsid w:val="006B7FAB"/>
    <w:rsid w:val="006C0A7F"/>
    <w:rsid w:val="006C0B19"/>
    <w:rsid w:val="006C1AAE"/>
    <w:rsid w:val="006C1EA9"/>
    <w:rsid w:val="006C2155"/>
    <w:rsid w:val="006C2694"/>
    <w:rsid w:val="006C271E"/>
    <w:rsid w:val="006C3145"/>
    <w:rsid w:val="006C4181"/>
    <w:rsid w:val="006C462F"/>
    <w:rsid w:val="006C4A59"/>
    <w:rsid w:val="006C4FD0"/>
    <w:rsid w:val="006C5ACA"/>
    <w:rsid w:val="006C5ED5"/>
    <w:rsid w:val="006C6197"/>
    <w:rsid w:val="006C688D"/>
    <w:rsid w:val="006C6BCE"/>
    <w:rsid w:val="006C6FAD"/>
    <w:rsid w:val="006C7D09"/>
    <w:rsid w:val="006D038C"/>
    <w:rsid w:val="006D0788"/>
    <w:rsid w:val="006D0DD9"/>
    <w:rsid w:val="006D226F"/>
    <w:rsid w:val="006D35DC"/>
    <w:rsid w:val="006D3633"/>
    <w:rsid w:val="006D3A25"/>
    <w:rsid w:val="006D3B56"/>
    <w:rsid w:val="006D415B"/>
    <w:rsid w:val="006D4C31"/>
    <w:rsid w:val="006D4D7A"/>
    <w:rsid w:val="006D4DB3"/>
    <w:rsid w:val="006D4FD3"/>
    <w:rsid w:val="006D5558"/>
    <w:rsid w:val="006D6F11"/>
    <w:rsid w:val="006D7A71"/>
    <w:rsid w:val="006D7D8D"/>
    <w:rsid w:val="006E0269"/>
    <w:rsid w:val="006E072B"/>
    <w:rsid w:val="006E09D7"/>
    <w:rsid w:val="006E0C9A"/>
    <w:rsid w:val="006E23C6"/>
    <w:rsid w:val="006E2462"/>
    <w:rsid w:val="006E2B2B"/>
    <w:rsid w:val="006E333D"/>
    <w:rsid w:val="006E4B9D"/>
    <w:rsid w:val="006E4EA2"/>
    <w:rsid w:val="006E55A6"/>
    <w:rsid w:val="006E59A4"/>
    <w:rsid w:val="006E6514"/>
    <w:rsid w:val="006E655B"/>
    <w:rsid w:val="006E67C3"/>
    <w:rsid w:val="006E6987"/>
    <w:rsid w:val="006E7258"/>
    <w:rsid w:val="006F0606"/>
    <w:rsid w:val="006F0813"/>
    <w:rsid w:val="006F0BFD"/>
    <w:rsid w:val="006F0C2E"/>
    <w:rsid w:val="006F0F6C"/>
    <w:rsid w:val="006F116F"/>
    <w:rsid w:val="006F1AA6"/>
    <w:rsid w:val="006F2042"/>
    <w:rsid w:val="006F2451"/>
    <w:rsid w:val="006F2598"/>
    <w:rsid w:val="006F2688"/>
    <w:rsid w:val="006F2AF3"/>
    <w:rsid w:val="006F2C07"/>
    <w:rsid w:val="006F3233"/>
    <w:rsid w:val="006F3D5B"/>
    <w:rsid w:val="006F4FE5"/>
    <w:rsid w:val="006F5371"/>
    <w:rsid w:val="006F61E9"/>
    <w:rsid w:val="006F682B"/>
    <w:rsid w:val="006F74F3"/>
    <w:rsid w:val="006F7CE8"/>
    <w:rsid w:val="006F7FA0"/>
    <w:rsid w:val="006F7FB0"/>
    <w:rsid w:val="0070063B"/>
    <w:rsid w:val="0070067F"/>
    <w:rsid w:val="007006D7"/>
    <w:rsid w:val="00700EAB"/>
    <w:rsid w:val="00701812"/>
    <w:rsid w:val="00701A4C"/>
    <w:rsid w:val="00702CCE"/>
    <w:rsid w:val="00702E7A"/>
    <w:rsid w:val="00703854"/>
    <w:rsid w:val="00703886"/>
    <w:rsid w:val="00703C70"/>
    <w:rsid w:val="00703C9D"/>
    <w:rsid w:val="00704F9E"/>
    <w:rsid w:val="00705064"/>
    <w:rsid w:val="0070509B"/>
    <w:rsid w:val="00705531"/>
    <w:rsid w:val="007055CA"/>
    <w:rsid w:val="007057D7"/>
    <w:rsid w:val="007058BB"/>
    <w:rsid w:val="007069AF"/>
    <w:rsid w:val="00706D38"/>
    <w:rsid w:val="00706DC4"/>
    <w:rsid w:val="00707F9C"/>
    <w:rsid w:val="00710051"/>
    <w:rsid w:val="0071019A"/>
    <w:rsid w:val="007103F9"/>
    <w:rsid w:val="00710622"/>
    <w:rsid w:val="0071076A"/>
    <w:rsid w:val="0071089A"/>
    <w:rsid w:val="00710B0D"/>
    <w:rsid w:val="00710FB0"/>
    <w:rsid w:val="00711B8C"/>
    <w:rsid w:val="007124BD"/>
    <w:rsid w:val="00712AD7"/>
    <w:rsid w:val="00713074"/>
    <w:rsid w:val="0071325B"/>
    <w:rsid w:val="00713448"/>
    <w:rsid w:val="007144A2"/>
    <w:rsid w:val="0071475D"/>
    <w:rsid w:val="00714785"/>
    <w:rsid w:val="007149C1"/>
    <w:rsid w:val="00714E5E"/>
    <w:rsid w:val="007153B0"/>
    <w:rsid w:val="00715571"/>
    <w:rsid w:val="00715E7E"/>
    <w:rsid w:val="00716788"/>
    <w:rsid w:val="0071685A"/>
    <w:rsid w:val="007178E7"/>
    <w:rsid w:val="0072038B"/>
    <w:rsid w:val="00720A8B"/>
    <w:rsid w:val="007215CB"/>
    <w:rsid w:val="00722046"/>
    <w:rsid w:val="0072275D"/>
    <w:rsid w:val="00722845"/>
    <w:rsid w:val="00722F77"/>
    <w:rsid w:val="00723080"/>
    <w:rsid w:val="0072363C"/>
    <w:rsid w:val="00723780"/>
    <w:rsid w:val="00723EFB"/>
    <w:rsid w:val="007241A8"/>
    <w:rsid w:val="00724417"/>
    <w:rsid w:val="00724578"/>
    <w:rsid w:val="007255B2"/>
    <w:rsid w:val="0072587C"/>
    <w:rsid w:val="00726654"/>
    <w:rsid w:val="00727358"/>
    <w:rsid w:val="00727585"/>
    <w:rsid w:val="007275B5"/>
    <w:rsid w:val="0072786F"/>
    <w:rsid w:val="00730101"/>
    <w:rsid w:val="0073109C"/>
    <w:rsid w:val="00731363"/>
    <w:rsid w:val="00731713"/>
    <w:rsid w:val="00731DA0"/>
    <w:rsid w:val="00732291"/>
    <w:rsid w:val="00733155"/>
    <w:rsid w:val="007332C5"/>
    <w:rsid w:val="0073374F"/>
    <w:rsid w:val="0073376F"/>
    <w:rsid w:val="007337AE"/>
    <w:rsid w:val="00734253"/>
    <w:rsid w:val="0073504E"/>
    <w:rsid w:val="00735332"/>
    <w:rsid w:val="0073573B"/>
    <w:rsid w:val="00735C6D"/>
    <w:rsid w:val="00735EE3"/>
    <w:rsid w:val="007362B0"/>
    <w:rsid w:val="007366E1"/>
    <w:rsid w:val="00736B47"/>
    <w:rsid w:val="00736D86"/>
    <w:rsid w:val="00736E38"/>
    <w:rsid w:val="007370D3"/>
    <w:rsid w:val="007403B5"/>
    <w:rsid w:val="007409A3"/>
    <w:rsid w:val="00740A85"/>
    <w:rsid w:val="00740D65"/>
    <w:rsid w:val="0074101D"/>
    <w:rsid w:val="00741EBC"/>
    <w:rsid w:val="00742274"/>
    <w:rsid w:val="00742CAC"/>
    <w:rsid w:val="0074404C"/>
    <w:rsid w:val="00745A64"/>
    <w:rsid w:val="00745C7E"/>
    <w:rsid w:val="00745CA5"/>
    <w:rsid w:val="007464A9"/>
    <w:rsid w:val="00747493"/>
    <w:rsid w:val="00747E90"/>
    <w:rsid w:val="00750212"/>
    <w:rsid w:val="007506C0"/>
    <w:rsid w:val="007507C5"/>
    <w:rsid w:val="007508DF"/>
    <w:rsid w:val="00750C6B"/>
    <w:rsid w:val="00752D6A"/>
    <w:rsid w:val="00753230"/>
    <w:rsid w:val="007532D2"/>
    <w:rsid w:val="007532E3"/>
    <w:rsid w:val="00753AC1"/>
    <w:rsid w:val="00754174"/>
    <w:rsid w:val="00754BFF"/>
    <w:rsid w:val="0075509F"/>
    <w:rsid w:val="007550B8"/>
    <w:rsid w:val="00756322"/>
    <w:rsid w:val="00756CA9"/>
    <w:rsid w:val="0075709C"/>
    <w:rsid w:val="00757DE6"/>
    <w:rsid w:val="00757DFC"/>
    <w:rsid w:val="00757E6F"/>
    <w:rsid w:val="00760106"/>
    <w:rsid w:val="00760235"/>
    <w:rsid w:val="0076058A"/>
    <w:rsid w:val="00760595"/>
    <w:rsid w:val="00760DE7"/>
    <w:rsid w:val="00761184"/>
    <w:rsid w:val="0076172B"/>
    <w:rsid w:val="007617F3"/>
    <w:rsid w:val="0076224D"/>
    <w:rsid w:val="00763AEC"/>
    <w:rsid w:val="00763DCA"/>
    <w:rsid w:val="00764438"/>
    <w:rsid w:val="007647F7"/>
    <w:rsid w:val="00764CF1"/>
    <w:rsid w:val="0076551A"/>
    <w:rsid w:val="0076554B"/>
    <w:rsid w:val="007655E1"/>
    <w:rsid w:val="00765E83"/>
    <w:rsid w:val="00766120"/>
    <w:rsid w:val="007672DE"/>
    <w:rsid w:val="007677B0"/>
    <w:rsid w:val="007700B2"/>
    <w:rsid w:val="007706D9"/>
    <w:rsid w:val="007707CC"/>
    <w:rsid w:val="00770FA0"/>
    <w:rsid w:val="00771087"/>
    <w:rsid w:val="00772118"/>
    <w:rsid w:val="007724EC"/>
    <w:rsid w:val="00773354"/>
    <w:rsid w:val="00773361"/>
    <w:rsid w:val="00774839"/>
    <w:rsid w:val="00774F51"/>
    <w:rsid w:val="0077534C"/>
    <w:rsid w:val="00775B13"/>
    <w:rsid w:val="007761C1"/>
    <w:rsid w:val="00776ACF"/>
    <w:rsid w:val="0077703F"/>
    <w:rsid w:val="00777533"/>
    <w:rsid w:val="00780460"/>
    <w:rsid w:val="007807AD"/>
    <w:rsid w:val="00780AE1"/>
    <w:rsid w:val="00781A74"/>
    <w:rsid w:val="00781C7B"/>
    <w:rsid w:val="00781ECF"/>
    <w:rsid w:val="007822B2"/>
    <w:rsid w:val="00783830"/>
    <w:rsid w:val="00783E03"/>
    <w:rsid w:val="00784456"/>
    <w:rsid w:val="007845DA"/>
    <w:rsid w:val="00784AED"/>
    <w:rsid w:val="00784B52"/>
    <w:rsid w:val="00784EF7"/>
    <w:rsid w:val="00785567"/>
    <w:rsid w:val="00785885"/>
    <w:rsid w:val="00785E28"/>
    <w:rsid w:val="007867FA"/>
    <w:rsid w:val="00786CF4"/>
    <w:rsid w:val="00790256"/>
    <w:rsid w:val="007907AD"/>
    <w:rsid w:val="00790919"/>
    <w:rsid w:val="007909DF"/>
    <w:rsid w:val="00790A14"/>
    <w:rsid w:val="007918AA"/>
    <w:rsid w:val="007922FB"/>
    <w:rsid w:val="007923C3"/>
    <w:rsid w:val="00792A2B"/>
    <w:rsid w:val="00792B28"/>
    <w:rsid w:val="0079304B"/>
    <w:rsid w:val="00793FF2"/>
    <w:rsid w:val="0079427B"/>
    <w:rsid w:val="00794A27"/>
    <w:rsid w:val="00795092"/>
    <w:rsid w:val="007952A4"/>
    <w:rsid w:val="00795488"/>
    <w:rsid w:val="00795B5D"/>
    <w:rsid w:val="00796305"/>
    <w:rsid w:val="00796533"/>
    <w:rsid w:val="007965A5"/>
    <w:rsid w:val="00796F62"/>
    <w:rsid w:val="007975BE"/>
    <w:rsid w:val="00797667"/>
    <w:rsid w:val="007A0675"/>
    <w:rsid w:val="007A0820"/>
    <w:rsid w:val="007A0B30"/>
    <w:rsid w:val="007A1CD1"/>
    <w:rsid w:val="007A2E54"/>
    <w:rsid w:val="007A32C9"/>
    <w:rsid w:val="007A3A79"/>
    <w:rsid w:val="007A3DDE"/>
    <w:rsid w:val="007A5163"/>
    <w:rsid w:val="007A51AE"/>
    <w:rsid w:val="007A576E"/>
    <w:rsid w:val="007A57DA"/>
    <w:rsid w:val="007A594C"/>
    <w:rsid w:val="007A63FF"/>
    <w:rsid w:val="007A64D3"/>
    <w:rsid w:val="007A7059"/>
    <w:rsid w:val="007A740B"/>
    <w:rsid w:val="007A7733"/>
    <w:rsid w:val="007B02C1"/>
    <w:rsid w:val="007B2612"/>
    <w:rsid w:val="007B391A"/>
    <w:rsid w:val="007B4945"/>
    <w:rsid w:val="007B4B24"/>
    <w:rsid w:val="007B57C1"/>
    <w:rsid w:val="007B587E"/>
    <w:rsid w:val="007B58AD"/>
    <w:rsid w:val="007B60DB"/>
    <w:rsid w:val="007B62BC"/>
    <w:rsid w:val="007B7220"/>
    <w:rsid w:val="007B7234"/>
    <w:rsid w:val="007B7496"/>
    <w:rsid w:val="007B7A38"/>
    <w:rsid w:val="007B7BDD"/>
    <w:rsid w:val="007B7F33"/>
    <w:rsid w:val="007C0836"/>
    <w:rsid w:val="007C08C6"/>
    <w:rsid w:val="007C0D18"/>
    <w:rsid w:val="007C10E7"/>
    <w:rsid w:val="007C1108"/>
    <w:rsid w:val="007C1966"/>
    <w:rsid w:val="007C2A7D"/>
    <w:rsid w:val="007C2D79"/>
    <w:rsid w:val="007C3150"/>
    <w:rsid w:val="007C3D8E"/>
    <w:rsid w:val="007C3F37"/>
    <w:rsid w:val="007C44C5"/>
    <w:rsid w:val="007C4BF9"/>
    <w:rsid w:val="007C4C4F"/>
    <w:rsid w:val="007C4EA7"/>
    <w:rsid w:val="007C5177"/>
    <w:rsid w:val="007C5190"/>
    <w:rsid w:val="007C5237"/>
    <w:rsid w:val="007C5A28"/>
    <w:rsid w:val="007C60FA"/>
    <w:rsid w:val="007C6742"/>
    <w:rsid w:val="007C6A14"/>
    <w:rsid w:val="007C6A3E"/>
    <w:rsid w:val="007C6AE5"/>
    <w:rsid w:val="007C6D23"/>
    <w:rsid w:val="007C727D"/>
    <w:rsid w:val="007C728F"/>
    <w:rsid w:val="007D05C9"/>
    <w:rsid w:val="007D0A61"/>
    <w:rsid w:val="007D1197"/>
    <w:rsid w:val="007D1A69"/>
    <w:rsid w:val="007D1DF9"/>
    <w:rsid w:val="007D23E5"/>
    <w:rsid w:val="007D33C9"/>
    <w:rsid w:val="007D3703"/>
    <w:rsid w:val="007D3A32"/>
    <w:rsid w:val="007D4100"/>
    <w:rsid w:val="007D4892"/>
    <w:rsid w:val="007D5616"/>
    <w:rsid w:val="007D5A63"/>
    <w:rsid w:val="007D5D71"/>
    <w:rsid w:val="007D616D"/>
    <w:rsid w:val="007D62D6"/>
    <w:rsid w:val="007D6616"/>
    <w:rsid w:val="007D68AA"/>
    <w:rsid w:val="007D6F2E"/>
    <w:rsid w:val="007D6F5B"/>
    <w:rsid w:val="007D763C"/>
    <w:rsid w:val="007D7715"/>
    <w:rsid w:val="007D7CFD"/>
    <w:rsid w:val="007D7FF8"/>
    <w:rsid w:val="007E05FE"/>
    <w:rsid w:val="007E09DD"/>
    <w:rsid w:val="007E1268"/>
    <w:rsid w:val="007E2436"/>
    <w:rsid w:val="007E2A6E"/>
    <w:rsid w:val="007E2CD4"/>
    <w:rsid w:val="007E33F9"/>
    <w:rsid w:val="007E4459"/>
    <w:rsid w:val="007E4477"/>
    <w:rsid w:val="007E585F"/>
    <w:rsid w:val="007E5F2F"/>
    <w:rsid w:val="007E5FE1"/>
    <w:rsid w:val="007E600F"/>
    <w:rsid w:val="007E65A5"/>
    <w:rsid w:val="007E67C3"/>
    <w:rsid w:val="007E6EAA"/>
    <w:rsid w:val="007E6F9A"/>
    <w:rsid w:val="007E71DD"/>
    <w:rsid w:val="007E788E"/>
    <w:rsid w:val="007E7A6D"/>
    <w:rsid w:val="007E7BC1"/>
    <w:rsid w:val="007F0952"/>
    <w:rsid w:val="007F0CAD"/>
    <w:rsid w:val="007F0EED"/>
    <w:rsid w:val="007F1682"/>
    <w:rsid w:val="007F17E8"/>
    <w:rsid w:val="007F1A6B"/>
    <w:rsid w:val="007F1C40"/>
    <w:rsid w:val="007F1DCF"/>
    <w:rsid w:val="007F1E43"/>
    <w:rsid w:val="007F2CE7"/>
    <w:rsid w:val="007F4604"/>
    <w:rsid w:val="007F467D"/>
    <w:rsid w:val="007F46D9"/>
    <w:rsid w:val="007F4BE6"/>
    <w:rsid w:val="007F5F47"/>
    <w:rsid w:val="007F63D6"/>
    <w:rsid w:val="007F6DE8"/>
    <w:rsid w:val="007F7B99"/>
    <w:rsid w:val="00801991"/>
    <w:rsid w:val="00801FF1"/>
    <w:rsid w:val="00802BAE"/>
    <w:rsid w:val="008030C7"/>
    <w:rsid w:val="00804065"/>
    <w:rsid w:val="00804360"/>
    <w:rsid w:val="008046B6"/>
    <w:rsid w:val="00804B68"/>
    <w:rsid w:val="00805407"/>
    <w:rsid w:val="00805B19"/>
    <w:rsid w:val="00805DD6"/>
    <w:rsid w:val="00806257"/>
    <w:rsid w:val="00806E1F"/>
    <w:rsid w:val="008074F3"/>
    <w:rsid w:val="00810573"/>
    <w:rsid w:val="0081096F"/>
    <w:rsid w:val="00810A37"/>
    <w:rsid w:val="00810B4B"/>
    <w:rsid w:val="00810EF6"/>
    <w:rsid w:val="00811391"/>
    <w:rsid w:val="00811ED5"/>
    <w:rsid w:val="00811FBB"/>
    <w:rsid w:val="008125FE"/>
    <w:rsid w:val="00812A72"/>
    <w:rsid w:val="00812D97"/>
    <w:rsid w:val="00813262"/>
    <w:rsid w:val="0081342B"/>
    <w:rsid w:val="008134E4"/>
    <w:rsid w:val="00813C83"/>
    <w:rsid w:val="00813DB3"/>
    <w:rsid w:val="0081426C"/>
    <w:rsid w:val="0081589C"/>
    <w:rsid w:val="00815D69"/>
    <w:rsid w:val="00816385"/>
    <w:rsid w:val="008163AA"/>
    <w:rsid w:val="00816F9B"/>
    <w:rsid w:val="00817149"/>
    <w:rsid w:val="008173EA"/>
    <w:rsid w:val="00817A14"/>
    <w:rsid w:val="008212BA"/>
    <w:rsid w:val="0082157F"/>
    <w:rsid w:val="008218B7"/>
    <w:rsid w:val="0082193D"/>
    <w:rsid w:val="00821991"/>
    <w:rsid w:val="00821B94"/>
    <w:rsid w:val="00821EA6"/>
    <w:rsid w:val="008220F8"/>
    <w:rsid w:val="008228F3"/>
    <w:rsid w:val="008230F5"/>
    <w:rsid w:val="00824061"/>
    <w:rsid w:val="0082421D"/>
    <w:rsid w:val="0082456E"/>
    <w:rsid w:val="008256D0"/>
    <w:rsid w:val="008258E9"/>
    <w:rsid w:val="00825E68"/>
    <w:rsid w:val="00826987"/>
    <w:rsid w:val="00826A33"/>
    <w:rsid w:val="00826D95"/>
    <w:rsid w:val="00826D9B"/>
    <w:rsid w:val="00827111"/>
    <w:rsid w:val="00827727"/>
    <w:rsid w:val="00827A29"/>
    <w:rsid w:val="00827EDA"/>
    <w:rsid w:val="00830923"/>
    <w:rsid w:val="00831848"/>
    <w:rsid w:val="00831973"/>
    <w:rsid w:val="00831B97"/>
    <w:rsid w:val="00831F96"/>
    <w:rsid w:val="008324CA"/>
    <w:rsid w:val="00833A98"/>
    <w:rsid w:val="00834780"/>
    <w:rsid w:val="00834862"/>
    <w:rsid w:val="008349E3"/>
    <w:rsid w:val="00834F5B"/>
    <w:rsid w:val="008355CF"/>
    <w:rsid w:val="0083575A"/>
    <w:rsid w:val="00835D6A"/>
    <w:rsid w:val="00835DBB"/>
    <w:rsid w:val="008363A5"/>
    <w:rsid w:val="00836CAE"/>
    <w:rsid w:val="00837011"/>
    <w:rsid w:val="00837B57"/>
    <w:rsid w:val="00840357"/>
    <w:rsid w:val="00840863"/>
    <w:rsid w:val="00840A0D"/>
    <w:rsid w:val="00841213"/>
    <w:rsid w:val="0084204A"/>
    <w:rsid w:val="0084284A"/>
    <w:rsid w:val="00842E8D"/>
    <w:rsid w:val="0084306E"/>
    <w:rsid w:val="00843624"/>
    <w:rsid w:val="008439F0"/>
    <w:rsid w:val="00844B47"/>
    <w:rsid w:val="00846BAD"/>
    <w:rsid w:val="00846E3E"/>
    <w:rsid w:val="00846F3C"/>
    <w:rsid w:val="00850269"/>
    <w:rsid w:val="00850900"/>
    <w:rsid w:val="00850A9C"/>
    <w:rsid w:val="00850E6C"/>
    <w:rsid w:val="0085186E"/>
    <w:rsid w:val="0085194C"/>
    <w:rsid w:val="008522C7"/>
    <w:rsid w:val="0085270A"/>
    <w:rsid w:val="008528C1"/>
    <w:rsid w:val="00852B03"/>
    <w:rsid w:val="00853C1A"/>
    <w:rsid w:val="00854340"/>
    <w:rsid w:val="00854E9C"/>
    <w:rsid w:val="00855623"/>
    <w:rsid w:val="008556D2"/>
    <w:rsid w:val="0085662E"/>
    <w:rsid w:val="008570E8"/>
    <w:rsid w:val="008570FE"/>
    <w:rsid w:val="008572A1"/>
    <w:rsid w:val="00857442"/>
    <w:rsid w:val="008578E3"/>
    <w:rsid w:val="008579E2"/>
    <w:rsid w:val="00857B94"/>
    <w:rsid w:val="0086052B"/>
    <w:rsid w:val="0086062B"/>
    <w:rsid w:val="00860C18"/>
    <w:rsid w:val="00860DCA"/>
    <w:rsid w:val="008626E8"/>
    <w:rsid w:val="0086294C"/>
    <w:rsid w:val="0086320B"/>
    <w:rsid w:val="0086383C"/>
    <w:rsid w:val="008639E8"/>
    <w:rsid w:val="00863DF5"/>
    <w:rsid w:val="00864231"/>
    <w:rsid w:val="0086470C"/>
    <w:rsid w:val="0086470E"/>
    <w:rsid w:val="00865425"/>
    <w:rsid w:val="0086553D"/>
    <w:rsid w:val="00865546"/>
    <w:rsid w:val="00865799"/>
    <w:rsid w:val="00865C49"/>
    <w:rsid w:val="008661F4"/>
    <w:rsid w:val="008664C1"/>
    <w:rsid w:val="00866616"/>
    <w:rsid w:val="00866FBE"/>
    <w:rsid w:val="008677DE"/>
    <w:rsid w:val="0086797C"/>
    <w:rsid w:val="00867AE0"/>
    <w:rsid w:val="0087010F"/>
    <w:rsid w:val="008702CD"/>
    <w:rsid w:val="00870360"/>
    <w:rsid w:val="008703FE"/>
    <w:rsid w:val="00870B6F"/>
    <w:rsid w:val="00870CB5"/>
    <w:rsid w:val="00871206"/>
    <w:rsid w:val="00871704"/>
    <w:rsid w:val="00872055"/>
    <w:rsid w:val="00872398"/>
    <w:rsid w:val="0087290F"/>
    <w:rsid w:val="00872AD8"/>
    <w:rsid w:val="008736B8"/>
    <w:rsid w:val="008739A1"/>
    <w:rsid w:val="008748F3"/>
    <w:rsid w:val="00874DA4"/>
    <w:rsid w:val="00874E93"/>
    <w:rsid w:val="008752F7"/>
    <w:rsid w:val="008755D6"/>
    <w:rsid w:val="00875C59"/>
    <w:rsid w:val="00875D39"/>
    <w:rsid w:val="00875FE2"/>
    <w:rsid w:val="00876076"/>
    <w:rsid w:val="008765CE"/>
    <w:rsid w:val="0087688A"/>
    <w:rsid w:val="00876BB8"/>
    <w:rsid w:val="008771FA"/>
    <w:rsid w:val="008772C7"/>
    <w:rsid w:val="0087755F"/>
    <w:rsid w:val="008800FB"/>
    <w:rsid w:val="008805A2"/>
    <w:rsid w:val="0088063B"/>
    <w:rsid w:val="0088170B"/>
    <w:rsid w:val="0088232A"/>
    <w:rsid w:val="00882780"/>
    <w:rsid w:val="0088314C"/>
    <w:rsid w:val="008840F4"/>
    <w:rsid w:val="00884D2A"/>
    <w:rsid w:val="00884D85"/>
    <w:rsid w:val="00885DEF"/>
    <w:rsid w:val="0088626E"/>
    <w:rsid w:val="008862DE"/>
    <w:rsid w:val="008863A3"/>
    <w:rsid w:val="00886849"/>
    <w:rsid w:val="0089055A"/>
    <w:rsid w:val="008910F7"/>
    <w:rsid w:val="0089140B"/>
    <w:rsid w:val="00892542"/>
    <w:rsid w:val="0089260C"/>
    <w:rsid w:val="00893F91"/>
    <w:rsid w:val="00894884"/>
    <w:rsid w:val="00894BD0"/>
    <w:rsid w:val="00895023"/>
    <w:rsid w:val="008950E0"/>
    <w:rsid w:val="00895485"/>
    <w:rsid w:val="00895E94"/>
    <w:rsid w:val="008961DB"/>
    <w:rsid w:val="00897505"/>
    <w:rsid w:val="008977EE"/>
    <w:rsid w:val="00897E25"/>
    <w:rsid w:val="00897E59"/>
    <w:rsid w:val="008A1392"/>
    <w:rsid w:val="008A13A5"/>
    <w:rsid w:val="008A141F"/>
    <w:rsid w:val="008A19F2"/>
    <w:rsid w:val="008A29C4"/>
    <w:rsid w:val="008A4DA7"/>
    <w:rsid w:val="008A57BA"/>
    <w:rsid w:val="008A5ABD"/>
    <w:rsid w:val="008A5B37"/>
    <w:rsid w:val="008A7123"/>
    <w:rsid w:val="008A749B"/>
    <w:rsid w:val="008A7516"/>
    <w:rsid w:val="008A7563"/>
    <w:rsid w:val="008A7591"/>
    <w:rsid w:val="008B004C"/>
    <w:rsid w:val="008B017A"/>
    <w:rsid w:val="008B04F9"/>
    <w:rsid w:val="008B080F"/>
    <w:rsid w:val="008B0D85"/>
    <w:rsid w:val="008B19EB"/>
    <w:rsid w:val="008B301A"/>
    <w:rsid w:val="008B3E7E"/>
    <w:rsid w:val="008B5BAE"/>
    <w:rsid w:val="008B5BB6"/>
    <w:rsid w:val="008B5C85"/>
    <w:rsid w:val="008B5D39"/>
    <w:rsid w:val="008B6064"/>
    <w:rsid w:val="008B634E"/>
    <w:rsid w:val="008B6361"/>
    <w:rsid w:val="008B6408"/>
    <w:rsid w:val="008B648C"/>
    <w:rsid w:val="008B6C2F"/>
    <w:rsid w:val="008B6CDF"/>
    <w:rsid w:val="008B7CE7"/>
    <w:rsid w:val="008C0280"/>
    <w:rsid w:val="008C050F"/>
    <w:rsid w:val="008C0B61"/>
    <w:rsid w:val="008C17E8"/>
    <w:rsid w:val="008C1BA2"/>
    <w:rsid w:val="008C1D0B"/>
    <w:rsid w:val="008C296F"/>
    <w:rsid w:val="008C3A1B"/>
    <w:rsid w:val="008C3CF8"/>
    <w:rsid w:val="008C4522"/>
    <w:rsid w:val="008C4A7B"/>
    <w:rsid w:val="008C5662"/>
    <w:rsid w:val="008C58DE"/>
    <w:rsid w:val="008C5F7A"/>
    <w:rsid w:val="008C6E1A"/>
    <w:rsid w:val="008C7934"/>
    <w:rsid w:val="008C7BDA"/>
    <w:rsid w:val="008C7DDF"/>
    <w:rsid w:val="008D01F0"/>
    <w:rsid w:val="008D0393"/>
    <w:rsid w:val="008D05C9"/>
    <w:rsid w:val="008D08AB"/>
    <w:rsid w:val="008D1991"/>
    <w:rsid w:val="008D2136"/>
    <w:rsid w:val="008D2583"/>
    <w:rsid w:val="008D3846"/>
    <w:rsid w:val="008D40F3"/>
    <w:rsid w:val="008D5069"/>
    <w:rsid w:val="008D552C"/>
    <w:rsid w:val="008D5725"/>
    <w:rsid w:val="008D5D98"/>
    <w:rsid w:val="008D5F10"/>
    <w:rsid w:val="008D6DA3"/>
    <w:rsid w:val="008E00ED"/>
    <w:rsid w:val="008E049A"/>
    <w:rsid w:val="008E058B"/>
    <w:rsid w:val="008E0EBE"/>
    <w:rsid w:val="008E0FD8"/>
    <w:rsid w:val="008E1BF6"/>
    <w:rsid w:val="008E1E72"/>
    <w:rsid w:val="008E1EA2"/>
    <w:rsid w:val="008E2027"/>
    <w:rsid w:val="008E21AA"/>
    <w:rsid w:val="008E282D"/>
    <w:rsid w:val="008E2C1F"/>
    <w:rsid w:val="008E3154"/>
    <w:rsid w:val="008E374C"/>
    <w:rsid w:val="008E3CA1"/>
    <w:rsid w:val="008E4C59"/>
    <w:rsid w:val="008E4F0B"/>
    <w:rsid w:val="008E519F"/>
    <w:rsid w:val="008E5962"/>
    <w:rsid w:val="008E62D2"/>
    <w:rsid w:val="008E760C"/>
    <w:rsid w:val="008E76BD"/>
    <w:rsid w:val="008E77C0"/>
    <w:rsid w:val="008E78AD"/>
    <w:rsid w:val="008E7F85"/>
    <w:rsid w:val="008F01C7"/>
    <w:rsid w:val="008F01DB"/>
    <w:rsid w:val="008F0CD4"/>
    <w:rsid w:val="008F16C5"/>
    <w:rsid w:val="008F2047"/>
    <w:rsid w:val="008F214D"/>
    <w:rsid w:val="008F3B07"/>
    <w:rsid w:val="008F48E7"/>
    <w:rsid w:val="008F5074"/>
    <w:rsid w:val="008F52D5"/>
    <w:rsid w:val="008F5657"/>
    <w:rsid w:val="008F6203"/>
    <w:rsid w:val="008F64B3"/>
    <w:rsid w:val="008F64E3"/>
    <w:rsid w:val="008F6C19"/>
    <w:rsid w:val="008F77B1"/>
    <w:rsid w:val="009005CB"/>
    <w:rsid w:val="00900643"/>
    <w:rsid w:val="00900DC6"/>
    <w:rsid w:val="0090150A"/>
    <w:rsid w:val="00901674"/>
    <w:rsid w:val="009018A9"/>
    <w:rsid w:val="00901BDE"/>
    <w:rsid w:val="00901E6C"/>
    <w:rsid w:val="00902462"/>
    <w:rsid w:val="009024D6"/>
    <w:rsid w:val="0090402A"/>
    <w:rsid w:val="00904AF0"/>
    <w:rsid w:val="00904C80"/>
    <w:rsid w:val="009054CB"/>
    <w:rsid w:val="009061E1"/>
    <w:rsid w:val="00906F74"/>
    <w:rsid w:val="009070AF"/>
    <w:rsid w:val="00907192"/>
    <w:rsid w:val="00907C78"/>
    <w:rsid w:val="00911DF3"/>
    <w:rsid w:val="00911F97"/>
    <w:rsid w:val="009127F8"/>
    <w:rsid w:val="00912E6C"/>
    <w:rsid w:val="00914481"/>
    <w:rsid w:val="00914979"/>
    <w:rsid w:val="00914B93"/>
    <w:rsid w:val="00915948"/>
    <w:rsid w:val="009159C4"/>
    <w:rsid w:val="00915B39"/>
    <w:rsid w:val="00916118"/>
    <w:rsid w:val="009161E5"/>
    <w:rsid w:val="0091631B"/>
    <w:rsid w:val="009169D8"/>
    <w:rsid w:val="00916A2E"/>
    <w:rsid w:val="009178C0"/>
    <w:rsid w:val="00917DDA"/>
    <w:rsid w:val="00917F02"/>
    <w:rsid w:val="00920A56"/>
    <w:rsid w:val="009215CC"/>
    <w:rsid w:val="00921641"/>
    <w:rsid w:val="00921BE2"/>
    <w:rsid w:val="00922FAF"/>
    <w:rsid w:val="00923352"/>
    <w:rsid w:val="00923436"/>
    <w:rsid w:val="00924451"/>
    <w:rsid w:val="0092480B"/>
    <w:rsid w:val="00925AA3"/>
    <w:rsid w:val="00926695"/>
    <w:rsid w:val="00926DA7"/>
    <w:rsid w:val="00927081"/>
    <w:rsid w:val="00927111"/>
    <w:rsid w:val="00927EBB"/>
    <w:rsid w:val="00927FAE"/>
    <w:rsid w:val="009300FA"/>
    <w:rsid w:val="0093065B"/>
    <w:rsid w:val="009306F9"/>
    <w:rsid w:val="009307CD"/>
    <w:rsid w:val="00930AD0"/>
    <w:rsid w:val="00930F0F"/>
    <w:rsid w:val="0093109A"/>
    <w:rsid w:val="00932F58"/>
    <w:rsid w:val="00932F68"/>
    <w:rsid w:val="00933983"/>
    <w:rsid w:val="009339FE"/>
    <w:rsid w:val="00934846"/>
    <w:rsid w:val="0093540F"/>
    <w:rsid w:val="00935F35"/>
    <w:rsid w:val="0093614F"/>
    <w:rsid w:val="009361EE"/>
    <w:rsid w:val="0093627C"/>
    <w:rsid w:val="0093679F"/>
    <w:rsid w:val="009370D2"/>
    <w:rsid w:val="009372C6"/>
    <w:rsid w:val="009375CD"/>
    <w:rsid w:val="00937F50"/>
    <w:rsid w:val="00940579"/>
    <w:rsid w:val="00941204"/>
    <w:rsid w:val="00941641"/>
    <w:rsid w:val="00941907"/>
    <w:rsid w:val="009419AF"/>
    <w:rsid w:val="00942135"/>
    <w:rsid w:val="00942307"/>
    <w:rsid w:val="009425B6"/>
    <w:rsid w:val="0094284D"/>
    <w:rsid w:val="00943246"/>
    <w:rsid w:val="00943928"/>
    <w:rsid w:val="009446F6"/>
    <w:rsid w:val="00944EC0"/>
    <w:rsid w:val="009459D8"/>
    <w:rsid w:val="0094611D"/>
    <w:rsid w:val="00946AF6"/>
    <w:rsid w:val="00947108"/>
    <w:rsid w:val="0094762C"/>
    <w:rsid w:val="0094764B"/>
    <w:rsid w:val="00947A57"/>
    <w:rsid w:val="0094ABE6"/>
    <w:rsid w:val="0095026A"/>
    <w:rsid w:val="009508A4"/>
    <w:rsid w:val="009511EC"/>
    <w:rsid w:val="00951384"/>
    <w:rsid w:val="009513F1"/>
    <w:rsid w:val="00951419"/>
    <w:rsid w:val="00952076"/>
    <w:rsid w:val="00952E4B"/>
    <w:rsid w:val="009537B7"/>
    <w:rsid w:val="009540D0"/>
    <w:rsid w:val="0095411B"/>
    <w:rsid w:val="009545D3"/>
    <w:rsid w:val="009555A3"/>
    <w:rsid w:val="00955B77"/>
    <w:rsid w:val="00956050"/>
    <w:rsid w:val="00957101"/>
    <w:rsid w:val="009613C6"/>
    <w:rsid w:val="00961623"/>
    <w:rsid w:val="00961800"/>
    <w:rsid w:val="00962D4D"/>
    <w:rsid w:val="00963229"/>
    <w:rsid w:val="009632D2"/>
    <w:rsid w:val="0096367C"/>
    <w:rsid w:val="00963686"/>
    <w:rsid w:val="00963B8B"/>
    <w:rsid w:val="00964403"/>
    <w:rsid w:val="00965285"/>
    <w:rsid w:val="009662D6"/>
    <w:rsid w:val="00967B5A"/>
    <w:rsid w:val="009707D5"/>
    <w:rsid w:val="00970AA0"/>
    <w:rsid w:val="00970DDC"/>
    <w:rsid w:val="0097141E"/>
    <w:rsid w:val="00971891"/>
    <w:rsid w:val="009723DD"/>
    <w:rsid w:val="00972CC0"/>
    <w:rsid w:val="00972FE5"/>
    <w:rsid w:val="009735E3"/>
    <w:rsid w:val="009736FC"/>
    <w:rsid w:val="00973DD4"/>
    <w:rsid w:val="00974B46"/>
    <w:rsid w:val="00975F01"/>
    <w:rsid w:val="0097715C"/>
    <w:rsid w:val="00977598"/>
    <w:rsid w:val="00977918"/>
    <w:rsid w:val="00977976"/>
    <w:rsid w:val="009806A7"/>
    <w:rsid w:val="009808A2"/>
    <w:rsid w:val="00981201"/>
    <w:rsid w:val="00981753"/>
    <w:rsid w:val="00981DA6"/>
    <w:rsid w:val="00981E50"/>
    <w:rsid w:val="009822AB"/>
    <w:rsid w:val="009825A9"/>
    <w:rsid w:val="0098276A"/>
    <w:rsid w:val="00982B92"/>
    <w:rsid w:val="00982F9B"/>
    <w:rsid w:val="0098336D"/>
    <w:rsid w:val="00983BC5"/>
    <w:rsid w:val="00983E70"/>
    <w:rsid w:val="00984067"/>
    <w:rsid w:val="009846CE"/>
    <w:rsid w:val="009849C9"/>
    <w:rsid w:val="00985171"/>
    <w:rsid w:val="00985F28"/>
    <w:rsid w:val="00985F36"/>
    <w:rsid w:val="0098627A"/>
    <w:rsid w:val="00986401"/>
    <w:rsid w:val="009865E4"/>
    <w:rsid w:val="009868B7"/>
    <w:rsid w:val="00986BE2"/>
    <w:rsid w:val="009870E4"/>
    <w:rsid w:val="00987907"/>
    <w:rsid w:val="00987BA2"/>
    <w:rsid w:val="00987E11"/>
    <w:rsid w:val="00987E6E"/>
    <w:rsid w:val="00987F04"/>
    <w:rsid w:val="00990444"/>
    <w:rsid w:val="00990DF2"/>
    <w:rsid w:val="00990F9F"/>
    <w:rsid w:val="009912A6"/>
    <w:rsid w:val="00991DC7"/>
    <w:rsid w:val="00991F09"/>
    <w:rsid w:val="00992381"/>
    <w:rsid w:val="0099296D"/>
    <w:rsid w:val="00993057"/>
    <w:rsid w:val="00993339"/>
    <w:rsid w:val="009944A3"/>
    <w:rsid w:val="00994DC7"/>
    <w:rsid w:val="009953D2"/>
    <w:rsid w:val="00995C23"/>
    <w:rsid w:val="009963C2"/>
    <w:rsid w:val="00996535"/>
    <w:rsid w:val="00996A65"/>
    <w:rsid w:val="00996B8F"/>
    <w:rsid w:val="00996FD9"/>
    <w:rsid w:val="00997609"/>
    <w:rsid w:val="00997E1F"/>
    <w:rsid w:val="009A00D9"/>
    <w:rsid w:val="009A09B7"/>
    <w:rsid w:val="009A0F44"/>
    <w:rsid w:val="009A0F9C"/>
    <w:rsid w:val="009A0FA1"/>
    <w:rsid w:val="009A1038"/>
    <w:rsid w:val="009A1832"/>
    <w:rsid w:val="009A1D47"/>
    <w:rsid w:val="009A1DD9"/>
    <w:rsid w:val="009A2491"/>
    <w:rsid w:val="009A26B5"/>
    <w:rsid w:val="009A2A9A"/>
    <w:rsid w:val="009A3278"/>
    <w:rsid w:val="009A331A"/>
    <w:rsid w:val="009A3A52"/>
    <w:rsid w:val="009A3EBF"/>
    <w:rsid w:val="009A47D2"/>
    <w:rsid w:val="009A494C"/>
    <w:rsid w:val="009A495B"/>
    <w:rsid w:val="009A4EAE"/>
    <w:rsid w:val="009A5008"/>
    <w:rsid w:val="009A5603"/>
    <w:rsid w:val="009A6202"/>
    <w:rsid w:val="009A6383"/>
    <w:rsid w:val="009B1562"/>
    <w:rsid w:val="009B1DB2"/>
    <w:rsid w:val="009B1F27"/>
    <w:rsid w:val="009B2BCC"/>
    <w:rsid w:val="009B2E78"/>
    <w:rsid w:val="009B309E"/>
    <w:rsid w:val="009B34E5"/>
    <w:rsid w:val="009B350A"/>
    <w:rsid w:val="009B45FB"/>
    <w:rsid w:val="009B4D6E"/>
    <w:rsid w:val="009B503B"/>
    <w:rsid w:val="009B6A65"/>
    <w:rsid w:val="009B7000"/>
    <w:rsid w:val="009B7021"/>
    <w:rsid w:val="009B7268"/>
    <w:rsid w:val="009B7E09"/>
    <w:rsid w:val="009C05D9"/>
    <w:rsid w:val="009C0742"/>
    <w:rsid w:val="009C08A0"/>
    <w:rsid w:val="009C0FCA"/>
    <w:rsid w:val="009C1123"/>
    <w:rsid w:val="009C1200"/>
    <w:rsid w:val="009C19B2"/>
    <w:rsid w:val="009C1D07"/>
    <w:rsid w:val="009C2D45"/>
    <w:rsid w:val="009C44E4"/>
    <w:rsid w:val="009C4518"/>
    <w:rsid w:val="009C4ED6"/>
    <w:rsid w:val="009C5308"/>
    <w:rsid w:val="009C5635"/>
    <w:rsid w:val="009C579A"/>
    <w:rsid w:val="009C597F"/>
    <w:rsid w:val="009C5B38"/>
    <w:rsid w:val="009C6008"/>
    <w:rsid w:val="009C6725"/>
    <w:rsid w:val="009C67EE"/>
    <w:rsid w:val="009C6C39"/>
    <w:rsid w:val="009C6D07"/>
    <w:rsid w:val="009C746D"/>
    <w:rsid w:val="009C7DB0"/>
    <w:rsid w:val="009D03B0"/>
    <w:rsid w:val="009D0500"/>
    <w:rsid w:val="009D13FC"/>
    <w:rsid w:val="009D1F60"/>
    <w:rsid w:val="009D1FD0"/>
    <w:rsid w:val="009D296A"/>
    <w:rsid w:val="009D2E17"/>
    <w:rsid w:val="009D4183"/>
    <w:rsid w:val="009D4CB8"/>
    <w:rsid w:val="009D5418"/>
    <w:rsid w:val="009D5B4A"/>
    <w:rsid w:val="009D5EFA"/>
    <w:rsid w:val="009D6973"/>
    <w:rsid w:val="009D7680"/>
    <w:rsid w:val="009D7BEB"/>
    <w:rsid w:val="009D7EF2"/>
    <w:rsid w:val="009E0339"/>
    <w:rsid w:val="009E0B34"/>
    <w:rsid w:val="009E15A9"/>
    <w:rsid w:val="009E19F3"/>
    <w:rsid w:val="009E301B"/>
    <w:rsid w:val="009E3F6C"/>
    <w:rsid w:val="009E42BB"/>
    <w:rsid w:val="009E56D2"/>
    <w:rsid w:val="009E59D4"/>
    <w:rsid w:val="009E5A35"/>
    <w:rsid w:val="009E6657"/>
    <w:rsid w:val="009E6716"/>
    <w:rsid w:val="009E6A46"/>
    <w:rsid w:val="009E7078"/>
    <w:rsid w:val="009E7648"/>
    <w:rsid w:val="009F029A"/>
    <w:rsid w:val="009F0758"/>
    <w:rsid w:val="009F0B69"/>
    <w:rsid w:val="009F10E2"/>
    <w:rsid w:val="009F1228"/>
    <w:rsid w:val="009F145F"/>
    <w:rsid w:val="009F1747"/>
    <w:rsid w:val="009F174A"/>
    <w:rsid w:val="009F1B33"/>
    <w:rsid w:val="009F275D"/>
    <w:rsid w:val="009F2B42"/>
    <w:rsid w:val="009F3063"/>
    <w:rsid w:val="009F336A"/>
    <w:rsid w:val="009F33A7"/>
    <w:rsid w:val="009F34B4"/>
    <w:rsid w:val="009F39FB"/>
    <w:rsid w:val="009F4ADA"/>
    <w:rsid w:val="009F4DBC"/>
    <w:rsid w:val="009F5249"/>
    <w:rsid w:val="009F5352"/>
    <w:rsid w:val="009F65F7"/>
    <w:rsid w:val="009F68B6"/>
    <w:rsid w:val="009F6EBC"/>
    <w:rsid w:val="009F70BD"/>
    <w:rsid w:val="009F7E77"/>
    <w:rsid w:val="00A005E8"/>
    <w:rsid w:val="00A009B8"/>
    <w:rsid w:val="00A00AE4"/>
    <w:rsid w:val="00A01BFF"/>
    <w:rsid w:val="00A01FF2"/>
    <w:rsid w:val="00A0215C"/>
    <w:rsid w:val="00A03546"/>
    <w:rsid w:val="00A03E3E"/>
    <w:rsid w:val="00A041A3"/>
    <w:rsid w:val="00A042FE"/>
    <w:rsid w:val="00A0430D"/>
    <w:rsid w:val="00A0477C"/>
    <w:rsid w:val="00A049DB"/>
    <w:rsid w:val="00A051E7"/>
    <w:rsid w:val="00A05345"/>
    <w:rsid w:val="00A05B8B"/>
    <w:rsid w:val="00A062BC"/>
    <w:rsid w:val="00A06370"/>
    <w:rsid w:val="00A06805"/>
    <w:rsid w:val="00A07D0A"/>
    <w:rsid w:val="00A102FF"/>
    <w:rsid w:val="00A106D0"/>
    <w:rsid w:val="00A11415"/>
    <w:rsid w:val="00A1166A"/>
    <w:rsid w:val="00A131D7"/>
    <w:rsid w:val="00A1433D"/>
    <w:rsid w:val="00A14860"/>
    <w:rsid w:val="00A14A29"/>
    <w:rsid w:val="00A14D9F"/>
    <w:rsid w:val="00A14E10"/>
    <w:rsid w:val="00A14EA7"/>
    <w:rsid w:val="00A15F6D"/>
    <w:rsid w:val="00A16B37"/>
    <w:rsid w:val="00A170AE"/>
    <w:rsid w:val="00A1744D"/>
    <w:rsid w:val="00A17477"/>
    <w:rsid w:val="00A17C4F"/>
    <w:rsid w:val="00A17F2F"/>
    <w:rsid w:val="00A20090"/>
    <w:rsid w:val="00A20D58"/>
    <w:rsid w:val="00A218D9"/>
    <w:rsid w:val="00A21FA5"/>
    <w:rsid w:val="00A2206D"/>
    <w:rsid w:val="00A22B82"/>
    <w:rsid w:val="00A2329C"/>
    <w:rsid w:val="00A23A6C"/>
    <w:rsid w:val="00A2442B"/>
    <w:rsid w:val="00A24C14"/>
    <w:rsid w:val="00A24DBB"/>
    <w:rsid w:val="00A24E73"/>
    <w:rsid w:val="00A25448"/>
    <w:rsid w:val="00A26892"/>
    <w:rsid w:val="00A26C3A"/>
    <w:rsid w:val="00A270D5"/>
    <w:rsid w:val="00A2739F"/>
    <w:rsid w:val="00A2751D"/>
    <w:rsid w:val="00A27655"/>
    <w:rsid w:val="00A30042"/>
    <w:rsid w:val="00A30099"/>
    <w:rsid w:val="00A309AA"/>
    <w:rsid w:val="00A30AF3"/>
    <w:rsid w:val="00A32B2A"/>
    <w:rsid w:val="00A32D33"/>
    <w:rsid w:val="00A33266"/>
    <w:rsid w:val="00A337B8"/>
    <w:rsid w:val="00A33B7C"/>
    <w:rsid w:val="00A33F29"/>
    <w:rsid w:val="00A34285"/>
    <w:rsid w:val="00A34801"/>
    <w:rsid w:val="00A35037"/>
    <w:rsid w:val="00A3557D"/>
    <w:rsid w:val="00A35606"/>
    <w:rsid w:val="00A35A86"/>
    <w:rsid w:val="00A35DF4"/>
    <w:rsid w:val="00A35F19"/>
    <w:rsid w:val="00A362E8"/>
    <w:rsid w:val="00A364CC"/>
    <w:rsid w:val="00A36B84"/>
    <w:rsid w:val="00A36E78"/>
    <w:rsid w:val="00A37062"/>
    <w:rsid w:val="00A375CE"/>
    <w:rsid w:val="00A375D9"/>
    <w:rsid w:val="00A3778E"/>
    <w:rsid w:val="00A403C6"/>
    <w:rsid w:val="00A406AC"/>
    <w:rsid w:val="00A40A21"/>
    <w:rsid w:val="00A40B71"/>
    <w:rsid w:val="00A40CC4"/>
    <w:rsid w:val="00A40E28"/>
    <w:rsid w:val="00A40E43"/>
    <w:rsid w:val="00A412A0"/>
    <w:rsid w:val="00A41998"/>
    <w:rsid w:val="00A42839"/>
    <w:rsid w:val="00A42C92"/>
    <w:rsid w:val="00A42F6B"/>
    <w:rsid w:val="00A430FC"/>
    <w:rsid w:val="00A43696"/>
    <w:rsid w:val="00A4412C"/>
    <w:rsid w:val="00A45711"/>
    <w:rsid w:val="00A460DF"/>
    <w:rsid w:val="00A46657"/>
    <w:rsid w:val="00A4759F"/>
    <w:rsid w:val="00A47A8E"/>
    <w:rsid w:val="00A50211"/>
    <w:rsid w:val="00A50593"/>
    <w:rsid w:val="00A50A0E"/>
    <w:rsid w:val="00A512A8"/>
    <w:rsid w:val="00A516D5"/>
    <w:rsid w:val="00A516DB"/>
    <w:rsid w:val="00A5209D"/>
    <w:rsid w:val="00A523ED"/>
    <w:rsid w:val="00A52400"/>
    <w:rsid w:val="00A52C67"/>
    <w:rsid w:val="00A52CF9"/>
    <w:rsid w:val="00A53EB2"/>
    <w:rsid w:val="00A54652"/>
    <w:rsid w:val="00A54BCF"/>
    <w:rsid w:val="00A556CA"/>
    <w:rsid w:val="00A557E8"/>
    <w:rsid w:val="00A55F9B"/>
    <w:rsid w:val="00A55FC9"/>
    <w:rsid w:val="00A561AA"/>
    <w:rsid w:val="00A56A00"/>
    <w:rsid w:val="00A57396"/>
    <w:rsid w:val="00A575B7"/>
    <w:rsid w:val="00A578F8"/>
    <w:rsid w:val="00A579CE"/>
    <w:rsid w:val="00A60F7E"/>
    <w:rsid w:val="00A61808"/>
    <w:rsid w:val="00A61B2C"/>
    <w:rsid w:val="00A61F09"/>
    <w:rsid w:val="00A621F1"/>
    <w:rsid w:val="00A62D49"/>
    <w:rsid w:val="00A62DFB"/>
    <w:rsid w:val="00A630AA"/>
    <w:rsid w:val="00A6310F"/>
    <w:rsid w:val="00A6373E"/>
    <w:rsid w:val="00A643D9"/>
    <w:rsid w:val="00A64D13"/>
    <w:rsid w:val="00A64D3B"/>
    <w:rsid w:val="00A651B6"/>
    <w:rsid w:val="00A65D14"/>
    <w:rsid w:val="00A65EFF"/>
    <w:rsid w:val="00A6637B"/>
    <w:rsid w:val="00A6638B"/>
    <w:rsid w:val="00A664F6"/>
    <w:rsid w:val="00A66E5A"/>
    <w:rsid w:val="00A673CB"/>
    <w:rsid w:val="00A677F3"/>
    <w:rsid w:val="00A67880"/>
    <w:rsid w:val="00A67978"/>
    <w:rsid w:val="00A67BF7"/>
    <w:rsid w:val="00A70BCD"/>
    <w:rsid w:val="00A70C39"/>
    <w:rsid w:val="00A70DEA"/>
    <w:rsid w:val="00A71B00"/>
    <w:rsid w:val="00A73101"/>
    <w:rsid w:val="00A738A6"/>
    <w:rsid w:val="00A7391E"/>
    <w:rsid w:val="00A73B2C"/>
    <w:rsid w:val="00A743F4"/>
    <w:rsid w:val="00A74892"/>
    <w:rsid w:val="00A75103"/>
    <w:rsid w:val="00A75389"/>
    <w:rsid w:val="00A75827"/>
    <w:rsid w:val="00A758F7"/>
    <w:rsid w:val="00A75A15"/>
    <w:rsid w:val="00A75D97"/>
    <w:rsid w:val="00A760CD"/>
    <w:rsid w:val="00A7692C"/>
    <w:rsid w:val="00A76CEA"/>
    <w:rsid w:val="00A76EA3"/>
    <w:rsid w:val="00A80188"/>
    <w:rsid w:val="00A80BE1"/>
    <w:rsid w:val="00A80CB9"/>
    <w:rsid w:val="00A8158A"/>
    <w:rsid w:val="00A81753"/>
    <w:rsid w:val="00A81D1B"/>
    <w:rsid w:val="00A825F4"/>
    <w:rsid w:val="00A82A68"/>
    <w:rsid w:val="00A83438"/>
    <w:rsid w:val="00A834C6"/>
    <w:rsid w:val="00A83F76"/>
    <w:rsid w:val="00A84129"/>
    <w:rsid w:val="00A8468D"/>
    <w:rsid w:val="00A8629A"/>
    <w:rsid w:val="00A86B9E"/>
    <w:rsid w:val="00A86CEB"/>
    <w:rsid w:val="00A87505"/>
    <w:rsid w:val="00A877DC"/>
    <w:rsid w:val="00A8785A"/>
    <w:rsid w:val="00A87BAA"/>
    <w:rsid w:val="00A90787"/>
    <w:rsid w:val="00A911BA"/>
    <w:rsid w:val="00A913AF"/>
    <w:rsid w:val="00A91F53"/>
    <w:rsid w:val="00A9279F"/>
    <w:rsid w:val="00A9299D"/>
    <w:rsid w:val="00A92EFC"/>
    <w:rsid w:val="00A933D0"/>
    <w:rsid w:val="00A933D6"/>
    <w:rsid w:val="00A9399C"/>
    <w:rsid w:val="00A93AD9"/>
    <w:rsid w:val="00A93C2A"/>
    <w:rsid w:val="00A93E99"/>
    <w:rsid w:val="00A94165"/>
    <w:rsid w:val="00A9446E"/>
    <w:rsid w:val="00A94577"/>
    <w:rsid w:val="00A94C00"/>
    <w:rsid w:val="00A94CD3"/>
    <w:rsid w:val="00A9506E"/>
    <w:rsid w:val="00A95073"/>
    <w:rsid w:val="00A9520C"/>
    <w:rsid w:val="00A958B4"/>
    <w:rsid w:val="00A96575"/>
    <w:rsid w:val="00A9685D"/>
    <w:rsid w:val="00A96C7A"/>
    <w:rsid w:val="00A96D16"/>
    <w:rsid w:val="00A97575"/>
    <w:rsid w:val="00A97A2A"/>
    <w:rsid w:val="00AA089C"/>
    <w:rsid w:val="00AA0A91"/>
    <w:rsid w:val="00AA197E"/>
    <w:rsid w:val="00AA2193"/>
    <w:rsid w:val="00AA21DD"/>
    <w:rsid w:val="00AA2536"/>
    <w:rsid w:val="00AA2972"/>
    <w:rsid w:val="00AA2CA3"/>
    <w:rsid w:val="00AA2DF5"/>
    <w:rsid w:val="00AA2F30"/>
    <w:rsid w:val="00AA337F"/>
    <w:rsid w:val="00AA3897"/>
    <w:rsid w:val="00AA3DB1"/>
    <w:rsid w:val="00AA5065"/>
    <w:rsid w:val="00AA54E7"/>
    <w:rsid w:val="00AA5DAE"/>
    <w:rsid w:val="00AA5E3F"/>
    <w:rsid w:val="00AA632D"/>
    <w:rsid w:val="00AA670E"/>
    <w:rsid w:val="00AA6715"/>
    <w:rsid w:val="00AA6CD9"/>
    <w:rsid w:val="00AA6EA1"/>
    <w:rsid w:val="00AA7218"/>
    <w:rsid w:val="00AA727E"/>
    <w:rsid w:val="00AA785E"/>
    <w:rsid w:val="00AB0072"/>
    <w:rsid w:val="00AB00B8"/>
    <w:rsid w:val="00AB0224"/>
    <w:rsid w:val="00AB052C"/>
    <w:rsid w:val="00AB0914"/>
    <w:rsid w:val="00AB15EA"/>
    <w:rsid w:val="00AB183C"/>
    <w:rsid w:val="00AB19B0"/>
    <w:rsid w:val="00AB1F4D"/>
    <w:rsid w:val="00AB241C"/>
    <w:rsid w:val="00AB2A04"/>
    <w:rsid w:val="00AB3652"/>
    <w:rsid w:val="00AB430A"/>
    <w:rsid w:val="00AB5960"/>
    <w:rsid w:val="00AB5963"/>
    <w:rsid w:val="00AB6119"/>
    <w:rsid w:val="00AB64DE"/>
    <w:rsid w:val="00AB7752"/>
    <w:rsid w:val="00AB795C"/>
    <w:rsid w:val="00AC0145"/>
    <w:rsid w:val="00AC0154"/>
    <w:rsid w:val="00AC0D8B"/>
    <w:rsid w:val="00AC1789"/>
    <w:rsid w:val="00AC1B79"/>
    <w:rsid w:val="00AC1EAA"/>
    <w:rsid w:val="00AC1FC1"/>
    <w:rsid w:val="00AC24EF"/>
    <w:rsid w:val="00AC28F7"/>
    <w:rsid w:val="00AC2A1F"/>
    <w:rsid w:val="00AC2D6A"/>
    <w:rsid w:val="00AC2FA8"/>
    <w:rsid w:val="00AC3206"/>
    <w:rsid w:val="00AC32DD"/>
    <w:rsid w:val="00AC3DF5"/>
    <w:rsid w:val="00AC4181"/>
    <w:rsid w:val="00AC4BCE"/>
    <w:rsid w:val="00AC4BDC"/>
    <w:rsid w:val="00AC4C13"/>
    <w:rsid w:val="00AC4C1C"/>
    <w:rsid w:val="00AC587D"/>
    <w:rsid w:val="00AC59CC"/>
    <w:rsid w:val="00AC5A65"/>
    <w:rsid w:val="00AC6174"/>
    <w:rsid w:val="00AC61DF"/>
    <w:rsid w:val="00AC67B0"/>
    <w:rsid w:val="00AC68A8"/>
    <w:rsid w:val="00AC6AAF"/>
    <w:rsid w:val="00AC7075"/>
    <w:rsid w:val="00AC774B"/>
    <w:rsid w:val="00AD01D0"/>
    <w:rsid w:val="00AD0931"/>
    <w:rsid w:val="00AD0A4F"/>
    <w:rsid w:val="00AD0D36"/>
    <w:rsid w:val="00AD1718"/>
    <w:rsid w:val="00AD1772"/>
    <w:rsid w:val="00AD1826"/>
    <w:rsid w:val="00AD24D7"/>
    <w:rsid w:val="00AD29C4"/>
    <w:rsid w:val="00AD2B87"/>
    <w:rsid w:val="00AD2F4E"/>
    <w:rsid w:val="00AD3790"/>
    <w:rsid w:val="00AD3886"/>
    <w:rsid w:val="00AD3E43"/>
    <w:rsid w:val="00AD4771"/>
    <w:rsid w:val="00AD4C4A"/>
    <w:rsid w:val="00AD4DA2"/>
    <w:rsid w:val="00AD5147"/>
    <w:rsid w:val="00AD53C3"/>
    <w:rsid w:val="00AD5606"/>
    <w:rsid w:val="00AD5658"/>
    <w:rsid w:val="00AD5A98"/>
    <w:rsid w:val="00AD5C3E"/>
    <w:rsid w:val="00AD6130"/>
    <w:rsid w:val="00AD7859"/>
    <w:rsid w:val="00AD7940"/>
    <w:rsid w:val="00AD7BB1"/>
    <w:rsid w:val="00AE02A2"/>
    <w:rsid w:val="00AE07CC"/>
    <w:rsid w:val="00AE1166"/>
    <w:rsid w:val="00AE1A12"/>
    <w:rsid w:val="00AE1AE2"/>
    <w:rsid w:val="00AE2379"/>
    <w:rsid w:val="00AE257C"/>
    <w:rsid w:val="00AE2ED9"/>
    <w:rsid w:val="00AE3FEC"/>
    <w:rsid w:val="00AE4AA8"/>
    <w:rsid w:val="00AE584E"/>
    <w:rsid w:val="00AE69CD"/>
    <w:rsid w:val="00AE6A7F"/>
    <w:rsid w:val="00AE6ABF"/>
    <w:rsid w:val="00AE6B41"/>
    <w:rsid w:val="00AE73FB"/>
    <w:rsid w:val="00AE756C"/>
    <w:rsid w:val="00AE7AED"/>
    <w:rsid w:val="00AE7C23"/>
    <w:rsid w:val="00AE7ECA"/>
    <w:rsid w:val="00AF07A4"/>
    <w:rsid w:val="00AF0B92"/>
    <w:rsid w:val="00AF2085"/>
    <w:rsid w:val="00AF2406"/>
    <w:rsid w:val="00AF2BA7"/>
    <w:rsid w:val="00AF2F69"/>
    <w:rsid w:val="00AF42B8"/>
    <w:rsid w:val="00AF48A6"/>
    <w:rsid w:val="00AF5328"/>
    <w:rsid w:val="00AF67B0"/>
    <w:rsid w:val="00AF6924"/>
    <w:rsid w:val="00AF7414"/>
    <w:rsid w:val="00AF7A2A"/>
    <w:rsid w:val="00B00059"/>
    <w:rsid w:val="00B002BC"/>
    <w:rsid w:val="00B01009"/>
    <w:rsid w:val="00B01A51"/>
    <w:rsid w:val="00B01FD2"/>
    <w:rsid w:val="00B0257A"/>
    <w:rsid w:val="00B025EB"/>
    <w:rsid w:val="00B02816"/>
    <w:rsid w:val="00B03B7C"/>
    <w:rsid w:val="00B03F7D"/>
    <w:rsid w:val="00B04333"/>
    <w:rsid w:val="00B0462F"/>
    <w:rsid w:val="00B048DA"/>
    <w:rsid w:val="00B04F3D"/>
    <w:rsid w:val="00B05474"/>
    <w:rsid w:val="00B05AE1"/>
    <w:rsid w:val="00B05C49"/>
    <w:rsid w:val="00B05DD6"/>
    <w:rsid w:val="00B05E85"/>
    <w:rsid w:val="00B06024"/>
    <w:rsid w:val="00B0695A"/>
    <w:rsid w:val="00B06C48"/>
    <w:rsid w:val="00B06C9F"/>
    <w:rsid w:val="00B06D75"/>
    <w:rsid w:val="00B0705F"/>
    <w:rsid w:val="00B076B8"/>
    <w:rsid w:val="00B07830"/>
    <w:rsid w:val="00B07CFA"/>
    <w:rsid w:val="00B07F4F"/>
    <w:rsid w:val="00B100B4"/>
    <w:rsid w:val="00B10A48"/>
    <w:rsid w:val="00B10B64"/>
    <w:rsid w:val="00B114CE"/>
    <w:rsid w:val="00B12CB6"/>
    <w:rsid w:val="00B12FF7"/>
    <w:rsid w:val="00B13D89"/>
    <w:rsid w:val="00B147BD"/>
    <w:rsid w:val="00B147E0"/>
    <w:rsid w:val="00B14E03"/>
    <w:rsid w:val="00B15869"/>
    <w:rsid w:val="00B15C12"/>
    <w:rsid w:val="00B1645A"/>
    <w:rsid w:val="00B16CFF"/>
    <w:rsid w:val="00B16D05"/>
    <w:rsid w:val="00B17272"/>
    <w:rsid w:val="00B17622"/>
    <w:rsid w:val="00B17930"/>
    <w:rsid w:val="00B179C6"/>
    <w:rsid w:val="00B17D21"/>
    <w:rsid w:val="00B17ECB"/>
    <w:rsid w:val="00B21192"/>
    <w:rsid w:val="00B2144C"/>
    <w:rsid w:val="00B22035"/>
    <w:rsid w:val="00B2247E"/>
    <w:rsid w:val="00B22ABE"/>
    <w:rsid w:val="00B22FE3"/>
    <w:rsid w:val="00B23105"/>
    <w:rsid w:val="00B234EB"/>
    <w:rsid w:val="00B23B62"/>
    <w:rsid w:val="00B23CDC"/>
    <w:rsid w:val="00B23E33"/>
    <w:rsid w:val="00B25726"/>
    <w:rsid w:val="00B2720F"/>
    <w:rsid w:val="00B27DF3"/>
    <w:rsid w:val="00B27F07"/>
    <w:rsid w:val="00B27F70"/>
    <w:rsid w:val="00B30103"/>
    <w:rsid w:val="00B30245"/>
    <w:rsid w:val="00B31869"/>
    <w:rsid w:val="00B31D50"/>
    <w:rsid w:val="00B32EA1"/>
    <w:rsid w:val="00B3390B"/>
    <w:rsid w:val="00B33BEC"/>
    <w:rsid w:val="00B33DD7"/>
    <w:rsid w:val="00B34281"/>
    <w:rsid w:val="00B34297"/>
    <w:rsid w:val="00B34428"/>
    <w:rsid w:val="00B34CA8"/>
    <w:rsid w:val="00B3526A"/>
    <w:rsid w:val="00B3569E"/>
    <w:rsid w:val="00B357C4"/>
    <w:rsid w:val="00B35ABB"/>
    <w:rsid w:val="00B35D8A"/>
    <w:rsid w:val="00B36323"/>
    <w:rsid w:val="00B36C5C"/>
    <w:rsid w:val="00B37149"/>
    <w:rsid w:val="00B37DC1"/>
    <w:rsid w:val="00B40B84"/>
    <w:rsid w:val="00B40D97"/>
    <w:rsid w:val="00B412F1"/>
    <w:rsid w:val="00B4189C"/>
    <w:rsid w:val="00B4241B"/>
    <w:rsid w:val="00B4377F"/>
    <w:rsid w:val="00B43DA9"/>
    <w:rsid w:val="00B43F43"/>
    <w:rsid w:val="00B4427E"/>
    <w:rsid w:val="00B447D7"/>
    <w:rsid w:val="00B44DA2"/>
    <w:rsid w:val="00B44E38"/>
    <w:rsid w:val="00B45578"/>
    <w:rsid w:val="00B4569B"/>
    <w:rsid w:val="00B45740"/>
    <w:rsid w:val="00B45DF8"/>
    <w:rsid w:val="00B4623A"/>
    <w:rsid w:val="00B467D9"/>
    <w:rsid w:val="00B46A39"/>
    <w:rsid w:val="00B47202"/>
    <w:rsid w:val="00B47539"/>
    <w:rsid w:val="00B47718"/>
    <w:rsid w:val="00B47885"/>
    <w:rsid w:val="00B47B5E"/>
    <w:rsid w:val="00B50D37"/>
    <w:rsid w:val="00B51E34"/>
    <w:rsid w:val="00B5225A"/>
    <w:rsid w:val="00B522E4"/>
    <w:rsid w:val="00B5266E"/>
    <w:rsid w:val="00B52D35"/>
    <w:rsid w:val="00B52F9E"/>
    <w:rsid w:val="00B53AA4"/>
    <w:rsid w:val="00B53B39"/>
    <w:rsid w:val="00B54CA2"/>
    <w:rsid w:val="00B559A5"/>
    <w:rsid w:val="00B5692D"/>
    <w:rsid w:val="00B570E1"/>
    <w:rsid w:val="00B575F6"/>
    <w:rsid w:val="00B603B5"/>
    <w:rsid w:val="00B607EA"/>
    <w:rsid w:val="00B608D1"/>
    <w:rsid w:val="00B60FA6"/>
    <w:rsid w:val="00B61A0B"/>
    <w:rsid w:val="00B61D01"/>
    <w:rsid w:val="00B63A22"/>
    <w:rsid w:val="00B65490"/>
    <w:rsid w:val="00B654C7"/>
    <w:rsid w:val="00B65A10"/>
    <w:rsid w:val="00B65D3A"/>
    <w:rsid w:val="00B66D1F"/>
    <w:rsid w:val="00B66F3B"/>
    <w:rsid w:val="00B6713B"/>
    <w:rsid w:val="00B675B5"/>
    <w:rsid w:val="00B6783E"/>
    <w:rsid w:val="00B707BA"/>
    <w:rsid w:val="00B70A06"/>
    <w:rsid w:val="00B70D52"/>
    <w:rsid w:val="00B70F4E"/>
    <w:rsid w:val="00B714AF"/>
    <w:rsid w:val="00B715DC"/>
    <w:rsid w:val="00B7173F"/>
    <w:rsid w:val="00B71D8E"/>
    <w:rsid w:val="00B724C2"/>
    <w:rsid w:val="00B729E2"/>
    <w:rsid w:val="00B72B57"/>
    <w:rsid w:val="00B72E17"/>
    <w:rsid w:val="00B72F91"/>
    <w:rsid w:val="00B72FCB"/>
    <w:rsid w:val="00B73587"/>
    <w:rsid w:val="00B7457A"/>
    <w:rsid w:val="00B74686"/>
    <w:rsid w:val="00B7550A"/>
    <w:rsid w:val="00B75809"/>
    <w:rsid w:val="00B75953"/>
    <w:rsid w:val="00B760AC"/>
    <w:rsid w:val="00B76EF7"/>
    <w:rsid w:val="00B76F58"/>
    <w:rsid w:val="00B77318"/>
    <w:rsid w:val="00B77741"/>
    <w:rsid w:val="00B77BF0"/>
    <w:rsid w:val="00B808E8"/>
    <w:rsid w:val="00B812E7"/>
    <w:rsid w:val="00B81841"/>
    <w:rsid w:val="00B81C81"/>
    <w:rsid w:val="00B8254E"/>
    <w:rsid w:val="00B82A16"/>
    <w:rsid w:val="00B82F54"/>
    <w:rsid w:val="00B83BC4"/>
    <w:rsid w:val="00B84E2F"/>
    <w:rsid w:val="00B851CC"/>
    <w:rsid w:val="00B8534A"/>
    <w:rsid w:val="00B853D2"/>
    <w:rsid w:val="00B8590D"/>
    <w:rsid w:val="00B85E33"/>
    <w:rsid w:val="00B866D4"/>
    <w:rsid w:val="00B86C25"/>
    <w:rsid w:val="00B86DA3"/>
    <w:rsid w:val="00B87AB4"/>
    <w:rsid w:val="00B90B92"/>
    <w:rsid w:val="00B911CE"/>
    <w:rsid w:val="00B91524"/>
    <w:rsid w:val="00B91848"/>
    <w:rsid w:val="00B91A7C"/>
    <w:rsid w:val="00B91DD7"/>
    <w:rsid w:val="00B920AA"/>
    <w:rsid w:val="00B92735"/>
    <w:rsid w:val="00B92922"/>
    <w:rsid w:val="00B92DA8"/>
    <w:rsid w:val="00B936B4"/>
    <w:rsid w:val="00B9396D"/>
    <w:rsid w:val="00B94517"/>
    <w:rsid w:val="00B94697"/>
    <w:rsid w:val="00B9475D"/>
    <w:rsid w:val="00B9490E"/>
    <w:rsid w:val="00B94CAE"/>
    <w:rsid w:val="00B94ED7"/>
    <w:rsid w:val="00B954C3"/>
    <w:rsid w:val="00B96FDC"/>
    <w:rsid w:val="00B973A6"/>
    <w:rsid w:val="00B9772E"/>
    <w:rsid w:val="00BA0574"/>
    <w:rsid w:val="00BA0C1F"/>
    <w:rsid w:val="00BA0E16"/>
    <w:rsid w:val="00BA107B"/>
    <w:rsid w:val="00BA10B3"/>
    <w:rsid w:val="00BA11FF"/>
    <w:rsid w:val="00BA12F9"/>
    <w:rsid w:val="00BA1657"/>
    <w:rsid w:val="00BA1A1B"/>
    <w:rsid w:val="00BA202B"/>
    <w:rsid w:val="00BA2118"/>
    <w:rsid w:val="00BA2157"/>
    <w:rsid w:val="00BA288B"/>
    <w:rsid w:val="00BA2C4F"/>
    <w:rsid w:val="00BA31DA"/>
    <w:rsid w:val="00BA3A6A"/>
    <w:rsid w:val="00BA3E15"/>
    <w:rsid w:val="00BA4048"/>
    <w:rsid w:val="00BA46D5"/>
    <w:rsid w:val="00BA4869"/>
    <w:rsid w:val="00BA4B7B"/>
    <w:rsid w:val="00BA538A"/>
    <w:rsid w:val="00BA5894"/>
    <w:rsid w:val="00BA58BE"/>
    <w:rsid w:val="00BA5DC1"/>
    <w:rsid w:val="00BA5E81"/>
    <w:rsid w:val="00BA5FC2"/>
    <w:rsid w:val="00BA61C8"/>
    <w:rsid w:val="00BA757C"/>
    <w:rsid w:val="00BA795F"/>
    <w:rsid w:val="00BB0201"/>
    <w:rsid w:val="00BB0559"/>
    <w:rsid w:val="00BB0590"/>
    <w:rsid w:val="00BB05D3"/>
    <w:rsid w:val="00BB092F"/>
    <w:rsid w:val="00BB099D"/>
    <w:rsid w:val="00BB0B80"/>
    <w:rsid w:val="00BB0EFF"/>
    <w:rsid w:val="00BB21A1"/>
    <w:rsid w:val="00BB24FB"/>
    <w:rsid w:val="00BB27AE"/>
    <w:rsid w:val="00BB2DD0"/>
    <w:rsid w:val="00BB31E3"/>
    <w:rsid w:val="00BB3903"/>
    <w:rsid w:val="00BB3DA7"/>
    <w:rsid w:val="00BB4439"/>
    <w:rsid w:val="00BB45BB"/>
    <w:rsid w:val="00BB4B1D"/>
    <w:rsid w:val="00BB4D25"/>
    <w:rsid w:val="00BB51BB"/>
    <w:rsid w:val="00BB58A1"/>
    <w:rsid w:val="00BB6896"/>
    <w:rsid w:val="00BB68C0"/>
    <w:rsid w:val="00BB7181"/>
    <w:rsid w:val="00BB778C"/>
    <w:rsid w:val="00BB79E0"/>
    <w:rsid w:val="00BB79F5"/>
    <w:rsid w:val="00BB7DEE"/>
    <w:rsid w:val="00BC0273"/>
    <w:rsid w:val="00BC0938"/>
    <w:rsid w:val="00BC0ECC"/>
    <w:rsid w:val="00BC15E5"/>
    <w:rsid w:val="00BC170E"/>
    <w:rsid w:val="00BC2623"/>
    <w:rsid w:val="00BC28B6"/>
    <w:rsid w:val="00BC2D8D"/>
    <w:rsid w:val="00BC3104"/>
    <w:rsid w:val="00BC37F8"/>
    <w:rsid w:val="00BC3A5F"/>
    <w:rsid w:val="00BC3C87"/>
    <w:rsid w:val="00BC499A"/>
    <w:rsid w:val="00BC5416"/>
    <w:rsid w:val="00BC5B12"/>
    <w:rsid w:val="00BC5BD6"/>
    <w:rsid w:val="00BC5E9B"/>
    <w:rsid w:val="00BC5F08"/>
    <w:rsid w:val="00BC6792"/>
    <w:rsid w:val="00BC680A"/>
    <w:rsid w:val="00BC7A6D"/>
    <w:rsid w:val="00BC7D8B"/>
    <w:rsid w:val="00BD0CFF"/>
    <w:rsid w:val="00BD103A"/>
    <w:rsid w:val="00BD1631"/>
    <w:rsid w:val="00BD27D8"/>
    <w:rsid w:val="00BD2AC4"/>
    <w:rsid w:val="00BD2F49"/>
    <w:rsid w:val="00BD34D8"/>
    <w:rsid w:val="00BD35C3"/>
    <w:rsid w:val="00BD3979"/>
    <w:rsid w:val="00BD3DD0"/>
    <w:rsid w:val="00BD40E3"/>
    <w:rsid w:val="00BD43B7"/>
    <w:rsid w:val="00BD4949"/>
    <w:rsid w:val="00BD4F58"/>
    <w:rsid w:val="00BD587D"/>
    <w:rsid w:val="00BD5A36"/>
    <w:rsid w:val="00BD5D8E"/>
    <w:rsid w:val="00BD5F14"/>
    <w:rsid w:val="00BD61AE"/>
    <w:rsid w:val="00BD6205"/>
    <w:rsid w:val="00BD6850"/>
    <w:rsid w:val="00BD727E"/>
    <w:rsid w:val="00BD73E7"/>
    <w:rsid w:val="00BD7994"/>
    <w:rsid w:val="00BD7C7F"/>
    <w:rsid w:val="00BE1E22"/>
    <w:rsid w:val="00BE1F7E"/>
    <w:rsid w:val="00BE21B7"/>
    <w:rsid w:val="00BE2787"/>
    <w:rsid w:val="00BE30F4"/>
    <w:rsid w:val="00BE3597"/>
    <w:rsid w:val="00BE360A"/>
    <w:rsid w:val="00BE361D"/>
    <w:rsid w:val="00BE36A2"/>
    <w:rsid w:val="00BE451B"/>
    <w:rsid w:val="00BE4E47"/>
    <w:rsid w:val="00BE4F0F"/>
    <w:rsid w:val="00BE5974"/>
    <w:rsid w:val="00BE5BE7"/>
    <w:rsid w:val="00BE65AA"/>
    <w:rsid w:val="00BE65E1"/>
    <w:rsid w:val="00BE7A38"/>
    <w:rsid w:val="00BE7F8F"/>
    <w:rsid w:val="00BE7FD8"/>
    <w:rsid w:val="00BF029D"/>
    <w:rsid w:val="00BF041E"/>
    <w:rsid w:val="00BF0CCA"/>
    <w:rsid w:val="00BF18E4"/>
    <w:rsid w:val="00BF18F9"/>
    <w:rsid w:val="00BF2327"/>
    <w:rsid w:val="00BF2E26"/>
    <w:rsid w:val="00BF35A3"/>
    <w:rsid w:val="00BF39B3"/>
    <w:rsid w:val="00BF40EA"/>
    <w:rsid w:val="00BF4758"/>
    <w:rsid w:val="00BF47D5"/>
    <w:rsid w:val="00BF4D94"/>
    <w:rsid w:val="00BF4E74"/>
    <w:rsid w:val="00BF51A3"/>
    <w:rsid w:val="00BF5753"/>
    <w:rsid w:val="00BF595B"/>
    <w:rsid w:val="00BF5EAF"/>
    <w:rsid w:val="00BF6923"/>
    <w:rsid w:val="00BF6ABF"/>
    <w:rsid w:val="00BF7697"/>
    <w:rsid w:val="00C008E3"/>
    <w:rsid w:val="00C00C73"/>
    <w:rsid w:val="00C0248B"/>
    <w:rsid w:val="00C027CD"/>
    <w:rsid w:val="00C0287A"/>
    <w:rsid w:val="00C031B3"/>
    <w:rsid w:val="00C03666"/>
    <w:rsid w:val="00C04620"/>
    <w:rsid w:val="00C04CF7"/>
    <w:rsid w:val="00C04EBF"/>
    <w:rsid w:val="00C056FD"/>
    <w:rsid w:val="00C05842"/>
    <w:rsid w:val="00C0670B"/>
    <w:rsid w:val="00C06CC9"/>
    <w:rsid w:val="00C0724F"/>
    <w:rsid w:val="00C07B3E"/>
    <w:rsid w:val="00C07CFE"/>
    <w:rsid w:val="00C07D56"/>
    <w:rsid w:val="00C07DB1"/>
    <w:rsid w:val="00C07DE4"/>
    <w:rsid w:val="00C106CC"/>
    <w:rsid w:val="00C10705"/>
    <w:rsid w:val="00C10AAB"/>
    <w:rsid w:val="00C10F30"/>
    <w:rsid w:val="00C115DC"/>
    <w:rsid w:val="00C115F5"/>
    <w:rsid w:val="00C1166C"/>
    <w:rsid w:val="00C12359"/>
    <w:rsid w:val="00C12D77"/>
    <w:rsid w:val="00C12F35"/>
    <w:rsid w:val="00C13557"/>
    <w:rsid w:val="00C13828"/>
    <w:rsid w:val="00C14616"/>
    <w:rsid w:val="00C147A1"/>
    <w:rsid w:val="00C14ABD"/>
    <w:rsid w:val="00C14F05"/>
    <w:rsid w:val="00C16016"/>
    <w:rsid w:val="00C162C9"/>
    <w:rsid w:val="00C16667"/>
    <w:rsid w:val="00C1676D"/>
    <w:rsid w:val="00C16B5A"/>
    <w:rsid w:val="00C16EC4"/>
    <w:rsid w:val="00C174D8"/>
    <w:rsid w:val="00C17D3F"/>
    <w:rsid w:val="00C17DAC"/>
    <w:rsid w:val="00C20635"/>
    <w:rsid w:val="00C20A99"/>
    <w:rsid w:val="00C20D5A"/>
    <w:rsid w:val="00C20F2A"/>
    <w:rsid w:val="00C21975"/>
    <w:rsid w:val="00C21991"/>
    <w:rsid w:val="00C2201F"/>
    <w:rsid w:val="00C2288B"/>
    <w:rsid w:val="00C22C03"/>
    <w:rsid w:val="00C23BC7"/>
    <w:rsid w:val="00C23D2D"/>
    <w:rsid w:val="00C23E08"/>
    <w:rsid w:val="00C24C0D"/>
    <w:rsid w:val="00C24F42"/>
    <w:rsid w:val="00C250F0"/>
    <w:rsid w:val="00C26073"/>
    <w:rsid w:val="00C263E5"/>
    <w:rsid w:val="00C265F8"/>
    <w:rsid w:val="00C276C9"/>
    <w:rsid w:val="00C27722"/>
    <w:rsid w:val="00C27B35"/>
    <w:rsid w:val="00C27D83"/>
    <w:rsid w:val="00C30031"/>
    <w:rsid w:val="00C30B50"/>
    <w:rsid w:val="00C3173D"/>
    <w:rsid w:val="00C31EF3"/>
    <w:rsid w:val="00C32444"/>
    <w:rsid w:val="00C32CA9"/>
    <w:rsid w:val="00C33016"/>
    <w:rsid w:val="00C33099"/>
    <w:rsid w:val="00C3361A"/>
    <w:rsid w:val="00C339A4"/>
    <w:rsid w:val="00C34025"/>
    <w:rsid w:val="00C34A5A"/>
    <w:rsid w:val="00C34F6B"/>
    <w:rsid w:val="00C35CFC"/>
    <w:rsid w:val="00C36AFD"/>
    <w:rsid w:val="00C374A7"/>
    <w:rsid w:val="00C376EF"/>
    <w:rsid w:val="00C403EA"/>
    <w:rsid w:val="00C40406"/>
    <w:rsid w:val="00C407D2"/>
    <w:rsid w:val="00C414D1"/>
    <w:rsid w:val="00C41B0B"/>
    <w:rsid w:val="00C41B9B"/>
    <w:rsid w:val="00C41C5D"/>
    <w:rsid w:val="00C420D2"/>
    <w:rsid w:val="00C4227E"/>
    <w:rsid w:val="00C423BF"/>
    <w:rsid w:val="00C4263C"/>
    <w:rsid w:val="00C426F8"/>
    <w:rsid w:val="00C429FE"/>
    <w:rsid w:val="00C434FC"/>
    <w:rsid w:val="00C43776"/>
    <w:rsid w:val="00C43AD2"/>
    <w:rsid w:val="00C4465A"/>
    <w:rsid w:val="00C44D74"/>
    <w:rsid w:val="00C45128"/>
    <w:rsid w:val="00C45EAE"/>
    <w:rsid w:val="00C461B3"/>
    <w:rsid w:val="00C461E0"/>
    <w:rsid w:val="00C4664B"/>
    <w:rsid w:val="00C46C2F"/>
    <w:rsid w:val="00C46D31"/>
    <w:rsid w:val="00C46E80"/>
    <w:rsid w:val="00C4796E"/>
    <w:rsid w:val="00C50A6B"/>
    <w:rsid w:val="00C50A77"/>
    <w:rsid w:val="00C512B3"/>
    <w:rsid w:val="00C5277A"/>
    <w:rsid w:val="00C53401"/>
    <w:rsid w:val="00C54490"/>
    <w:rsid w:val="00C54654"/>
    <w:rsid w:val="00C5486E"/>
    <w:rsid w:val="00C54B7D"/>
    <w:rsid w:val="00C55199"/>
    <w:rsid w:val="00C55536"/>
    <w:rsid w:val="00C555EE"/>
    <w:rsid w:val="00C559CF"/>
    <w:rsid w:val="00C55DEE"/>
    <w:rsid w:val="00C56040"/>
    <w:rsid w:val="00C56141"/>
    <w:rsid w:val="00C565C3"/>
    <w:rsid w:val="00C56A5F"/>
    <w:rsid w:val="00C56E34"/>
    <w:rsid w:val="00C5716A"/>
    <w:rsid w:val="00C5741C"/>
    <w:rsid w:val="00C60056"/>
    <w:rsid w:val="00C604F2"/>
    <w:rsid w:val="00C608DB"/>
    <w:rsid w:val="00C60C69"/>
    <w:rsid w:val="00C6169F"/>
    <w:rsid w:val="00C617B6"/>
    <w:rsid w:val="00C6183E"/>
    <w:rsid w:val="00C61B4E"/>
    <w:rsid w:val="00C622B1"/>
    <w:rsid w:val="00C6237C"/>
    <w:rsid w:val="00C62F26"/>
    <w:rsid w:val="00C63197"/>
    <w:rsid w:val="00C631C3"/>
    <w:rsid w:val="00C633E6"/>
    <w:rsid w:val="00C6379B"/>
    <w:rsid w:val="00C64711"/>
    <w:rsid w:val="00C64DD0"/>
    <w:rsid w:val="00C65222"/>
    <w:rsid w:val="00C6537A"/>
    <w:rsid w:val="00C6543D"/>
    <w:rsid w:val="00C6592E"/>
    <w:rsid w:val="00C66153"/>
    <w:rsid w:val="00C66529"/>
    <w:rsid w:val="00C66DDA"/>
    <w:rsid w:val="00C670B6"/>
    <w:rsid w:val="00C6744B"/>
    <w:rsid w:val="00C67473"/>
    <w:rsid w:val="00C6768F"/>
    <w:rsid w:val="00C67E31"/>
    <w:rsid w:val="00C702B9"/>
    <w:rsid w:val="00C70ABB"/>
    <w:rsid w:val="00C70F2F"/>
    <w:rsid w:val="00C71046"/>
    <w:rsid w:val="00C72026"/>
    <w:rsid w:val="00C72386"/>
    <w:rsid w:val="00C72464"/>
    <w:rsid w:val="00C72824"/>
    <w:rsid w:val="00C73754"/>
    <w:rsid w:val="00C738CE"/>
    <w:rsid w:val="00C73BBB"/>
    <w:rsid w:val="00C73F7A"/>
    <w:rsid w:val="00C7420F"/>
    <w:rsid w:val="00C74822"/>
    <w:rsid w:val="00C74BA6"/>
    <w:rsid w:val="00C7519A"/>
    <w:rsid w:val="00C760B3"/>
    <w:rsid w:val="00C7613D"/>
    <w:rsid w:val="00C76DBF"/>
    <w:rsid w:val="00C77B24"/>
    <w:rsid w:val="00C80F35"/>
    <w:rsid w:val="00C80F8B"/>
    <w:rsid w:val="00C8202D"/>
    <w:rsid w:val="00C82474"/>
    <w:rsid w:val="00C82E50"/>
    <w:rsid w:val="00C83697"/>
    <w:rsid w:val="00C83A33"/>
    <w:rsid w:val="00C83FB2"/>
    <w:rsid w:val="00C849C4"/>
    <w:rsid w:val="00C850CA"/>
    <w:rsid w:val="00C858BA"/>
    <w:rsid w:val="00C8622E"/>
    <w:rsid w:val="00C8670A"/>
    <w:rsid w:val="00C86E21"/>
    <w:rsid w:val="00C87DED"/>
    <w:rsid w:val="00C90AC9"/>
    <w:rsid w:val="00C90DC1"/>
    <w:rsid w:val="00C90F9C"/>
    <w:rsid w:val="00C91257"/>
    <w:rsid w:val="00C9129B"/>
    <w:rsid w:val="00C91E6C"/>
    <w:rsid w:val="00C91EE3"/>
    <w:rsid w:val="00C92C86"/>
    <w:rsid w:val="00C92E91"/>
    <w:rsid w:val="00C92F8D"/>
    <w:rsid w:val="00C931BD"/>
    <w:rsid w:val="00C934B7"/>
    <w:rsid w:val="00C9361D"/>
    <w:rsid w:val="00C9370B"/>
    <w:rsid w:val="00C93763"/>
    <w:rsid w:val="00C9578E"/>
    <w:rsid w:val="00C95827"/>
    <w:rsid w:val="00C95842"/>
    <w:rsid w:val="00C95C02"/>
    <w:rsid w:val="00C95CFD"/>
    <w:rsid w:val="00C95F16"/>
    <w:rsid w:val="00C95F98"/>
    <w:rsid w:val="00C966AB"/>
    <w:rsid w:val="00C96909"/>
    <w:rsid w:val="00C96B96"/>
    <w:rsid w:val="00C96CBD"/>
    <w:rsid w:val="00C96D35"/>
    <w:rsid w:val="00C96F16"/>
    <w:rsid w:val="00C9705E"/>
    <w:rsid w:val="00C970FF"/>
    <w:rsid w:val="00C9749B"/>
    <w:rsid w:val="00CA1D87"/>
    <w:rsid w:val="00CA2480"/>
    <w:rsid w:val="00CA3386"/>
    <w:rsid w:val="00CA3A88"/>
    <w:rsid w:val="00CA3B14"/>
    <w:rsid w:val="00CA4403"/>
    <w:rsid w:val="00CA46D7"/>
    <w:rsid w:val="00CA4998"/>
    <w:rsid w:val="00CA49B7"/>
    <w:rsid w:val="00CA4DE7"/>
    <w:rsid w:val="00CA51B3"/>
    <w:rsid w:val="00CA53E8"/>
    <w:rsid w:val="00CA540A"/>
    <w:rsid w:val="00CA54F3"/>
    <w:rsid w:val="00CA553C"/>
    <w:rsid w:val="00CA5865"/>
    <w:rsid w:val="00CA5FA4"/>
    <w:rsid w:val="00CA6090"/>
    <w:rsid w:val="00CA75A5"/>
    <w:rsid w:val="00CA7E5A"/>
    <w:rsid w:val="00CB01CE"/>
    <w:rsid w:val="00CB0A48"/>
    <w:rsid w:val="00CB0B55"/>
    <w:rsid w:val="00CB0D0C"/>
    <w:rsid w:val="00CB180E"/>
    <w:rsid w:val="00CB1864"/>
    <w:rsid w:val="00CB1F44"/>
    <w:rsid w:val="00CB216C"/>
    <w:rsid w:val="00CB2246"/>
    <w:rsid w:val="00CB22B2"/>
    <w:rsid w:val="00CB234C"/>
    <w:rsid w:val="00CB23EF"/>
    <w:rsid w:val="00CB245A"/>
    <w:rsid w:val="00CB24B9"/>
    <w:rsid w:val="00CB2DC3"/>
    <w:rsid w:val="00CB315A"/>
    <w:rsid w:val="00CB3FEA"/>
    <w:rsid w:val="00CB4468"/>
    <w:rsid w:val="00CB48D9"/>
    <w:rsid w:val="00CB5428"/>
    <w:rsid w:val="00CB582D"/>
    <w:rsid w:val="00CB5D91"/>
    <w:rsid w:val="00CB62DA"/>
    <w:rsid w:val="00CB6B63"/>
    <w:rsid w:val="00CB75E6"/>
    <w:rsid w:val="00CC00F6"/>
    <w:rsid w:val="00CC1665"/>
    <w:rsid w:val="00CC1E8F"/>
    <w:rsid w:val="00CC291E"/>
    <w:rsid w:val="00CC2E03"/>
    <w:rsid w:val="00CC2F3B"/>
    <w:rsid w:val="00CC3154"/>
    <w:rsid w:val="00CC325A"/>
    <w:rsid w:val="00CC3514"/>
    <w:rsid w:val="00CC3834"/>
    <w:rsid w:val="00CC39A2"/>
    <w:rsid w:val="00CC3DEB"/>
    <w:rsid w:val="00CC424A"/>
    <w:rsid w:val="00CC49E7"/>
    <w:rsid w:val="00CC4A85"/>
    <w:rsid w:val="00CC5700"/>
    <w:rsid w:val="00CC5973"/>
    <w:rsid w:val="00CC6022"/>
    <w:rsid w:val="00CC64D1"/>
    <w:rsid w:val="00CC71A0"/>
    <w:rsid w:val="00CC78B1"/>
    <w:rsid w:val="00CC7EAF"/>
    <w:rsid w:val="00CD0444"/>
    <w:rsid w:val="00CD12C9"/>
    <w:rsid w:val="00CD1A5C"/>
    <w:rsid w:val="00CD1B2E"/>
    <w:rsid w:val="00CD1BD0"/>
    <w:rsid w:val="00CD1E29"/>
    <w:rsid w:val="00CD2891"/>
    <w:rsid w:val="00CD2A41"/>
    <w:rsid w:val="00CD3219"/>
    <w:rsid w:val="00CD35C1"/>
    <w:rsid w:val="00CD3623"/>
    <w:rsid w:val="00CD3764"/>
    <w:rsid w:val="00CD401C"/>
    <w:rsid w:val="00CD43A5"/>
    <w:rsid w:val="00CD43E7"/>
    <w:rsid w:val="00CD4604"/>
    <w:rsid w:val="00CD463B"/>
    <w:rsid w:val="00CD5513"/>
    <w:rsid w:val="00CD5FF4"/>
    <w:rsid w:val="00CD637D"/>
    <w:rsid w:val="00CD68B3"/>
    <w:rsid w:val="00CD6973"/>
    <w:rsid w:val="00CD7376"/>
    <w:rsid w:val="00CD7457"/>
    <w:rsid w:val="00CD7717"/>
    <w:rsid w:val="00CD7911"/>
    <w:rsid w:val="00CE0605"/>
    <w:rsid w:val="00CE069E"/>
    <w:rsid w:val="00CE0B05"/>
    <w:rsid w:val="00CE0C49"/>
    <w:rsid w:val="00CE0F86"/>
    <w:rsid w:val="00CE1627"/>
    <w:rsid w:val="00CE1EA7"/>
    <w:rsid w:val="00CE22EA"/>
    <w:rsid w:val="00CE38BD"/>
    <w:rsid w:val="00CE39CD"/>
    <w:rsid w:val="00CE3EF1"/>
    <w:rsid w:val="00CE4C37"/>
    <w:rsid w:val="00CE4F69"/>
    <w:rsid w:val="00CE5AA9"/>
    <w:rsid w:val="00CE6BE1"/>
    <w:rsid w:val="00CE6DDA"/>
    <w:rsid w:val="00CE7332"/>
    <w:rsid w:val="00CE74C1"/>
    <w:rsid w:val="00CE7ABB"/>
    <w:rsid w:val="00CE7ADD"/>
    <w:rsid w:val="00CE7B65"/>
    <w:rsid w:val="00CE7C8E"/>
    <w:rsid w:val="00CF00C7"/>
    <w:rsid w:val="00CF01F4"/>
    <w:rsid w:val="00CF09CE"/>
    <w:rsid w:val="00CF0EF2"/>
    <w:rsid w:val="00CF105B"/>
    <w:rsid w:val="00CF12D6"/>
    <w:rsid w:val="00CF15FD"/>
    <w:rsid w:val="00CF2867"/>
    <w:rsid w:val="00CF2CB1"/>
    <w:rsid w:val="00CF2CD7"/>
    <w:rsid w:val="00CF2F47"/>
    <w:rsid w:val="00CF3388"/>
    <w:rsid w:val="00CF33F6"/>
    <w:rsid w:val="00CF3515"/>
    <w:rsid w:val="00CF3531"/>
    <w:rsid w:val="00CF4003"/>
    <w:rsid w:val="00CF44B7"/>
    <w:rsid w:val="00CF4AAF"/>
    <w:rsid w:val="00CF513E"/>
    <w:rsid w:val="00CF5404"/>
    <w:rsid w:val="00CF5D0E"/>
    <w:rsid w:val="00CF6460"/>
    <w:rsid w:val="00CF6C57"/>
    <w:rsid w:val="00CF6CBB"/>
    <w:rsid w:val="00CF7CBA"/>
    <w:rsid w:val="00D0030B"/>
    <w:rsid w:val="00D0042F"/>
    <w:rsid w:val="00D005CC"/>
    <w:rsid w:val="00D00AC0"/>
    <w:rsid w:val="00D01095"/>
    <w:rsid w:val="00D012AA"/>
    <w:rsid w:val="00D0259C"/>
    <w:rsid w:val="00D02931"/>
    <w:rsid w:val="00D02A99"/>
    <w:rsid w:val="00D02E2A"/>
    <w:rsid w:val="00D0465A"/>
    <w:rsid w:val="00D051CA"/>
    <w:rsid w:val="00D06F08"/>
    <w:rsid w:val="00D06F93"/>
    <w:rsid w:val="00D07011"/>
    <w:rsid w:val="00D075A0"/>
    <w:rsid w:val="00D076EC"/>
    <w:rsid w:val="00D07797"/>
    <w:rsid w:val="00D07FA4"/>
    <w:rsid w:val="00D105B3"/>
    <w:rsid w:val="00D1138E"/>
    <w:rsid w:val="00D11570"/>
    <w:rsid w:val="00D1174A"/>
    <w:rsid w:val="00D117B4"/>
    <w:rsid w:val="00D132BB"/>
    <w:rsid w:val="00D1364D"/>
    <w:rsid w:val="00D13887"/>
    <w:rsid w:val="00D13E9E"/>
    <w:rsid w:val="00D13FE1"/>
    <w:rsid w:val="00D141ED"/>
    <w:rsid w:val="00D14451"/>
    <w:rsid w:val="00D14492"/>
    <w:rsid w:val="00D14CEA"/>
    <w:rsid w:val="00D15560"/>
    <w:rsid w:val="00D15973"/>
    <w:rsid w:val="00D15F25"/>
    <w:rsid w:val="00D15F93"/>
    <w:rsid w:val="00D15FD0"/>
    <w:rsid w:val="00D1657B"/>
    <w:rsid w:val="00D16E80"/>
    <w:rsid w:val="00D1710C"/>
    <w:rsid w:val="00D17A81"/>
    <w:rsid w:val="00D17C56"/>
    <w:rsid w:val="00D17E82"/>
    <w:rsid w:val="00D21527"/>
    <w:rsid w:val="00D218AD"/>
    <w:rsid w:val="00D2201D"/>
    <w:rsid w:val="00D228C6"/>
    <w:rsid w:val="00D22C60"/>
    <w:rsid w:val="00D22E59"/>
    <w:rsid w:val="00D22E5C"/>
    <w:rsid w:val="00D23392"/>
    <w:rsid w:val="00D235E3"/>
    <w:rsid w:val="00D23679"/>
    <w:rsid w:val="00D239F3"/>
    <w:rsid w:val="00D23AB0"/>
    <w:rsid w:val="00D23D02"/>
    <w:rsid w:val="00D242F8"/>
    <w:rsid w:val="00D246CF"/>
    <w:rsid w:val="00D24ADE"/>
    <w:rsid w:val="00D259E1"/>
    <w:rsid w:val="00D25E82"/>
    <w:rsid w:val="00D26B41"/>
    <w:rsid w:val="00D26E80"/>
    <w:rsid w:val="00D30F6D"/>
    <w:rsid w:val="00D31849"/>
    <w:rsid w:val="00D319E3"/>
    <w:rsid w:val="00D31E7B"/>
    <w:rsid w:val="00D31FB1"/>
    <w:rsid w:val="00D322E1"/>
    <w:rsid w:val="00D32BDC"/>
    <w:rsid w:val="00D32D90"/>
    <w:rsid w:val="00D33271"/>
    <w:rsid w:val="00D33955"/>
    <w:rsid w:val="00D33AD4"/>
    <w:rsid w:val="00D34DA3"/>
    <w:rsid w:val="00D3541F"/>
    <w:rsid w:val="00D36E35"/>
    <w:rsid w:val="00D3728E"/>
    <w:rsid w:val="00D373A2"/>
    <w:rsid w:val="00D377C7"/>
    <w:rsid w:val="00D412A4"/>
    <w:rsid w:val="00D413D8"/>
    <w:rsid w:val="00D415C5"/>
    <w:rsid w:val="00D415FE"/>
    <w:rsid w:val="00D41D81"/>
    <w:rsid w:val="00D432B8"/>
    <w:rsid w:val="00D43588"/>
    <w:rsid w:val="00D439D2"/>
    <w:rsid w:val="00D439DF"/>
    <w:rsid w:val="00D43AE9"/>
    <w:rsid w:val="00D43EB7"/>
    <w:rsid w:val="00D44546"/>
    <w:rsid w:val="00D4463C"/>
    <w:rsid w:val="00D44656"/>
    <w:rsid w:val="00D44846"/>
    <w:rsid w:val="00D4538D"/>
    <w:rsid w:val="00D45525"/>
    <w:rsid w:val="00D45740"/>
    <w:rsid w:val="00D46201"/>
    <w:rsid w:val="00D475E2"/>
    <w:rsid w:val="00D47A2C"/>
    <w:rsid w:val="00D47CC6"/>
    <w:rsid w:val="00D50120"/>
    <w:rsid w:val="00D50965"/>
    <w:rsid w:val="00D50FA3"/>
    <w:rsid w:val="00D510EF"/>
    <w:rsid w:val="00D511F2"/>
    <w:rsid w:val="00D516B3"/>
    <w:rsid w:val="00D518C0"/>
    <w:rsid w:val="00D5207F"/>
    <w:rsid w:val="00D52E88"/>
    <w:rsid w:val="00D5321D"/>
    <w:rsid w:val="00D5338A"/>
    <w:rsid w:val="00D533DA"/>
    <w:rsid w:val="00D53913"/>
    <w:rsid w:val="00D53BB6"/>
    <w:rsid w:val="00D54CFD"/>
    <w:rsid w:val="00D551DC"/>
    <w:rsid w:val="00D553AA"/>
    <w:rsid w:val="00D5544B"/>
    <w:rsid w:val="00D5556E"/>
    <w:rsid w:val="00D55A40"/>
    <w:rsid w:val="00D563CF"/>
    <w:rsid w:val="00D56577"/>
    <w:rsid w:val="00D56705"/>
    <w:rsid w:val="00D56F02"/>
    <w:rsid w:val="00D57380"/>
    <w:rsid w:val="00D57477"/>
    <w:rsid w:val="00D57703"/>
    <w:rsid w:val="00D616EB"/>
    <w:rsid w:val="00D61DC3"/>
    <w:rsid w:val="00D625C1"/>
    <w:rsid w:val="00D626E1"/>
    <w:rsid w:val="00D62D5A"/>
    <w:rsid w:val="00D633AE"/>
    <w:rsid w:val="00D6422C"/>
    <w:rsid w:val="00D64457"/>
    <w:rsid w:val="00D654E3"/>
    <w:rsid w:val="00D654F8"/>
    <w:rsid w:val="00D657A9"/>
    <w:rsid w:val="00D657E4"/>
    <w:rsid w:val="00D67E69"/>
    <w:rsid w:val="00D708A7"/>
    <w:rsid w:val="00D708B1"/>
    <w:rsid w:val="00D7120B"/>
    <w:rsid w:val="00D71D2C"/>
    <w:rsid w:val="00D71D7F"/>
    <w:rsid w:val="00D725C5"/>
    <w:rsid w:val="00D725CB"/>
    <w:rsid w:val="00D728BE"/>
    <w:rsid w:val="00D72A71"/>
    <w:rsid w:val="00D7312F"/>
    <w:rsid w:val="00D75E4C"/>
    <w:rsid w:val="00D762FB"/>
    <w:rsid w:val="00D7677A"/>
    <w:rsid w:val="00D76D23"/>
    <w:rsid w:val="00D76E66"/>
    <w:rsid w:val="00D77187"/>
    <w:rsid w:val="00D773EE"/>
    <w:rsid w:val="00D80AAF"/>
    <w:rsid w:val="00D811F0"/>
    <w:rsid w:val="00D81891"/>
    <w:rsid w:val="00D8191F"/>
    <w:rsid w:val="00D82098"/>
    <w:rsid w:val="00D82E16"/>
    <w:rsid w:val="00D83141"/>
    <w:rsid w:val="00D832B3"/>
    <w:rsid w:val="00D83442"/>
    <w:rsid w:val="00D838D4"/>
    <w:rsid w:val="00D83EB0"/>
    <w:rsid w:val="00D8453A"/>
    <w:rsid w:val="00D849E2"/>
    <w:rsid w:val="00D86105"/>
    <w:rsid w:val="00D86769"/>
    <w:rsid w:val="00D86AE1"/>
    <w:rsid w:val="00D87A6A"/>
    <w:rsid w:val="00D903E1"/>
    <w:rsid w:val="00D90CF0"/>
    <w:rsid w:val="00D90E73"/>
    <w:rsid w:val="00D9131D"/>
    <w:rsid w:val="00D91536"/>
    <w:rsid w:val="00D91720"/>
    <w:rsid w:val="00D91AB8"/>
    <w:rsid w:val="00D91FC9"/>
    <w:rsid w:val="00D921C2"/>
    <w:rsid w:val="00D92587"/>
    <w:rsid w:val="00D92EC8"/>
    <w:rsid w:val="00D9326C"/>
    <w:rsid w:val="00D93A62"/>
    <w:rsid w:val="00D940A3"/>
    <w:rsid w:val="00D94112"/>
    <w:rsid w:val="00D94D65"/>
    <w:rsid w:val="00D96672"/>
    <w:rsid w:val="00D966F9"/>
    <w:rsid w:val="00D96E89"/>
    <w:rsid w:val="00DA134E"/>
    <w:rsid w:val="00DA185C"/>
    <w:rsid w:val="00DA2046"/>
    <w:rsid w:val="00DA267F"/>
    <w:rsid w:val="00DA3C75"/>
    <w:rsid w:val="00DA4093"/>
    <w:rsid w:val="00DA4940"/>
    <w:rsid w:val="00DA730D"/>
    <w:rsid w:val="00DA7A60"/>
    <w:rsid w:val="00DA7ACD"/>
    <w:rsid w:val="00DB0073"/>
    <w:rsid w:val="00DB05E1"/>
    <w:rsid w:val="00DB11D3"/>
    <w:rsid w:val="00DB1DAE"/>
    <w:rsid w:val="00DB2170"/>
    <w:rsid w:val="00DB2573"/>
    <w:rsid w:val="00DB29C2"/>
    <w:rsid w:val="00DB314A"/>
    <w:rsid w:val="00DB40D6"/>
    <w:rsid w:val="00DB4D89"/>
    <w:rsid w:val="00DB53F2"/>
    <w:rsid w:val="00DB5D8C"/>
    <w:rsid w:val="00DB5D9C"/>
    <w:rsid w:val="00DB5E8A"/>
    <w:rsid w:val="00DB6073"/>
    <w:rsid w:val="00DB79BE"/>
    <w:rsid w:val="00DB7A4C"/>
    <w:rsid w:val="00DC0459"/>
    <w:rsid w:val="00DC1AED"/>
    <w:rsid w:val="00DC1DBD"/>
    <w:rsid w:val="00DC21E2"/>
    <w:rsid w:val="00DC2264"/>
    <w:rsid w:val="00DC275F"/>
    <w:rsid w:val="00DC28D0"/>
    <w:rsid w:val="00DC39CB"/>
    <w:rsid w:val="00DC3BCA"/>
    <w:rsid w:val="00DC3D82"/>
    <w:rsid w:val="00DC425C"/>
    <w:rsid w:val="00DC452F"/>
    <w:rsid w:val="00DC578A"/>
    <w:rsid w:val="00DC58DC"/>
    <w:rsid w:val="00DC598D"/>
    <w:rsid w:val="00DC6106"/>
    <w:rsid w:val="00DC6840"/>
    <w:rsid w:val="00DC6E56"/>
    <w:rsid w:val="00DC70EE"/>
    <w:rsid w:val="00DC7226"/>
    <w:rsid w:val="00DD008C"/>
    <w:rsid w:val="00DD0E97"/>
    <w:rsid w:val="00DD1616"/>
    <w:rsid w:val="00DD21C0"/>
    <w:rsid w:val="00DD29F1"/>
    <w:rsid w:val="00DD2D2D"/>
    <w:rsid w:val="00DD2ED2"/>
    <w:rsid w:val="00DD40BC"/>
    <w:rsid w:val="00DD41DF"/>
    <w:rsid w:val="00DD4219"/>
    <w:rsid w:val="00DD437D"/>
    <w:rsid w:val="00DD44A8"/>
    <w:rsid w:val="00DD48BE"/>
    <w:rsid w:val="00DD4B66"/>
    <w:rsid w:val="00DD4C77"/>
    <w:rsid w:val="00DD56DE"/>
    <w:rsid w:val="00DD71AA"/>
    <w:rsid w:val="00DD754A"/>
    <w:rsid w:val="00DD76A9"/>
    <w:rsid w:val="00DE078B"/>
    <w:rsid w:val="00DE0A01"/>
    <w:rsid w:val="00DE1244"/>
    <w:rsid w:val="00DE136C"/>
    <w:rsid w:val="00DE150D"/>
    <w:rsid w:val="00DE2C1B"/>
    <w:rsid w:val="00DE41E7"/>
    <w:rsid w:val="00DE433B"/>
    <w:rsid w:val="00DE4A2F"/>
    <w:rsid w:val="00DE5436"/>
    <w:rsid w:val="00DE5A1D"/>
    <w:rsid w:val="00DE5A37"/>
    <w:rsid w:val="00DE5D95"/>
    <w:rsid w:val="00DE720A"/>
    <w:rsid w:val="00DE75D7"/>
    <w:rsid w:val="00DE78E4"/>
    <w:rsid w:val="00DE7BA8"/>
    <w:rsid w:val="00DE7C28"/>
    <w:rsid w:val="00DF06C8"/>
    <w:rsid w:val="00DF07B6"/>
    <w:rsid w:val="00DF0BC8"/>
    <w:rsid w:val="00DF1324"/>
    <w:rsid w:val="00DF17A3"/>
    <w:rsid w:val="00DF189C"/>
    <w:rsid w:val="00DF2021"/>
    <w:rsid w:val="00DF2214"/>
    <w:rsid w:val="00DF25DB"/>
    <w:rsid w:val="00DF2CD0"/>
    <w:rsid w:val="00DF2E50"/>
    <w:rsid w:val="00DF3028"/>
    <w:rsid w:val="00DF30F5"/>
    <w:rsid w:val="00DF332F"/>
    <w:rsid w:val="00DF3697"/>
    <w:rsid w:val="00DF393D"/>
    <w:rsid w:val="00DF425C"/>
    <w:rsid w:val="00DF4705"/>
    <w:rsid w:val="00DF5600"/>
    <w:rsid w:val="00DF595F"/>
    <w:rsid w:val="00DF5D4B"/>
    <w:rsid w:val="00DF5D84"/>
    <w:rsid w:val="00DF6296"/>
    <w:rsid w:val="00DF6446"/>
    <w:rsid w:val="00DF69B5"/>
    <w:rsid w:val="00DF6A95"/>
    <w:rsid w:val="00DF6CC0"/>
    <w:rsid w:val="00DF73F5"/>
    <w:rsid w:val="00DF7AF9"/>
    <w:rsid w:val="00DF7FB0"/>
    <w:rsid w:val="00E0037A"/>
    <w:rsid w:val="00E00434"/>
    <w:rsid w:val="00E005B0"/>
    <w:rsid w:val="00E00700"/>
    <w:rsid w:val="00E00C99"/>
    <w:rsid w:val="00E01048"/>
    <w:rsid w:val="00E018A1"/>
    <w:rsid w:val="00E01B5D"/>
    <w:rsid w:val="00E02420"/>
    <w:rsid w:val="00E034C2"/>
    <w:rsid w:val="00E037E7"/>
    <w:rsid w:val="00E0385C"/>
    <w:rsid w:val="00E04937"/>
    <w:rsid w:val="00E04B68"/>
    <w:rsid w:val="00E04F98"/>
    <w:rsid w:val="00E05EAA"/>
    <w:rsid w:val="00E06513"/>
    <w:rsid w:val="00E06A30"/>
    <w:rsid w:val="00E06F72"/>
    <w:rsid w:val="00E070D1"/>
    <w:rsid w:val="00E0745C"/>
    <w:rsid w:val="00E07619"/>
    <w:rsid w:val="00E0795E"/>
    <w:rsid w:val="00E07A55"/>
    <w:rsid w:val="00E07B6C"/>
    <w:rsid w:val="00E07F36"/>
    <w:rsid w:val="00E10DFB"/>
    <w:rsid w:val="00E11206"/>
    <w:rsid w:val="00E11552"/>
    <w:rsid w:val="00E11B44"/>
    <w:rsid w:val="00E12334"/>
    <w:rsid w:val="00E1291F"/>
    <w:rsid w:val="00E13023"/>
    <w:rsid w:val="00E130B0"/>
    <w:rsid w:val="00E131B7"/>
    <w:rsid w:val="00E1387C"/>
    <w:rsid w:val="00E1436E"/>
    <w:rsid w:val="00E149B8"/>
    <w:rsid w:val="00E15094"/>
    <w:rsid w:val="00E156F4"/>
    <w:rsid w:val="00E15915"/>
    <w:rsid w:val="00E16000"/>
    <w:rsid w:val="00E167D3"/>
    <w:rsid w:val="00E168E6"/>
    <w:rsid w:val="00E17124"/>
    <w:rsid w:val="00E171EA"/>
    <w:rsid w:val="00E20491"/>
    <w:rsid w:val="00E2071D"/>
    <w:rsid w:val="00E209C0"/>
    <w:rsid w:val="00E20D65"/>
    <w:rsid w:val="00E21345"/>
    <w:rsid w:val="00E21373"/>
    <w:rsid w:val="00E214D7"/>
    <w:rsid w:val="00E214FF"/>
    <w:rsid w:val="00E215BE"/>
    <w:rsid w:val="00E226E6"/>
    <w:rsid w:val="00E22B81"/>
    <w:rsid w:val="00E22EDD"/>
    <w:rsid w:val="00E23C8D"/>
    <w:rsid w:val="00E24BEC"/>
    <w:rsid w:val="00E24DBE"/>
    <w:rsid w:val="00E24F70"/>
    <w:rsid w:val="00E25564"/>
    <w:rsid w:val="00E258DC"/>
    <w:rsid w:val="00E25E2D"/>
    <w:rsid w:val="00E26304"/>
    <w:rsid w:val="00E27B7D"/>
    <w:rsid w:val="00E27D39"/>
    <w:rsid w:val="00E30A05"/>
    <w:rsid w:val="00E30F5B"/>
    <w:rsid w:val="00E3125D"/>
    <w:rsid w:val="00E3229F"/>
    <w:rsid w:val="00E323D8"/>
    <w:rsid w:val="00E32604"/>
    <w:rsid w:val="00E329BE"/>
    <w:rsid w:val="00E3417D"/>
    <w:rsid w:val="00E342D9"/>
    <w:rsid w:val="00E344B7"/>
    <w:rsid w:val="00E3490F"/>
    <w:rsid w:val="00E34A25"/>
    <w:rsid w:val="00E34CDB"/>
    <w:rsid w:val="00E350AD"/>
    <w:rsid w:val="00E35468"/>
    <w:rsid w:val="00E364D1"/>
    <w:rsid w:val="00E3695B"/>
    <w:rsid w:val="00E3717D"/>
    <w:rsid w:val="00E37206"/>
    <w:rsid w:val="00E37DF9"/>
    <w:rsid w:val="00E40266"/>
    <w:rsid w:val="00E4134F"/>
    <w:rsid w:val="00E41A22"/>
    <w:rsid w:val="00E42385"/>
    <w:rsid w:val="00E430D2"/>
    <w:rsid w:val="00E43598"/>
    <w:rsid w:val="00E4411E"/>
    <w:rsid w:val="00E44319"/>
    <w:rsid w:val="00E44DE1"/>
    <w:rsid w:val="00E458A4"/>
    <w:rsid w:val="00E45FFA"/>
    <w:rsid w:val="00E460F1"/>
    <w:rsid w:val="00E4632E"/>
    <w:rsid w:val="00E46382"/>
    <w:rsid w:val="00E464A1"/>
    <w:rsid w:val="00E46A6E"/>
    <w:rsid w:val="00E46AC6"/>
    <w:rsid w:val="00E47121"/>
    <w:rsid w:val="00E47FA8"/>
    <w:rsid w:val="00E5010A"/>
    <w:rsid w:val="00E501D4"/>
    <w:rsid w:val="00E503E7"/>
    <w:rsid w:val="00E50F81"/>
    <w:rsid w:val="00E518C5"/>
    <w:rsid w:val="00E51BD6"/>
    <w:rsid w:val="00E5268E"/>
    <w:rsid w:val="00E52715"/>
    <w:rsid w:val="00E52BA5"/>
    <w:rsid w:val="00E52D91"/>
    <w:rsid w:val="00E52E21"/>
    <w:rsid w:val="00E5338D"/>
    <w:rsid w:val="00E53823"/>
    <w:rsid w:val="00E539B0"/>
    <w:rsid w:val="00E53F36"/>
    <w:rsid w:val="00E54BF8"/>
    <w:rsid w:val="00E54FFB"/>
    <w:rsid w:val="00E5514C"/>
    <w:rsid w:val="00E55636"/>
    <w:rsid w:val="00E55957"/>
    <w:rsid w:val="00E55C2B"/>
    <w:rsid w:val="00E55DC4"/>
    <w:rsid w:val="00E568C0"/>
    <w:rsid w:val="00E57376"/>
    <w:rsid w:val="00E57734"/>
    <w:rsid w:val="00E57C54"/>
    <w:rsid w:val="00E61201"/>
    <w:rsid w:val="00E612AB"/>
    <w:rsid w:val="00E61E1D"/>
    <w:rsid w:val="00E620AC"/>
    <w:rsid w:val="00E62354"/>
    <w:rsid w:val="00E624F7"/>
    <w:rsid w:val="00E62659"/>
    <w:rsid w:val="00E639AA"/>
    <w:rsid w:val="00E642D6"/>
    <w:rsid w:val="00E65851"/>
    <w:rsid w:val="00E65AC5"/>
    <w:rsid w:val="00E65B0B"/>
    <w:rsid w:val="00E67DAA"/>
    <w:rsid w:val="00E70295"/>
    <w:rsid w:val="00E7035C"/>
    <w:rsid w:val="00E70402"/>
    <w:rsid w:val="00E705B3"/>
    <w:rsid w:val="00E70D89"/>
    <w:rsid w:val="00E72C6D"/>
    <w:rsid w:val="00E73724"/>
    <w:rsid w:val="00E7406B"/>
    <w:rsid w:val="00E74142"/>
    <w:rsid w:val="00E741CF"/>
    <w:rsid w:val="00E744C8"/>
    <w:rsid w:val="00E74C4E"/>
    <w:rsid w:val="00E74CE2"/>
    <w:rsid w:val="00E74E57"/>
    <w:rsid w:val="00E750A1"/>
    <w:rsid w:val="00E75146"/>
    <w:rsid w:val="00E75632"/>
    <w:rsid w:val="00E75A10"/>
    <w:rsid w:val="00E76594"/>
    <w:rsid w:val="00E7741F"/>
    <w:rsid w:val="00E77B0C"/>
    <w:rsid w:val="00E77F6F"/>
    <w:rsid w:val="00E808FF"/>
    <w:rsid w:val="00E80E6E"/>
    <w:rsid w:val="00E8124A"/>
    <w:rsid w:val="00E81E92"/>
    <w:rsid w:val="00E825F9"/>
    <w:rsid w:val="00E82684"/>
    <w:rsid w:val="00E82F2E"/>
    <w:rsid w:val="00E836F1"/>
    <w:rsid w:val="00E838CD"/>
    <w:rsid w:val="00E8427C"/>
    <w:rsid w:val="00E84666"/>
    <w:rsid w:val="00E84ABD"/>
    <w:rsid w:val="00E84B0C"/>
    <w:rsid w:val="00E85BE0"/>
    <w:rsid w:val="00E85EE1"/>
    <w:rsid w:val="00E8601A"/>
    <w:rsid w:val="00E90290"/>
    <w:rsid w:val="00E90774"/>
    <w:rsid w:val="00E90801"/>
    <w:rsid w:val="00E90917"/>
    <w:rsid w:val="00E90E54"/>
    <w:rsid w:val="00E910D9"/>
    <w:rsid w:val="00E9110D"/>
    <w:rsid w:val="00E91418"/>
    <w:rsid w:val="00E91E3F"/>
    <w:rsid w:val="00E91EB8"/>
    <w:rsid w:val="00E92149"/>
    <w:rsid w:val="00E92402"/>
    <w:rsid w:val="00E92491"/>
    <w:rsid w:val="00E92706"/>
    <w:rsid w:val="00E92B75"/>
    <w:rsid w:val="00E92D17"/>
    <w:rsid w:val="00E936B3"/>
    <w:rsid w:val="00E938F8"/>
    <w:rsid w:val="00E93BCC"/>
    <w:rsid w:val="00E94263"/>
    <w:rsid w:val="00E944AD"/>
    <w:rsid w:val="00E954E3"/>
    <w:rsid w:val="00E956BD"/>
    <w:rsid w:val="00E96A3C"/>
    <w:rsid w:val="00E96F74"/>
    <w:rsid w:val="00E97726"/>
    <w:rsid w:val="00E9790D"/>
    <w:rsid w:val="00EA049D"/>
    <w:rsid w:val="00EA071F"/>
    <w:rsid w:val="00EA1A9E"/>
    <w:rsid w:val="00EA1F05"/>
    <w:rsid w:val="00EA24BA"/>
    <w:rsid w:val="00EA2ABA"/>
    <w:rsid w:val="00EA33D4"/>
    <w:rsid w:val="00EA3A6F"/>
    <w:rsid w:val="00EA3C01"/>
    <w:rsid w:val="00EA3C3A"/>
    <w:rsid w:val="00EA4BA1"/>
    <w:rsid w:val="00EA4C79"/>
    <w:rsid w:val="00EA5032"/>
    <w:rsid w:val="00EA53B4"/>
    <w:rsid w:val="00EA5A0C"/>
    <w:rsid w:val="00EA5D3C"/>
    <w:rsid w:val="00EA6298"/>
    <w:rsid w:val="00EA6903"/>
    <w:rsid w:val="00EA6A53"/>
    <w:rsid w:val="00EA7800"/>
    <w:rsid w:val="00EA7AA1"/>
    <w:rsid w:val="00EA7AB3"/>
    <w:rsid w:val="00EB0167"/>
    <w:rsid w:val="00EB0D56"/>
    <w:rsid w:val="00EB11F3"/>
    <w:rsid w:val="00EB1DF9"/>
    <w:rsid w:val="00EB279C"/>
    <w:rsid w:val="00EB2CF1"/>
    <w:rsid w:val="00EB343B"/>
    <w:rsid w:val="00EB3703"/>
    <w:rsid w:val="00EB371F"/>
    <w:rsid w:val="00EB5826"/>
    <w:rsid w:val="00EC04B9"/>
    <w:rsid w:val="00EC07B7"/>
    <w:rsid w:val="00EC093E"/>
    <w:rsid w:val="00EC10C8"/>
    <w:rsid w:val="00EC16EE"/>
    <w:rsid w:val="00EC177E"/>
    <w:rsid w:val="00EC1BE0"/>
    <w:rsid w:val="00EC1E3F"/>
    <w:rsid w:val="00EC2D95"/>
    <w:rsid w:val="00EC31EB"/>
    <w:rsid w:val="00EC321B"/>
    <w:rsid w:val="00EC3908"/>
    <w:rsid w:val="00EC43E9"/>
    <w:rsid w:val="00EC487A"/>
    <w:rsid w:val="00EC4A17"/>
    <w:rsid w:val="00EC55BA"/>
    <w:rsid w:val="00EC6072"/>
    <w:rsid w:val="00EC654E"/>
    <w:rsid w:val="00EC6D4F"/>
    <w:rsid w:val="00EC6FD9"/>
    <w:rsid w:val="00ED000D"/>
    <w:rsid w:val="00ED01BE"/>
    <w:rsid w:val="00ED078A"/>
    <w:rsid w:val="00ED0F57"/>
    <w:rsid w:val="00ED12C7"/>
    <w:rsid w:val="00ED1A64"/>
    <w:rsid w:val="00ED1C53"/>
    <w:rsid w:val="00ED1CFD"/>
    <w:rsid w:val="00ED20F0"/>
    <w:rsid w:val="00ED2825"/>
    <w:rsid w:val="00ED2C69"/>
    <w:rsid w:val="00ED2F6B"/>
    <w:rsid w:val="00ED380A"/>
    <w:rsid w:val="00ED38CB"/>
    <w:rsid w:val="00ED4268"/>
    <w:rsid w:val="00ED44C4"/>
    <w:rsid w:val="00ED4941"/>
    <w:rsid w:val="00ED4AF9"/>
    <w:rsid w:val="00ED63BE"/>
    <w:rsid w:val="00ED6D70"/>
    <w:rsid w:val="00ED78FF"/>
    <w:rsid w:val="00ED7C17"/>
    <w:rsid w:val="00ED7E4F"/>
    <w:rsid w:val="00EE035B"/>
    <w:rsid w:val="00EE089F"/>
    <w:rsid w:val="00EE0AC5"/>
    <w:rsid w:val="00EE2808"/>
    <w:rsid w:val="00EE370A"/>
    <w:rsid w:val="00EE3998"/>
    <w:rsid w:val="00EE3C38"/>
    <w:rsid w:val="00EE408D"/>
    <w:rsid w:val="00EE4823"/>
    <w:rsid w:val="00EE4B6E"/>
    <w:rsid w:val="00EE5728"/>
    <w:rsid w:val="00EE57B5"/>
    <w:rsid w:val="00EE5BC7"/>
    <w:rsid w:val="00EE5C25"/>
    <w:rsid w:val="00EE60AC"/>
    <w:rsid w:val="00EE652E"/>
    <w:rsid w:val="00EE6C90"/>
    <w:rsid w:val="00EE6ED3"/>
    <w:rsid w:val="00EE720A"/>
    <w:rsid w:val="00EE7586"/>
    <w:rsid w:val="00EE7DB9"/>
    <w:rsid w:val="00EF02E1"/>
    <w:rsid w:val="00EF1658"/>
    <w:rsid w:val="00EF1685"/>
    <w:rsid w:val="00EF1B12"/>
    <w:rsid w:val="00EF2041"/>
    <w:rsid w:val="00EF2619"/>
    <w:rsid w:val="00EF2ED7"/>
    <w:rsid w:val="00EF3899"/>
    <w:rsid w:val="00EF3F89"/>
    <w:rsid w:val="00EF45BB"/>
    <w:rsid w:val="00EF4FE2"/>
    <w:rsid w:val="00EF5062"/>
    <w:rsid w:val="00EF5152"/>
    <w:rsid w:val="00EF58EB"/>
    <w:rsid w:val="00EF599B"/>
    <w:rsid w:val="00EF62D4"/>
    <w:rsid w:val="00EF668B"/>
    <w:rsid w:val="00EF67B1"/>
    <w:rsid w:val="00EF6C36"/>
    <w:rsid w:val="00EF6CB4"/>
    <w:rsid w:val="00EF6FC4"/>
    <w:rsid w:val="00EF7482"/>
    <w:rsid w:val="00EF74FA"/>
    <w:rsid w:val="00EF7736"/>
    <w:rsid w:val="00EF7852"/>
    <w:rsid w:val="00F001A6"/>
    <w:rsid w:val="00F002A8"/>
    <w:rsid w:val="00F006DC"/>
    <w:rsid w:val="00F016BD"/>
    <w:rsid w:val="00F01871"/>
    <w:rsid w:val="00F01A49"/>
    <w:rsid w:val="00F01C71"/>
    <w:rsid w:val="00F02977"/>
    <w:rsid w:val="00F02C24"/>
    <w:rsid w:val="00F03047"/>
    <w:rsid w:val="00F03558"/>
    <w:rsid w:val="00F045C1"/>
    <w:rsid w:val="00F04831"/>
    <w:rsid w:val="00F04841"/>
    <w:rsid w:val="00F04A4A"/>
    <w:rsid w:val="00F04E28"/>
    <w:rsid w:val="00F04FB0"/>
    <w:rsid w:val="00F05369"/>
    <w:rsid w:val="00F054E1"/>
    <w:rsid w:val="00F06349"/>
    <w:rsid w:val="00F063FF"/>
    <w:rsid w:val="00F06536"/>
    <w:rsid w:val="00F067D9"/>
    <w:rsid w:val="00F06881"/>
    <w:rsid w:val="00F06C6B"/>
    <w:rsid w:val="00F070C5"/>
    <w:rsid w:val="00F07730"/>
    <w:rsid w:val="00F11B8A"/>
    <w:rsid w:val="00F11F71"/>
    <w:rsid w:val="00F12082"/>
    <w:rsid w:val="00F12426"/>
    <w:rsid w:val="00F130E6"/>
    <w:rsid w:val="00F13219"/>
    <w:rsid w:val="00F132C5"/>
    <w:rsid w:val="00F13606"/>
    <w:rsid w:val="00F13D60"/>
    <w:rsid w:val="00F14D1A"/>
    <w:rsid w:val="00F14EA6"/>
    <w:rsid w:val="00F15B28"/>
    <w:rsid w:val="00F160CF"/>
    <w:rsid w:val="00F16FF8"/>
    <w:rsid w:val="00F17151"/>
    <w:rsid w:val="00F17221"/>
    <w:rsid w:val="00F173A9"/>
    <w:rsid w:val="00F17EC0"/>
    <w:rsid w:val="00F20109"/>
    <w:rsid w:val="00F204FA"/>
    <w:rsid w:val="00F20D0A"/>
    <w:rsid w:val="00F20F87"/>
    <w:rsid w:val="00F21CCE"/>
    <w:rsid w:val="00F237B7"/>
    <w:rsid w:val="00F24274"/>
    <w:rsid w:val="00F24A12"/>
    <w:rsid w:val="00F24A51"/>
    <w:rsid w:val="00F24B3C"/>
    <w:rsid w:val="00F2500E"/>
    <w:rsid w:val="00F2516B"/>
    <w:rsid w:val="00F25A0B"/>
    <w:rsid w:val="00F25CEF"/>
    <w:rsid w:val="00F26686"/>
    <w:rsid w:val="00F26D66"/>
    <w:rsid w:val="00F26E2B"/>
    <w:rsid w:val="00F26ECC"/>
    <w:rsid w:val="00F27392"/>
    <w:rsid w:val="00F27A2F"/>
    <w:rsid w:val="00F27C30"/>
    <w:rsid w:val="00F27DDC"/>
    <w:rsid w:val="00F30BF4"/>
    <w:rsid w:val="00F30F12"/>
    <w:rsid w:val="00F31073"/>
    <w:rsid w:val="00F31512"/>
    <w:rsid w:val="00F3165A"/>
    <w:rsid w:val="00F319A5"/>
    <w:rsid w:val="00F31BF7"/>
    <w:rsid w:val="00F32071"/>
    <w:rsid w:val="00F321B9"/>
    <w:rsid w:val="00F33386"/>
    <w:rsid w:val="00F34E73"/>
    <w:rsid w:val="00F35E5C"/>
    <w:rsid w:val="00F4015D"/>
    <w:rsid w:val="00F40194"/>
    <w:rsid w:val="00F40299"/>
    <w:rsid w:val="00F40914"/>
    <w:rsid w:val="00F409EC"/>
    <w:rsid w:val="00F412AB"/>
    <w:rsid w:val="00F41556"/>
    <w:rsid w:val="00F41E1E"/>
    <w:rsid w:val="00F41F8B"/>
    <w:rsid w:val="00F421F6"/>
    <w:rsid w:val="00F424A1"/>
    <w:rsid w:val="00F4254E"/>
    <w:rsid w:val="00F42F90"/>
    <w:rsid w:val="00F43013"/>
    <w:rsid w:val="00F431B5"/>
    <w:rsid w:val="00F447E2"/>
    <w:rsid w:val="00F44836"/>
    <w:rsid w:val="00F44F4C"/>
    <w:rsid w:val="00F454FB"/>
    <w:rsid w:val="00F45C6B"/>
    <w:rsid w:val="00F45FBF"/>
    <w:rsid w:val="00F46490"/>
    <w:rsid w:val="00F466A8"/>
    <w:rsid w:val="00F46B09"/>
    <w:rsid w:val="00F502D7"/>
    <w:rsid w:val="00F505CB"/>
    <w:rsid w:val="00F508D5"/>
    <w:rsid w:val="00F51243"/>
    <w:rsid w:val="00F514E7"/>
    <w:rsid w:val="00F516C3"/>
    <w:rsid w:val="00F52607"/>
    <w:rsid w:val="00F53B0F"/>
    <w:rsid w:val="00F54E90"/>
    <w:rsid w:val="00F54F66"/>
    <w:rsid w:val="00F550F2"/>
    <w:rsid w:val="00F55560"/>
    <w:rsid w:val="00F558CB"/>
    <w:rsid w:val="00F55C76"/>
    <w:rsid w:val="00F55F6A"/>
    <w:rsid w:val="00F565BC"/>
    <w:rsid w:val="00F56903"/>
    <w:rsid w:val="00F569CC"/>
    <w:rsid w:val="00F57638"/>
    <w:rsid w:val="00F60140"/>
    <w:rsid w:val="00F60F3F"/>
    <w:rsid w:val="00F620E9"/>
    <w:rsid w:val="00F6256A"/>
    <w:rsid w:val="00F638E2"/>
    <w:rsid w:val="00F640EC"/>
    <w:rsid w:val="00F64289"/>
    <w:rsid w:val="00F645BE"/>
    <w:rsid w:val="00F647DC"/>
    <w:rsid w:val="00F64AA4"/>
    <w:rsid w:val="00F64E81"/>
    <w:rsid w:val="00F65058"/>
    <w:rsid w:val="00F651D8"/>
    <w:rsid w:val="00F65A55"/>
    <w:rsid w:val="00F65CA8"/>
    <w:rsid w:val="00F66AF1"/>
    <w:rsid w:val="00F66F0C"/>
    <w:rsid w:val="00F6727E"/>
    <w:rsid w:val="00F673D7"/>
    <w:rsid w:val="00F67435"/>
    <w:rsid w:val="00F675A4"/>
    <w:rsid w:val="00F67A14"/>
    <w:rsid w:val="00F67C36"/>
    <w:rsid w:val="00F7064E"/>
    <w:rsid w:val="00F70700"/>
    <w:rsid w:val="00F71AFA"/>
    <w:rsid w:val="00F71F56"/>
    <w:rsid w:val="00F71FB2"/>
    <w:rsid w:val="00F723AC"/>
    <w:rsid w:val="00F72CA7"/>
    <w:rsid w:val="00F73428"/>
    <w:rsid w:val="00F73E83"/>
    <w:rsid w:val="00F74076"/>
    <w:rsid w:val="00F742DA"/>
    <w:rsid w:val="00F74632"/>
    <w:rsid w:val="00F74A12"/>
    <w:rsid w:val="00F74DB4"/>
    <w:rsid w:val="00F75261"/>
    <w:rsid w:val="00F762CB"/>
    <w:rsid w:val="00F76BD8"/>
    <w:rsid w:val="00F7792F"/>
    <w:rsid w:val="00F77FB2"/>
    <w:rsid w:val="00F80255"/>
    <w:rsid w:val="00F80E61"/>
    <w:rsid w:val="00F8183A"/>
    <w:rsid w:val="00F81984"/>
    <w:rsid w:val="00F81A5F"/>
    <w:rsid w:val="00F81F54"/>
    <w:rsid w:val="00F82011"/>
    <w:rsid w:val="00F82036"/>
    <w:rsid w:val="00F8246F"/>
    <w:rsid w:val="00F827C7"/>
    <w:rsid w:val="00F828AC"/>
    <w:rsid w:val="00F82C4A"/>
    <w:rsid w:val="00F82F6B"/>
    <w:rsid w:val="00F83422"/>
    <w:rsid w:val="00F83B1A"/>
    <w:rsid w:val="00F83EDA"/>
    <w:rsid w:val="00F84448"/>
    <w:rsid w:val="00F84961"/>
    <w:rsid w:val="00F85F90"/>
    <w:rsid w:val="00F867B5"/>
    <w:rsid w:val="00F868C6"/>
    <w:rsid w:val="00F8692E"/>
    <w:rsid w:val="00F869A2"/>
    <w:rsid w:val="00F86B31"/>
    <w:rsid w:val="00F86B90"/>
    <w:rsid w:val="00F87D1B"/>
    <w:rsid w:val="00F90C8A"/>
    <w:rsid w:val="00F90CB7"/>
    <w:rsid w:val="00F90FE4"/>
    <w:rsid w:val="00F9255D"/>
    <w:rsid w:val="00F92E22"/>
    <w:rsid w:val="00F93096"/>
    <w:rsid w:val="00F9413A"/>
    <w:rsid w:val="00F95AE4"/>
    <w:rsid w:val="00F963E7"/>
    <w:rsid w:val="00F96E02"/>
    <w:rsid w:val="00F97808"/>
    <w:rsid w:val="00F97D62"/>
    <w:rsid w:val="00FA07BD"/>
    <w:rsid w:val="00FA0879"/>
    <w:rsid w:val="00FA0DC2"/>
    <w:rsid w:val="00FA0E47"/>
    <w:rsid w:val="00FA12DE"/>
    <w:rsid w:val="00FA13F5"/>
    <w:rsid w:val="00FA15DA"/>
    <w:rsid w:val="00FA23F8"/>
    <w:rsid w:val="00FA2ACE"/>
    <w:rsid w:val="00FA2D50"/>
    <w:rsid w:val="00FA33FC"/>
    <w:rsid w:val="00FA3F4F"/>
    <w:rsid w:val="00FA4083"/>
    <w:rsid w:val="00FA4377"/>
    <w:rsid w:val="00FA477B"/>
    <w:rsid w:val="00FA5362"/>
    <w:rsid w:val="00FA5649"/>
    <w:rsid w:val="00FA6541"/>
    <w:rsid w:val="00FA66B7"/>
    <w:rsid w:val="00FA6E91"/>
    <w:rsid w:val="00FA6EBC"/>
    <w:rsid w:val="00FA70E4"/>
    <w:rsid w:val="00FA7117"/>
    <w:rsid w:val="00FA7B58"/>
    <w:rsid w:val="00FA7CD3"/>
    <w:rsid w:val="00FB0213"/>
    <w:rsid w:val="00FB11FB"/>
    <w:rsid w:val="00FB12FC"/>
    <w:rsid w:val="00FB13F6"/>
    <w:rsid w:val="00FB16BE"/>
    <w:rsid w:val="00FB1C04"/>
    <w:rsid w:val="00FB1D72"/>
    <w:rsid w:val="00FB255D"/>
    <w:rsid w:val="00FB2644"/>
    <w:rsid w:val="00FB2CB2"/>
    <w:rsid w:val="00FB2F3D"/>
    <w:rsid w:val="00FB2FE4"/>
    <w:rsid w:val="00FB3F76"/>
    <w:rsid w:val="00FB489E"/>
    <w:rsid w:val="00FB4B5B"/>
    <w:rsid w:val="00FB4EE8"/>
    <w:rsid w:val="00FB53D0"/>
    <w:rsid w:val="00FB5513"/>
    <w:rsid w:val="00FB58CE"/>
    <w:rsid w:val="00FB5BC3"/>
    <w:rsid w:val="00FB5EC1"/>
    <w:rsid w:val="00FB713D"/>
    <w:rsid w:val="00FB74D5"/>
    <w:rsid w:val="00FB78D7"/>
    <w:rsid w:val="00FB7D3D"/>
    <w:rsid w:val="00FC121D"/>
    <w:rsid w:val="00FC140B"/>
    <w:rsid w:val="00FC15B3"/>
    <w:rsid w:val="00FC1D2D"/>
    <w:rsid w:val="00FC2339"/>
    <w:rsid w:val="00FC32A7"/>
    <w:rsid w:val="00FC3409"/>
    <w:rsid w:val="00FC372E"/>
    <w:rsid w:val="00FC4D52"/>
    <w:rsid w:val="00FC554A"/>
    <w:rsid w:val="00FC581A"/>
    <w:rsid w:val="00FC6373"/>
    <w:rsid w:val="00FC65FB"/>
    <w:rsid w:val="00FC715C"/>
    <w:rsid w:val="00FC7B5F"/>
    <w:rsid w:val="00FD0862"/>
    <w:rsid w:val="00FD147F"/>
    <w:rsid w:val="00FD2017"/>
    <w:rsid w:val="00FD239B"/>
    <w:rsid w:val="00FD23C0"/>
    <w:rsid w:val="00FD322B"/>
    <w:rsid w:val="00FD3500"/>
    <w:rsid w:val="00FD48FD"/>
    <w:rsid w:val="00FD4BE5"/>
    <w:rsid w:val="00FD4E67"/>
    <w:rsid w:val="00FD530B"/>
    <w:rsid w:val="00FD58FE"/>
    <w:rsid w:val="00FD6188"/>
    <w:rsid w:val="00FD7BEE"/>
    <w:rsid w:val="00FE0382"/>
    <w:rsid w:val="00FE1B53"/>
    <w:rsid w:val="00FE1CA9"/>
    <w:rsid w:val="00FE1E23"/>
    <w:rsid w:val="00FE2103"/>
    <w:rsid w:val="00FE2614"/>
    <w:rsid w:val="00FE2643"/>
    <w:rsid w:val="00FE28FF"/>
    <w:rsid w:val="00FE2908"/>
    <w:rsid w:val="00FE299E"/>
    <w:rsid w:val="00FE2CBF"/>
    <w:rsid w:val="00FE2F4C"/>
    <w:rsid w:val="00FE3975"/>
    <w:rsid w:val="00FE3BA1"/>
    <w:rsid w:val="00FE3EF9"/>
    <w:rsid w:val="00FE4312"/>
    <w:rsid w:val="00FE43F9"/>
    <w:rsid w:val="00FE4C91"/>
    <w:rsid w:val="00FE506E"/>
    <w:rsid w:val="00FE526B"/>
    <w:rsid w:val="00FE67DE"/>
    <w:rsid w:val="00FE74B0"/>
    <w:rsid w:val="00FE77C8"/>
    <w:rsid w:val="00FF024C"/>
    <w:rsid w:val="00FF0267"/>
    <w:rsid w:val="00FF062C"/>
    <w:rsid w:val="00FF0902"/>
    <w:rsid w:val="00FF17DD"/>
    <w:rsid w:val="00FF2190"/>
    <w:rsid w:val="00FF2691"/>
    <w:rsid w:val="00FF288D"/>
    <w:rsid w:val="00FF2A96"/>
    <w:rsid w:val="00FF2AA8"/>
    <w:rsid w:val="00FF32C0"/>
    <w:rsid w:val="00FF37DC"/>
    <w:rsid w:val="00FF3F16"/>
    <w:rsid w:val="00FF47D4"/>
    <w:rsid w:val="00FF5362"/>
    <w:rsid w:val="00FF5559"/>
    <w:rsid w:val="00FF561C"/>
    <w:rsid w:val="00FF615E"/>
    <w:rsid w:val="00FF62DD"/>
    <w:rsid w:val="00FF6976"/>
    <w:rsid w:val="00FF6DCB"/>
    <w:rsid w:val="00FF72C5"/>
    <w:rsid w:val="00FF7CF7"/>
    <w:rsid w:val="016B1897"/>
    <w:rsid w:val="021C1239"/>
    <w:rsid w:val="02722897"/>
    <w:rsid w:val="0285D9C8"/>
    <w:rsid w:val="02F4F329"/>
    <w:rsid w:val="042D0B4C"/>
    <w:rsid w:val="043D2C5A"/>
    <w:rsid w:val="054EF291"/>
    <w:rsid w:val="059D061D"/>
    <w:rsid w:val="065B8AA6"/>
    <w:rsid w:val="067D25C1"/>
    <w:rsid w:val="06A7F834"/>
    <w:rsid w:val="06C6E183"/>
    <w:rsid w:val="06D9E34C"/>
    <w:rsid w:val="06E82ACB"/>
    <w:rsid w:val="078B2812"/>
    <w:rsid w:val="080DB091"/>
    <w:rsid w:val="08B2BA82"/>
    <w:rsid w:val="0925824E"/>
    <w:rsid w:val="099136BB"/>
    <w:rsid w:val="09D88CF3"/>
    <w:rsid w:val="0BCF1CAC"/>
    <w:rsid w:val="0C12E938"/>
    <w:rsid w:val="0C4549E6"/>
    <w:rsid w:val="0C6472A0"/>
    <w:rsid w:val="0CA18287"/>
    <w:rsid w:val="0CB5F4EC"/>
    <w:rsid w:val="0CC8BE8D"/>
    <w:rsid w:val="0CDBC3E6"/>
    <w:rsid w:val="0D451755"/>
    <w:rsid w:val="0D56FB40"/>
    <w:rsid w:val="0D64B4AA"/>
    <w:rsid w:val="0D9D4764"/>
    <w:rsid w:val="0DDD0403"/>
    <w:rsid w:val="0E16C3B9"/>
    <w:rsid w:val="0E3E16B3"/>
    <w:rsid w:val="0FE38313"/>
    <w:rsid w:val="0FFFC7D7"/>
    <w:rsid w:val="107B0805"/>
    <w:rsid w:val="1108D614"/>
    <w:rsid w:val="11394F21"/>
    <w:rsid w:val="11882BD4"/>
    <w:rsid w:val="11BEC002"/>
    <w:rsid w:val="12A8ED42"/>
    <w:rsid w:val="137F59F3"/>
    <w:rsid w:val="141ADE93"/>
    <w:rsid w:val="144B1697"/>
    <w:rsid w:val="146D2FCF"/>
    <w:rsid w:val="14D16E13"/>
    <w:rsid w:val="15218348"/>
    <w:rsid w:val="16078D9E"/>
    <w:rsid w:val="16233426"/>
    <w:rsid w:val="16AEA78F"/>
    <w:rsid w:val="16B85A82"/>
    <w:rsid w:val="16FC8728"/>
    <w:rsid w:val="18B1DA25"/>
    <w:rsid w:val="18E6F41C"/>
    <w:rsid w:val="19F9A3CF"/>
    <w:rsid w:val="1AC6C234"/>
    <w:rsid w:val="1B202A00"/>
    <w:rsid w:val="1B7FAA75"/>
    <w:rsid w:val="1C400E6F"/>
    <w:rsid w:val="1CF88947"/>
    <w:rsid w:val="1D53905A"/>
    <w:rsid w:val="1D5D9E0F"/>
    <w:rsid w:val="1D600599"/>
    <w:rsid w:val="1E5C656A"/>
    <w:rsid w:val="1F5A9AA2"/>
    <w:rsid w:val="1FE788C7"/>
    <w:rsid w:val="203842D7"/>
    <w:rsid w:val="22535951"/>
    <w:rsid w:val="23286602"/>
    <w:rsid w:val="233F182D"/>
    <w:rsid w:val="23946998"/>
    <w:rsid w:val="2416C431"/>
    <w:rsid w:val="24223D0F"/>
    <w:rsid w:val="244B3A2D"/>
    <w:rsid w:val="24A42021"/>
    <w:rsid w:val="24BD2E9E"/>
    <w:rsid w:val="251BA499"/>
    <w:rsid w:val="252C4AC5"/>
    <w:rsid w:val="2532F68E"/>
    <w:rsid w:val="25C098D1"/>
    <w:rsid w:val="25D7615A"/>
    <w:rsid w:val="2613EA18"/>
    <w:rsid w:val="26988EB7"/>
    <w:rsid w:val="26DCAB3D"/>
    <w:rsid w:val="270F2B64"/>
    <w:rsid w:val="278220F2"/>
    <w:rsid w:val="2871D691"/>
    <w:rsid w:val="29461833"/>
    <w:rsid w:val="29BBC0E2"/>
    <w:rsid w:val="29F92873"/>
    <w:rsid w:val="2A141859"/>
    <w:rsid w:val="2A478B21"/>
    <w:rsid w:val="2ACCB194"/>
    <w:rsid w:val="2B7BAF88"/>
    <w:rsid w:val="2CB5CCF3"/>
    <w:rsid w:val="2CE28E05"/>
    <w:rsid w:val="2D399D7C"/>
    <w:rsid w:val="2DB54FFD"/>
    <w:rsid w:val="2E45515B"/>
    <w:rsid w:val="2E821207"/>
    <w:rsid w:val="2F181738"/>
    <w:rsid w:val="2F2F5D50"/>
    <w:rsid w:val="2F396DA8"/>
    <w:rsid w:val="2F4AC5C9"/>
    <w:rsid w:val="2F94DC47"/>
    <w:rsid w:val="2FB995BC"/>
    <w:rsid w:val="302BAFD7"/>
    <w:rsid w:val="309A2473"/>
    <w:rsid w:val="30A54522"/>
    <w:rsid w:val="30E4B7FC"/>
    <w:rsid w:val="31E38CF2"/>
    <w:rsid w:val="327E79D4"/>
    <w:rsid w:val="329FDD84"/>
    <w:rsid w:val="32E47CFD"/>
    <w:rsid w:val="331DC232"/>
    <w:rsid w:val="331FB977"/>
    <w:rsid w:val="337457A6"/>
    <w:rsid w:val="345B6F02"/>
    <w:rsid w:val="34F79916"/>
    <w:rsid w:val="35A6C8C8"/>
    <w:rsid w:val="36095914"/>
    <w:rsid w:val="365DA52E"/>
    <w:rsid w:val="36D64A04"/>
    <w:rsid w:val="36E0C7E3"/>
    <w:rsid w:val="38D3FD93"/>
    <w:rsid w:val="392B95A7"/>
    <w:rsid w:val="3993084F"/>
    <w:rsid w:val="39C4CF0B"/>
    <w:rsid w:val="3A66A222"/>
    <w:rsid w:val="3A68B743"/>
    <w:rsid w:val="3D9092F4"/>
    <w:rsid w:val="3D9A3778"/>
    <w:rsid w:val="3DADF74F"/>
    <w:rsid w:val="3DC989E9"/>
    <w:rsid w:val="3E2CD47B"/>
    <w:rsid w:val="3F92D5C7"/>
    <w:rsid w:val="3FB8FE18"/>
    <w:rsid w:val="3FD8F9B2"/>
    <w:rsid w:val="3FE37297"/>
    <w:rsid w:val="402BEA49"/>
    <w:rsid w:val="403516C2"/>
    <w:rsid w:val="40BB6042"/>
    <w:rsid w:val="410F2858"/>
    <w:rsid w:val="412AEC43"/>
    <w:rsid w:val="413E7E45"/>
    <w:rsid w:val="419AA458"/>
    <w:rsid w:val="43088BCE"/>
    <w:rsid w:val="430C22CA"/>
    <w:rsid w:val="43509755"/>
    <w:rsid w:val="43DBA39C"/>
    <w:rsid w:val="43F36D3A"/>
    <w:rsid w:val="440F38BD"/>
    <w:rsid w:val="459AA4A0"/>
    <w:rsid w:val="45C5747F"/>
    <w:rsid w:val="467D0966"/>
    <w:rsid w:val="46CAEEE3"/>
    <w:rsid w:val="46CDC518"/>
    <w:rsid w:val="46E06590"/>
    <w:rsid w:val="46F7D088"/>
    <w:rsid w:val="4738D7F4"/>
    <w:rsid w:val="475A508A"/>
    <w:rsid w:val="477859A0"/>
    <w:rsid w:val="48759E72"/>
    <w:rsid w:val="48A38178"/>
    <w:rsid w:val="48CBD733"/>
    <w:rsid w:val="48E2FE20"/>
    <w:rsid w:val="491A1EB6"/>
    <w:rsid w:val="49823FF2"/>
    <w:rsid w:val="49ACB656"/>
    <w:rsid w:val="4A7E0533"/>
    <w:rsid w:val="4B189670"/>
    <w:rsid w:val="4B45E687"/>
    <w:rsid w:val="4BD709B4"/>
    <w:rsid w:val="4C0429A0"/>
    <w:rsid w:val="4CE21C87"/>
    <w:rsid w:val="4D72DA15"/>
    <w:rsid w:val="4DDF9242"/>
    <w:rsid w:val="4E4F8E75"/>
    <w:rsid w:val="4EFED065"/>
    <w:rsid w:val="4F1A4052"/>
    <w:rsid w:val="4F51A82C"/>
    <w:rsid w:val="4F5386C6"/>
    <w:rsid w:val="4F7F4E55"/>
    <w:rsid w:val="4FCD403F"/>
    <w:rsid w:val="505221DF"/>
    <w:rsid w:val="50585B19"/>
    <w:rsid w:val="5134A87D"/>
    <w:rsid w:val="51D414A5"/>
    <w:rsid w:val="51E57BC3"/>
    <w:rsid w:val="51EDF240"/>
    <w:rsid w:val="52470827"/>
    <w:rsid w:val="52FABCDB"/>
    <w:rsid w:val="530C0345"/>
    <w:rsid w:val="5399E19F"/>
    <w:rsid w:val="543BC15F"/>
    <w:rsid w:val="545629D4"/>
    <w:rsid w:val="54967648"/>
    <w:rsid w:val="55D7EB8B"/>
    <w:rsid w:val="55E583D4"/>
    <w:rsid w:val="55EA7F57"/>
    <w:rsid w:val="565B06F5"/>
    <w:rsid w:val="58C4A279"/>
    <w:rsid w:val="59801A70"/>
    <w:rsid w:val="5A148B7F"/>
    <w:rsid w:val="5A27A855"/>
    <w:rsid w:val="5A8C5BBF"/>
    <w:rsid w:val="5B433363"/>
    <w:rsid w:val="5B4540A1"/>
    <w:rsid w:val="5B5307DB"/>
    <w:rsid w:val="5BD40521"/>
    <w:rsid w:val="5BFA34BC"/>
    <w:rsid w:val="5C23ACBA"/>
    <w:rsid w:val="5C25C36A"/>
    <w:rsid w:val="5D06BE1A"/>
    <w:rsid w:val="5D439102"/>
    <w:rsid w:val="5D4F31CD"/>
    <w:rsid w:val="5DB35A66"/>
    <w:rsid w:val="5E06DAEA"/>
    <w:rsid w:val="5E509818"/>
    <w:rsid w:val="5E966E67"/>
    <w:rsid w:val="5EAC6F96"/>
    <w:rsid w:val="5F0895A9"/>
    <w:rsid w:val="5F447DEC"/>
    <w:rsid w:val="5F46F66B"/>
    <w:rsid w:val="5F59A803"/>
    <w:rsid w:val="5F8A5407"/>
    <w:rsid w:val="601414D0"/>
    <w:rsid w:val="607BED82"/>
    <w:rsid w:val="60CCEBE2"/>
    <w:rsid w:val="6196EC62"/>
    <w:rsid w:val="6210E6D8"/>
    <w:rsid w:val="62701AFB"/>
    <w:rsid w:val="630D3F18"/>
    <w:rsid w:val="64B76580"/>
    <w:rsid w:val="64F55A3F"/>
    <w:rsid w:val="65C4176A"/>
    <w:rsid w:val="65FD51EE"/>
    <w:rsid w:val="6666AD83"/>
    <w:rsid w:val="6695716D"/>
    <w:rsid w:val="681A54CC"/>
    <w:rsid w:val="681F132F"/>
    <w:rsid w:val="68443B7A"/>
    <w:rsid w:val="68775CB6"/>
    <w:rsid w:val="68834EEA"/>
    <w:rsid w:val="68841469"/>
    <w:rsid w:val="68D28FAD"/>
    <w:rsid w:val="69148EF8"/>
    <w:rsid w:val="697B4646"/>
    <w:rsid w:val="69CE0476"/>
    <w:rsid w:val="69E53350"/>
    <w:rsid w:val="6A19404C"/>
    <w:rsid w:val="6A3B8B6E"/>
    <w:rsid w:val="6A57898B"/>
    <w:rsid w:val="6A749871"/>
    <w:rsid w:val="6A8AEDFB"/>
    <w:rsid w:val="6AC5CD70"/>
    <w:rsid w:val="6AE8011B"/>
    <w:rsid w:val="6B0859D3"/>
    <w:rsid w:val="6C46B788"/>
    <w:rsid w:val="6CE455B1"/>
    <w:rsid w:val="6D2070A8"/>
    <w:rsid w:val="6D222401"/>
    <w:rsid w:val="6D3A8E78"/>
    <w:rsid w:val="6EB0080D"/>
    <w:rsid w:val="6EDDB495"/>
    <w:rsid w:val="702D43EB"/>
    <w:rsid w:val="70940123"/>
    <w:rsid w:val="709E3A49"/>
    <w:rsid w:val="70B2D9B7"/>
    <w:rsid w:val="710762E6"/>
    <w:rsid w:val="7164DA20"/>
    <w:rsid w:val="71DEE537"/>
    <w:rsid w:val="72392221"/>
    <w:rsid w:val="72EE5154"/>
    <w:rsid w:val="7331A828"/>
    <w:rsid w:val="73C44BD7"/>
    <w:rsid w:val="73CF6887"/>
    <w:rsid w:val="756D80E8"/>
    <w:rsid w:val="75D01921"/>
    <w:rsid w:val="75F63277"/>
    <w:rsid w:val="76C1FB0D"/>
    <w:rsid w:val="78287AC6"/>
    <w:rsid w:val="78EEA9B8"/>
    <w:rsid w:val="7A076212"/>
    <w:rsid w:val="7A7C2B6F"/>
    <w:rsid w:val="7AEED620"/>
    <w:rsid w:val="7C046636"/>
    <w:rsid w:val="7CCB0E35"/>
    <w:rsid w:val="7CFBCA5D"/>
    <w:rsid w:val="7DCCBD91"/>
    <w:rsid w:val="7E511E9D"/>
    <w:rsid w:val="7E522D7E"/>
    <w:rsid w:val="7E7CAD09"/>
    <w:rsid w:val="7EA6AF13"/>
    <w:rsid w:val="7EF7DD20"/>
    <w:rsid w:val="7EFAF161"/>
    <w:rsid w:val="7F883588"/>
    <w:rsid w:val="7FEAE760"/>
    <w:rsid w:val="7FFAFC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0E18"/>
  <w15:docId w15:val="{8C5BE5F8-8012-4533-9C79-942389D4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318"/>
    <w:rPr>
      <w:rFonts w:ascii="Tahoma" w:eastAsia="Times New Roman" w:hAnsi="Tahoma" w:cs="Arial"/>
      <w:bCs/>
      <w:sz w:val="20"/>
      <w:szCs w:val="26"/>
    </w:rPr>
  </w:style>
  <w:style w:type="paragraph" w:styleId="Kop1">
    <w:name w:val="heading 1"/>
    <w:basedOn w:val="Standaard"/>
    <w:next w:val="Standaard"/>
    <w:link w:val="Kop1Char"/>
    <w:uiPriority w:val="3"/>
    <w:qFormat/>
    <w:rsid w:val="002F0C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2scr"/>
    <w:basedOn w:val="Standaard"/>
    <w:next w:val="Standaard"/>
    <w:link w:val="Kop2Char"/>
    <w:uiPriority w:val="3"/>
    <w:qFormat/>
    <w:rsid w:val="00A460DF"/>
    <w:pPr>
      <w:keepNext/>
      <w:suppressAutoHyphens/>
      <w:ind w:left="680" w:hanging="680"/>
      <w:outlineLvl w:val="1"/>
    </w:pPr>
    <w:rPr>
      <w:b/>
      <w:szCs w:val="20"/>
      <w:lang w:eastAsia="en-US"/>
    </w:rPr>
  </w:style>
  <w:style w:type="paragraph" w:styleId="Kop3">
    <w:name w:val="heading 3"/>
    <w:aliases w:val="3scr"/>
    <w:basedOn w:val="Standaard"/>
    <w:next w:val="Standaard"/>
    <w:link w:val="Kop3Char"/>
    <w:uiPriority w:val="3"/>
    <w:qFormat/>
    <w:rsid w:val="00A460DF"/>
    <w:pPr>
      <w:keepNext/>
      <w:ind w:left="680" w:hanging="680"/>
      <w:outlineLvl w:val="2"/>
    </w:pPr>
    <w:rPr>
      <w:i/>
    </w:rPr>
  </w:style>
  <w:style w:type="paragraph" w:styleId="Kop4">
    <w:name w:val="heading 4"/>
    <w:basedOn w:val="Standaard"/>
    <w:next w:val="Standaard"/>
    <w:link w:val="Kop4Char"/>
    <w:uiPriority w:val="3"/>
    <w:qFormat/>
    <w:rsid w:val="00A460DF"/>
    <w:pPr>
      <w:keepNext/>
      <w:spacing w:before="240" w:after="60"/>
      <w:ind w:left="680" w:hanging="680"/>
      <w:outlineLvl w:val="3"/>
    </w:pPr>
    <w:rPr>
      <w:rFonts w:cs="Times New Roman"/>
      <w: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A460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60DF"/>
    <w:rPr>
      <w:rFonts w:ascii="Arial" w:eastAsiaTheme="minorHAnsi" w:hAnsi="Arial"/>
      <w:sz w:val="20"/>
      <w:lang w:eastAsia="en-US"/>
    </w:rPr>
  </w:style>
  <w:style w:type="paragraph" w:styleId="Voettekst">
    <w:name w:val="footer"/>
    <w:basedOn w:val="Standaard"/>
    <w:link w:val="VoettekstChar"/>
    <w:uiPriority w:val="99"/>
    <w:unhideWhenUsed/>
    <w:rsid w:val="00A460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60DF"/>
    <w:rPr>
      <w:rFonts w:ascii="Arial" w:eastAsiaTheme="minorHAnsi" w:hAnsi="Arial"/>
      <w:sz w:val="20"/>
      <w:lang w:eastAsia="en-US"/>
    </w:rPr>
  </w:style>
  <w:style w:type="character" w:customStyle="1" w:styleId="Kop2Char">
    <w:name w:val="Kop 2 Char"/>
    <w:aliases w:val="2scr Char"/>
    <w:basedOn w:val="Standaardalinea-lettertype"/>
    <w:link w:val="Kop2"/>
    <w:uiPriority w:val="3"/>
    <w:rsid w:val="00A460DF"/>
    <w:rPr>
      <w:rFonts w:ascii="Tahoma" w:eastAsia="Times New Roman" w:hAnsi="Tahoma" w:cs="Arial"/>
      <w:b/>
      <w:bCs/>
      <w:sz w:val="20"/>
      <w:szCs w:val="20"/>
      <w:lang w:eastAsia="en-US"/>
    </w:rPr>
  </w:style>
  <w:style w:type="character" w:customStyle="1" w:styleId="Kop3Char">
    <w:name w:val="Kop 3 Char"/>
    <w:aliases w:val="3scr Char"/>
    <w:basedOn w:val="Standaardalinea-lettertype"/>
    <w:link w:val="Kop3"/>
    <w:uiPriority w:val="3"/>
    <w:rsid w:val="00A460DF"/>
    <w:rPr>
      <w:rFonts w:ascii="Tahoma" w:eastAsia="Times New Roman" w:hAnsi="Tahoma" w:cs="Arial"/>
      <w:bCs/>
      <w:i/>
      <w:sz w:val="20"/>
      <w:szCs w:val="26"/>
    </w:rPr>
  </w:style>
  <w:style w:type="character" w:customStyle="1" w:styleId="Kop4Char">
    <w:name w:val="Kop 4 Char"/>
    <w:basedOn w:val="Standaardalinea-lettertype"/>
    <w:link w:val="Kop4"/>
    <w:uiPriority w:val="3"/>
    <w:rsid w:val="00A460DF"/>
    <w:rPr>
      <w:rFonts w:ascii="Tahoma" w:eastAsia="Times New Roman" w:hAnsi="Tahoma" w:cs="Times New Roman"/>
      <w:b/>
      <w:bCs/>
      <w:sz w:val="20"/>
      <w:szCs w:val="28"/>
    </w:rPr>
  </w:style>
  <w:style w:type="paragraph" w:styleId="Inhopg1">
    <w:name w:val="toc 1"/>
    <w:basedOn w:val="Standaard"/>
    <w:next w:val="Standaard"/>
    <w:autoRedefine/>
    <w:uiPriority w:val="39"/>
    <w:rsid w:val="002A2086"/>
    <w:pPr>
      <w:tabs>
        <w:tab w:val="left" w:pos="1400"/>
        <w:tab w:val="right" w:leader="dot" w:pos="9072"/>
      </w:tabs>
      <w:ind w:left="600"/>
    </w:pPr>
    <w:rPr>
      <w:noProof/>
    </w:rPr>
  </w:style>
  <w:style w:type="paragraph" w:styleId="Inhopg2">
    <w:name w:val="toc 2"/>
    <w:basedOn w:val="Standaard"/>
    <w:next w:val="Standaard"/>
    <w:autoRedefine/>
    <w:uiPriority w:val="39"/>
    <w:rsid w:val="00A460DF"/>
    <w:pPr>
      <w:tabs>
        <w:tab w:val="left" w:pos="1400"/>
        <w:tab w:val="right" w:leader="dot" w:pos="9072"/>
      </w:tabs>
      <w:ind w:left="567" w:firstLine="33"/>
    </w:pPr>
    <w:rPr>
      <w:noProof/>
    </w:rPr>
  </w:style>
  <w:style w:type="character" w:styleId="Hyperlink">
    <w:name w:val="Hyperlink"/>
    <w:uiPriority w:val="99"/>
    <w:rsid w:val="00A460DF"/>
    <w:rPr>
      <w:color w:val="0000FF"/>
      <w:u w:val="single"/>
    </w:rPr>
  </w:style>
  <w:style w:type="paragraph" w:styleId="Geenafstand">
    <w:name w:val="No Spacing"/>
    <w:link w:val="GeenafstandChar"/>
    <w:uiPriority w:val="1"/>
    <w:qFormat/>
    <w:rsid w:val="00A460DF"/>
    <w:pPr>
      <w:tabs>
        <w:tab w:val="left" w:pos="567"/>
      </w:tabs>
      <w:spacing w:line="240" w:lineRule="auto"/>
      <w:jc w:val="both"/>
    </w:pPr>
    <w:rPr>
      <w:rFonts w:ascii="Tahoma" w:eastAsia="Times New Roman" w:hAnsi="Tahoma" w:cs="Arial"/>
      <w:bCs/>
      <w:sz w:val="20"/>
      <w:szCs w:val="26"/>
    </w:rPr>
  </w:style>
  <w:style w:type="character" w:customStyle="1" w:styleId="GeenafstandChar">
    <w:name w:val="Geen afstand Char"/>
    <w:link w:val="Geenafstand"/>
    <w:uiPriority w:val="1"/>
    <w:rsid w:val="00A460DF"/>
    <w:rPr>
      <w:rFonts w:ascii="Tahoma" w:eastAsia="Times New Roman" w:hAnsi="Tahoma" w:cs="Arial"/>
      <w:bCs/>
      <w:sz w:val="20"/>
      <w:szCs w:val="26"/>
    </w:rPr>
  </w:style>
  <w:style w:type="paragraph" w:styleId="Titel">
    <w:name w:val="Title"/>
    <w:basedOn w:val="Standaard"/>
    <w:next w:val="Standaard"/>
    <w:link w:val="TitelChar"/>
    <w:qFormat/>
    <w:rsid w:val="00A460DF"/>
    <w:pPr>
      <w:spacing w:before="240" w:after="60"/>
      <w:jc w:val="center"/>
      <w:outlineLvl w:val="0"/>
    </w:pPr>
    <w:rPr>
      <w:rFonts w:asciiTheme="majorHAnsi" w:eastAsiaTheme="majorEastAsia" w:hAnsiTheme="majorHAnsi" w:cstheme="majorBidi"/>
      <w:b/>
      <w:kern w:val="28"/>
      <w:sz w:val="32"/>
      <w:szCs w:val="32"/>
    </w:rPr>
  </w:style>
  <w:style w:type="character" w:customStyle="1" w:styleId="TitelChar">
    <w:name w:val="Titel Char"/>
    <w:basedOn w:val="Standaardalinea-lettertype"/>
    <w:link w:val="Titel"/>
    <w:rsid w:val="00A460DF"/>
    <w:rPr>
      <w:rFonts w:asciiTheme="majorHAnsi" w:eastAsiaTheme="majorEastAsia" w:hAnsiTheme="majorHAnsi" w:cstheme="majorBidi"/>
      <w:b/>
      <w:bCs/>
      <w:kern w:val="28"/>
      <w:sz w:val="32"/>
      <w:szCs w:val="32"/>
    </w:rPr>
  </w:style>
  <w:style w:type="table" w:styleId="Tabelraster">
    <w:name w:val="Table Grid"/>
    <w:basedOn w:val="Standaardtabel"/>
    <w:rsid w:val="00A460DF"/>
    <w:pPr>
      <w:tabs>
        <w:tab w:val="left" w:pos="567"/>
      </w:tabs>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C70FA"/>
    <w:rPr>
      <w:sz w:val="16"/>
      <w:szCs w:val="16"/>
    </w:rPr>
  </w:style>
  <w:style w:type="paragraph" w:styleId="Tekstopmerking">
    <w:name w:val="annotation text"/>
    <w:basedOn w:val="Standaard"/>
    <w:link w:val="TekstopmerkingChar"/>
    <w:uiPriority w:val="99"/>
    <w:unhideWhenUsed/>
    <w:rsid w:val="004C70FA"/>
    <w:pPr>
      <w:spacing w:line="240" w:lineRule="auto"/>
    </w:pPr>
    <w:rPr>
      <w:szCs w:val="20"/>
    </w:rPr>
  </w:style>
  <w:style w:type="character" w:customStyle="1" w:styleId="TekstopmerkingChar">
    <w:name w:val="Tekst opmerking Char"/>
    <w:basedOn w:val="Standaardalinea-lettertype"/>
    <w:link w:val="Tekstopmerking"/>
    <w:uiPriority w:val="99"/>
    <w:rsid w:val="004C70FA"/>
    <w:rPr>
      <w:rFonts w:ascii="Tahoma" w:eastAsia="Times New Roman" w:hAnsi="Tahoma" w:cs="Arial"/>
      <w:bCs/>
      <w:sz w:val="20"/>
      <w:szCs w:val="20"/>
    </w:rPr>
  </w:style>
  <w:style w:type="paragraph" w:styleId="Onderwerpvanopmerking">
    <w:name w:val="annotation subject"/>
    <w:basedOn w:val="Tekstopmerking"/>
    <w:next w:val="Tekstopmerking"/>
    <w:link w:val="OnderwerpvanopmerkingChar"/>
    <w:uiPriority w:val="99"/>
    <w:semiHidden/>
    <w:unhideWhenUsed/>
    <w:rsid w:val="004C70FA"/>
    <w:rPr>
      <w:b/>
    </w:rPr>
  </w:style>
  <w:style w:type="character" w:customStyle="1" w:styleId="OnderwerpvanopmerkingChar">
    <w:name w:val="Onderwerp van opmerking Char"/>
    <w:basedOn w:val="TekstopmerkingChar"/>
    <w:link w:val="Onderwerpvanopmerking"/>
    <w:uiPriority w:val="99"/>
    <w:semiHidden/>
    <w:rsid w:val="004C70FA"/>
    <w:rPr>
      <w:rFonts w:ascii="Tahoma" w:eastAsia="Times New Roman" w:hAnsi="Tahoma" w:cs="Arial"/>
      <w:b/>
      <w:bCs/>
      <w:sz w:val="20"/>
      <w:szCs w:val="20"/>
    </w:rPr>
  </w:style>
  <w:style w:type="paragraph" w:styleId="Ballontekst">
    <w:name w:val="Balloon Text"/>
    <w:basedOn w:val="Standaard"/>
    <w:link w:val="BallontekstChar"/>
    <w:uiPriority w:val="99"/>
    <w:semiHidden/>
    <w:unhideWhenUsed/>
    <w:rsid w:val="004C70F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0FA"/>
    <w:rPr>
      <w:rFonts w:ascii="Segoe UI" w:eastAsia="Times New Roman" w:hAnsi="Segoe UI" w:cs="Segoe UI"/>
      <w:bCs/>
      <w:sz w:val="18"/>
      <w:szCs w:val="18"/>
    </w:rPr>
  </w:style>
  <w:style w:type="paragraph" w:styleId="Lijstalinea">
    <w:name w:val="List Paragraph"/>
    <w:basedOn w:val="Standaard"/>
    <w:uiPriority w:val="34"/>
    <w:qFormat/>
    <w:rsid w:val="00003828"/>
    <w:pPr>
      <w:ind w:left="720"/>
      <w:contextualSpacing/>
    </w:pPr>
  </w:style>
  <w:style w:type="paragraph" w:styleId="Normaalweb">
    <w:name w:val="Normal (Web)"/>
    <w:basedOn w:val="Standaard"/>
    <w:uiPriority w:val="99"/>
    <w:semiHidden/>
    <w:unhideWhenUsed/>
    <w:rsid w:val="003671D5"/>
    <w:pPr>
      <w:spacing w:before="100" w:beforeAutospacing="1" w:after="100" w:afterAutospacing="1" w:line="240" w:lineRule="auto"/>
    </w:pPr>
    <w:rPr>
      <w:rFonts w:ascii="Times New Roman" w:hAnsi="Times New Roman" w:cs="Times New Roman"/>
      <w:bCs w:val="0"/>
      <w:sz w:val="24"/>
      <w:szCs w:val="24"/>
    </w:rPr>
  </w:style>
  <w:style w:type="paragraph" w:styleId="Revisie">
    <w:name w:val="Revision"/>
    <w:hidden/>
    <w:uiPriority w:val="99"/>
    <w:semiHidden/>
    <w:rsid w:val="00DC598D"/>
    <w:pPr>
      <w:spacing w:line="240" w:lineRule="auto"/>
    </w:pPr>
    <w:rPr>
      <w:rFonts w:ascii="Tahoma" w:eastAsia="Times New Roman" w:hAnsi="Tahoma" w:cs="Arial"/>
      <w:bCs/>
      <w:sz w:val="20"/>
      <w:szCs w:val="26"/>
    </w:rPr>
  </w:style>
  <w:style w:type="paragraph" w:styleId="Voetnoottekst">
    <w:name w:val="footnote text"/>
    <w:basedOn w:val="Standaard"/>
    <w:link w:val="VoetnoottekstChar"/>
    <w:uiPriority w:val="99"/>
    <w:semiHidden/>
    <w:unhideWhenUsed/>
    <w:rsid w:val="00B7173F"/>
    <w:pPr>
      <w:spacing w:line="240" w:lineRule="auto"/>
    </w:pPr>
    <w:rPr>
      <w:szCs w:val="20"/>
    </w:rPr>
  </w:style>
  <w:style w:type="character" w:customStyle="1" w:styleId="VoetnoottekstChar">
    <w:name w:val="Voetnoottekst Char"/>
    <w:basedOn w:val="Standaardalinea-lettertype"/>
    <w:link w:val="Voetnoottekst"/>
    <w:uiPriority w:val="99"/>
    <w:semiHidden/>
    <w:rsid w:val="00B7173F"/>
    <w:rPr>
      <w:rFonts w:ascii="Tahoma" w:eastAsia="Times New Roman" w:hAnsi="Tahoma" w:cs="Arial"/>
      <w:bCs/>
      <w:sz w:val="20"/>
      <w:szCs w:val="20"/>
    </w:rPr>
  </w:style>
  <w:style w:type="character" w:styleId="Voetnootmarkering">
    <w:name w:val="footnote reference"/>
    <w:basedOn w:val="Standaardalinea-lettertype"/>
    <w:uiPriority w:val="99"/>
    <w:semiHidden/>
    <w:unhideWhenUsed/>
    <w:rsid w:val="00B7173F"/>
    <w:rPr>
      <w:vertAlign w:val="superscript"/>
    </w:rPr>
  </w:style>
  <w:style w:type="paragraph" w:customStyle="1" w:styleId="Regel">
    <w:name w:val="Regel"/>
    <w:basedOn w:val="Standaard"/>
    <w:rsid w:val="00B51E34"/>
    <w:pPr>
      <w:spacing w:line="240" w:lineRule="auto"/>
    </w:pPr>
    <w:rPr>
      <w:rFonts w:ascii="TheSansCorrespondence" w:hAnsi="TheSansCorrespondence" w:cs="Times New Roman"/>
      <w:bCs w:val="0"/>
      <w:sz w:val="18"/>
      <w:szCs w:val="20"/>
      <w:lang w:eastAsia="en-US"/>
    </w:rPr>
  </w:style>
  <w:style w:type="character" w:styleId="GevolgdeHyperlink">
    <w:name w:val="FollowedHyperlink"/>
    <w:basedOn w:val="Standaardalinea-lettertype"/>
    <w:uiPriority w:val="99"/>
    <w:semiHidden/>
    <w:unhideWhenUsed/>
    <w:rsid w:val="004C09BF"/>
    <w:rPr>
      <w:color w:val="954F72" w:themeColor="followedHyperlink"/>
      <w:u w:val="single"/>
    </w:rPr>
  </w:style>
  <w:style w:type="paragraph" w:customStyle="1" w:styleId="intro">
    <w:name w:val="intro"/>
    <w:basedOn w:val="Standaard"/>
    <w:uiPriority w:val="99"/>
    <w:rsid w:val="00E464A1"/>
    <w:pPr>
      <w:spacing w:before="100" w:beforeAutospacing="1" w:after="100" w:afterAutospacing="1" w:line="240" w:lineRule="auto"/>
    </w:pPr>
    <w:rPr>
      <w:rFonts w:ascii="Times New Roman" w:eastAsiaTheme="minorHAnsi" w:hAnsi="Times New Roman" w:cs="Times New Roman"/>
      <w:bCs w:val="0"/>
      <w:sz w:val="24"/>
      <w:szCs w:val="24"/>
    </w:rPr>
  </w:style>
  <w:style w:type="character" w:styleId="Onopgelostemelding">
    <w:name w:val="Unresolved Mention"/>
    <w:basedOn w:val="Standaardalinea-lettertype"/>
    <w:uiPriority w:val="99"/>
    <w:unhideWhenUsed/>
    <w:rsid w:val="00427441"/>
    <w:rPr>
      <w:color w:val="605E5C"/>
      <w:shd w:val="clear" w:color="auto" w:fill="E1DFDD"/>
    </w:rPr>
  </w:style>
  <w:style w:type="paragraph" w:customStyle="1" w:styleId="paragraph">
    <w:name w:val="paragraph"/>
    <w:basedOn w:val="Standaard"/>
    <w:rsid w:val="00427441"/>
    <w:pPr>
      <w:spacing w:before="100" w:beforeAutospacing="1" w:after="100" w:afterAutospacing="1" w:line="240" w:lineRule="auto"/>
    </w:pPr>
    <w:rPr>
      <w:rFonts w:ascii="Times New Roman" w:hAnsi="Times New Roman" w:cs="Times New Roman"/>
      <w:bCs w:val="0"/>
      <w:sz w:val="24"/>
      <w:szCs w:val="24"/>
    </w:rPr>
  </w:style>
  <w:style w:type="character" w:customStyle="1" w:styleId="normaltextrun">
    <w:name w:val="normaltextrun"/>
    <w:basedOn w:val="Standaardalinea-lettertype"/>
    <w:rsid w:val="00427441"/>
  </w:style>
  <w:style w:type="character" w:customStyle="1" w:styleId="eop">
    <w:name w:val="eop"/>
    <w:basedOn w:val="Standaardalinea-lettertype"/>
    <w:rsid w:val="00427441"/>
  </w:style>
  <w:style w:type="character" w:customStyle="1" w:styleId="spellingerror">
    <w:name w:val="spellingerror"/>
    <w:basedOn w:val="Standaardalinea-lettertype"/>
    <w:rsid w:val="00534905"/>
  </w:style>
  <w:style w:type="character" w:styleId="Vermelding">
    <w:name w:val="Mention"/>
    <w:basedOn w:val="Standaardalinea-lettertype"/>
    <w:uiPriority w:val="99"/>
    <w:unhideWhenUsed/>
    <w:rsid w:val="003B7BFB"/>
    <w:rPr>
      <w:color w:val="2B579A"/>
      <w:shd w:val="clear" w:color="auto" w:fill="E1DFDD"/>
    </w:rPr>
  </w:style>
  <w:style w:type="character" w:styleId="Nadruk">
    <w:name w:val="Emphasis"/>
    <w:basedOn w:val="Standaardalinea-lettertype"/>
    <w:uiPriority w:val="20"/>
    <w:qFormat/>
    <w:rsid w:val="002D633D"/>
    <w:rPr>
      <w:i/>
      <w:iCs/>
    </w:rPr>
  </w:style>
  <w:style w:type="character" w:customStyle="1" w:styleId="mw-page-title-main">
    <w:name w:val="mw-page-title-main"/>
    <w:basedOn w:val="Standaardalinea-lettertype"/>
    <w:rsid w:val="00411472"/>
  </w:style>
  <w:style w:type="paragraph" w:customStyle="1" w:styleId="pf0">
    <w:name w:val="pf0"/>
    <w:basedOn w:val="Standaard"/>
    <w:rsid w:val="003A39A9"/>
    <w:pPr>
      <w:spacing w:before="100" w:beforeAutospacing="1" w:after="100" w:afterAutospacing="1" w:line="240" w:lineRule="auto"/>
    </w:pPr>
    <w:rPr>
      <w:rFonts w:ascii="Times New Roman" w:hAnsi="Times New Roman" w:cs="Times New Roman"/>
      <w:bCs w:val="0"/>
      <w:sz w:val="24"/>
      <w:szCs w:val="24"/>
    </w:rPr>
  </w:style>
  <w:style w:type="character" w:customStyle="1" w:styleId="cf01">
    <w:name w:val="cf01"/>
    <w:basedOn w:val="Standaardalinea-lettertype"/>
    <w:rsid w:val="003A39A9"/>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38659">
      <w:bodyDiv w:val="1"/>
      <w:marLeft w:val="0"/>
      <w:marRight w:val="0"/>
      <w:marTop w:val="0"/>
      <w:marBottom w:val="0"/>
      <w:divBdr>
        <w:top w:val="none" w:sz="0" w:space="0" w:color="auto"/>
        <w:left w:val="none" w:sz="0" w:space="0" w:color="auto"/>
        <w:bottom w:val="none" w:sz="0" w:space="0" w:color="auto"/>
        <w:right w:val="none" w:sz="0" w:space="0" w:color="auto"/>
      </w:divBdr>
    </w:div>
    <w:div w:id="271860558">
      <w:bodyDiv w:val="1"/>
      <w:marLeft w:val="0"/>
      <w:marRight w:val="0"/>
      <w:marTop w:val="0"/>
      <w:marBottom w:val="0"/>
      <w:divBdr>
        <w:top w:val="none" w:sz="0" w:space="0" w:color="auto"/>
        <w:left w:val="none" w:sz="0" w:space="0" w:color="auto"/>
        <w:bottom w:val="none" w:sz="0" w:space="0" w:color="auto"/>
        <w:right w:val="none" w:sz="0" w:space="0" w:color="auto"/>
      </w:divBdr>
    </w:div>
    <w:div w:id="326791204">
      <w:bodyDiv w:val="1"/>
      <w:marLeft w:val="0"/>
      <w:marRight w:val="0"/>
      <w:marTop w:val="0"/>
      <w:marBottom w:val="0"/>
      <w:divBdr>
        <w:top w:val="none" w:sz="0" w:space="0" w:color="auto"/>
        <w:left w:val="none" w:sz="0" w:space="0" w:color="auto"/>
        <w:bottom w:val="none" w:sz="0" w:space="0" w:color="auto"/>
        <w:right w:val="none" w:sz="0" w:space="0" w:color="auto"/>
      </w:divBdr>
    </w:div>
    <w:div w:id="546988821">
      <w:bodyDiv w:val="1"/>
      <w:marLeft w:val="0"/>
      <w:marRight w:val="0"/>
      <w:marTop w:val="0"/>
      <w:marBottom w:val="0"/>
      <w:divBdr>
        <w:top w:val="none" w:sz="0" w:space="0" w:color="auto"/>
        <w:left w:val="none" w:sz="0" w:space="0" w:color="auto"/>
        <w:bottom w:val="none" w:sz="0" w:space="0" w:color="auto"/>
        <w:right w:val="none" w:sz="0" w:space="0" w:color="auto"/>
      </w:divBdr>
    </w:div>
    <w:div w:id="624317270">
      <w:bodyDiv w:val="1"/>
      <w:marLeft w:val="0"/>
      <w:marRight w:val="0"/>
      <w:marTop w:val="0"/>
      <w:marBottom w:val="0"/>
      <w:divBdr>
        <w:top w:val="none" w:sz="0" w:space="0" w:color="auto"/>
        <w:left w:val="none" w:sz="0" w:space="0" w:color="auto"/>
        <w:bottom w:val="none" w:sz="0" w:space="0" w:color="auto"/>
        <w:right w:val="none" w:sz="0" w:space="0" w:color="auto"/>
      </w:divBdr>
      <w:divsChild>
        <w:div w:id="491679369">
          <w:marLeft w:val="0"/>
          <w:marRight w:val="0"/>
          <w:marTop w:val="0"/>
          <w:marBottom w:val="0"/>
          <w:divBdr>
            <w:top w:val="none" w:sz="0" w:space="0" w:color="auto"/>
            <w:left w:val="none" w:sz="0" w:space="0" w:color="auto"/>
            <w:bottom w:val="none" w:sz="0" w:space="0" w:color="auto"/>
            <w:right w:val="none" w:sz="0" w:space="0" w:color="auto"/>
          </w:divBdr>
          <w:divsChild>
            <w:div w:id="1107963402">
              <w:marLeft w:val="0"/>
              <w:marRight w:val="0"/>
              <w:marTop w:val="0"/>
              <w:marBottom w:val="0"/>
              <w:divBdr>
                <w:top w:val="none" w:sz="0" w:space="0" w:color="auto"/>
                <w:left w:val="none" w:sz="0" w:space="0" w:color="auto"/>
                <w:bottom w:val="none" w:sz="0" w:space="0" w:color="auto"/>
                <w:right w:val="none" w:sz="0" w:space="0" w:color="auto"/>
              </w:divBdr>
            </w:div>
            <w:div w:id="1476724363">
              <w:marLeft w:val="0"/>
              <w:marRight w:val="0"/>
              <w:marTop w:val="0"/>
              <w:marBottom w:val="0"/>
              <w:divBdr>
                <w:top w:val="none" w:sz="0" w:space="0" w:color="auto"/>
                <w:left w:val="none" w:sz="0" w:space="0" w:color="auto"/>
                <w:bottom w:val="none" w:sz="0" w:space="0" w:color="auto"/>
                <w:right w:val="none" w:sz="0" w:space="0" w:color="auto"/>
              </w:divBdr>
            </w:div>
          </w:divsChild>
        </w:div>
        <w:div w:id="1566144031">
          <w:marLeft w:val="0"/>
          <w:marRight w:val="0"/>
          <w:marTop w:val="0"/>
          <w:marBottom w:val="0"/>
          <w:divBdr>
            <w:top w:val="none" w:sz="0" w:space="0" w:color="auto"/>
            <w:left w:val="none" w:sz="0" w:space="0" w:color="auto"/>
            <w:bottom w:val="none" w:sz="0" w:space="0" w:color="auto"/>
            <w:right w:val="none" w:sz="0" w:space="0" w:color="auto"/>
          </w:divBdr>
          <w:divsChild>
            <w:div w:id="238830168">
              <w:marLeft w:val="0"/>
              <w:marRight w:val="0"/>
              <w:marTop w:val="0"/>
              <w:marBottom w:val="0"/>
              <w:divBdr>
                <w:top w:val="none" w:sz="0" w:space="0" w:color="auto"/>
                <w:left w:val="none" w:sz="0" w:space="0" w:color="auto"/>
                <w:bottom w:val="none" w:sz="0" w:space="0" w:color="auto"/>
                <w:right w:val="none" w:sz="0" w:space="0" w:color="auto"/>
              </w:divBdr>
            </w:div>
            <w:div w:id="5678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48462">
      <w:bodyDiv w:val="1"/>
      <w:marLeft w:val="0"/>
      <w:marRight w:val="0"/>
      <w:marTop w:val="0"/>
      <w:marBottom w:val="0"/>
      <w:divBdr>
        <w:top w:val="none" w:sz="0" w:space="0" w:color="auto"/>
        <w:left w:val="none" w:sz="0" w:space="0" w:color="auto"/>
        <w:bottom w:val="none" w:sz="0" w:space="0" w:color="auto"/>
        <w:right w:val="none" w:sz="0" w:space="0" w:color="auto"/>
      </w:divBdr>
    </w:div>
    <w:div w:id="736590476">
      <w:bodyDiv w:val="1"/>
      <w:marLeft w:val="0"/>
      <w:marRight w:val="0"/>
      <w:marTop w:val="0"/>
      <w:marBottom w:val="0"/>
      <w:divBdr>
        <w:top w:val="none" w:sz="0" w:space="0" w:color="auto"/>
        <w:left w:val="none" w:sz="0" w:space="0" w:color="auto"/>
        <w:bottom w:val="none" w:sz="0" w:space="0" w:color="auto"/>
        <w:right w:val="none" w:sz="0" w:space="0" w:color="auto"/>
      </w:divBdr>
    </w:div>
    <w:div w:id="1110006133">
      <w:bodyDiv w:val="1"/>
      <w:marLeft w:val="0"/>
      <w:marRight w:val="0"/>
      <w:marTop w:val="0"/>
      <w:marBottom w:val="0"/>
      <w:divBdr>
        <w:top w:val="none" w:sz="0" w:space="0" w:color="auto"/>
        <w:left w:val="none" w:sz="0" w:space="0" w:color="auto"/>
        <w:bottom w:val="none" w:sz="0" w:space="0" w:color="auto"/>
        <w:right w:val="none" w:sz="0" w:space="0" w:color="auto"/>
      </w:divBdr>
    </w:div>
    <w:div w:id="1148207667">
      <w:bodyDiv w:val="1"/>
      <w:marLeft w:val="0"/>
      <w:marRight w:val="0"/>
      <w:marTop w:val="0"/>
      <w:marBottom w:val="0"/>
      <w:divBdr>
        <w:top w:val="none" w:sz="0" w:space="0" w:color="auto"/>
        <w:left w:val="none" w:sz="0" w:space="0" w:color="auto"/>
        <w:bottom w:val="none" w:sz="0" w:space="0" w:color="auto"/>
        <w:right w:val="none" w:sz="0" w:space="0" w:color="auto"/>
      </w:divBdr>
    </w:div>
    <w:div w:id="1172839822">
      <w:bodyDiv w:val="1"/>
      <w:marLeft w:val="0"/>
      <w:marRight w:val="0"/>
      <w:marTop w:val="0"/>
      <w:marBottom w:val="0"/>
      <w:divBdr>
        <w:top w:val="none" w:sz="0" w:space="0" w:color="auto"/>
        <w:left w:val="none" w:sz="0" w:space="0" w:color="auto"/>
        <w:bottom w:val="none" w:sz="0" w:space="0" w:color="auto"/>
        <w:right w:val="none" w:sz="0" w:space="0" w:color="auto"/>
      </w:divBdr>
    </w:div>
    <w:div w:id="1910531058">
      <w:bodyDiv w:val="1"/>
      <w:marLeft w:val="0"/>
      <w:marRight w:val="0"/>
      <w:marTop w:val="0"/>
      <w:marBottom w:val="0"/>
      <w:divBdr>
        <w:top w:val="none" w:sz="0" w:space="0" w:color="auto"/>
        <w:left w:val="none" w:sz="0" w:space="0" w:color="auto"/>
        <w:bottom w:val="none" w:sz="0" w:space="0" w:color="auto"/>
        <w:right w:val="none" w:sz="0" w:space="0" w:color="auto"/>
      </w:divBdr>
    </w:div>
    <w:div w:id="19801113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ggm.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forumstandaardisatie.nl/open-standaard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vggm.nl/jaaroverzicht20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gdg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do\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3fae821-d6da-4140-9bcf-d22125fcdbdf">
      <UserInfo>
        <DisplayName>Ben Arnts</DisplayName>
        <AccountId>20</AccountId>
        <AccountType/>
      </UserInfo>
      <UserInfo>
        <DisplayName>Astrid van Elk</DisplayName>
        <AccountId>21</AccountId>
        <AccountType/>
      </UserInfo>
      <UserInfo>
        <DisplayName>Jan Ligtenberg</DisplayName>
        <AccountId>22</AccountId>
        <AccountType/>
      </UserInfo>
      <UserInfo>
        <DisplayName>spsearch</DisplayName>
        <AccountId>23</AccountId>
        <AccountType/>
      </UserInfo>
      <UserInfo>
        <DisplayName>SharingLinks.d36ee3df-e103-43f6-be3b-6c418abc498e.Flexible.c94b5a25-9f1b-40e4-8d5f-389f96ed9112</DisplayName>
        <AccountId>24</AccountId>
        <AccountType/>
      </UserInfo>
      <UserInfo>
        <DisplayName>Limited Access System Group For List c8c9ffa6-7c59-42b9-8b0f-d0354995d4a1</DisplayName>
        <AccountId>25</AccountId>
        <AccountType/>
      </UserInfo>
      <UserInfo>
        <DisplayName>Limited Access System Group For Web 63a9b42b-fa0e-4fa7-81ae-f9ac0b601300</DisplayName>
        <AccountId>26</AccountId>
        <AccountType/>
      </UserInfo>
      <UserInfo>
        <DisplayName>Erik Ma</DisplayName>
        <AccountId>27</AccountId>
        <AccountType/>
      </UserInfo>
      <UserInfo>
        <DisplayName>SharingLinks.3ad194f2-42ef-4aab-b4f1-c7837fd90282.Flexible.112d7b19-4df3-4668-8b17-7678f0f32a94</DisplayName>
        <AccountId>28</AccountId>
        <AccountType/>
      </UserInfo>
      <UserInfo>
        <DisplayName>Theo Huilmand</DisplayName>
        <AccountId>15</AccountId>
        <AccountType/>
      </UserInfo>
      <UserInfo>
        <DisplayName>Wim Nijenkamp</DisplayName>
        <AccountId>14</AccountId>
        <AccountType/>
      </UserInfo>
      <UserInfo>
        <DisplayName>Jos Seegers</DisplayName>
        <AccountId>13</AccountId>
        <AccountType/>
      </UserInfo>
      <UserInfo>
        <DisplayName>Suzanne Lith</DisplayName>
        <AccountId>16</AccountId>
        <AccountType/>
      </UserInfo>
      <UserInfo>
        <DisplayName>SharingLinks.000332d0-9c53-4584-8a5b-7c1f0deee416.Flexible.e9b46dbe-b223-442d-9e41-c57c8245c896</DisplayName>
        <AccountId>29</AccountId>
        <AccountType/>
      </UserInfo>
      <UserInfo>
        <DisplayName>Doreen Hazeleger</DisplayName>
        <AccountId>12</AccountId>
        <AccountType/>
      </UserInfo>
      <UserInfo>
        <DisplayName>Project - I&amp;I Projecten  - [VGGM] - Leden</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6" ma:contentTypeDescription="Een nieuw document maken." ma:contentTypeScope="" ma:versionID="67208841015d309671efd4580bfcb597">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83a2a6627def0bf3f1571a7e98c1bc1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809F8-4D55-419F-A1BE-E51D3027726F}">
  <ds:schemaRefs>
    <ds:schemaRef ds:uri="http://purl.org/dc/elements/1.1/"/>
    <ds:schemaRef ds:uri="http://www.w3.org/XML/1998/namespace"/>
    <ds:schemaRef ds:uri="http://purl.org/dc/terms/"/>
    <ds:schemaRef ds:uri="http://schemas.openxmlformats.org/package/2006/metadata/core-properties"/>
    <ds:schemaRef ds:uri="c8c9ffa6-7c59-42b9-8b0f-d0354995d4a1"/>
    <ds:schemaRef ds:uri="http://schemas.microsoft.com/office/2006/documentManagement/types"/>
    <ds:schemaRef ds:uri="63a9b42b-fa0e-4fa7-81ae-f9ac0b601300"/>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44388CB-EBB3-4C2F-91E3-002915C550C2}">
  <ds:schemaRefs>
    <ds:schemaRef ds:uri="http://schemas.microsoft.com/sharepoint/v3/contenttype/forms"/>
  </ds:schemaRefs>
</ds:datastoreItem>
</file>

<file path=customXml/itemProps3.xml><?xml version="1.0" encoding="utf-8"?>
<ds:datastoreItem xmlns:ds="http://schemas.openxmlformats.org/officeDocument/2006/customXml" ds:itemID="{0C74A6AC-05A0-4CAD-AAFD-B8451662234D}">
  <ds:schemaRefs>
    <ds:schemaRef ds:uri="http://schemas.openxmlformats.org/officeDocument/2006/bibliography"/>
  </ds:schemaRefs>
</ds:datastoreItem>
</file>

<file path=customXml/itemProps4.xml><?xml version="1.0" encoding="utf-8"?>
<ds:datastoreItem xmlns:ds="http://schemas.openxmlformats.org/officeDocument/2006/customXml" ds:itemID="{6E5D6D97-4EBE-4402-A72C-F41F26EB4A89}"/>
</file>

<file path=docProps/app.xml><?xml version="1.0" encoding="utf-8"?>
<Properties xmlns="http://schemas.openxmlformats.org/officeDocument/2006/extended-properties" xmlns:vt="http://schemas.openxmlformats.org/officeDocument/2006/docPropsVTypes">
  <Template>[nieuw blanco document]</Template>
  <TotalTime>1</TotalTime>
  <Pages>13</Pages>
  <Words>3224</Words>
  <Characters>17733</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20916</CharactersWithSpaces>
  <SharedDoc>false</SharedDoc>
  <HLinks>
    <vt:vector size="132" baseType="variant">
      <vt:variant>
        <vt:i4>65624</vt:i4>
      </vt:variant>
      <vt:variant>
        <vt:i4>120</vt:i4>
      </vt:variant>
      <vt:variant>
        <vt:i4>0</vt:i4>
      </vt:variant>
      <vt:variant>
        <vt:i4>5</vt:i4>
      </vt:variant>
      <vt:variant>
        <vt:lpwstr>https://www.forumstandaardisatie.nl/open-standaarden</vt:lpwstr>
      </vt:variant>
      <vt:variant>
        <vt:lpwstr/>
      </vt:variant>
      <vt:variant>
        <vt:i4>4980815</vt:i4>
      </vt:variant>
      <vt:variant>
        <vt:i4>117</vt:i4>
      </vt:variant>
      <vt:variant>
        <vt:i4>0</vt:i4>
      </vt:variant>
      <vt:variant>
        <vt:i4>5</vt:i4>
      </vt:variant>
      <vt:variant>
        <vt:lpwstr>https://vggm.nl/jaaroverzicht2021</vt:lpwstr>
      </vt:variant>
      <vt:variant>
        <vt:lpwstr/>
      </vt:variant>
      <vt:variant>
        <vt:i4>327698</vt:i4>
      </vt:variant>
      <vt:variant>
        <vt:i4>114</vt:i4>
      </vt:variant>
      <vt:variant>
        <vt:i4>0</vt:i4>
      </vt:variant>
      <vt:variant>
        <vt:i4>5</vt:i4>
      </vt:variant>
      <vt:variant>
        <vt:lpwstr>http://www.ggdgm.nl./</vt:lpwstr>
      </vt:variant>
      <vt:variant>
        <vt:lpwstr/>
      </vt:variant>
      <vt:variant>
        <vt:i4>7864372</vt:i4>
      </vt:variant>
      <vt:variant>
        <vt:i4>111</vt:i4>
      </vt:variant>
      <vt:variant>
        <vt:i4>0</vt:i4>
      </vt:variant>
      <vt:variant>
        <vt:i4>5</vt:i4>
      </vt:variant>
      <vt:variant>
        <vt:lpwstr>http://www.vggm.nl/</vt:lpwstr>
      </vt:variant>
      <vt:variant>
        <vt:lpwstr/>
      </vt:variant>
      <vt:variant>
        <vt:i4>1376318</vt:i4>
      </vt:variant>
      <vt:variant>
        <vt:i4>104</vt:i4>
      </vt:variant>
      <vt:variant>
        <vt:i4>0</vt:i4>
      </vt:variant>
      <vt:variant>
        <vt:i4>5</vt:i4>
      </vt:variant>
      <vt:variant>
        <vt:lpwstr/>
      </vt:variant>
      <vt:variant>
        <vt:lpwstr>_Toc115081225</vt:lpwstr>
      </vt:variant>
      <vt:variant>
        <vt:i4>1376318</vt:i4>
      </vt:variant>
      <vt:variant>
        <vt:i4>98</vt:i4>
      </vt:variant>
      <vt:variant>
        <vt:i4>0</vt:i4>
      </vt:variant>
      <vt:variant>
        <vt:i4>5</vt:i4>
      </vt:variant>
      <vt:variant>
        <vt:lpwstr/>
      </vt:variant>
      <vt:variant>
        <vt:lpwstr>_Toc115081224</vt:lpwstr>
      </vt:variant>
      <vt:variant>
        <vt:i4>1376318</vt:i4>
      </vt:variant>
      <vt:variant>
        <vt:i4>92</vt:i4>
      </vt:variant>
      <vt:variant>
        <vt:i4>0</vt:i4>
      </vt:variant>
      <vt:variant>
        <vt:i4>5</vt:i4>
      </vt:variant>
      <vt:variant>
        <vt:lpwstr/>
      </vt:variant>
      <vt:variant>
        <vt:lpwstr>_Toc115081223</vt:lpwstr>
      </vt:variant>
      <vt:variant>
        <vt:i4>1376318</vt:i4>
      </vt:variant>
      <vt:variant>
        <vt:i4>86</vt:i4>
      </vt:variant>
      <vt:variant>
        <vt:i4>0</vt:i4>
      </vt:variant>
      <vt:variant>
        <vt:i4>5</vt:i4>
      </vt:variant>
      <vt:variant>
        <vt:lpwstr/>
      </vt:variant>
      <vt:variant>
        <vt:lpwstr>_Toc115081222</vt:lpwstr>
      </vt:variant>
      <vt:variant>
        <vt:i4>1376318</vt:i4>
      </vt:variant>
      <vt:variant>
        <vt:i4>80</vt:i4>
      </vt:variant>
      <vt:variant>
        <vt:i4>0</vt:i4>
      </vt:variant>
      <vt:variant>
        <vt:i4>5</vt:i4>
      </vt:variant>
      <vt:variant>
        <vt:lpwstr/>
      </vt:variant>
      <vt:variant>
        <vt:lpwstr>_Toc115081221</vt:lpwstr>
      </vt:variant>
      <vt:variant>
        <vt:i4>1376318</vt:i4>
      </vt:variant>
      <vt:variant>
        <vt:i4>74</vt:i4>
      </vt:variant>
      <vt:variant>
        <vt:i4>0</vt:i4>
      </vt:variant>
      <vt:variant>
        <vt:i4>5</vt:i4>
      </vt:variant>
      <vt:variant>
        <vt:lpwstr/>
      </vt:variant>
      <vt:variant>
        <vt:lpwstr>_Toc115081220</vt:lpwstr>
      </vt:variant>
      <vt:variant>
        <vt:i4>1441854</vt:i4>
      </vt:variant>
      <vt:variant>
        <vt:i4>68</vt:i4>
      </vt:variant>
      <vt:variant>
        <vt:i4>0</vt:i4>
      </vt:variant>
      <vt:variant>
        <vt:i4>5</vt:i4>
      </vt:variant>
      <vt:variant>
        <vt:lpwstr/>
      </vt:variant>
      <vt:variant>
        <vt:lpwstr>_Toc115081219</vt:lpwstr>
      </vt:variant>
      <vt:variant>
        <vt:i4>1441854</vt:i4>
      </vt:variant>
      <vt:variant>
        <vt:i4>62</vt:i4>
      </vt:variant>
      <vt:variant>
        <vt:i4>0</vt:i4>
      </vt:variant>
      <vt:variant>
        <vt:i4>5</vt:i4>
      </vt:variant>
      <vt:variant>
        <vt:lpwstr/>
      </vt:variant>
      <vt:variant>
        <vt:lpwstr>_Toc115081218</vt:lpwstr>
      </vt:variant>
      <vt:variant>
        <vt:i4>1441854</vt:i4>
      </vt:variant>
      <vt:variant>
        <vt:i4>56</vt:i4>
      </vt:variant>
      <vt:variant>
        <vt:i4>0</vt:i4>
      </vt:variant>
      <vt:variant>
        <vt:i4>5</vt:i4>
      </vt:variant>
      <vt:variant>
        <vt:lpwstr/>
      </vt:variant>
      <vt:variant>
        <vt:lpwstr>_Toc115081217</vt:lpwstr>
      </vt:variant>
      <vt:variant>
        <vt:i4>1441854</vt:i4>
      </vt:variant>
      <vt:variant>
        <vt:i4>50</vt:i4>
      </vt:variant>
      <vt:variant>
        <vt:i4>0</vt:i4>
      </vt:variant>
      <vt:variant>
        <vt:i4>5</vt:i4>
      </vt:variant>
      <vt:variant>
        <vt:lpwstr/>
      </vt:variant>
      <vt:variant>
        <vt:lpwstr>_Toc115081216</vt:lpwstr>
      </vt:variant>
      <vt:variant>
        <vt:i4>1441854</vt:i4>
      </vt:variant>
      <vt:variant>
        <vt:i4>44</vt:i4>
      </vt:variant>
      <vt:variant>
        <vt:i4>0</vt:i4>
      </vt:variant>
      <vt:variant>
        <vt:i4>5</vt:i4>
      </vt:variant>
      <vt:variant>
        <vt:lpwstr/>
      </vt:variant>
      <vt:variant>
        <vt:lpwstr>_Toc115081215</vt:lpwstr>
      </vt:variant>
      <vt:variant>
        <vt:i4>1441854</vt:i4>
      </vt:variant>
      <vt:variant>
        <vt:i4>38</vt:i4>
      </vt:variant>
      <vt:variant>
        <vt:i4>0</vt:i4>
      </vt:variant>
      <vt:variant>
        <vt:i4>5</vt:i4>
      </vt:variant>
      <vt:variant>
        <vt:lpwstr/>
      </vt:variant>
      <vt:variant>
        <vt:lpwstr>_Toc115081214</vt:lpwstr>
      </vt:variant>
      <vt:variant>
        <vt:i4>1441854</vt:i4>
      </vt:variant>
      <vt:variant>
        <vt:i4>32</vt:i4>
      </vt:variant>
      <vt:variant>
        <vt:i4>0</vt:i4>
      </vt:variant>
      <vt:variant>
        <vt:i4>5</vt:i4>
      </vt:variant>
      <vt:variant>
        <vt:lpwstr/>
      </vt:variant>
      <vt:variant>
        <vt:lpwstr>_Toc115081213</vt:lpwstr>
      </vt:variant>
      <vt:variant>
        <vt:i4>1441854</vt:i4>
      </vt:variant>
      <vt:variant>
        <vt:i4>26</vt:i4>
      </vt:variant>
      <vt:variant>
        <vt:i4>0</vt:i4>
      </vt:variant>
      <vt:variant>
        <vt:i4>5</vt:i4>
      </vt:variant>
      <vt:variant>
        <vt:lpwstr/>
      </vt:variant>
      <vt:variant>
        <vt:lpwstr>_Toc115081212</vt:lpwstr>
      </vt:variant>
      <vt:variant>
        <vt:i4>1441854</vt:i4>
      </vt:variant>
      <vt:variant>
        <vt:i4>20</vt:i4>
      </vt:variant>
      <vt:variant>
        <vt:i4>0</vt:i4>
      </vt:variant>
      <vt:variant>
        <vt:i4>5</vt:i4>
      </vt:variant>
      <vt:variant>
        <vt:lpwstr/>
      </vt:variant>
      <vt:variant>
        <vt:lpwstr>_Toc115081211</vt:lpwstr>
      </vt:variant>
      <vt:variant>
        <vt:i4>1441854</vt:i4>
      </vt:variant>
      <vt:variant>
        <vt:i4>14</vt:i4>
      </vt:variant>
      <vt:variant>
        <vt:i4>0</vt:i4>
      </vt:variant>
      <vt:variant>
        <vt:i4>5</vt:i4>
      </vt:variant>
      <vt:variant>
        <vt:lpwstr/>
      </vt:variant>
      <vt:variant>
        <vt:lpwstr>_Toc115081210</vt:lpwstr>
      </vt:variant>
      <vt:variant>
        <vt:i4>1507390</vt:i4>
      </vt:variant>
      <vt:variant>
        <vt:i4>8</vt:i4>
      </vt:variant>
      <vt:variant>
        <vt:i4>0</vt:i4>
      </vt:variant>
      <vt:variant>
        <vt:i4>5</vt:i4>
      </vt:variant>
      <vt:variant>
        <vt:lpwstr/>
      </vt:variant>
      <vt:variant>
        <vt:lpwstr>_Toc115081209</vt:lpwstr>
      </vt:variant>
      <vt:variant>
        <vt:i4>1507390</vt:i4>
      </vt:variant>
      <vt:variant>
        <vt:i4>2</vt:i4>
      </vt:variant>
      <vt:variant>
        <vt:i4>0</vt:i4>
      </vt:variant>
      <vt:variant>
        <vt:i4>5</vt:i4>
      </vt:variant>
      <vt:variant>
        <vt:lpwstr/>
      </vt:variant>
      <vt:variant>
        <vt:lpwstr>_Toc115081208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cp:lastModifiedBy>Johan Fransen</cp:lastModifiedBy>
  <cp:revision>2</cp:revision>
  <cp:lastPrinted>2022-04-24T07:57:00Z</cp:lastPrinted>
  <dcterms:created xsi:type="dcterms:W3CDTF">2022-09-27T08:43:00Z</dcterms:created>
  <dcterms:modified xsi:type="dcterms:W3CDTF">2022-09-27T08:43:00Z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ies>
</file>