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86"/>
        <w:gridCol w:w="8553"/>
      </w:tblGrid>
      <w:tr w:rsidR="003B0C38" w14:paraId="6BAA3924" w14:textId="77777777" w:rsidTr="007B61A3">
        <w:trPr>
          <w:trHeight w:hRule="exact" w:val="13408"/>
        </w:trPr>
        <w:tc>
          <w:tcPr>
            <w:tcW w:w="10065" w:type="dxa"/>
            <w:gridSpan w:val="3"/>
            <w:shd w:val="clear" w:color="auto" w:fill="auto"/>
            <w:vAlign w:val="bottom"/>
          </w:tcPr>
          <w:p w14:paraId="6A1F6475" w14:textId="220A991B" w:rsidR="003B0C38" w:rsidRPr="008F797E" w:rsidRDefault="00E1441E" w:rsidP="00EA7100">
            <w:pPr>
              <w:pStyle w:val="TitelBoven"/>
            </w:pPr>
            <w:r>
              <w:t xml:space="preserve">Bijlagen </w:t>
            </w:r>
            <w:r w:rsidR="00500AC7">
              <w:t>leidraad in Word</w:t>
            </w:r>
          </w:p>
          <w:p w14:paraId="666A4516" w14:textId="77777777" w:rsidR="00A800FB" w:rsidRDefault="00A800FB" w:rsidP="00A800FB">
            <w:pPr>
              <w:pStyle w:val="Titel"/>
              <w:rPr>
                <w:rFonts w:eastAsia="Times New Roman" w:cs="Times New Roman"/>
              </w:rPr>
            </w:pPr>
            <w:r w:rsidRPr="00A800FB">
              <w:rPr>
                <w:rFonts w:eastAsia="Times New Roman" w:cs="Times New Roman"/>
              </w:rPr>
              <w:t xml:space="preserve">Kleed-/clubgebouw </w:t>
            </w:r>
          </w:p>
          <w:p w14:paraId="515DDEA7" w14:textId="1C7F9B01" w:rsidR="003B0C38" w:rsidRPr="008F797E" w:rsidRDefault="00A800FB" w:rsidP="00A800FB">
            <w:pPr>
              <w:pStyle w:val="Titel"/>
            </w:pPr>
            <w:r w:rsidRPr="00A800FB">
              <w:rPr>
                <w:rFonts w:eastAsia="Times New Roman" w:cs="Times New Roman"/>
              </w:rPr>
              <w:t>vv Maarssen en vv DWSM</w:t>
            </w:r>
          </w:p>
          <w:p w14:paraId="19339A11" w14:textId="3B6DBBB6" w:rsidR="003B0C38" w:rsidRPr="005B1120" w:rsidRDefault="00A800FB" w:rsidP="00EA7100">
            <w:pPr>
              <w:pStyle w:val="Ondertitel"/>
              <w:rPr>
                <w:b/>
              </w:rPr>
            </w:pPr>
            <w:r>
              <w:t>Gemeente Stichtse Vecht</w:t>
            </w:r>
          </w:p>
        </w:tc>
      </w:tr>
      <w:tr w:rsidR="003B0C38" w14:paraId="2404DD97" w14:textId="77777777" w:rsidTr="00EA7100">
        <w:trPr>
          <w:trHeight w:hRule="exact" w:val="283"/>
        </w:trPr>
        <w:tc>
          <w:tcPr>
            <w:tcW w:w="426" w:type="dxa"/>
            <w:shd w:val="clear" w:color="auto" w:fill="auto"/>
          </w:tcPr>
          <w:p w14:paraId="7C5F1867" w14:textId="77777777" w:rsidR="003B0C38" w:rsidRPr="003B0C38" w:rsidRDefault="003B0C38" w:rsidP="003B0C38"/>
        </w:tc>
        <w:tc>
          <w:tcPr>
            <w:tcW w:w="1086" w:type="dxa"/>
            <w:tcBorders>
              <w:bottom w:val="single" w:sz="8" w:space="0" w:color="FFFFFF" w:themeColor="background1"/>
            </w:tcBorders>
            <w:shd w:val="clear" w:color="auto" w:fill="auto"/>
          </w:tcPr>
          <w:p w14:paraId="67383136" w14:textId="77777777" w:rsidR="003B0C38" w:rsidRPr="003B0C38" w:rsidRDefault="003B0C38" w:rsidP="003B0C38"/>
        </w:tc>
        <w:tc>
          <w:tcPr>
            <w:tcW w:w="8553" w:type="dxa"/>
            <w:shd w:val="clear" w:color="auto" w:fill="auto"/>
          </w:tcPr>
          <w:p w14:paraId="71C4BFF4" w14:textId="77777777" w:rsidR="003B0C38" w:rsidRPr="008F797E" w:rsidRDefault="003B0C38" w:rsidP="00D96E0C">
            <w:pPr>
              <w:pStyle w:val="Tussenkop"/>
              <w:rPr>
                <w:color w:val="FFFFFF" w:themeColor="background1"/>
              </w:rPr>
            </w:pPr>
          </w:p>
        </w:tc>
      </w:tr>
      <w:tr w:rsidR="003B0C38" w14:paraId="7C3B5FAE" w14:textId="77777777" w:rsidTr="007B61A3">
        <w:trPr>
          <w:trHeight w:hRule="exact" w:val="624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69B5BDB3" w14:textId="0B20B8A9" w:rsidR="003B0C38" w:rsidRPr="005B1120" w:rsidRDefault="00A800FB" w:rsidP="00A074FF">
            <w:pPr>
              <w:pStyle w:val="DatumCover"/>
              <w:ind w:left="490"/>
              <w:rPr>
                <w:b/>
              </w:rPr>
            </w:pPr>
            <w:r>
              <w:rPr>
                <w:b/>
              </w:rPr>
              <w:t>22 september 2022</w:t>
            </w:r>
          </w:p>
        </w:tc>
      </w:tr>
    </w:tbl>
    <w:p w14:paraId="0CD28662" w14:textId="77777777" w:rsidR="008F797E" w:rsidRPr="002E2C5A" w:rsidRDefault="008F797E" w:rsidP="002E2C5A"/>
    <w:p w14:paraId="037A0DEF" w14:textId="77777777" w:rsidR="005873BD" w:rsidRDefault="005873BD">
      <w:pPr>
        <w:sectPr w:rsidR="005873BD" w:rsidSect="003779E4">
          <w:headerReference w:type="default" r:id="rId11"/>
          <w:footerReference w:type="default" r:id="rId12"/>
          <w:headerReference w:type="first" r:id="rId13"/>
          <w:pgSz w:w="11906" w:h="16838"/>
          <w:pgMar w:top="737" w:right="862" w:bottom="737" w:left="1021" w:header="709" w:footer="397" w:gutter="0"/>
          <w:cols w:space="708"/>
          <w:formProt w:val="0"/>
          <w:titlePg/>
          <w:docGrid w:linePitch="360"/>
        </w:sectPr>
      </w:pPr>
    </w:p>
    <w:p w14:paraId="7C75435E" w14:textId="77777777" w:rsidR="00DD30C2" w:rsidRPr="00497DFE" w:rsidRDefault="00C06468" w:rsidP="004135E5">
      <w:pPr>
        <w:pStyle w:val="Tussenkop"/>
        <w:spacing w:after="280"/>
        <w:rPr>
          <w:color w:val="5B9BD5" w:themeColor="accent5"/>
          <w:sz w:val="32"/>
          <w:szCs w:val="32"/>
        </w:rPr>
      </w:pPr>
      <w:r w:rsidRPr="00497DFE">
        <w:rPr>
          <w:color w:val="5B9BD5" w:themeColor="accent5"/>
          <w:sz w:val="32"/>
          <w:szCs w:val="32"/>
        </w:rPr>
        <w:lastRenderedPageBreak/>
        <w:t>Inhoudsopgave</w:t>
      </w:r>
    </w:p>
    <w:p w14:paraId="12BE9E5E" w14:textId="69AEF7A8" w:rsidR="00E1441E" w:rsidRDefault="003E1775">
      <w:pPr>
        <w:pStyle w:val="Inhopg2"/>
        <w:rPr>
          <w:rFonts w:eastAsiaTheme="minorEastAsia"/>
          <w:sz w:val="22"/>
          <w:szCs w:val="22"/>
          <w:lang w:eastAsia="nl-NL"/>
        </w:rPr>
      </w:pPr>
      <w:r w:rsidRPr="007A0BFD">
        <w:rPr>
          <w:color w:val="AEDD03" w:themeColor="accent1"/>
          <w:sz w:val="32"/>
          <w:szCs w:val="32"/>
        </w:rPr>
        <w:fldChar w:fldCharType="begin"/>
      </w:r>
      <w:r w:rsidRPr="007A0BFD">
        <w:rPr>
          <w:color w:val="AEDD03" w:themeColor="accent1"/>
          <w:sz w:val="32"/>
          <w:szCs w:val="32"/>
        </w:rPr>
        <w:instrText xml:space="preserve"> TOC \h \z \t "Kop 1;2;Kop 2;3;Kop 3;4;_BijlageTitel;2;_TussenpaginaTitel;1</w:instrText>
      </w:r>
      <w:r w:rsidR="00D1053C" w:rsidRPr="007A0BFD">
        <w:rPr>
          <w:color w:val="AEDD03" w:themeColor="accent1"/>
          <w:sz w:val="32"/>
          <w:szCs w:val="32"/>
        </w:rPr>
        <w:instrText>;_Tussenpagina</w:instrText>
      </w:r>
      <w:r w:rsidR="00D1053C">
        <w:rPr>
          <w:color w:val="AEDD03" w:themeColor="accent1"/>
          <w:sz w:val="32"/>
          <w:szCs w:val="32"/>
        </w:rPr>
        <w:instrText>Bijlage</w:instrText>
      </w:r>
      <w:r w:rsidR="00D1053C" w:rsidRPr="007A0BFD">
        <w:rPr>
          <w:color w:val="AEDD03" w:themeColor="accent1"/>
          <w:sz w:val="32"/>
          <w:szCs w:val="32"/>
        </w:rPr>
        <w:instrText>;1</w:instrText>
      </w:r>
      <w:r w:rsidRPr="007A0BFD">
        <w:rPr>
          <w:color w:val="AEDD03" w:themeColor="accent1"/>
          <w:sz w:val="32"/>
          <w:szCs w:val="32"/>
        </w:rPr>
        <w:instrText>"</w:instrText>
      </w:r>
      <w:r w:rsidRPr="007A0BFD">
        <w:instrText>\n "1-1"</w:instrText>
      </w:r>
      <w:r w:rsidRPr="007A0BFD">
        <w:rPr>
          <w:color w:val="AEDD03" w:themeColor="accent1"/>
          <w:sz w:val="32"/>
          <w:szCs w:val="32"/>
        </w:rPr>
        <w:instrText xml:space="preserve"> </w:instrText>
      </w:r>
      <w:r w:rsidRPr="007A0BFD">
        <w:rPr>
          <w:color w:val="AEDD03" w:themeColor="accent1"/>
          <w:sz w:val="32"/>
          <w:szCs w:val="32"/>
        </w:rPr>
        <w:fldChar w:fldCharType="separate"/>
      </w:r>
      <w:hyperlink w:anchor="_Toc114671889" w:history="1">
        <w:r w:rsidR="00E1441E" w:rsidRPr="006D56D0">
          <w:rPr>
            <w:rStyle w:val="Hyperlink"/>
          </w:rPr>
          <w:t>Model Verklaring Derden</w:t>
        </w:r>
        <w:r w:rsidR="00E1441E">
          <w:rPr>
            <w:webHidden/>
          </w:rPr>
          <w:tab/>
        </w:r>
        <w:r w:rsidR="00E1441E">
          <w:rPr>
            <w:webHidden/>
          </w:rPr>
          <w:fldChar w:fldCharType="begin"/>
        </w:r>
        <w:r w:rsidR="00E1441E">
          <w:rPr>
            <w:webHidden/>
          </w:rPr>
          <w:instrText xml:space="preserve"> PAGEREF _Toc114671889 \h </w:instrText>
        </w:r>
        <w:r w:rsidR="00E1441E">
          <w:rPr>
            <w:webHidden/>
          </w:rPr>
        </w:r>
        <w:r w:rsidR="00E1441E">
          <w:rPr>
            <w:webHidden/>
          </w:rPr>
          <w:fldChar w:fldCharType="separate"/>
        </w:r>
        <w:r w:rsidR="00E1441E">
          <w:rPr>
            <w:webHidden/>
          </w:rPr>
          <w:t>3</w:t>
        </w:r>
        <w:r w:rsidR="00E1441E">
          <w:rPr>
            <w:webHidden/>
          </w:rPr>
          <w:fldChar w:fldCharType="end"/>
        </w:r>
      </w:hyperlink>
    </w:p>
    <w:p w14:paraId="35CE3518" w14:textId="1CB80E71" w:rsidR="00E1441E" w:rsidRDefault="00E1441E">
      <w:pPr>
        <w:pStyle w:val="Inhopg2"/>
        <w:rPr>
          <w:rFonts w:eastAsiaTheme="minorEastAsia"/>
          <w:sz w:val="22"/>
          <w:szCs w:val="22"/>
          <w:lang w:eastAsia="nl-NL"/>
        </w:rPr>
      </w:pPr>
      <w:hyperlink w:anchor="_Toc114671890" w:history="1">
        <w:r w:rsidRPr="006D56D0">
          <w:rPr>
            <w:rStyle w:val="Hyperlink"/>
          </w:rPr>
          <w:t>Model bankverklaring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_Toc114671890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2D7B55B" w14:textId="21A59330" w:rsidR="00E1441E" w:rsidRDefault="00E1441E">
      <w:pPr>
        <w:pStyle w:val="Inhopg2"/>
        <w:rPr>
          <w:rFonts w:eastAsiaTheme="minorEastAsia"/>
          <w:sz w:val="22"/>
          <w:szCs w:val="22"/>
          <w:lang w:eastAsia="nl-NL"/>
        </w:rPr>
      </w:pPr>
      <w:hyperlink w:anchor="_Toc114671891" w:history="1">
        <w:r w:rsidRPr="006D56D0">
          <w:rPr>
            <w:rStyle w:val="Hyperlink"/>
          </w:rPr>
          <w:t>Model voor opgave financiële kengetallen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_Toc114671891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8554384" w14:textId="22842AAE" w:rsidR="00E1441E" w:rsidRDefault="00E1441E">
      <w:pPr>
        <w:pStyle w:val="Inhopg2"/>
        <w:rPr>
          <w:rFonts w:eastAsiaTheme="minorEastAsia"/>
          <w:sz w:val="22"/>
          <w:szCs w:val="22"/>
          <w:lang w:eastAsia="nl-NL"/>
        </w:rPr>
      </w:pPr>
      <w:hyperlink w:anchor="_Toc114671892" w:history="1">
        <w:r w:rsidRPr="006D56D0">
          <w:rPr>
            <w:rStyle w:val="Hyperlink"/>
          </w:rPr>
          <w:t>Format kerncompetentie 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_Toc114671892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A0C0887" w14:textId="00FC018B" w:rsidR="00E1441E" w:rsidRDefault="00E1441E">
      <w:pPr>
        <w:pStyle w:val="Inhopg2"/>
        <w:rPr>
          <w:rFonts w:eastAsiaTheme="minorEastAsia"/>
          <w:sz w:val="22"/>
          <w:szCs w:val="22"/>
          <w:lang w:eastAsia="nl-NL"/>
        </w:rPr>
      </w:pPr>
      <w:hyperlink w:anchor="_Toc114671893" w:history="1">
        <w:r w:rsidRPr="006D56D0">
          <w:rPr>
            <w:rStyle w:val="Hyperlink"/>
          </w:rPr>
          <w:t>Format Kerncompetentie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_Toc114671893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AAFFA43" w14:textId="74735D94" w:rsidR="00E1441E" w:rsidRDefault="00E1441E">
      <w:pPr>
        <w:pStyle w:val="Inhopg2"/>
        <w:rPr>
          <w:rFonts w:eastAsiaTheme="minorEastAsia"/>
          <w:sz w:val="22"/>
          <w:szCs w:val="22"/>
          <w:lang w:eastAsia="nl-NL"/>
        </w:rPr>
      </w:pPr>
      <w:hyperlink w:anchor="_Toc114671894" w:history="1">
        <w:r w:rsidRPr="006D56D0">
          <w:rPr>
            <w:rStyle w:val="Hyperlink"/>
          </w:rPr>
          <w:t>Format Kerncompetentie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_Toc114671894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C20A04D" w14:textId="39DFCDB9" w:rsidR="00E1441E" w:rsidRDefault="00E1441E">
      <w:pPr>
        <w:pStyle w:val="Inhopg2"/>
        <w:rPr>
          <w:rFonts w:eastAsiaTheme="minorEastAsia"/>
          <w:sz w:val="22"/>
          <w:szCs w:val="22"/>
          <w:lang w:eastAsia="nl-NL"/>
        </w:rPr>
      </w:pPr>
      <w:hyperlink w:anchor="_Toc114671895" w:history="1">
        <w:r w:rsidRPr="006D56D0">
          <w:rPr>
            <w:rStyle w:val="Hyperlink"/>
          </w:rPr>
          <w:t>Format Selectiecriterium 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_Toc114671895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AB27A25" w14:textId="3B6510EC" w:rsidR="00E1441E" w:rsidRDefault="00E1441E">
      <w:pPr>
        <w:pStyle w:val="Inhopg2"/>
        <w:rPr>
          <w:rFonts w:eastAsiaTheme="minorEastAsia"/>
          <w:sz w:val="22"/>
          <w:szCs w:val="22"/>
          <w:lang w:eastAsia="nl-NL"/>
        </w:rPr>
      </w:pPr>
      <w:hyperlink w:anchor="_Toc114671896" w:history="1">
        <w:r w:rsidRPr="006D56D0">
          <w:rPr>
            <w:rStyle w:val="Hyperlink"/>
          </w:rPr>
          <w:t>Format Selectiecriterium B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_Toc114671896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C04C4EB" w14:textId="6170EC3D" w:rsidR="00E1441E" w:rsidRDefault="00E1441E">
      <w:pPr>
        <w:pStyle w:val="Inhopg2"/>
        <w:rPr>
          <w:rFonts w:eastAsiaTheme="minorEastAsia"/>
          <w:sz w:val="22"/>
          <w:szCs w:val="22"/>
          <w:lang w:eastAsia="nl-NL"/>
        </w:rPr>
      </w:pPr>
      <w:hyperlink w:anchor="_Toc114671897" w:history="1">
        <w:r w:rsidRPr="006D56D0">
          <w:rPr>
            <w:rStyle w:val="Hyperlink"/>
          </w:rPr>
          <w:t>Format Selectiecriterium C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_Toc114671897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424738A5" w14:textId="1E033F4B" w:rsidR="00561E39" w:rsidRPr="007A0BFD" w:rsidRDefault="003E1775" w:rsidP="003C2369">
      <w:pPr>
        <w:pStyle w:val="Inhopg2"/>
      </w:pPr>
      <w:r w:rsidRPr="007A0BFD">
        <w:fldChar w:fldCharType="end"/>
      </w:r>
    </w:p>
    <w:p w14:paraId="4154F166" w14:textId="77777777" w:rsidR="00FC53CF" w:rsidRPr="007A0BFD" w:rsidRDefault="00FC53CF">
      <w:pPr>
        <w:rPr>
          <w:color w:val="AEDD03" w:themeColor="accent1"/>
          <w:sz w:val="32"/>
          <w:szCs w:val="32"/>
        </w:rPr>
        <w:sectPr w:rsidR="00FC53CF" w:rsidRPr="007A0BFD" w:rsidSect="00561E39">
          <w:headerReference w:type="first" r:id="rId14"/>
          <w:pgSz w:w="11906" w:h="16838"/>
          <w:pgMar w:top="737" w:right="862" w:bottom="737" w:left="1021" w:header="709" w:footer="397" w:gutter="0"/>
          <w:cols w:space="708"/>
          <w:formProt w:val="0"/>
          <w:docGrid w:linePitch="360"/>
        </w:sectPr>
      </w:pPr>
    </w:p>
    <w:p w14:paraId="353AD5BC" w14:textId="77777777" w:rsidR="00667609" w:rsidRDefault="00667609" w:rsidP="00E1441E">
      <w:pPr>
        <w:pStyle w:val="BijlageTitel"/>
        <w:numPr>
          <w:ilvl w:val="0"/>
          <w:numId w:val="0"/>
        </w:numPr>
      </w:pPr>
      <w:bookmarkStart w:id="0" w:name="_Toc26111020"/>
      <w:bookmarkStart w:id="1" w:name="_Toc113445495"/>
      <w:bookmarkStart w:id="2" w:name="_Toc114671889"/>
      <w:r>
        <w:lastRenderedPageBreak/>
        <w:t>Model Verklaring Derden</w:t>
      </w:r>
      <w:bookmarkEnd w:id="1"/>
      <w:bookmarkEnd w:id="2"/>
    </w:p>
    <w:p w14:paraId="2D266424" w14:textId="77777777" w:rsidR="00667609" w:rsidRDefault="00667609" w:rsidP="00667609"/>
    <w:p w14:paraId="34DC8090" w14:textId="77777777" w:rsidR="00667609" w:rsidRDefault="00667609" w:rsidP="00667609">
      <w:r>
        <w:t>Ter zake de opdracht voor de Design &amp; Build van kleed- clubgebouw Maarssen gemeente Stichtse Vecht.</w:t>
      </w:r>
    </w:p>
    <w:p w14:paraId="0A3CD2BB" w14:textId="77777777" w:rsidR="00667609" w:rsidRDefault="00667609" w:rsidP="00667609"/>
    <w:p w14:paraId="5A6D0F2C" w14:textId="77777777" w:rsidR="00667609" w:rsidRDefault="00667609" w:rsidP="00667609">
      <w:r>
        <w:t xml:space="preserve">Ondergetekenden: </w:t>
      </w:r>
    </w:p>
    <w:p w14:paraId="24EBF084" w14:textId="77777777" w:rsidR="00667609" w:rsidRDefault="00667609" w:rsidP="00667609"/>
    <w:p w14:paraId="0A76B027" w14:textId="77777777" w:rsidR="00667609" w:rsidRDefault="00667609" w:rsidP="00667609">
      <w:r>
        <w:t xml:space="preserve">I  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0650847D" w14:textId="77777777" w:rsidR="00667609" w:rsidRDefault="00667609" w:rsidP="00667609"/>
    <w:p w14:paraId="59F76B5A" w14:textId="77777777" w:rsidR="00667609" w:rsidRDefault="00667609" w:rsidP="00667609">
      <w:r>
        <w:t xml:space="preserve">en </w:t>
      </w:r>
    </w:p>
    <w:p w14:paraId="03DE4187" w14:textId="77777777" w:rsidR="00667609" w:rsidRDefault="00667609" w:rsidP="00667609"/>
    <w:p w14:paraId="008485C1" w14:textId="77777777" w:rsidR="00667609" w:rsidRDefault="00667609" w:rsidP="00667609">
      <w:r>
        <w:t xml:space="preserve">II [bedrijfsnaam Derde,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770BE8F1" w14:textId="77777777" w:rsidR="00667609" w:rsidRDefault="00667609" w:rsidP="00667609"/>
    <w:p w14:paraId="1EF46FB9" w14:textId="77777777" w:rsidR="00667609" w:rsidRDefault="00667609" w:rsidP="00667609">
      <w:r>
        <w:t xml:space="preserve">verklaren hiermee in het kader van de deelname van [naam Gegadigde] aan de selectiefase van voormelde opdracht als volgt: </w:t>
      </w:r>
    </w:p>
    <w:p w14:paraId="226EC920" w14:textId="77777777" w:rsidR="00667609" w:rsidRDefault="00667609" w:rsidP="00667609"/>
    <w:p w14:paraId="0F269DF4" w14:textId="77777777" w:rsidR="00667609" w:rsidRDefault="00667609" w:rsidP="00667609">
      <w:r>
        <w:t>1.</w:t>
      </w:r>
      <w:r>
        <w:tab/>
        <w:t xml:space="preserve">[naam Gegadigde] beroept zich, ten einde te voldoen aan de eisen zoals die vermeld staan in paragraaf 5.3.1 van de Selectieleidraad, op de financieel economische draagkracht van [naam Derde]. </w:t>
      </w:r>
    </w:p>
    <w:p w14:paraId="57865E80" w14:textId="77777777" w:rsidR="00667609" w:rsidRDefault="00667609" w:rsidP="00667609"/>
    <w:p w14:paraId="58E42B91" w14:textId="77777777" w:rsidR="00667609" w:rsidRDefault="00667609" w:rsidP="00667609">
      <w:r>
        <w:t xml:space="preserve">[naam Derde] aanvaardt door ondertekening van deze verklaring hoofdelijke aansprakelijkheid voor de nakoming van de overeenkomst indien [naam Gegadigde] de aanbestede opdracht krijgt opgedragen en verklaart dat [naam Gegadigde] daadwerkelijk over de noodzakelijke middelen kan beschikken zolang dit voor een goede uitvoering van de opdracht is vereist. </w:t>
      </w:r>
    </w:p>
    <w:p w14:paraId="44683610" w14:textId="77777777" w:rsidR="00667609" w:rsidRDefault="00667609" w:rsidP="00667609"/>
    <w:p w14:paraId="6CEEDC3A" w14:textId="77777777" w:rsidR="00667609" w:rsidRDefault="00667609" w:rsidP="00667609">
      <w:r>
        <w:t>2.</w:t>
      </w:r>
      <w:r>
        <w:tab/>
        <w:t xml:space="preserve">[naam Gegadigde] beroept zich voor de eisen zoals die vermeld staan in paragraaf 5.3.2 van de Selectieleidraad op de technische bekwaamheid of beroepsbekwaamheid van [naam Derde]. </w:t>
      </w:r>
    </w:p>
    <w:p w14:paraId="228383CD" w14:textId="77777777" w:rsidR="00667609" w:rsidRDefault="00667609" w:rsidP="00667609"/>
    <w:p w14:paraId="2A640426" w14:textId="77777777" w:rsidR="00667609" w:rsidRDefault="00667609" w:rsidP="00667609">
      <w:r>
        <w:t xml:space="preserve">[naam Gegadigde] zal de betreffende ervaring, kennis, knowhow en middelen van [naam Derde] daadwerkelijk inzetten ten behoeve van de uitvoering van het onderhavige project. </w:t>
      </w:r>
    </w:p>
    <w:p w14:paraId="59FFF3E1" w14:textId="77777777" w:rsidR="00667609" w:rsidRDefault="00667609" w:rsidP="00667609"/>
    <w:p w14:paraId="4B3BE2EB" w14:textId="77777777" w:rsidR="00667609" w:rsidRDefault="00667609" w:rsidP="00667609">
      <w:r>
        <w:t>[naam Derde] verklaart dat hij de uitvoering van het onderdeel van de opdracht waarop de hierboven genoemde eis betrekking heeft zal uitvoeren indien [naam Gegadigde] de aanbestede opdracht krijgt opgedragen.</w:t>
      </w:r>
    </w:p>
    <w:p w14:paraId="537D2597" w14:textId="77777777" w:rsidR="00667609" w:rsidRDefault="00667609" w:rsidP="00667609"/>
    <w:p w14:paraId="0317F1FE" w14:textId="77777777" w:rsidR="00667609" w:rsidRDefault="00667609" w:rsidP="00667609">
      <w:r>
        <w:t xml:space="preserve">Ondertekend te [plaats] op [datum] </w:t>
      </w:r>
    </w:p>
    <w:p w14:paraId="48AB5279" w14:textId="77777777" w:rsidR="00667609" w:rsidRDefault="00667609" w:rsidP="00667609"/>
    <w:p w14:paraId="6F87C472" w14:textId="77777777" w:rsidR="00667609" w:rsidRDefault="00667609" w:rsidP="00667609">
      <w:r>
        <w:t xml:space="preserve">[Gegadigde] </w:t>
      </w:r>
    </w:p>
    <w:p w14:paraId="46884E1D" w14:textId="77777777" w:rsidR="00667609" w:rsidRDefault="00667609" w:rsidP="00667609">
      <w:r>
        <w:t xml:space="preserve">[Derde] </w:t>
      </w:r>
    </w:p>
    <w:p w14:paraId="76297C62" w14:textId="77777777" w:rsidR="00667609" w:rsidRDefault="00667609" w:rsidP="00667609"/>
    <w:p w14:paraId="6A9BD1CB" w14:textId="34A0A961" w:rsidR="00281E54" w:rsidRDefault="00667609" w:rsidP="00E1441E">
      <w:pPr>
        <w:pStyle w:val="BijlageTitel"/>
        <w:numPr>
          <w:ilvl w:val="0"/>
          <w:numId w:val="0"/>
        </w:numPr>
      </w:pPr>
      <w:bookmarkStart w:id="3" w:name="_Toc113445496"/>
      <w:bookmarkStart w:id="4" w:name="_Toc114671890"/>
      <w:r>
        <w:lastRenderedPageBreak/>
        <w:t>Model bankverklaring</w:t>
      </w:r>
      <w:bookmarkEnd w:id="3"/>
      <w:bookmarkEnd w:id="4"/>
    </w:p>
    <w:p w14:paraId="6EFB84C5" w14:textId="77777777" w:rsidR="00667609" w:rsidRDefault="00667609" w:rsidP="00667609"/>
    <w:tbl>
      <w:tblPr>
        <w:tblStyle w:val="SynarchisTable"/>
        <w:tblW w:w="0" w:type="auto"/>
        <w:tblBorders>
          <w:top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122"/>
        <w:gridCol w:w="7874"/>
      </w:tblGrid>
      <w:tr w:rsidR="00667609" w:rsidRPr="00703738" w14:paraId="4B68A34C" w14:textId="77777777" w:rsidTr="00757D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42217DF7" w14:textId="77777777" w:rsidR="00667609" w:rsidRPr="00703738" w:rsidRDefault="00667609" w:rsidP="00757DC2">
            <w:pPr>
              <w:spacing w:line="280" w:lineRule="exact"/>
              <w:rPr>
                <w:b w:val="0"/>
                <w:bCs/>
              </w:rPr>
            </w:pPr>
            <w:r w:rsidRPr="00703738">
              <w:rPr>
                <w:bCs/>
              </w:rPr>
              <w:t>Naam bank</w:t>
            </w:r>
          </w:p>
        </w:tc>
        <w:tc>
          <w:tcPr>
            <w:tcW w:w="7874" w:type="dxa"/>
            <w:shd w:val="clear" w:color="auto" w:fill="FFFFFF" w:themeFill="background1"/>
          </w:tcPr>
          <w:p w14:paraId="19EA4513" w14:textId="77777777" w:rsidR="00667609" w:rsidRPr="00703738" w:rsidRDefault="00667609" w:rsidP="00757DC2">
            <w:pPr>
              <w:spacing w:line="280" w:lineRule="exact"/>
              <w:rPr>
                <w:b w:val="0"/>
                <w:bCs/>
              </w:rPr>
            </w:pPr>
          </w:p>
        </w:tc>
      </w:tr>
      <w:tr w:rsidR="00667609" w:rsidRPr="00703738" w14:paraId="51ABD683" w14:textId="77777777" w:rsidTr="00757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084D79B2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</w:tcPr>
          <w:p w14:paraId="1F426866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</w:p>
        </w:tc>
      </w:tr>
      <w:tr w:rsidR="00667609" w:rsidRPr="00703738" w14:paraId="13B582EC" w14:textId="77777777" w:rsidTr="00757D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4851480A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Verklaart hiermee dat</w:t>
            </w:r>
          </w:p>
        </w:tc>
        <w:tc>
          <w:tcPr>
            <w:tcW w:w="7874" w:type="dxa"/>
            <w:shd w:val="clear" w:color="auto" w:fill="FFFFFF" w:themeFill="background1"/>
          </w:tcPr>
          <w:p w14:paraId="71458969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</w:p>
        </w:tc>
      </w:tr>
      <w:tr w:rsidR="00667609" w:rsidRPr="00703738" w14:paraId="1363DE99" w14:textId="77777777" w:rsidTr="00757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356C624A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Naam bedrijf</w:t>
            </w:r>
          </w:p>
        </w:tc>
        <w:tc>
          <w:tcPr>
            <w:tcW w:w="7874" w:type="dxa"/>
          </w:tcPr>
          <w:p w14:paraId="1A038076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</w:p>
        </w:tc>
      </w:tr>
      <w:tr w:rsidR="00667609" w:rsidRPr="00703738" w14:paraId="4995BD41" w14:textId="77777777" w:rsidTr="00757D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795F621B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  <w:shd w:val="clear" w:color="auto" w:fill="FFFFFF" w:themeFill="background1"/>
          </w:tcPr>
          <w:p w14:paraId="5B438D6F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</w:p>
        </w:tc>
      </w:tr>
    </w:tbl>
    <w:p w14:paraId="108A4FF7" w14:textId="77777777" w:rsidR="00667609" w:rsidRDefault="00667609" w:rsidP="00667609"/>
    <w:p w14:paraId="252A790B" w14:textId="77777777" w:rsidR="00667609" w:rsidRDefault="00667609" w:rsidP="00667609">
      <w:r>
        <w:t>Over zodanige financiële draagkracht beschikt, dat de overeenkomst ________________  voor ________________ kan worden uitgevoerd. Alle verplichtingen dienaangaande de bank en voor zover wij kunnen nagaan jegens derden, worden nagekomen.</w:t>
      </w:r>
    </w:p>
    <w:p w14:paraId="69726B51" w14:textId="77777777" w:rsidR="00667609" w:rsidRDefault="00667609" w:rsidP="00667609"/>
    <w:p w14:paraId="658BF7D6" w14:textId="77777777" w:rsidR="00667609" w:rsidRDefault="00667609" w:rsidP="00667609">
      <w:r>
        <w:t>Wij menen dat het bedrijf in een goede financiële positie verkeert en hebben vertrouwen dat het bedrijf geen opdrachten zal aannemen die de financiële draagkracht te boven gaan.</w:t>
      </w:r>
    </w:p>
    <w:p w14:paraId="45AFBEC8" w14:textId="77777777" w:rsidR="00667609" w:rsidRDefault="00667609" w:rsidP="00667609"/>
    <w:p w14:paraId="0236EA08" w14:textId="77777777" w:rsidR="00667609" w:rsidRDefault="00667609" w:rsidP="00667609">
      <w:r>
        <w:t>Deze verklaring is uitsluitend bestemd voor de opdrachtgever ten behoeve van de inschrijving door ________________ en kan daarom niet door enig ander persoon dan wel voor enig ander doel worden gebruikt.</w:t>
      </w:r>
    </w:p>
    <w:p w14:paraId="0FBCF38D" w14:textId="77777777" w:rsidR="00667609" w:rsidRDefault="00667609" w:rsidP="00667609"/>
    <w:p w14:paraId="5ED81601" w14:textId="77777777" w:rsidR="00667609" w:rsidRDefault="00667609" w:rsidP="00667609">
      <w:r>
        <w:t>Deze verklaring wordt verstrekt naar beste weten, onder uitsluiting van iedere aansprakelijkheid of verplichting van de bank jegens derden.</w:t>
      </w:r>
    </w:p>
    <w:p w14:paraId="22D11488" w14:textId="77777777" w:rsidR="00667609" w:rsidRDefault="00667609" w:rsidP="00667609"/>
    <w:p w14:paraId="4A0D7C06" w14:textId="77777777" w:rsidR="00667609" w:rsidRDefault="00667609" w:rsidP="00667609">
      <w:r>
        <w:t>Naar waarheid ingevuld,</w:t>
      </w:r>
    </w:p>
    <w:p w14:paraId="025BCB20" w14:textId="77777777" w:rsidR="00667609" w:rsidRDefault="00667609" w:rsidP="00667609"/>
    <w:tbl>
      <w:tblPr>
        <w:tblStyle w:val="SynarchisTable"/>
        <w:tblW w:w="0" w:type="auto"/>
        <w:tblBorders>
          <w:top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72"/>
        <w:gridCol w:w="7024"/>
      </w:tblGrid>
      <w:tr w:rsidR="00667609" w:rsidRPr="00703738" w14:paraId="55E77444" w14:textId="77777777" w:rsidTr="00757D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168C2F0B" w14:textId="77777777" w:rsidR="00667609" w:rsidRPr="00703738" w:rsidRDefault="00667609" w:rsidP="00757DC2">
            <w:pPr>
              <w:spacing w:line="280" w:lineRule="exact"/>
              <w:rPr>
                <w:b w:val="0"/>
                <w:bCs/>
              </w:rPr>
            </w:pPr>
            <w:r w:rsidRPr="00703738">
              <w:rPr>
                <w:bCs/>
              </w:rPr>
              <w:t>Naam bank</w:t>
            </w:r>
          </w:p>
        </w:tc>
        <w:tc>
          <w:tcPr>
            <w:tcW w:w="7024" w:type="dxa"/>
            <w:shd w:val="clear" w:color="auto" w:fill="FFFFFF" w:themeFill="background1"/>
          </w:tcPr>
          <w:p w14:paraId="1AF5771E" w14:textId="77777777" w:rsidR="00667609" w:rsidRPr="00703738" w:rsidRDefault="00667609" w:rsidP="00757DC2">
            <w:pPr>
              <w:spacing w:line="280" w:lineRule="exact"/>
              <w:rPr>
                <w:b w:val="0"/>
                <w:bCs/>
              </w:rPr>
            </w:pPr>
          </w:p>
        </w:tc>
      </w:tr>
      <w:tr w:rsidR="00667609" w:rsidRPr="00703738" w14:paraId="26B23122" w14:textId="77777777" w:rsidTr="00757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2B6441A7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  <w:r w:rsidRPr="00455ADB">
              <w:t>Naam rechtsgeldige ondertekenaar</w:t>
            </w:r>
          </w:p>
        </w:tc>
        <w:tc>
          <w:tcPr>
            <w:tcW w:w="7024" w:type="dxa"/>
          </w:tcPr>
          <w:p w14:paraId="40375B31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</w:p>
        </w:tc>
      </w:tr>
      <w:tr w:rsidR="00667609" w:rsidRPr="00703738" w14:paraId="269FC4D5" w14:textId="77777777" w:rsidTr="00757D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1D13A006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  <w:r w:rsidRPr="00455ADB">
              <w:t>Functie ondertekenaar</w:t>
            </w:r>
          </w:p>
        </w:tc>
        <w:tc>
          <w:tcPr>
            <w:tcW w:w="7024" w:type="dxa"/>
            <w:shd w:val="clear" w:color="auto" w:fill="FFFFFF" w:themeFill="background1"/>
          </w:tcPr>
          <w:p w14:paraId="14EEC246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</w:p>
        </w:tc>
      </w:tr>
      <w:tr w:rsidR="00667609" w:rsidRPr="00703738" w14:paraId="072D384B" w14:textId="77777777" w:rsidTr="00757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5A4EEB34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  <w:r w:rsidRPr="00455ADB">
              <w:t>Datum</w:t>
            </w:r>
          </w:p>
        </w:tc>
        <w:tc>
          <w:tcPr>
            <w:tcW w:w="7024" w:type="dxa"/>
          </w:tcPr>
          <w:p w14:paraId="20A22334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</w:p>
        </w:tc>
      </w:tr>
      <w:tr w:rsidR="00667609" w:rsidRPr="00703738" w14:paraId="30DAEE58" w14:textId="77777777" w:rsidTr="00757D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6CD543C6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  <w:r w:rsidRPr="00455ADB">
              <w:t>Handtekening</w:t>
            </w:r>
          </w:p>
        </w:tc>
        <w:tc>
          <w:tcPr>
            <w:tcW w:w="7024" w:type="dxa"/>
            <w:shd w:val="clear" w:color="auto" w:fill="FFFFFF" w:themeFill="background1"/>
          </w:tcPr>
          <w:p w14:paraId="4C95FB6A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</w:p>
        </w:tc>
      </w:tr>
    </w:tbl>
    <w:p w14:paraId="59F681D4" w14:textId="77777777" w:rsidR="00667609" w:rsidRDefault="00667609" w:rsidP="00667609"/>
    <w:p w14:paraId="60DF9661" w14:textId="77777777" w:rsidR="00667609" w:rsidRDefault="00667609" w:rsidP="00E1441E">
      <w:pPr>
        <w:pStyle w:val="BijlageTitel"/>
        <w:numPr>
          <w:ilvl w:val="0"/>
          <w:numId w:val="0"/>
        </w:numPr>
      </w:pPr>
      <w:bookmarkStart w:id="5" w:name="_Toc113445497"/>
      <w:bookmarkStart w:id="6" w:name="_Toc114671891"/>
      <w:r w:rsidRPr="00F32236">
        <w:lastRenderedPageBreak/>
        <w:t>Model voor opgave financiële kengetallen</w:t>
      </w:r>
      <w:bookmarkEnd w:id="5"/>
      <w:bookmarkEnd w:id="6"/>
    </w:p>
    <w:p w14:paraId="7C98E472" w14:textId="77777777" w:rsidR="00667609" w:rsidRDefault="00667609" w:rsidP="00667609"/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74"/>
        <w:gridCol w:w="1857"/>
        <w:gridCol w:w="1034"/>
        <w:gridCol w:w="809"/>
        <w:gridCol w:w="1843"/>
        <w:gridCol w:w="1814"/>
      </w:tblGrid>
      <w:tr w:rsidR="00667609" w:rsidRPr="002C7A58" w14:paraId="164BE186" w14:textId="77777777" w:rsidTr="00757DC2">
        <w:tc>
          <w:tcPr>
            <w:tcW w:w="1574" w:type="dxa"/>
            <w:vAlign w:val="center"/>
          </w:tcPr>
          <w:p w14:paraId="1080E81F" w14:textId="77777777" w:rsidR="00667609" w:rsidRPr="002C7A58" w:rsidRDefault="00667609" w:rsidP="00757DC2">
            <w:pPr>
              <w:ind w:right="565"/>
              <w:rPr>
                <w:rFonts w:cs="Arial"/>
                <w:b/>
              </w:rPr>
            </w:pPr>
            <w:r w:rsidRPr="002C7A58">
              <w:rPr>
                <w:rFonts w:cs="Arial"/>
                <w:b/>
              </w:rPr>
              <w:t>Kengetal</w:t>
            </w:r>
          </w:p>
        </w:tc>
        <w:tc>
          <w:tcPr>
            <w:tcW w:w="1857" w:type="dxa"/>
            <w:vAlign w:val="center"/>
          </w:tcPr>
          <w:p w14:paraId="3C55A6BB" w14:textId="77777777" w:rsidR="00667609" w:rsidRPr="002C7A58" w:rsidRDefault="00667609" w:rsidP="00757DC2">
            <w:pPr>
              <w:ind w:right="175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2018</w:t>
            </w:r>
          </w:p>
        </w:tc>
        <w:tc>
          <w:tcPr>
            <w:tcW w:w="1843" w:type="dxa"/>
            <w:gridSpan w:val="2"/>
            <w:vAlign w:val="center"/>
          </w:tcPr>
          <w:p w14:paraId="3CEA39FD" w14:textId="77777777" w:rsidR="00667609" w:rsidRPr="002C7A58" w:rsidRDefault="00667609" w:rsidP="00757DC2">
            <w:pPr>
              <w:ind w:right="175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2019</w:t>
            </w:r>
          </w:p>
        </w:tc>
        <w:tc>
          <w:tcPr>
            <w:tcW w:w="1843" w:type="dxa"/>
            <w:vAlign w:val="center"/>
          </w:tcPr>
          <w:p w14:paraId="00BF6187" w14:textId="77777777" w:rsidR="00667609" w:rsidRPr="002C7A58" w:rsidRDefault="00667609" w:rsidP="00757DC2">
            <w:pPr>
              <w:ind w:right="175"/>
              <w:jc w:val="center"/>
              <w:rPr>
                <w:rFonts w:cs="Arial"/>
                <w:b/>
              </w:rPr>
            </w:pPr>
            <w:r w:rsidRPr="002C7A58">
              <w:rPr>
                <w:rFonts w:cs="Arial"/>
                <w:b/>
              </w:rPr>
              <w:t>2</w:t>
            </w:r>
            <w:r>
              <w:rPr>
                <w:rFonts w:cs="Arial"/>
                <w:b/>
              </w:rPr>
              <w:t>020</w:t>
            </w:r>
          </w:p>
        </w:tc>
        <w:tc>
          <w:tcPr>
            <w:tcW w:w="1814" w:type="dxa"/>
            <w:vAlign w:val="center"/>
          </w:tcPr>
          <w:p w14:paraId="490D1783" w14:textId="77777777" w:rsidR="00667609" w:rsidRPr="002C7A58" w:rsidRDefault="00667609" w:rsidP="00757D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2021</w:t>
            </w:r>
          </w:p>
        </w:tc>
      </w:tr>
      <w:tr w:rsidR="00667609" w:rsidRPr="002C7A58" w14:paraId="7A500D03" w14:textId="77777777" w:rsidTr="00757DC2">
        <w:trPr>
          <w:trHeight w:val="851"/>
        </w:trPr>
        <w:tc>
          <w:tcPr>
            <w:tcW w:w="1574" w:type="dxa"/>
            <w:vAlign w:val="center"/>
          </w:tcPr>
          <w:p w14:paraId="781783F4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Omzet</w:t>
            </w:r>
          </w:p>
        </w:tc>
        <w:tc>
          <w:tcPr>
            <w:tcW w:w="1857" w:type="dxa"/>
            <w:vAlign w:val="center"/>
          </w:tcPr>
          <w:p w14:paraId="392E2346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  <w:tc>
          <w:tcPr>
            <w:tcW w:w="1843" w:type="dxa"/>
            <w:gridSpan w:val="2"/>
          </w:tcPr>
          <w:p w14:paraId="3A0C032E" w14:textId="77777777" w:rsidR="00667609" w:rsidRPr="002C7A58" w:rsidRDefault="00667609" w:rsidP="00757DC2">
            <w:pPr>
              <w:ind w:right="175"/>
              <w:jc w:val="center"/>
              <w:rPr>
                <w:rFonts w:cs="Arial"/>
              </w:rPr>
            </w:pPr>
          </w:p>
        </w:tc>
        <w:tc>
          <w:tcPr>
            <w:tcW w:w="1843" w:type="dxa"/>
          </w:tcPr>
          <w:p w14:paraId="79E2D1E0" w14:textId="77777777" w:rsidR="00667609" w:rsidRPr="002C7A58" w:rsidRDefault="00667609" w:rsidP="00757DC2">
            <w:pPr>
              <w:ind w:right="175"/>
              <w:jc w:val="center"/>
              <w:rPr>
                <w:rFonts w:cs="Arial"/>
              </w:rPr>
            </w:pPr>
          </w:p>
        </w:tc>
        <w:tc>
          <w:tcPr>
            <w:tcW w:w="1814" w:type="dxa"/>
          </w:tcPr>
          <w:p w14:paraId="0D9A7A3C" w14:textId="77777777" w:rsidR="00667609" w:rsidRPr="002C7A58" w:rsidRDefault="00667609" w:rsidP="00757DC2">
            <w:pPr>
              <w:jc w:val="center"/>
              <w:rPr>
                <w:rFonts w:cs="Arial"/>
              </w:rPr>
            </w:pPr>
          </w:p>
        </w:tc>
      </w:tr>
      <w:tr w:rsidR="00667609" w:rsidRPr="002C7A58" w14:paraId="400D929F" w14:textId="77777777" w:rsidTr="00757DC2">
        <w:tc>
          <w:tcPr>
            <w:tcW w:w="8931" w:type="dxa"/>
            <w:gridSpan w:val="6"/>
            <w:tcBorders>
              <w:bottom w:val="nil"/>
            </w:tcBorders>
          </w:tcPr>
          <w:p w14:paraId="6C101549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</w:tr>
      <w:tr w:rsidR="00667609" w:rsidRPr="002C7A58" w14:paraId="266862B0" w14:textId="77777777" w:rsidTr="00757DC2">
        <w:tc>
          <w:tcPr>
            <w:tcW w:w="8931" w:type="dxa"/>
            <w:gridSpan w:val="6"/>
            <w:tcBorders>
              <w:top w:val="nil"/>
              <w:bottom w:val="nil"/>
            </w:tcBorders>
          </w:tcPr>
          <w:p w14:paraId="63BEB666" w14:textId="77777777" w:rsidR="00667609" w:rsidRPr="002C7A58" w:rsidRDefault="00667609" w:rsidP="00757DC2">
            <w:pPr>
              <w:ind w:right="33"/>
              <w:rPr>
                <w:rFonts w:cs="Arial"/>
              </w:rPr>
            </w:pPr>
            <w:r w:rsidRPr="002C7A58">
              <w:rPr>
                <w:rFonts w:cs="Arial"/>
              </w:rPr>
              <w:t xml:space="preserve">Gegadigde verklaart dat bovenstaande financiële kengetallen op hem / haar van toepassing zijn. Tevens voldoet de gegadigde aan de minimumnorm ten aanzien van financiële kengetallen. </w:t>
            </w:r>
          </w:p>
        </w:tc>
      </w:tr>
      <w:tr w:rsidR="00667609" w:rsidRPr="002C7A58" w14:paraId="1F801E5E" w14:textId="77777777" w:rsidTr="00757DC2">
        <w:tc>
          <w:tcPr>
            <w:tcW w:w="8931" w:type="dxa"/>
            <w:gridSpan w:val="6"/>
            <w:tcBorders>
              <w:top w:val="nil"/>
            </w:tcBorders>
          </w:tcPr>
          <w:p w14:paraId="0D9EC88A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</w:tr>
      <w:tr w:rsidR="00667609" w:rsidRPr="002C7A58" w14:paraId="2208D813" w14:textId="77777777" w:rsidTr="00757DC2">
        <w:tc>
          <w:tcPr>
            <w:tcW w:w="8931" w:type="dxa"/>
            <w:gridSpan w:val="6"/>
            <w:tcBorders>
              <w:bottom w:val="nil"/>
            </w:tcBorders>
          </w:tcPr>
          <w:p w14:paraId="1119B386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</w:tr>
      <w:tr w:rsidR="00667609" w:rsidRPr="002C7A58" w14:paraId="2942F445" w14:textId="77777777" w:rsidTr="00757DC2">
        <w:tc>
          <w:tcPr>
            <w:tcW w:w="8931" w:type="dxa"/>
            <w:gridSpan w:val="6"/>
            <w:tcBorders>
              <w:top w:val="nil"/>
              <w:bottom w:val="nil"/>
            </w:tcBorders>
          </w:tcPr>
          <w:p w14:paraId="485613D0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</w:tr>
      <w:tr w:rsidR="00667609" w:rsidRPr="002C7A58" w14:paraId="42A2A344" w14:textId="77777777" w:rsidTr="00757DC2">
        <w:tc>
          <w:tcPr>
            <w:tcW w:w="8931" w:type="dxa"/>
            <w:gridSpan w:val="6"/>
            <w:tcBorders>
              <w:top w:val="nil"/>
              <w:bottom w:val="nil"/>
            </w:tcBorders>
          </w:tcPr>
          <w:p w14:paraId="08A1CF84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Aldus rechtsgeldig ondertekend en gegevens naar waarheid verstrekt,</w:t>
            </w:r>
          </w:p>
        </w:tc>
      </w:tr>
      <w:tr w:rsidR="00667609" w:rsidRPr="002C7A58" w14:paraId="5D6D1588" w14:textId="77777777" w:rsidTr="00757DC2">
        <w:tc>
          <w:tcPr>
            <w:tcW w:w="8931" w:type="dxa"/>
            <w:gridSpan w:val="6"/>
            <w:tcBorders>
              <w:top w:val="nil"/>
              <w:bottom w:val="nil"/>
            </w:tcBorders>
          </w:tcPr>
          <w:p w14:paraId="745E36E6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</w:tr>
      <w:tr w:rsidR="00667609" w:rsidRPr="002C7A58" w14:paraId="7F819A0C" w14:textId="77777777" w:rsidTr="00757DC2">
        <w:tc>
          <w:tcPr>
            <w:tcW w:w="4465" w:type="dxa"/>
            <w:gridSpan w:val="3"/>
            <w:tcBorders>
              <w:top w:val="nil"/>
              <w:bottom w:val="nil"/>
              <w:right w:val="nil"/>
            </w:tcBorders>
          </w:tcPr>
          <w:p w14:paraId="3CDFE589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plaats: …………………………………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nil"/>
            </w:tcBorders>
          </w:tcPr>
          <w:p w14:paraId="74759E85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datum: …………………………………</w:t>
            </w:r>
          </w:p>
          <w:p w14:paraId="5F4F47C8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</w:tr>
      <w:tr w:rsidR="00667609" w:rsidRPr="002C7A58" w14:paraId="42B71DC1" w14:textId="77777777" w:rsidTr="00757DC2">
        <w:tc>
          <w:tcPr>
            <w:tcW w:w="4465" w:type="dxa"/>
            <w:gridSpan w:val="3"/>
            <w:tcBorders>
              <w:top w:val="nil"/>
              <w:bottom w:val="nil"/>
              <w:right w:val="nil"/>
            </w:tcBorders>
          </w:tcPr>
          <w:p w14:paraId="29FFA8C2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naam: …………………………………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nil"/>
            </w:tcBorders>
          </w:tcPr>
          <w:p w14:paraId="4FF9F19E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functie: …………………………………</w:t>
            </w:r>
          </w:p>
        </w:tc>
      </w:tr>
      <w:tr w:rsidR="00667609" w:rsidRPr="002C7A58" w14:paraId="60F601E2" w14:textId="77777777" w:rsidTr="00757DC2">
        <w:tc>
          <w:tcPr>
            <w:tcW w:w="8931" w:type="dxa"/>
            <w:gridSpan w:val="6"/>
            <w:tcBorders>
              <w:top w:val="nil"/>
              <w:bottom w:val="nil"/>
            </w:tcBorders>
          </w:tcPr>
          <w:p w14:paraId="05FD4969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</w:tr>
      <w:tr w:rsidR="00667609" w:rsidRPr="002C7A58" w14:paraId="3CE7AE99" w14:textId="77777777" w:rsidTr="00757DC2">
        <w:tc>
          <w:tcPr>
            <w:tcW w:w="8931" w:type="dxa"/>
            <w:gridSpan w:val="6"/>
            <w:tcBorders>
              <w:top w:val="nil"/>
            </w:tcBorders>
          </w:tcPr>
          <w:p w14:paraId="58B3128B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handtekening: ……………………………………………………………</w:t>
            </w:r>
          </w:p>
          <w:p w14:paraId="68DB375C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</w:tr>
    </w:tbl>
    <w:p w14:paraId="1F21E5D2" w14:textId="77777777" w:rsidR="00667609" w:rsidRDefault="00667609" w:rsidP="00667609"/>
    <w:p w14:paraId="727A72A4" w14:textId="77777777" w:rsidR="00667609" w:rsidRDefault="00667609" w:rsidP="00667609"/>
    <w:p w14:paraId="5E8CF71C" w14:textId="77777777" w:rsidR="00667609" w:rsidRDefault="00667609" w:rsidP="00667609"/>
    <w:p w14:paraId="60F0DEFC" w14:textId="77777777" w:rsidR="00667609" w:rsidRDefault="00667609" w:rsidP="00E1441E">
      <w:pPr>
        <w:pStyle w:val="BijlageTitel"/>
        <w:numPr>
          <w:ilvl w:val="0"/>
          <w:numId w:val="0"/>
        </w:numPr>
      </w:pPr>
      <w:bookmarkStart w:id="7" w:name="_Toc113445498"/>
      <w:bookmarkStart w:id="8" w:name="_Hlk35515175"/>
      <w:bookmarkStart w:id="9" w:name="_Toc114671892"/>
      <w:r>
        <w:lastRenderedPageBreak/>
        <w:t>Format kerncompetentie 1</w:t>
      </w:r>
      <w:bookmarkEnd w:id="7"/>
      <w:bookmarkEnd w:id="9"/>
    </w:p>
    <w:p w14:paraId="13A76661" w14:textId="77777777" w:rsidR="00667609" w:rsidRPr="00F32236" w:rsidRDefault="00667609" w:rsidP="00667609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667609" w:rsidRPr="007F100A" w14:paraId="2138B78C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180F623F" w14:textId="77777777" w:rsidR="00667609" w:rsidRPr="007F100A" w:rsidRDefault="00667609" w:rsidP="00757DC2">
            <w:pPr>
              <w:rPr>
                <w:b/>
                <w:lang w:val="en-US"/>
              </w:rPr>
            </w:pPr>
            <w:proofErr w:type="spellStart"/>
            <w:r w:rsidRPr="007F100A">
              <w:rPr>
                <w:lang w:val="en-US"/>
              </w:rPr>
              <w:t>Referentieproject</w:t>
            </w:r>
            <w:proofErr w:type="spellEnd"/>
            <w:r w:rsidRPr="007F100A">
              <w:rPr>
                <w:lang w:val="en-US"/>
              </w:rPr>
              <w:t xml:space="preserve">: </w:t>
            </w:r>
          </w:p>
        </w:tc>
      </w:tr>
      <w:tr w:rsidR="00667609" w:rsidRPr="00EC2809" w14:paraId="678818F6" w14:textId="77777777" w:rsidTr="00757DC2">
        <w:tc>
          <w:tcPr>
            <w:tcW w:w="2984" w:type="dxa"/>
          </w:tcPr>
          <w:p w14:paraId="17E6333A" w14:textId="77777777" w:rsidR="00667609" w:rsidRPr="00EC2809" w:rsidRDefault="00667609" w:rsidP="00757DC2">
            <w:r w:rsidRPr="00EC2809">
              <w:t>Naam referentie</w:t>
            </w:r>
          </w:p>
        </w:tc>
        <w:tc>
          <w:tcPr>
            <w:tcW w:w="6650" w:type="dxa"/>
          </w:tcPr>
          <w:p w14:paraId="754808D7" w14:textId="77777777" w:rsidR="00667609" w:rsidRPr="00EC2809" w:rsidRDefault="00667609" w:rsidP="00757DC2"/>
        </w:tc>
      </w:tr>
      <w:tr w:rsidR="00667609" w:rsidRPr="00EC2809" w14:paraId="35404B2A" w14:textId="77777777" w:rsidTr="00757DC2">
        <w:tc>
          <w:tcPr>
            <w:tcW w:w="2984" w:type="dxa"/>
          </w:tcPr>
          <w:p w14:paraId="6B32951E" w14:textId="77777777" w:rsidR="00667609" w:rsidRPr="00EC2809" w:rsidRDefault="00667609" w:rsidP="00757DC2">
            <w:r w:rsidRPr="00EC2809">
              <w:t>Opdrachtgever</w:t>
            </w:r>
          </w:p>
        </w:tc>
        <w:tc>
          <w:tcPr>
            <w:tcW w:w="6650" w:type="dxa"/>
          </w:tcPr>
          <w:p w14:paraId="0E8F947D" w14:textId="77777777" w:rsidR="00667609" w:rsidRPr="00EC2809" w:rsidRDefault="00667609" w:rsidP="00757DC2"/>
        </w:tc>
      </w:tr>
      <w:tr w:rsidR="00667609" w:rsidRPr="00EC2809" w14:paraId="49DE13CE" w14:textId="77777777" w:rsidTr="00757DC2">
        <w:tc>
          <w:tcPr>
            <w:tcW w:w="2984" w:type="dxa"/>
          </w:tcPr>
          <w:p w14:paraId="7E90563B" w14:textId="77777777" w:rsidR="00667609" w:rsidRPr="00EC2809" w:rsidRDefault="00667609" w:rsidP="00757DC2">
            <w:r w:rsidRPr="00EC2809">
              <w:t>Adres</w:t>
            </w:r>
          </w:p>
        </w:tc>
        <w:tc>
          <w:tcPr>
            <w:tcW w:w="6650" w:type="dxa"/>
          </w:tcPr>
          <w:p w14:paraId="02491CAF" w14:textId="77777777" w:rsidR="00667609" w:rsidRPr="00EC2809" w:rsidRDefault="00667609" w:rsidP="00757DC2"/>
        </w:tc>
      </w:tr>
      <w:tr w:rsidR="00667609" w:rsidRPr="00EC2809" w14:paraId="29616AF6" w14:textId="77777777" w:rsidTr="00757DC2">
        <w:tc>
          <w:tcPr>
            <w:tcW w:w="2984" w:type="dxa"/>
          </w:tcPr>
          <w:p w14:paraId="67AAA273" w14:textId="77777777" w:rsidR="00667609" w:rsidRPr="00EC2809" w:rsidRDefault="00667609" w:rsidP="00757DC2">
            <w:r w:rsidRPr="00EC2809">
              <w:t>Postcode en plaats</w:t>
            </w:r>
          </w:p>
        </w:tc>
        <w:tc>
          <w:tcPr>
            <w:tcW w:w="6650" w:type="dxa"/>
          </w:tcPr>
          <w:p w14:paraId="1826F3BD" w14:textId="77777777" w:rsidR="00667609" w:rsidRPr="00EC2809" w:rsidRDefault="00667609" w:rsidP="00757DC2"/>
        </w:tc>
      </w:tr>
      <w:tr w:rsidR="00667609" w:rsidRPr="00EC2809" w14:paraId="01D4C5FD" w14:textId="77777777" w:rsidTr="00757DC2">
        <w:tc>
          <w:tcPr>
            <w:tcW w:w="2984" w:type="dxa"/>
          </w:tcPr>
          <w:p w14:paraId="195115EB" w14:textId="77777777" w:rsidR="00667609" w:rsidRPr="00EC2809" w:rsidRDefault="00667609" w:rsidP="00757DC2">
            <w:r w:rsidRPr="00EC2809">
              <w:t>Naam contactpersoon</w:t>
            </w:r>
          </w:p>
        </w:tc>
        <w:tc>
          <w:tcPr>
            <w:tcW w:w="6650" w:type="dxa"/>
          </w:tcPr>
          <w:p w14:paraId="56C294D6" w14:textId="77777777" w:rsidR="00667609" w:rsidRPr="00EC2809" w:rsidRDefault="00667609" w:rsidP="00757DC2"/>
        </w:tc>
      </w:tr>
      <w:tr w:rsidR="00667609" w:rsidRPr="00EC2809" w14:paraId="1671D525" w14:textId="77777777" w:rsidTr="00757DC2">
        <w:tc>
          <w:tcPr>
            <w:tcW w:w="2984" w:type="dxa"/>
          </w:tcPr>
          <w:p w14:paraId="5ABC3222" w14:textId="77777777" w:rsidR="00667609" w:rsidRPr="00EC2809" w:rsidRDefault="00667609" w:rsidP="00757DC2">
            <w:r w:rsidRPr="00EC2809">
              <w:t>Functie</w:t>
            </w:r>
          </w:p>
        </w:tc>
        <w:tc>
          <w:tcPr>
            <w:tcW w:w="6650" w:type="dxa"/>
          </w:tcPr>
          <w:p w14:paraId="00DC172D" w14:textId="77777777" w:rsidR="00667609" w:rsidRPr="00EC2809" w:rsidRDefault="00667609" w:rsidP="00757DC2"/>
        </w:tc>
      </w:tr>
      <w:tr w:rsidR="00667609" w:rsidRPr="00EC2809" w14:paraId="54241660" w14:textId="77777777" w:rsidTr="00757DC2">
        <w:tc>
          <w:tcPr>
            <w:tcW w:w="2984" w:type="dxa"/>
          </w:tcPr>
          <w:p w14:paraId="280A9DF9" w14:textId="77777777" w:rsidR="00667609" w:rsidRPr="00EC2809" w:rsidRDefault="00667609" w:rsidP="00757DC2">
            <w:r w:rsidRPr="00EC2809">
              <w:t>Telefoonnummer</w:t>
            </w:r>
          </w:p>
        </w:tc>
        <w:tc>
          <w:tcPr>
            <w:tcW w:w="6650" w:type="dxa"/>
          </w:tcPr>
          <w:p w14:paraId="3A5B1AE8" w14:textId="77777777" w:rsidR="00667609" w:rsidRPr="00EC2809" w:rsidRDefault="00667609" w:rsidP="00757DC2"/>
        </w:tc>
      </w:tr>
      <w:tr w:rsidR="00667609" w:rsidRPr="00EC2809" w14:paraId="6F8E2214" w14:textId="77777777" w:rsidTr="00757DC2">
        <w:tc>
          <w:tcPr>
            <w:tcW w:w="2984" w:type="dxa"/>
          </w:tcPr>
          <w:p w14:paraId="077B4C2D" w14:textId="77777777" w:rsidR="00667609" w:rsidRPr="00EC2809" w:rsidRDefault="00667609" w:rsidP="00757DC2"/>
        </w:tc>
        <w:tc>
          <w:tcPr>
            <w:tcW w:w="6650" w:type="dxa"/>
          </w:tcPr>
          <w:p w14:paraId="20261206" w14:textId="77777777" w:rsidR="00667609" w:rsidRPr="00EC2809" w:rsidRDefault="00667609" w:rsidP="00757DC2"/>
        </w:tc>
      </w:tr>
      <w:tr w:rsidR="00667609" w:rsidRPr="00EC2809" w14:paraId="3352E427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3ABE586B" w14:textId="77777777" w:rsidR="00667609" w:rsidRPr="00EC2809" w:rsidRDefault="00667609" w:rsidP="00757DC2">
            <w:pPr>
              <w:rPr>
                <w:b/>
              </w:rPr>
            </w:pPr>
            <w:r w:rsidRPr="00EC2809">
              <w:t>Aard en omvang</w:t>
            </w:r>
          </w:p>
        </w:tc>
      </w:tr>
      <w:tr w:rsidR="00667609" w:rsidRPr="00EC2809" w14:paraId="7D3B2AB3" w14:textId="77777777" w:rsidTr="00757DC2">
        <w:tc>
          <w:tcPr>
            <w:tcW w:w="2984" w:type="dxa"/>
          </w:tcPr>
          <w:p w14:paraId="0E07797F" w14:textId="77777777" w:rsidR="00667609" w:rsidRPr="00EC2809" w:rsidRDefault="00667609" w:rsidP="00757DC2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4FCCC1FF" w14:textId="77777777" w:rsidR="00667609" w:rsidRPr="00EC2809" w:rsidRDefault="00667609" w:rsidP="00757DC2"/>
        </w:tc>
      </w:tr>
      <w:tr w:rsidR="00667609" w:rsidRPr="00EC2809" w14:paraId="3D65B75A" w14:textId="77777777" w:rsidTr="00757DC2">
        <w:tc>
          <w:tcPr>
            <w:tcW w:w="2984" w:type="dxa"/>
          </w:tcPr>
          <w:p w14:paraId="61E217C7" w14:textId="77777777" w:rsidR="00667609" w:rsidRPr="00EC2809" w:rsidRDefault="00667609" w:rsidP="00757DC2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39B705C9" w14:textId="77777777" w:rsidR="00667609" w:rsidRPr="00EC2809" w:rsidRDefault="00667609" w:rsidP="00757DC2"/>
        </w:tc>
      </w:tr>
      <w:tr w:rsidR="00667609" w:rsidRPr="00EC2809" w14:paraId="1090AAD2" w14:textId="77777777" w:rsidTr="00757DC2">
        <w:tc>
          <w:tcPr>
            <w:tcW w:w="2984" w:type="dxa"/>
          </w:tcPr>
          <w:p w14:paraId="0237CE8B" w14:textId="77777777" w:rsidR="00667609" w:rsidRPr="00EC2809" w:rsidRDefault="00667609" w:rsidP="00757DC2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31FB4B9E" w14:textId="77777777" w:rsidR="00667609" w:rsidRPr="00EC2809" w:rsidRDefault="00667609" w:rsidP="00757DC2"/>
        </w:tc>
      </w:tr>
      <w:tr w:rsidR="00667609" w:rsidRPr="00EC2809" w14:paraId="0B7E1504" w14:textId="77777777" w:rsidTr="00757DC2">
        <w:tc>
          <w:tcPr>
            <w:tcW w:w="2984" w:type="dxa"/>
          </w:tcPr>
          <w:p w14:paraId="18F5EA2C" w14:textId="77777777" w:rsidR="00667609" w:rsidRPr="00EC2809" w:rsidRDefault="00667609" w:rsidP="00757DC2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2D255016" w14:textId="77777777" w:rsidR="00667609" w:rsidRPr="00EC2809" w:rsidRDefault="00667609" w:rsidP="00757DC2"/>
        </w:tc>
      </w:tr>
      <w:tr w:rsidR="00667609" w:rsidRPr="00EC2809" w14:paraId="5FB07806" w14:textId="77777777" w:rsidTr="00757DC2">
        <w:tc>
          <w:tcPr>
            <w:tcW w:w="2984" w:type="dxa"/>
          </w:tcPr>
          <w:p w14:paraId="7EF8F6B1" w14:textId="77777777" w:rsidR="00667609" w:rsidRPr="00EC2809" w:rsidRDefault="00667609" w:rsidP="00757DC2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301CE601" w14:textId="77777777" w:rsidR="00667609" w:rsidRPr="00EC2809" w:rsidRDefault="00667609" w:rsidP="00757DC2"/>
        </w:tc>
      </w:tr>
      <w:tr w:rsidR="00667609" w:rsidRPr="00EC2809" w14:paraId="7857E698" w14:textId="77777777" w:rsidTr="00757DC2">
        <w:tc>
          <w:tcPr>
            <w:tcW w:w="2984" w:type="dxa"/>
          </w:tcPr>
          <w:p w14:paraId="0FF958D9" w14:textId="77777777" w:rsidR="00667609" w:rsidRPr="00EC2809" w:rsidRDefault="00667609" w:rsidP="00757DC2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6BD22810" w14:textId="77777777" w:rsidR="00667609" w:rsidRPr="00EC2809" w:rsidRDefault="00667609" w:rsidP="00757DC2"/>
        </w:tc>
      </w:tr>
      <w:tr w:rsidR="00667609" w:rsidRPr="00EC2809" w14:paraId="78A3DD79" w14:textId="77777777" w:rsidTr="00757DC2">
        <w:tc>
          <w:tcPr>
            <w:tcW w:w="2984" w:type="dxa"/>
          </w:tcPr>
          <w:p w14:paraId="5F364DED" w14:textId="77777777" w:rsidR="00667609" w:rsidRPr="00EC2809" w:rsidRDefault="00667609" w:rsidP="00757DC2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41586EEA" w14:textId="77777777" w:rsidR="00667609" w:rsidRPr="00EC2809" w:rsidRDefault="00667609" w:rsidP="00757DC2"/>
        </w:tc>
      </w:tr>
      <w:tr w:rsidR="00667609" w:rsidRPr="00EC2809" w14:paraId="237DEE96" w14:textId="77777777" w:rsidTr="00757DC2">
        <w:tc>
          <w:tcPr>
            <w:tcW w:w="2984" w:type="dxa"/>
          </w:tcPr>
          <w:p w14:paraId="41745C53" w14:textId="77777777" w:rsidR="00667609" w:rsidRPr="00EC2809" w:rsidRDefault="00667609" w:rsidP="00757DC2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2806AF40" w14:textId="77777777" w:rsidR="00667609" w:rsidRPr="00EC2809" w:rsidRDefault="00667609" w:rsidP="00757DC2">
            <w:r>
              <w:t>Utiliteitsbouw (zie definities paragraaf 1.4)</w:t>
            </w:r>
          </w:p>
        </w:tc>
      </w:tr>
      <w:tr w:rsidR="00667609" w:rsidRPr="00EC2809" w14:paraId="3B3C5DDB" w14:textId="77777777" w:rsidTr="00757DC2">
        <w:tc>
          <w:tcPr>
            <w:tcW w:w="2984" w:type="dxa"/>
          </w:tcPr>
          <w:p w14:paraId="3136BD25" w14:textId="77777777" w:rsidR="00667609" w:rsidRPr="00EC2809" w:rsidRDefault="00667609" w:rsidP="00757DC2">
            <w:r w:rsidRPr="00EC2809">
              <w:t>Omschrijving project</w:t>
            </w:r>
          </w:p>
        </w:tc>
        <w:tc>
          <w:tcPr>
            <w:tcW w:w="6650" w:type="dxa"/>
          </w:tcPr>
          <w:p w14:paraId="1C030751" w14:textId="77777777" w:rsidR="00667609" w:rsidRPr="00EC2809" w:rsidRDefault="00667609" w:rsidP="00757DC2"/>
        </w:tc>
      </w:tr>
    </w:tbl>
    <w:p w14:paraId="15E97394" w14:textId="77777777" w:rsidR="00667609" w:rsidRPr="00EC2809" w:rsidRDefault="00667609" w:rsidP="00667609"/>
    <w:p w14:paraId="3803A026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7E23B229" w14:textId="77777777" w:rsidR="00667609" w:rsidRPr="00EC2809" w:rsidRDefault="00667609" w:rsidP="00667609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3A76BF5D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667609" w:rsidRPr="00EC2809" w14:paraId="63926E65" w14:textId="77777777" w:rsidTr="00757DC2">
        <w:tc>
          <w:tcPr>
            <w:tcW w:w="3103" w:type="dxa"/>
          </w:tcPr>
          <w:p w14:paraId="78981EFC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7EE99F55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2D559E0D" w14:textId="77777777" w:rsidTr="00757DC2">
        <w:tc>
          <w:tcPr>
            <w:tcW w:w="3103" w:type="dxa"/>
          </w:tcPr>
          <w:p w14:paraId="03A215E7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7C2EE008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73A722A4" w14:textId="77777777" w:rsidTr="00757DC2">
        <w:tc>
          <w:tcPr>
            <w:tcW w:w="3103" w:type="dxa"/>
          </w:tcPr>
          <w:p w14:paraId="489D1809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4DAFFDC4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5882BF41" w14:textId="77777777" w:rsidTr="00757DC2">
        <w:tc>
          <w:tcPr>
            <w:tcW w:w="3103" w:type="dxa"/>
          </w:tcPr>
          <w:p w14:paraId="6DE8D0A2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1798B5CA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1FB94B80" w14:textId="77777777" w:rsidTr="00757DC2">
        <w:tc>
          <w:tcPr>
            <w:tcW w:w="3103" w:type="dxa"/>
          </w:tcPr>
          <w:p w14:paraId="2AEFF549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52A1AEBC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bookmarkEnd w:id="8"/>
    </w:tbl>
    <w:p w14:paraId="229221E1" w14:textId="77777777" w:rsidR="00667609" w:rsidRDefault="00667609" w:rsidP="00667609">
      <w:pPr>
        <w:rPr>
          <w:noProof/>
        </w:rPr>
      </w:pPr>
    </w:p>
    <w:p w14:paraId="5B2A66F0" w14:textId="77777777" w:rsidR="00667609" w:rsidRDefault="00667609" w:rsidP="00E1441E">
      <w:pPr>
        <w:pStyle w:val="BijlageTitel"/>
        <w:numPr>
          <w:ilvl w:val="0"/>
          <w:numId w:val="0"/>
        </w:numPr>
      </w:pPr>
      <w:bookmarkStart w:id="10" w:name="_Toc39146694"/>
      <w:bookmarkStart w:id="11" w:name="_Toc113445499"/>
      <w:bookmarkStart w:id="12" w:name="_Toc114671893"/>
      <w:r>
        <w:lastRenderedPageBreak/>
        <w:t xml:space="preserve">Format Kerncompetentie </w:t>
      </w:r>
      <w:bookmarkEnd w:id="10"/>
      <w:r>
        <w:t>2</w:t>
      </w:r>
      <w:bookmarkEnd w:id="11"/>
      <w:bookmarkEnd w:id="12"/>
    </w:p>
    <w:p w14:paraId="04BBF9DB" w14:textId="77777777" w:rsidR="00667609" w:rsidRPr="00EC2809" w:rsidRDefault="00667609" w:rsidP="00667609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667609" w:rsidRPr="007F100A" w14:paraId="00AFE93B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3A6CF2EB" w14:textId="77777777" w:rsidR="00667609" w:rsidRPr="007F100A" w:rsidRDefault="00667609" w:rsidP="00757DC2">
            <w:pPr>
              <w:rPr>
                <w:b/>
                <w:lang w:val="en-US"/>
              </w:rPr>
            </w:pPr>
            <w:proofErr w:type="spellStart"/>
            <w:r w:rsidRPr="007F100A">
              <w:rPr>
                <w:lang w:val="en-US"/>
              </w:rPr>
              <w:t>Referentieproject</w:t>
            </w:r>
            <w:proofErr w:type="spellEnd"/>
            <w:r w:rsidRPr="007F100A">
              <w:rPr>
                <w:lang w:val="en-US"/>
              </w:rPr>
              <w:t xml:space="preserve">: </w:t>
            </w:r>
          </w:p>
        </w:tc>
      </w:tr>
      <w:tr w:rsidR="00667609" w:rsidRPr="00EC2809" w14:paraId="53D62E9B" w14:textId="77777777" w:rsidTr="00757DC2">
        <w:tc>
          <w:tcPr>
            <w:tcW w:w="2984" w:type="dxa"/>
          </w:tcPr>
          <w:p w14:paraId="77933753" w14:textId="77777777" w:rsidR="00667609" w:rsidRPr="00EC2809" w:rsidRDefault="00667609" w:rsidP="00757DC2">
            <w:r w:rsidRPr="00EC2809">
              <w:t>Naam referentie</w:t>
            </w:r>
          </w:p>
        </w:tc>
        <w:tc>
          <w:tcPr>
            <w:tcW w:w="6650" w:type="dxa"/>
          </w:tcPr>
          <w:p w14:paraId="65BE6283" w14:textId="77777777" w:rsidR="00667609" w:rsidRPr="00EC2809" w:rsidRDefault="00667609" w:rsidP="00757DC2"/>
        </w:tc>
      </w:tr>
      <w:tr w:rsidR="00667609" w:rsidRPr="00EC2809" w14:paraId="5FECDAE0" w14:textId="77777777" w:rsidTr="00757DC2">
        <w:tc>
          <w:tcPr>
            <w:tcW w:w="2984" w:type="dxa"/>
          </w:tcPr>
          <w:p w14:paraId="5AC6C32E" w14:textId="77777777" w:rsidR="00667609" w:rsidRPr="00EC2809" w:rsidRDefault="00667609" w:rsidP="00757DC2">
            <w:r w:rsidRPr="00EC2809">
              <w:t>Opdrachtgever</w:t>
            </w:r>
          </w:p>
        </w:tc>
        <w:tc>
          <w:tcPr>
            <w:tcW w:w="6650" w:type="dxa"/>
          </w:tcPr>
          <w:p w14:paraId="163A9182" w14:textId="77777777" w:rsidR="00667609" w:rsidRPr="00EC2809" w:rsidRDefault="00667609" w:rsidP="00757DC2"/>
        </w:tc>
      </w:tr>
      <w:tr w:rsidR="00667609" w:rsidRPr="00EC2809" w14:paraId="2286B3E3" w14:textId="77777777" w:rsidTr="00757DC2">
        <w:tc>
          <w:tcPr>
            <w:tcW w:w="2984" w:type="dxa"/>
          </w:tcPr>
          <w:p w14:paraId="1C95BB7D" w14:textId="77777777" w:rsidR="00667609" w:rsidRPr="00EC2809" w:rsidRDefault="00667609" w:rsidP="00757DC2">
            <w:r w:rsidRPr="00EC2809">
              <w:t>Adres</w:t>
            </w:r>
          </w:p>
        </w:tc>
        <w:tc>
          <w:tcPr>
            <w:tcW w:w="6650" w:type="dxa"/>
          </w:tcPr>
          <w:p w14:paraId="37466468" w14:textId="77777777" w:rsidR="00667609" w:rsidRPr="00EC2809" w:rsidRDefault="00667609" w:rsidP="00757DC2"/>
        </w:tc>
      </w:tr>
      <w:tr w:rsidR="00667609" w:rsidRPr="00EC2809" w14:paraId="47167B20" w14:textId="77777777" w:rsidTr="00757DC2">
        <w:tc>
          <w:tcPr>
            <w:tcW w:w="2984" w:type="dxa"/>
          </w:tcPr>
          <w:p w14:paraId="24AFD798" w14:textId="77777777" w:rsidR="00667609" w:rsidRPr="00EC2809" w:rsidRDefault="00667609" w:rsidP="00757DC2">
            <w:r w:rsidRPr="00EC2809">
              <w:t>Postcode en plaats</w:t>
            </w:r>
          </w:p>
        </w:tc>
        <w:tc>
          <w:tcPr>
            <w:tcW w:w="6650" w:type="dxa"/>
          </w:tcPr>
          <w:p w14:paraId="08EEAAAE" w14:textId="77777777" w:rsidR="00667609" w:rsidRPr="00EC2809" w:rsidRDefault="00667609" w:rsidP="00757DC2"/>
        </w:tc>
      </w:tr>
      <w:tr w:rsidR="00667609" w:rsidRPr="00EC2809" w14:paraId="6882B256" w14:textId="77777777" w:rsidTr="00757DC2">
        <w:tc>
          <w:tcPr>
            <w:tcW w:w="2984" w:type="dxa"/>
          </w:tcPr>
          <w:p w14:paraId="447E5104" w14:textId="77777777" w:rsidR="00667609" w:rsidRPr="00EC2809" w:rsidRDefault="00667609" w:rsidP="00757DC2">
            <w:r w:rsidRPr="00EC2809">
              <w:t>Naam contactpersoon</w:t>
            </w:r>
          </w:p>
        </w:tc>
        <w:tc>
          <w:tcPr>
            <w:tcW w:w="6650" w:type="dxa"/>
          </w:tcPr>
          <w:p w14:paraId="3CF6F0DA" w14:textId="77777777" w:rsidR="00667609" w:rsidRPr="00EC2809" w:rsidRDefault="00667609" w:rsidP="00757DC2"/>
        </w:tc>
      </w:tr>
      <w:tr w:rsidR="00667609" w:rsidRPr="00EC2809" w14:paraId="29D9858E" w14:textId="77777777" w:rsidTr="00757DC2">
        <w:tc>
          <w:tcPr>
            <w:tcW w:w="2984" w:type="dxa"/>
          </w:tcPr>
          <w:p w14:paraId="79007098" w14:textId="77777777" w:rsidR="00667609" w:rsidRPr="00EC2809" w:rsidRDefault="00667609" w:rsidP="00757DC2">
            <w:r w:rsidRPr="00EC2809">
              <w:t>Functie</w:t>
            </w:r>
          </w:p>
        </w:tc>
        <w:tc>
          <w:tcPr>
            <w:tcW w:w="6650" w:type="dxa"/>
          </w:tcPr>
          <w:p w14:paraId="20EC71E1" w14:textId="77777777" w:rsidR="00667609" w:rsidRPr="00EC2809" w:rsidRDefault="00667609" w:rsidP="00757DC2"/>
        </w:tc>
      </w:tr>
      <w:tr w:rsidR="00667609" w:rsidRPr="00EC2809" w14:paraId="01BC50C5" w14:textId="77777777" w:rsidTr="00757DC2">
        <w:tc>
          <w:tcPr>
            <w:tcW w:w="2984" w:type="dxa"/>
          </w:tcPr>
          <w:p w14:paraId="18E550A3" w14:textId="77777777" w:rsidR="00667609" w:rsidRPr="00EC2809" w:rsidRDefault="00667609" w:rsidP="00757DC2">
            <w:r w:rsidRPr="00EC2809">
              <w:t>Telefoonnummer</w:t>
            </w:r>
          </w:p>
        </w:tc>
        <w:tc>
          <w:tcPr>
            <w:tcW w:w="6650" w:type="dxa"/>
          </w:tcPr>
          <w:p w14:paraId="30532B99" w14:textId="77777777" w:rsidR="00667609" w:rsidRPr="00EC2809" w:rsidRDefault="00667609" w:rsidP="00757DC2"/>
        </w:tc>
      </w:tr>
      <w:tr w:rsidR="00667609" w:rsidRPr="00EC2809" w14:paraId="50BD281D" w14:textId="77777777" w:rsidTr="00757DC2">
        <w:tc>
          <w:tcPr>
            <w:tcW w:w="2984" w:type="dxa"/>
          </w:tcPr>
          <w:p w14:paraId="30735448" w14:textId="77777777" w:rsidR="00667609" w:rsidRPr="00EC2809" w:rsidRDefault="00667609" w:rsidP="00757DC2"/>
        </w:tc>
        <w:tc>
          <w:tcPr>
            <w:tcW w:w="6650" w:type="dxa"/>
          </w:tcPr>
          <w:p w14:paraId="53752945" w14:textId="77777777" w:rsidR="00667609" w:rsidRPr="00EC2809" w:rsidRDefault="00667609" w:rsidP="00757DC2"/>
        </w:tc>
      </w:tr>
      <w:tr w:rsidR="00667609" w:rsidRPr="00EC2809" w14:paraId="60658B76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03B8B788" w14:textId="77777777" w:rsidR="00667609" w:rsidRPr="00EC2809" w:rsidRDefault="00667609" w:rsidP="00757DC2">
            <w:pPr>
              <w:rPr>
                <w:b/>
              </w:rPr>
            </w:pPr>
            <w:r w:rsidRPr="00EC2809">
              <w:t>Aard en omvang</w:t>
            </w:r>
          </w:p>
        </w:tc>
      </w:tr>
      <w:tr w:rsidR="00667609" w:rsidRPr="00EC2809" w14:paraId="7D411F0C" w14:textId="77777777" w:rsidTr="00757DC2">
        <w:tc>
          <w:tcPr>
            <w:tcW w:w="2984" w:type="dxa"/>
          </w:tcPr>
          <w:p w14:paraId="32A40A68" w14:textId="77777777" w:rsidR="00667609" w:rsidRPr="00EC2809" w:rsidRDefault="00667609" w:rsidP="00757DC2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5A2FF7C5" w14:textId="77777777" w:rsidR="00667609" w:rsidRPr="00EC2809" w:rsidRDefault="00667609" w:rsidP="00757DC2"/>
        </w:tc>
      </w:tr>
      <w:tr w:rsidR="00667609" w:rsidRPr="00EC2809" w14:paraId="15476C35" w14:textId="77777777" w:rsidTr="00757DC2">
        <w:tc>
          <w:tcPr>
            <w:tcW w:w="2984" w:type="dxa"/>
          </w:tcPr>
          <w:p w14:paraId="4651116F" w14:textId="77777777" w:rsidR="00667609" w:rsidRPr="00EC2809" w:rsidRDefault="00667609" w:rsidP="00757DC2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2F16B5C1" w14:textId="77777777" w:rsidR="00667609" w:rsidRPr="00EC2809" w:rsidRDefault="00667609" w:rsidP="00757DC2"/>
        </w:tc>
      </w:tr>
      <w:tr w:rsidR="00667609" w:rsidRPr="00EC2809" w14:paraId="33B1A5FB" w14:textId="77777777" w:rsidTr="00757DC2">
        <w:tc>
          <w:tcPr>
            <w:tcW w:w="2984" w:type="dxa"/>
          </w:tcPr>
          <w:p w14:paraId="700EDE7B" w14:textId="77777777" w:rsidR="00667609" w:rsidRPr="00EC2809" w:rsidRDefault="00667609" w:rsidP="00757DC2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0579FB7D" w14:textId="77777777" w:rsidR="00667609" w:rsidRPr="00EC2809" w:rsidRDefault="00667609" w:rsidP="00757DC2"/>
        </w:tc>
      </w:tr>
      <w:tr w:rsidR="00667609" w:rsidRPr="00EC2809" w14:paraId="46497EEF" w14:textId="77777777" w:rsidTr="00757DC2">
        <w:tc>
          <w:tcPr>
            <w:tcW w:w="2984" w:type="dxa"/>
          </w:tcPr>
          <w:p w14:paraId="4139512B" w14:textId="77777777" w:rsidR="00667609" w:rsidRPr="00EC2809" w:rsidRDefault="00667609" w:rsidP="00757DC2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4EEBC74C" w14:textId="77777777" w:rsidR="00667609" w:rsidRPr="00EC2809" w:rsidRDefault="00667609" w:rsidP="00757DC2"/>
        </w:tc>
      </w:tr>
      <w:tr w:rsidR="00667609" w:rsidRPr="00EC2809" w14:paraId="6023F418" w14:textId="77777777" w:rsidTr="00757DC2">
        <w:tc>
          <w:tcPr>
            <w:tcW w:w="2984" w:type="dxa"/>
          </w:tcPr>
          <w:p w14:paraId="0C9765E1" w14:textId="77777777" w:rsidR="00667609" w:rsidRPr="00EC2809" w:rsidRDefault="00667609" w:rsidP="00757DC2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272C0E0E" w14:textId="77777777" w:rsidR="00667609" w:rsidRPr="00EC2809" w:rsidRDefault="00667609" w:rsidP="00757DC2"/>
        </w:tc>
      </w:tr>
      <w:tr w:rsidR="00667609" w:rsidRPr="00EC2809" w14:paraId="405277DC" w14:textId="77777777" w:rsidTr="00757DC2">
        <w:tc>
          <w:tcPr>
            <w:tcW w:w="2984" w:type="dxa"/>
          </w:tcPr>
          <w:p w14:paraId="5E5821B8" w14:textId="77777777" w:rsidR="00667609" w:rsidRPr="00EC2809" w:rsidRDefault="00667609" w:rsidP="00757DC2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76128A59" w14:textId="77777777" w:rsidR="00667609" w:rsidRPr="00EC2809" w:rsidRDefault="00667609" w:rsidP="00757DC2"/>
        </w:tc>
      </w:tr>
      <w:tr w:rsidR="00667609" w:rsidRPr="00EC2809" w14:paraId="09BDA03C" w14:textId="77777777" w:rsidTr="00757DC2">
        <w:tc>
          <w:tcPr>
            <w:tcW w:w="2984" w:type="dxa"/>
          </w:tcPr>
          <w:p w14:paraId="36CD12C2" w14:textId="77777777" w:rsidR="00667609" w:rsidRPr="00EC2809" w:rsidRDefault="00667609" w:rsidP="00757DC2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74555C2A" w14:textId="77777777" w:rsidR="00667609" w:rsidRPr="00EC2809" w:rsidRDefault="00667609" w:rsidP="00757DC2">
            <w:r>
              <w:t>Bouwkundig aannemer</w:t>
            </w:r>
          </w:p>
        </w:tc>
      </w:tr>
      <w:tr w:rsidR="00667609" w:rsidRPr="00EC2809" w14:paraId="6C554BEF" w14:textId="77777777" w:rsidTr="00757DC2">
        <w:tc>
          <w:tcPr>
            <w:tcW w:w="2984" w:type="dxa"/>
          </w:tcPr>
          <w:p w14:paraId="4AB8E3B4" w14:textId="77777777" w:rsidR="00667609" w:rsidRPr="00EC2809" w:rsidRDefault="00667609" w:rsidP="00757DC2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32045C4A" w14:textId="77777777" w:rsidR="00667609" w:rsidRDefault="00667609" w:rsidP="00757DC2">
            <w:r>
              <w:t>Kleed- clubgebouw (zie definities paragraaf 1.4)</w:t>
            </w:r>
          </w:p>
        </w:tc>
      </w:tr>
      <w:tr w:rsidR="00667609" w:rsidRPr="00EC2809" w14:paraId="5A032589" w14:textId="77777777" w:rsidTr="00757DC2">
        <w:tc>
          <w:tcPr>
            <w:tcW w:w="2984" w:type="dxa"/>
          </w:tcPr>
          <w:p w14:paraId="1F4F13DA" w14:textId="77777777" w:rsidR="00667609" w:rsidRPr="00EC2809" w:rsidRDefault="00667609" w:rsidP="00757DC2">
            <w:r w:rsidRPr="00EC2809">
              <w:t>Omschrijving project</w:t>
            </w:r>
          </w:p>
        </w:tc>
        <w:tc>
          <w:tcPr>
            <w:tcW w:w="6650" w:type="dxa"/>
          </w:tcPr>
          <w:p w14:paraId="37B947C5" w14:textId="77777777" w:rsidR="00667609" w:rsidRPr="00EC2809" w:rsidRDefault="00667609" w:rsidP="00757DC2"/>
        </w:tc>
      </w:tr>
    </w:tbl>
    <w:p w14:paraId="45C3D1DC" w14:textId="77777777" w:rsidR="00667609" w:rsidRPr="00EC2809" w:rsidRDefault="00667609" w:rsidP="00667609"/>
    <w:p w14:paraId="0456BDA4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0EB5F274" w14:textId="77777777" w:rsidR="00667609" w:rsidRPr="00EC2809" w:rsidRDefault="00667609" w:rsidP="00667609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7523169E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667609" w:rsidRPr="00EC2809" w14:paraId="0350B7CF" w14:textId="77777777" w:rsidTr="00757DC2">
        <w:tc>
          <w:tcPr>
            <w:tcW w:w="3103" w:type="dxa"/>
          </w:tcPr>
          <w:p w14:paraId="5E279A5E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3059E270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6187BC77" w14:textId="77777777" w:rsidTr="00757DC2">
        <w:tc>
          <w:tcPr>
            <w:tcW w:w="3103" w:type="dxa"/>
          </w:tcPr>
          <w:p w14:paraId="4AA840DD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33CD2EC3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486F05F3" w14:textId="77777777" w:rsidTr="00757DC2">
        <w:tc>
          <w:tcPr>
            <w:tcW w:w="3103" w:type="dxa"/>
          </w:tcPr>
          <w:p w14:paraId="2F5601F7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11962751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1152A810" w14:textId="77777777" w:rsidTr="00757DC2">
        <w:tc>
          <w:tcPr>
            <w:tcW w:w="3103" w:type="dxa"/>
          </w:tcPr>
          <w:p w14:paraId="6644059B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5A97EC57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77997024" w14:textId="77777777" w:rsidTr="00757DC2">
        <w:tc>
          <w:tcPr>
            <w:tcW w:w="3103" w:type="dxa"/>
          </w:tcPr>
          <w:p w14:paraId="2B063B37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291A78CF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54701834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6B5D57EF" w14:textId="77777777" w:rsidR="00667609" w:rsidRPr="0023394B" w:rsidRDefault="00667609" w:rsidP="00667609"/>
    <w:p w14:paraId="77034BE1" w14:textId="77777777" w:rsidR="00667609" w:rsidRPr="00F32236" w:rsidRDefault="00667609" w:rsidP="00667609"/>
    <w:p w14:paraId="5482F1D8" w14:textId="77777777" w:rsidR="00667609" w:rsidRDefault="00667609" w:rsidP="00E1441E">
      <w:pPr>
        <w:pStyle w:val="BijlageTitel"/>
        <w:numPr>
          <w:ilvl w:val="0"/>
          <w:numId w:val="0"/>
        </w:numPr>
      </w:pPr>
      <w:bookmarkStart w:id="13" w:name="_Toc39146695"/>
      <w:bookmarkStart w:id="14" w:name="_Toc113445500"/>
      <w:bookmarkStart w:id="15" w:name="_Toc114671894"/>
      <w:r>
        <w:lastRenderedPageBreak/>
        <w:t xml:space="preserve">Format Kerncompetentie </w:t>
      </w:r>
      <w:bookmarkEnd w:id="13"/>
      <w:r>
        <w:t>3</w:t>
      </w:r>
      <w:bookmarkEnd w:id="14"/>
      <w:bookmarkEnd w:id="15"/>
    </w:p>
    <w:p w14:paraId="3E84D618" w14:textId="77777777" w:rsidR="00667609" w:rsidRPr="00EC2809" w:rsidRDefault="00667609" w:rsidP="00667609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667609" w:rsidRPr="007F100A" w14:paraId="304C7269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09161C68" w14:textId="77777777" w:rsidR="00667609" w:rsidRPr="007F100A" w:rsidRDefault="00667609" w:rsidP="00757DC2">
            <w:pPr>
              <w:rPr>
                <w:b/>
                <w:lang w:val="en-US"/>
              </w:rPr>
            </w:pPr>
            <w:proofErr w:type="spellStart"/>
            <w:r w:rsidRPr="007F100A">
              <w:rPr>
                <w:lang w:val="en-US"/>
              </w:rPr>
              <w:t>Referentieproject</w:t>
            </w:r>
            <w:proofErr w:type="spellEnd"/>
            <w:r w:rsidRPr="007F100A">
              <w:rPr>
                <w:lang w:val="en-US"/>
              </w:rPr>
              <w:t xml:space="preserve">: </w:t>
            </w:r>
          </w:p>
        </w:tc>
      </w:tr>
      <w:tr w:rsidR="00667609" w:rsidRPr="00EC2809" w14:paraId="43592E42" w14:textId="77777777" w:rsidTr="00757DC2">
        <w:tc>
          <w:tcPr>
            <w:tcW w:w="2984" w:type="dxa"/>
          </w:tcPr>
          <w:p w14:paraId="7FCDFB8F" w14:textId="77777777" w:rsidR="00667609" w:rsidRPr="00EC2809" w:rsidRDefault="00667609" w:rsidP="00757DC2">
            <w:r w:rsidRPr="00EC2809">
              <w:t>Naam referentie</w:t>
            </w:r>
          </w:p>
        </w:tc>
        <w:tc>
          <w:tcPr>
            <w:tcW w:w="6650" w:type="dxa"/>
          </w:tcPr>
          <w:p w14:paraId="1C389FDA" w14:textId="77777777" w:rsidR="00667609" w:rsidRPr="00EC2809" w:rsidRDefault="00667609" w:rsidP="00757DC2"/>
        </w:tc>
      </w:tr>
      <w:tr w:rsidR="00667609" w:rsidRPr="00EC2809" w14:paraId="4411E606" w14:textId="77777777" w:rsidTr="00757DC2">
        <w:tc>
          <w:tcPr>
            <w:tcW w:w="2984" w:type="dxa"/>
          </w:tcPr>
          <w:p w14:paraId="4F507F6E" w14:textId="77777777" w:rsidR="00667609" w:rsidRPr="00EC2809" w:rsidRDefault="00667609" w:rsidP="00757DC2">
            <w:r w:rsidRPr="00EC2809">
              <w:t>Opdrachtgever</w:t>
            </w:r>
          </w:p>
        </w:tc>
        <w:tc>
          <w:tcPr>
            <w:tcW w:w="6650" w:type="dxa"/>
          </w:tcPr>
          <w:p w14:paraId="5E35768D" w14:textId="77777777" w:rsidR="00667609" w:rsidRPr="00EC2809" w:rsidRDefault="00667609" w:rsidP="00757DC2"/>
        </w:tc>
      </w:tr>
      <w:tr w:rsidR="00667609" w:rsidRPr="00EC2809" w14:paraId="7EDD2C23" w14:textId="77777777" w:rsidTr="00757DC2">
        <w:tc>
          <w:tcPr>
            <w:tcW w:w="2984" w:type="dxa"/>
          </w:tcPr>
          <w:p w14:paraId="7DB2561C" w14:textId="77777777" w:rsidR="00667609" w:rsidRPr="00EC2809" w:rsidRDefault="00667609" w:rsidP="00757DC2">
            <w:r w:rsidRPr="00EC2809">
              <w:t>Adres</w:t>
            </w:r>
          </w:p>
        </w:tc>
        <w:tc>
          <w:tcPr>
            <w:tcW w:w="6650" w:type="dxa"/>
          </w:tcPr>
          <w:p w14:paraId="3D9E5986" w14:textId="77777777" w:rsidR="00667609" w:rsidRPr="00EC2809" w:rsidRDefault="00667609" w:rsidP="00757DC2"/>
        </w:tc>
      </w:tr>
      <w:tr w:rsidR="00667609" w:rsidRPr="00EC2809" w14:paraId="0AE275AE" w14:textId="77777777" w:rsidTr="00757DC2">
        <w:tc>
          <w:tcPr>
            <w:tcW w:w="2984" w:type="dxa"/>
          </w:tcPr>
          <w:p w14:paraId="05F33F58" w14:textId="77777777" w:rsidR="00667609" w:rsidRPr="00EC2809" w:rsidRDefault="00667609" w:rsidP="00757DC2">
            <w:r w:rsidRPr="00EC2809">
              <w:t>Postcode en plaats</w:t>
            </w:r>
          </w:p>
        </w:tc>
        <w:tc>
          <w:tcPr>
            <w:tcW w:w="6650" w:type="dxa"/>
          </w:tcPr>
          <w:p w14:paraId="5FD1B390" w14:textId="77777777" w:rsidR="00667609" w:rsidRPr="00EC2809" w:rsidRDefault="00667609" w:rsidP="00757DC2"/>
        </w:tc>
      </w:tr>
      <w:tr w:rsidR="00667609" w:rsidRPr="00EC2809" w14:paraId="725B2EC7" w14:textId="77777777" w:rsidTr="00757DC2">
        <w:tc>
          <w:tcPr>
            <w:tcW w:w="2984" w:type="dxa"/>
          </w:tcPr>
          <w:p w14:paraId="2CC949F0" w14:textId="77777777" w:rsidR="00667609" w:rsidRPr="00EC2809" w:rsidRDefault="00667609" w:rsidP="00757DC2">
            <w:r w:rsidRPr="00EC2809">
              <w:t>Naam contactpersoon</w:t>
            </w:r>
          </w:p>
        </w:tc>
        <w:tc>
          <w:tcPr>
            <w:tcW w:w="6650" w:type="dxa"/>
          </w:tcPr>
          <w:p w14:paraId="412638BB" w14:textId="77777777" w:rsidR="00667609" w:rsidRPr="00EC2809" w:rsidRDefault="00667609" w:rsidP="00757DC2"/>
        </w:tc>
      </w:tr>
      <w:tr w:rsidR="00667609" w:rsidRPr="00EC2809" w14:paraId="09FA29E1" w14:textId="77777777" w:rsidTr="00757DC2">
        <w:tc>
          <w:tcPr>
            <w:tcW w:w="2984" w:type="dxa"/>
          </w:tcPr>
          <w:p w14:paraId="2F1E881F" w14:textId="77777777" w:rsidR="00667609" w:rsidRPr="00EC2809" w:rsidRDefault="00667609" w:rsidP="00757DC2">
            <w:r w:rsidRPr="00EC2809">
              <w:t>Functie</w:t>
            </w:r>
          </w:p>
        </w:tc>
        <w:tc>
          <w:tcPr>
            <w:tcW w:w="6650" w:type="dxa"/>
          </w:tcPr>
          <w:p w14:paraId="4158E29B" w14:textId="77777777" w:rsidR="00667609" w:rsidRPr="00EC2809" w:rsidRDefault="00667609" w:rsidP="00757DC2"/>
        </w:tc>
      </w:tr>
      <w:tr w:rsidR="00667609" w:rsidRPr="00EC2809" w14:paraId="1171F6CA" w14:textId="77777777" w:rsidTr="00757DC2">
        <w:tc>
          <w:tcPr>
            <w:tcW w:w="2984" w:type="dxa"/>
          </w:tcPr>
          <w:p w14:paraId="5D2560D9" w14:textId="77777777" w:rsidR="00667609" w:rsidRPr="00EC2809" w:rsidRDefault="00667609" w:rsidP="00757DC2">
            <w:r w:rsidRPr="00EC2809">
              <w:t>Telefoonnummer</w:t>
            </w:r>
          </w:p>
        </w:tc>
        <w:tc>
          <w:tcPr>
            <w:tcW w:w="6650" w:type="dxa"/>
          </w:tcPr>
          <w:p w14:paraId="7E0142F0" w14:textId="77777777" w:rsidR="00667609" w:rsidRPr="00EC2809" w:rsidRDefault="00667609" w:rsidP="00757DC2"/>
        </w:tc>
      </w:tr>
      <w:tr w:rsidR="00667609" w:rsidRPr="00EC2809" w14:paraId="33260B0B" w14:textId="77777777" w:rsidTr="00757DC2">
        <w:tc>
          <w:tcPr>
            <w:tcW w:w="2984" w:type="dxa"/>
          </w:tcPr>
          <w:p w14:paraId="5C1551C3" w14:textId="77777777" w:rsidR="00667609" w:rsidRPr="00EC2809" w:rsidRDefault="00667609" w:rsidP="00757DC2"/>
        </w:tc>
        <w:tc>
          <w:tcPr>
            <w:tcW w:w="6650" w:type="dxa"/>
          </w:tcPr>
          <w:p w14:paraId="38EE9063" w14:textId="77777777" w:rsidR="00667609" w:rsidRPr="00EC2809" w:rsidRDefault="00667609" w:rsidP="00757DC2"/>
        </w:tc>
      </w:tr>
      <w:tr w:rsidR="00667609" w:rsidRPr="00EC2809" w14:paraId="0A798738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5582801C" w14:textId="77777777" w:rsidR="00667609" w:rsidRPr="00EC2809" w:rsidRDefault="00667609" w:rsidP="00757DC2">
            <w:pPr>
              <w:rPr>
                <w:b/>
              </w:rPr>
            </w:pPr>
            <w:r w:rsidRPr="00EC2809">
              <w:t>Aard en omvang</w:t>
            </w:r>
          </w:p>
        </w:tc>
      </w:tr>
      <w:tr w:rsidR="00667609" w:rsidRPr="00EC2809" w14:paraId="375442C2" w14:textId="77777777" w:rsidTr="00757DC2">
        <w:tc>
          <w:tcPr>
            <w:tcW w:w="2984" w:type="dxa"/>
          </w:tcPr>
          <w:p w14:paraId="73452909" w14:textId="77777777" w:rsidR="00667609" w:rsidRPr="00EC2809" w:rsidRDefault="00667609" w:rsidP="00757DC2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3F44393A" w14:textId="77777777" w:rsidR="00667609" w:rsidRPr="00EC2809" w:rsidRDefault="00667609" w:rsidP="00757DC2"/>
        </w:tc>
      </w:tr>
      <w:tr w:rsidR="00667609" w:rsidRPr="00EC2809" w14:paraId="531F6ADB" w14:textId="77777777" w:rsidTr="00757DC2">
        <w:tc>
          <w:tcPr>
            <w:tcW w:w="2984" w:type="dxa"/>
          </w:tcPr>
          <w:p w14:paraId="3691DA67" w14:textId="77777777" w:rsidR="00667609" w:rsidRPr="00EC2809" w:rsidRDefault="00667609" w:rsidP="00757DC2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147477AA" w14:textId="77777777" w:rsidR="00667609" w:rsidRPr="00EC2809" w:rsidRDefault="00667609" w:rsidP="00757DC2"/>
        </w:tc>
      </w:tr>
      <w:tr w:rsidR="00667609" w:rsidRPr="00EC2809" w14:paraId="2C1C1BDF" w14:textId="77777777" w:rsidTr="00757DC2">
        <w:tc>
          <w:tcPr>
            <w:tcW w:w="2984" w:type="dxa"/>
          </w:tcPr>
          <w:p w14:paraId="775332F0" w14:textId="77777777" w:rsidR="00667609" w:rsidRPr="00EC2809" w:rsidRDefault="00667609" w:rsidP="00757DC2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4DD62A28" w14:textId="77777777" w:rsidR="00667609" w:rsidRPr="00EC2809" w:rsidRDefault="00667609" w:rsidP="00757DC2"/>
        </w:tc>
      </w:tr>
      <w:tr w:rsidR="00667609" w:rsidRPr="00EC2809" w14:paraId="19973B83" w14:textId="77777777" w:rsidTr="00757DC2">
        <w:tc>
          <w:tcPr>
            <w:tcW w:w="2984" w:type="dxa"/>
          </w:tcPr>
          <w:p w14:paraId="4D65FD99" w14:textId="77777777" w:rsidR="00667609" w:rsidRPr="00EC2809" w:rsidRDefault="00667609" w:rsidP="00757DC2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5CBEAA47" w14:textId="77777777" w:rsidR="00667609" w:rsidRPr="00EC2809" w:rsidRDefault="00667609" w:rsidP="00757DC2"/>
        </w:tc>
      </w:tr>
      <w:tr w:rsidR="00667609" w:rsidRPr="00EC2809" w14:paraId="54F8CE9C" w14:textId="77777777" w:rsidTr="00757DC2">
        <w:tc>
          <w:tcPr>
            <w:tcW w:w="2984" w:type="dxa"/>
          </w:tcPr>
          <w:p w14:paraId="59D2E2A3" w14:textId="77777777" w:rsidR="00667609" w:rsidRPr="00EC2809" w:rsidRDefault="00667609" w:rsidP="00757DC2">
            <w:pPr>
              <w:jc w:val="left"/>
            </w:pPr>
            <w:r>
              <w:t>Contractvorm</w:t>
            </w:r>
          </w:p>
        </w:tc>
        <w:tc>
          <w:tcPr>
            <w:tcW w:w="6650" w:type="dxa"/>
          </w:tcPr>
          <w:p w14:paraId="0A4D5D16" w14:textId="77777777" w:rsidR="00667609" w:rsidRPr="00EC2809" w:rsidRDefault="00667609" w:rsidP="00757DC2"/>
        </w:tc>
      </w:tr>
      <w:tr w:rsidR="00667609" w:rsidRPr="00EC2809" w14:paraId="45009692" w14:textId="77777777" w:rsidTr="00757DC2">
        <w:tc>
          <w:tcPr>
            <w:tcW w:w="2984" w:type="dxa"/>
          </w:tcPr>
          <w:p w14:paraId="681B2AA9" w14:textId="77777777" w:rsidR="00667609" w:rsidRPr="00EC2809" w:rsidRDefault="00667609" w:rsidP="00757DC2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75407620" w14:textId="77777777" w:rsidR="00667609" w:rsidRPr="00EC2809" w:rsidRDefault="00667609" w:rsidP="00757DC2"/>
        </w:tc>
      </w:tr>
      <w:tr w:rsidR="00667609" w:rsidRPr="00EC2809" w14:paraId="2A8A7C6A" w14:textId="77777777" w:rsidTr="00757DC2">
        <w:tc>
          <w:tcPr>
            <w:tcW w:w="2984" w:type="dxa"/>
          </w:tcPr>
          <w:p w14:paraId="429D3D13" w14:textId="77777777" w:rsidR="00667609" w:rsidRPr="00EC2809" w:rsidRDefault="00667609" w:rsidP="00757DC2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253CDA2B" w14:textId="77777777" w:rsidR="00667609" w:rsidRPr="00EC2809" w:rsidRDefault="00667609" w:rsidP="00757DC2">
            <w:r>
              <w:t>Architect</w:t>
            </w:r>
          </w:p>
        </w:tc>
      </w:tr>
      <w:tr w:rsidR="00667609" w:rsidRPr="00EC2809" w14:paraId="1EFB7C12" w14:textId="77777777" w:rsidTr="00757DC2">
        <w:tc>
          <w:tcPr>
            <w:tcW w:w="2984" w:type="dxa"/>
          </w:tcPr>
          <w:p w14:paraId="1DD3AB5A" w14:textId="77777777" w:rsidR="00667609" w:rsidRPr="00EC2809" w:rsidRDefault="00667609" w:rsidP="00757DC2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5C61620D" w14:textId="77777777" w:rsidR="00667609" w:rsidRDefault="00667609" w:rsidP="00757DC2">
            <w:r>
              <w:t>Kleed- clubgebouw (zie definities paragraaf 1.4)</w:t>
            </w:r>
          </w:p>
        </w:tc>
      </w:tr>
      <w:tr w:rsidR="00667609" w:rsidRPr="00EC2809" w14:paraId="5474A69B" w14:textId="77777777" w:rsidTr="00757DC2">
        <w:tc>
          <w:tcPr>
            <w:tcW w:w="2984" w:type="dxa"/>
          </w:tcPr>
          <w:p w14:paraId="30D36EDE" w14:textId="77777777" w:rsidR="00667609" w:rsidRPr="00EC2809" w:rsidRDefault="00667609" w:rsidP="00757DC2">
            <w:r w:rsidRPr="00EC2809">
              <w:t>Omschrijving project</w:t>
            </w:r>
          </w:p>
        </w:tc>
        <w:tc>
          <w:tcPr>
            <w:tcW w:w="6650" w:type="dxa"/>
          </w:tcPr>
          <w:p w14:paraId="3A511A8F" w14:textId="77777777" w:rsidR="00667609" w:rsidRPr="00EC2809" w:rsidRDefault="00667609" w:rsidP="00757DC2"/>
        </w:tc>
      </w:tr>
    </w:tbl>
    <w:p w14:paraId="1A286D2A" w14:textId="77777777" w:rsidR="00667609" w:rsidRPr="00EC2809" w:rsidRDefault="00667609" w:rsidP="00667609"/>
    <w:p w14:paraId="1BF0AA78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7AC878A2" w14:textId="77777777" w:rsidR="00667609" w:rsidRPr="00EC2809" w:rsidRDefault="00667609" w:rsidP="00667609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77C8E425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667609" w:rsidRPr="00EC2809" w14:paraId="6A751E7F" w14:textId="77777777" w:rsidTr="00757DC2">
        <w:tc>
          <w:tcPr>
            <w:tcW w:w="3103" w:type="dxa"/>
          </w:tcPr>
          <w:p w14:paraId="70E56509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2B620561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21C8A599" w14:textId="77777777" w:rsidTr="00757DC2">
        <w:tc>
          <w:tcPr>
            <w:tcW w:w="3103" w:type="dxa"/>
          </w:tcPr>
          <w:p w14:paraId="2A1FDA2F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23021411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52A131B7" w14:textId="77777777" w:rsidTr="00757DC2">
        <w:tc>
          <w:tcPr>
            <w:tcW w:w="3103" w:type="dxa"/>
          </w:tcPr>
          <w:p w14:paraId="298594C2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04A89678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28DA9986" w14:textId="77777777" w:rsidTr="00757DC2">
        <w:tc>
          <w:tcPr>
            <w:tcW w:w="3103" w:type="dxa"/>
          </w:tcPr>
          <w:p w14:paraId="0CFD1532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6422DF3A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438F9894" w14:textId="77777777" w:rsidTr="00757DC2">
        <w:tc>
          <w:tcPr>
            <w:tcW w:w="3103" w:type="dxa"/>
          </w:tcPr>
          <w:p w14:paraId="65408145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76AC1ADD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76DD4F30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2333D415" w14:textId="77777777" w:rsidR="00667609" w:rsidRPr="00DE4F4F" w:rsidRDefault="00667609" w:rsidP="00667609"/>
    <w:p w14:paraId="165BF5FC" w14:textId="77777777" w:rsidR="00667609" w:rsidRDefault="00667609" w:rsidP="00E1441E">
      <w:pPr>
        <w:pStyle w:val="BijlageTitel"/>
        <w:numPr>
          <w:ilvl w:val="0"/>
          <w:numId w:val="0"/>
        </w:numPr>
      </w:pPr>
      <w:bookmarkStart w:id="16" w:name="_Toc39146696"/>
      <w:bookmarkStart w:id="17" w:name="_Toc113445501"/>
      <w:bookmarkStart w:id="18" w:name="_Toc114671895"/>
      <w:r>
        <w:lastRenderedPageBreak/>
        <w:t>Format Selectiecriterium A</w:t>
      </w:r>
      <w:bookmarkEnd w:id="16"/>
      <w:bookmarkEnd w:id="17"/>
      <w:bookmarkEnd w:id="18"/>
    </w:p>
    <w:p w14:paraId="60F87B8B" w14:textId="77777777" w:rsidR="00667609" w:rsidRPr="00EC2809" w:rsidRDefault="00667609" w:rsidP="00667609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667609" w:rsidRPr="007F100A" w14:paraId="52EEA872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37A869C6" w14:textId="77777777" w:rsidR="00667609" w:rsidRPr="007F100A" w:rsidRDefault="00667609" w:rsidP="00757DC2">
            <w:pPr>
              <w:rPr>
                <w:b/>
                <w:lang w:val="en-US"/>
              </w:rPr>
            </w:pPr>
            <w:proofErr w:type="spellStart"/>
            <w:r w:rsidRPr="007F100A">
              <w:rPr>
                <w:lang w:val="en-US"/>
              </w:rPr>
              <w:t>Referentieproject</w:t>
            </w:r>
            <w:proofErr w:type="spellEnd"/>
            <w:r w:rsidRPr="007F100A">
              <w:rPr>
                <w:lang w:val="en-US"/>
              </w:rPr>
              <w:t xml:space="preserve">: </w:t>
            </w:r>
          </w:p>
        </w:tc>
      </w:tr>
      <w:tr w:rsidR="00667609" w:rsidRPr="00EC2809" w14:paraId="0061C32B" w14:textId="77777777" w:rsidTr="00757DC2">
        <w:tc>
          <w:tcPr>
            <w:tcW w:w="2984" w:type="dxa"/>
          </w:tcPr>
          <w:p w14:paraId="28C0FD40" w14:textId="77777777" w:rsidR="00667609" w:rsidRPr="00EC2809" w:rsidRDefault="00667609" w:rsidP="00757DC2">
            <w:r w:rsidRPr="00EC2809">
              <w:t>Naam referentie</w:t>
            </w:r>
          </w:p>
        </w:tc>
        <w:tc>
          <w:tcPr>
            <w:tcW w:w="6650" w:type="dxa"/>
          </w:tcPr>
          <w:p w14:paraId="0EC03FF1" w14:textId="77777777" w:rsidR="00667609" w:rsidRPr="00EC2809" w:rsidRDefault="00667609" w:rsidP="00757DC2"/>
        </w:tc>
      </w:tr>
      <w:tr w:rsidR="00667609" w:rsidRPr="00EC2809" w14:paraId="7CB78F14" w14:textId="77777777" w:rsidTr="00757DC2">
        <w:tc>
          <w:tcPr>
            <w:tcW w:w="2984" w:type="dxa"/>
          </w:tcPr>
          <w:p w14:paraId="4188E817" w14:textId="77777777" w:rsidR="00667609" w:rsidRPr="00EC2809" w:rsidRDefault="00667609" w:rsidP="00757DC2">
            <w:r w:rsidRPr="00EC2809">
              <w:t>Opdrachtgever</w:t>
            </w:r>
          </w:p>
        </w:tc>
        <w:tc>
          <w:tcPr>
            <w:tcW w:w="6650" w:type="dxa"/>
          </w:tcPr>
          <w:p w14:paraId="3C3C9F49" w14:textId="77777777" w:rsidR="00667609" w:rsidRPr="00EC2809" w:rsidRDefault="00667609" w:rsidP="00757DC2"/>
        </w:tc>
      </w:tr>
      <w:tr w:rsidR="00667609" w:rsidRPr="00EC2809" w14:paraId="4AE4F2EE" w14:textId="77777777" w:rsidTr="00757DC2">
        <w:tc>
          <w:tcPr>
            <w:tcW w:w="2984" w:type="dxa"/>
          </w:tcPr>
          <w:p w14:paraId="28F8F11F" w14:textId="77777777" w:rsidR="00667609" w:rsidRPr="00EC2809" w:rsidRDefault="00667609" w:rsidP="00757DC2">
            <w:r w:rsidRPr="00EC2809">
              <w:t>Adres</w:t>
            </w:r>
          </w:p>
        </w:tc>
        <w:tc>
          <w:tcPr>
            <w:tcW w:w="6650" w:type="dxa"/>
          </w:tcPr>
          <w:p w14:paraId="7146F9AA" w14:textId="77777777" w:rsidR="00667609" w:rsidRPr="00EC2809" w:rsidRDefault="00667609" w:rsidP="00757DC2"/>
        </w:tc>
      </w:tr>
      <w:tr w:rsidR="00667609" w:rsidRPr="00EC2809" w14:paraId="52E4B127" w14:textId="77777777" w:rsidTr="00757DC2">
        <w:tc>
          <w:tcPr>
            <w:tcW w:w="2984" w:type="dxa"/>
          </w:tcPr>
          <w:p w14:paraId="4C487E2F" w14:textId="77777777" w:rsidR="00667609" w:rsidRPr="00EC2809" w:rsidRDefault="00667609" w:rsidP="00757DC2">
            <w:r w:rsidRPr="00EC2809">
              <w:t>Postcode en plaats</w:t>
            </w:r>
          </w:p>
        </w:tc>
        <w:tc>
          <w:tcPr>
            <w:tcW w:w="6650" w:type="dxa"/>
          </w:tcPr>
          <w:p w14:paraId="141DB63B" w14:textId="77777777" w:rsidR="00667609" w:rsidRPr="00EC2809" w:rsidRDefault="00667609" w:rsidP="00757DC2"/>
        </w:tc>
      </w:tr>
      <w:tr w:rsidR="00667609" w:rsidRPr="00EC2809" w14:paraId="27700675" w14:textId="77777777" w:rsidTr="00757DC2">
        <w:tc>
          <w:tcPr>
            <w:tcW w:w="2984" w:type="dxa"/>
          </w:tcPr>
          <w:p w14:paraId="2A6CF618" w14:textId="77777777" w:rsidR="00667609" w:rsidRPr="00EC2809" w:rsidRDefault="00667609" w:rsidP="00757DC2">
            <w:r w:rsidRPr="00EC2809">
              <w:t>Naam contactpersoon</w:t>
            </w:r>
          </w:p>
        </w:tc>
        <w:tc>
          <w:tcPr>
            <w:tcW w:w="6650" w:type="dxa"/>
          </w:tcPr>
          <w:p w14:paraId="3129B0CA" w14:textId="77777777" w:rsidR="00667609" w:rsidRPr="00EC2809" w:rsidRDefault="00667609" w:rsidP="00757DC2"/>
        </w:tc>
      </w:tr>
      <w:tr w:rsidR="00667609" w:rsidRPr="00EC2809" w14:paraId="5D5C67FD" w14:textId="77777777" w:rsidTr="00757DC2">
        <w:tc>
          <w:tcPr>
            <w:tcW w:w="2984" w:type="dxa"/>
          </w:tcPr>
          <w:p w14:paraId="0FB47E83" w14:textId="77777777" w:rsidR="00667609" w:rsidRPr="00EC2809" w:rsidRDefault="00667609" w:rsidP="00757DC2">
            <w:r w:rsidRPr="00EC2809">
              <w:t>Functie</w:t>
            </w:r>
          </w:p>
        </w:tc>
        <w:tc>
          <w:tcPr>
            <w:tcW w:w="6650" w:type="dxa"/>
          </w:tcPr>
          <w:p w14:paraId="1A66306C" w14:textId="77777777" w:rsidR="00667609" w:rsidRPr="00EC2809" w:rsidRDefault="00667609" w:rsidP="00757DC2"/>
        </w:tc>
      </w:tr>
      <w:tr w:rsidR="00667609" w:rsidRPr="00EC2809" w14:paraId="264402BE" w14:textId="77777777" w:rsidTr="00757DC2">
        <w:tc>
          <w:tcPr>
            <w:tcW w:w="2984" w:type="dxa"/>
          </w:tcPr>
          <w:p w14:paraId="3D0E3D10" w14:textId="77777777" w:rsidR="00667609" w:rsidRPr="00EC2809" w:rsidRDefault="00667609" w:rsidP="00757DC2">
            <w:r w:rsidRPr="00EC2809">
              <w:t>Telefoonnummer</w:t>
            </w:r>
          </w:p>
        </w:tc>
        <w:tc>
          <w:tcPr>
            <w:tcW w:w="6650" w:type="dxa"/>
          </w:tcPr>
          <w:p w14:paraId="664954B8" w14:textId="77777777" w:rsidR="00667609" w:rsidRPr="00EC2809" w:rsidRDefault="00667609" w:rsidP="00757DC2"/>
        </w:tc>
      </w:tr>
      <w:tr w:rsidR="00667609" w:rsidRPr="00EC2809" w14:paraId="589E27E2" w14:textId="77777777" w:rsidTr="00757DC2">
        <w:tc>
          <w:tcPr>
            <w:tcW w:w="2984" w:type="dxa"/>
          </w:tcPr>
          <w:p w14:paraId="1A29FC15" w14:textId="77777777" w:rsidR="00667609" w:rsidRPr="00EC2809" w:rsidRDefault="00667609" w:rsidP="00757DC2"/>
        </w:tc>
        <w:tc>
          <w:tcPr>
            <w:tcW w:w="6650" w:type="dxa"/>
          </w:tcPr>
          <w:p w14:paraId="57B868ED" w14:textId="77777777" w:rsidR="00667609" w:rsidRPr="00EC2809" w:rsidRDefault="00667609" w:rsidP="00757DC2"/>
        </w:tc>
      </w:tr>
      <w:tr w:rsidR="00667609" w:rsidRPr="00EC2809" w14:paraId="5D394778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466CF67F" w14:textId="77777777" w:rsidR="00667609" w:rsidRPr="00EC2809" w:rsidRDefault="00667609" w:rsidP="00757DC2">
            <w:pPr>
              <w:rPr>
                <w:b/>
              </w:rPr>
            </w:pPr>
            <w:r w:rsidRPr="00EC2809">
              <w:t>Aard en omvang</w:t>
            </w:r>
          </w:p>
        </w:tc>
      </w:tr>
      <w:tr w:rsidR="00667609" w:rsidRPr="00EC2809" w14:paraId="1F241FD6" w14:textId="77777777" w:rsidTr="00757DC2">
        <w:tc>
          <w:tcPr>
            <w:tcW w:w="2984" w:type="dxa"/>
          </w:tcPr>
          <w:p w14:paraId="79779E8E" w14:textId="77777777" w:rsidR="00667609" w:rsidRPr="00EC2809" w:rsidRDefault="00667609" w:rsidP="00757DC2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7D0AB73A" w14:textId="77777777" w:rsidR="00667609" w:rsidRPr="00EC2809" w:rsidRDefault="00667609" w:rsidP="00757DC2"/>
        </w:tc>
      </w:tr>
      <w:tr w:rsidR="00667609" w:rsidRPr="00EC2809" w14:paraId="44F53133" w14:textId="77777777" w:rsidTr="00757DC2">
        <w:tc>
          <w:tcPr>
            <w:tcW w:w="2984" w:type="dxa"/>
          </w:tcPr>
          <w:p w14:paraId="47E620A5" w14:textId="77777777" w:rsidR="00667609" w:rsidRPr="00EC2809" w:rsidRDefault="00667609" w:rsidP="00757DC2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627F33DB" w14:textId="77777777" w:rsidR="00667609" w:rsidRPr="00EC2809" w:rsidRDefault="00667609" w:rsidP="00757DC2"/>
        </w:tc>
      </w:tr>
      <w:tr w:rsidR="00667609" w:rsidRPr="00EC2809" w14:paraId="5BA3E459" w14:textId="77777777" w:rsidTr="00757DC2">
        <w:tc>
          <w:tcPr>
            <w:tcW w:w="2984" w:type="dxa"/>
          </w:tcPr>
          <w:p w14:paraId="0D6D46CD" w14:textId="77777777" w:rsidR="00667609" w:rsidRPr="00EC2809" w:rsidRDefault="00667609" w:rsidP="00757DC2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3441CEB6" w14:textId="77777777" w:rsidR="00667609" w:rsidRPr="00EC2809" w:rsidRDefault="00667609" w:rsidP="00757DC2"/>
        </w:tc>
      </w:tr>
      <w:tr w:rsidR="00667609" w:rsidRPr="00EC2809" w14:paraId="6669D1BC" w14:textId="77777777" w:rsidTr="00757DC2">
        <w:tc>
          <w:tcPr>
            <w:tcW w:w="2984" w:type="dxa"/>
          </w:tcPr>
          <w:p w14:paraId="397C0811" w14:textId="77777777" w:rsidR="00667609" w:rsidRPr="00EC2809" w:rsidRDefault="00667609" w:rsidP="00757DC2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664E56EE" w14:textId="77777777" w:rsidR="00667609" w:rsidRPr="00EC2809" w:rsidRDefault="00667609" w:rsidP="00757DC2"/>
        </w:tc>
      </w:tr>
      <w:tr w:rsidR="00667609" w:rsidRPr="00EC2809" w14:paraId="5EE9B8DF" w14:textId="77777777" w:rsidTr="00757DC2">
        <w:tc>
          <w:tcPr>
            <w:tcW w:w="2984" w:type="dxa"/>
          </w:tcPr>
          <w:p w14:paraId="049FFB02" w14:textId="77777777" w:rsidR="00667609" w:rsidRPr="00EC2809" w:rsidRDefault="00667609" w:rsidP="00757DC2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086D29D0" w14:textId="77777777" w:rsidR="00667609" w:rsidRPr="00EC2809" w:rsidRDefault="00667609" w:rsidP="00757DC2"/>
        </w:tc>
      </w:tr>
      <w:tr w:rsidR="00667609" w:rsidRPr="00EC2809" w14:paraId="72B93195" w14:textId="77777777" w:rsidTr="00757DC2">
        <w:tc>
          <w:tcPr>
            <w:tcW w:w="2984" w:type="dxa"/>
          </w:tcPr>
          <w:p w14:paraId="47663893" w14:textId="77777777" w:rsidR="00667609" w:rsidRPr="00EC2809" w:rsidRDefault="00667609" w:rsidP="00757DC2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37953904" w14:textId="77777777" w:rsidR="00667609" w:rsidRPr="00EC2809" w:rsidRDefault="00667609" w:rsidP="00757DC2"/>
        </w:tc>
      </w:tr>
      <w:tr w:rsidR="00667609" w:rsidRPr="00EC2809" w14:paraId="0E1335F4" w14:textId="77777777" w:rsidTr="00757DC2">
        <w:tc>
          <w:tcPr>
            <w:tcW w:w="2984" w:type="dxa"/>
          </w:tcPr>
          <w:p w14:paraId="45B006E2" w14:textId="77777777" w:rsidR="00667609" w:rsidRPr="00EC2809" w:rsidRDefault="00667609" w:rsidP="00757DC2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0D04D95B" w14:textId="77777777" w:rsidR="00667609" w:rsidRPr="00EC2809" w:rsidRDefault="00667609" w:rsidP="00757DC2"/>
        </w:tc>
      </w:tr>
      <w:tr w:rsidR="00667609" w:rsidRPr="00EC2809" w14:paraId="2EEAA976" w14:textId="77777777" w:rsidTr="00757DC2">
        <w:tc>
          <w:tcPr>
            <w:tcW w:w="2984" w:type="dxa"/>
          </w:tcPr>
          <w:p w14:paraId="12098678" w14:textId="77777777" w:rsidR="00667609" w:rsidRPr="00EC2809" w:rsidRDefault="00667609" w:rsidP="00230793">
            <w:bookmarkStart w:id="19" w:name="_Hlk35515566"/>
            <w:r>
              <w:t>Aard van de opdracht</w:t>
            </w:r>
          </w:p>
        </w:tc>
        <w:tc>
          <w:tcPr>
            <w:tcW w:w="6650" w:type="dxa"/>
          </w:tcPr>
          <w:p w14:paraId="12785F3F" w14:textId="77777777" w:rsidR="00667609" w:rsidRPr="00EC2809" w:rsidRDefault="00667609" w:rsidP="00757DC2">
            <w:r>
              <w:t>Kleed- clubgebouw / aantal gebruikers / BSO</w:t>
            </w:r>
          </w:p>
        </w:tc>
      </w:tr>
      <w:bookmarkEnd w:id="19"/>
      <w:tr w:rsidR="00667609" w:rsidRPr="00EC2809" w14:paraId="3D82EE2B" w14:textId="77777777" w:rsidTr="00757DC2">
        <w:tc>
          <w:tcPr>
            <w:tcW w:w="2984" w:type="dxa"/>
          </w:tcPr>
          <w:p w14:paraId="7B73E8D5" w14:textId="77777777" w:rsidR="00667609" w:rsidRPr="00EC2809" w:rsidRDefault="00667609" w:rsidP="00230793">
            <w:r>
              <w:t>Duurzaamheid – GPR score</w:t>
            </w:r>
          </w:p>
        </w:tc>
        <w:tc>
          <w:tcPr>
            <w:tcW w:w="6650" w:type="dxa"/>
          </w:tcPr>
          <w:p w14:paraId="28B832D5" w14:textId="77777777" w:rsidR="00667609" w:rsidRPr="00EC2809" w:rsidRDefault="00667609" w:rsidP="00757DC2"/>
        </w:tc>
      </w:tr>
      <w:tr w:rsidR="00667609" w:rsidRPr="00EC2809" w14:paraId="719B44DA" w14:textId="77777777" w:rsidTr="00757DC2">
        <w:tc>
          <w:tcPr>
            <w:tcW w:w="2984" w:type="dxa"/>
          </w:tcPr>
          <w:p w14:paraId="62F7CAD3" w14:textId="77777777" w:rsidR="00667609" w:rsidRPr="00EC2809" w:rsidRDefault="00667609" w:rsidP="00757DC2">
            <w:r w:rsidRPr="00EC2809">
              <w:t>Omschrijving project</w:t>
            </w:r>
          </w:p>
        </w:tc>
        <w:tc>
          <w:tcPr>
            <w:tcW w:w="6650" w:type="dxa"/>
          </w:tcPr>
          <w:p w14:paraId="572CED5F" w14:textId="77777777" w:rsidR="00667609" w:rsidRPr="00EC2809" w:rsidRDefault="00667609" w:rsidP="00757DC2"/>
        </w:tc>
      </w:tr>
    </w:tbl>
    <w:p w14:paraId="6CAD5C40" w14:textId="77777777" w:rsidR="00667609" w:rsidRPr="00EC2809" w:rsidRDefault="00667609" w:rsidP="00667609"/>
    <w:p w14:paraId="51B8E33B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3CF2427F" w14:textId="77777777" w:rsidR="00667609" w:rsidRPr="00EC2809" w:rsidRDefault="00667609" w:rsidP="00667609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34EDE9D7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667609" w:rsidRPr="00EC2809" w14:paraId="1BE1CCFF" w14:textId="77777777" w:rsidTr="00757DC2">
        <w:tc>
          <w:tcPr>
            <w:tcW w:w="3103" w:type="dxa"/>
          </w:tcPr>
          <w:p w14:paraId="26309F92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32665BF0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0CA9803D" w14:textId="77777777" w:rsidTr="00757DC2">
        <w:tc>
          <w:tcPr>
            <w:tcW w:w="3103" w:type="dxa"/>
          </w:tcPr>
          <w:p w14:paraId="40821F10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5AEE8D24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43F3F1B2" w14:textId="77777777" w:rsidTr="00757DC2">
        <w:tc>
          <w:tcPr>
            <w:tcW w:w="3103" w:type="dxa"/>
          </w:tcPr>
          <w:p w14:paraId="5DA955B0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44491D40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08E4FF58" w14:textId="77777777" w:rsidTr="00757DC2">
        <w:tc>
          <w:tcPr>
            <w:tcW w:w="3103" w:type="dxa"/>
          </w:tcPr>
          <w:p w14:paraId="008C2484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1B61902E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11F09160" w14:textId="77777777" w:rsidTr="00757DC2">
        <w:tc>
          <w:tcPr>
            <w:tcW w:w="3103" w:type="dxa"/>
          </w:tcPr>
          <w:p w14:paraId="54248EA6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198156ED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5505CA18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5A26D9BA" w14:textId="77777777" w:rsidR="00667609" w:rsidRPr="00366AE3" w:rsidRDefault="00667609" w:rsidP="00667609">
      <w:r>
        <w:br w:type="page"/>
      </w:r>
    </w:p>
    <w:p w14:paraId="1F7B9AB3" w14:textId="77777777" w:rsidR="00667609" w:rsidRDefault="00667609" w:rsidP="00E1441E">
      <w:pPr>
        <w:pStyle w:val="BijlageTitel"/>
        <w:numPr>
          <w:ilvl w:val="0"/>
          <w:numId w:val="0"/>
        </w:numPr>
      </w:pPr>
      <w:r>
        <w:lastRenderedPageBreak/>
        <w:t xml:space="preserve"> </w:t>
      </w:r>
      <w:bookmarkStart w:id="20" w:name="_Toc39146697"/>
      <w:bookmarkStart w:id="21" w:name="_Toc113445502"/>
      <w:bookmarkStart w:id="22" w:name="_Toc114671896"/>
      <w:r>
        <w:t>Format Selectiecriterium B</w:t>
      </w:r>
      <w:bookmarkEnd w:id="20"/>
      <w:bookmarkEnd w:id="21"/>
      <w:bookmarkEnd w:id="22"/>
    </w:p>
    <w:p w14:paraId="63EA8E9B" w14:textId="77777777" w:rsidR="00667609" w:rsidRPr="00EC2809" w:rsidRDefault="00667609" w:rsidP="00667609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667609" w:rsidRPr="007F100A" w14:paraId="64476CE7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386DB863" w14:textId="77777777" w:rsidR="00667609" w:rsidRPr="007F100A" w:rsidRDefault="00667609" w:rsidP="00757DC2">
            <w:pPr>
              <w:rPr>
                <w:b/>
                <w:lang w:val="en-US"/>
              </w:rPr>
            </w:pPr>
            <w:proofErr w:type="spellStart"/>
            <w:r w:rsidRPr="007F100A">
              <w:rPr>
                <w:lang w:val="en-US"/>
              </w:rPr>
              <w:t>Referentieproject</w:t>
            </w:r>
            <w:proofErr w:type="spellEnd"/>
            <w:r w:rsidRPr="007F100A">
              <w:rPr>
                <w:lang w:val="en-US"/>
              </w:rPr>
              <w:t xml:space="preserve">: </w:t>
            </w:r>
          </w:p>
        </w:tc>
      </w:tr>
      <w:tr w:rsidR="00667609" w:rsidRPr="00EC2809" w14:paraId="247159D5" w14:textId="77777777" w:rsidTr="00757DC2">
        <w:tc>
          <w:tcPr>
            <w:tcW w:w="2984" w:type="dxa"/>
          </w:tcPr>
          <w:p w14:paraId="2329C9F0" w14:textId="77777777" w:rsidR="00667609" w:rsidRPr="00EC2809" w:rsidRDefault="00667609" w:rsidP="00757DC2">
            <w:r w:rsidRPr="00EC2809">
              <w:t>Naam referentie</w:t>
            </w:r>
          </w:p>
        </w:tc>
        <w:tc>
          <w:tcPr>
            <w:tcW w:w="6650" w:type="dxa"/>
          </w:tcPr>
          <w:p w14:paraId="1534C4DF" w14:textId="77777777" w:rsidR="00667609" w:rsidRPr="00EC2809" w:rsidRDefault="00667609" w:rsidP="00757DC2"/>
        </w:tc>
      </w:tr>
      <w:tr w:rsidR="00667609" w:rsidRPr="00EC2809" w14:paraId="311333EA" w14:textId="77777777" w:rsidTr="00757DC2">
        <w:tc>
          <w:tcPr>
            <w:tcW w:w="2984" w:type="dxa"/>
          </w:tcPr>
          <w:p w14:paraId="2B900A69" w14:textId="77777777" w:rsidR="00667609" w:rsidRPr="00EC2809" w:rsidRDefault="00667609" w:rsidP="00757DC2">
            <w:r w:rsidRPr="00EC2809">
              <w:t>Opdrachtgever</w:t>
            </w:r>
          </w:p>
        </w:tc>
        <w:tc>
          <w:tcPr>
            <w:tcW w:w="6650" w:type="dxa"/>
          </w:tcPr>
          <w:p w14:paraId="4FEC234D" w14:textId="77777777" w:rsidR="00667609" w:rsidRPr="00EC2809" w:rsidRDefault="00667609" w:rsidP="00757DC2"/>
        </w:tc>
      </w:tr>
      <w:tr w:rsidR="00667609" w:rsidRPr="00EC2809" w14:paraId="62CC3596" w14:textId="77777777" w:rsidTr="00757DC2">
        <w:tc>
          <w:tcPr>
            <w:tcW w:w="2984" w:type="dxa"/>
          </w:tcPr>
          <w:p w14:paraId="48BB63E9" w14:textId="77777777" w:rsidR="00667609" w:rsidRPr="00EC2809" w:rsidRDefault="00667609" w:rsidP="00757DC2">
            <w:r w:rsidRPr="00EC2809">
              <w:t>Adres</w:t>
            </w:r>
          </w:p>
        </w:tc>
        <w:tc>
          <w:tcPr>
            <w:tcW w:w="6650" w:type="dxa"/>
          </w:tcPr>
          <w:p w14:paraId="57F4BB8F" w14:textId="77777777" w:rsidR="00667609" w:rsidRPr="00EC2809" w:rsidRDefault="00667609" w:rsidP="00757DC2"/>
        </w:tc>
      </w:tr>
      <w:tr w:rsidR="00667609" w:rsidRPr="00EC2809" w14:paraId="3AB11A4D" w14:textId="77777777" w:rsidTr="00757DC2">
        <w:tc>
          <w:tcPr>
            <w:tcW w:w="2984" w:type="dxa"/>
          </w:tcPr>
          <w:p w14:paraId="4F30B720" w14:textId="77777777" w:rsidR="00667609" w:rsidRPr="00EC2809" w:rsidRDefault="00667609" w:rsidP="00757DC2">
            <w:r w:rsidRPr="00EC2809">
              <w:t>Postcode en plaats</w:t>
            </w:r>
          </w:p>
        </w:tc>
        <w:tc>
          <w:tcPr>
            <w:tcW w:w="6650" w:type="dxa"/>
          </w:tcPr>
          <w:p w14:paraId="1AEE153A" w14:textId="77777777" w:rsidR="00667609" w:rsidRPr="00EC2809" w:rsidRDefault="00667609" w:rsidP="00757DC2"/>
        </w:tc>
      </w:tr>
      <w:tr w:rsidR="00667609" w:rsidRPr="00EC2809" w14:paraId="7BEE7F7F" w14:textId="77777777" w:rsidTr="00757DC2">
        <w:tc>
          <w:tcPr>
            <w:tcW w:w="2984" w:type="dxa"/>
          </w:tcPr>
          <w:p w14:paraId="374AD9B5" w14:textId="77777777" w:rsidR="00667609" w:rsidRPr="00EC2809" w:rsidRDefault="00667609" w:rsidP="00757DC2">
            <w:r w:rsidRPr="00EC2809">
              <w:t>Naam contactpersoon</w:t>
            </w:r>
          </w:p>
        </w:tc>
        <w:tc>
          <w:tcPr>
            <w:tcW w:w="6650" w:type="dxa"/>
          </w:tcPr>
          <w:p w14:paraId="4D8ED782" w14:textId="77777777" w:rsidR="00667609" w:rsidRPr="00EC2809" w:rsidRDefault="00667609" w:rsidP="00757DC2"/>
        </w:tc>
      </w:tr>
      <w:tr w:rsidR="00667609" w:rsidRPr="00EC2809" w14:paraId="5ACE3DB3" w14:textId="77777777" w:rsidTr="00757DC2">
        <w:tc>
          <w:tcPr>
            <w:tcW w:w="2984" w:type="dxa"/>
          </w:tcPr>
          <w:p w14:paraId="079E3336" w14:textId="77777777" w:rsidR="00667609" w:rsidRPr="00EC2809" w:rsidRDefault="00667609" w:rsidP="00757DC2">
            <w:r w:rsidRPr="00EC2809">
              <w:t>Functie</w:t>
            </w:r>
          </w:p>
        </w:tc>
        <w:tc>
          <w:tcPr>
            <w:tcW w:w="6650" w:type="dxa"/>
          </w:tcPr>
          <w:p w14:paraId="5B1F4CB2" w14:textId="77777777" w:rsidR="00667609" w:rsidRPr="00EC2809" w:rsidRDefault="00667609" w:rsidP="00757DC2"/>
        </w:tc>
      </w:tr>
      <w:tr w:rsidR="00667609" w:rsidRPr="00EC2809" w14:paraId="50B169B9" w14:textId="77777777" w:rsidTr="00757DC2">
        <w:tc>
          <w:tcPr>
            <w:tcW w:w="2984" w:type="dxa"/>
          </w:tcPr>
          <w:p w14:paraId="3521F197" w14:textId="77777777" w:rsidR="00667609" w:rsidRPr="00EC2809" w:rsidRDefault="00667609" w:rsidP="00757DC2">
            <w:r w:rsidRPr="00EC2809">
              <w:t>Telefoonnummer</w:t>
            </w:r>
          </w:p>
        </w:tc>
        <w:tc>
          <w:tcPr>
            <w:tcW w:w="6650" w:type="dxa"/>
          </w:tcPr>
          <w:p w14:paraId="723E0778" w14:textId="77777777" w:rsidR="00667609" w:rsidRPr="00EC2809" w:rsidRDefault="00667609" w:rsidP="00757DC2"/>
        </w:tc>
      </w:tr>
      <w:tr w:rsidR="00667609" w:rsidRPr="00EC2809" w14:paraId="33B518CE" w14:textId="77777777" w:rsidTr="00757DC2">
        <w:tc>
          <w:tcPr>
            <w:tcW w:w="2984" w:type="dxa"/>
          </w:tcPr>
          <w:p w14:paraId="4131C409" w14:textId="77777777" w:rsidR="00667609" w:rsidRPr="00EC2809" w:rsidRDefault="00667609" w:rsidP="00757DC2"/>
        </w:tc>
        <w:tc>
          <w:tcPr>
            <w:tcW w:w="6650" w:type="dxa"/>
          </w:tcPr>
          <w:p w14:paraId="2D3A6157" w14:textId="77777777" w:rsidR="00667609" w:rsidRPr="00EC2809" w:rsidRDefault="00667609" w:rsidP="00757DC2"/>
        </w:tc>
      </w:tr>
      <w:tr w:rsidR="00667609" w:rsidRPr="00EC2809" w14:paraId="26FEFF89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45855447" w14:textId="77777777" w:rsidR="00667609" w:rsidRPr="00EC2809" w:rsidRDefault="00667609" w:rsidP="00757DC2">
            <w:pPr>
              <w:rPr>
                <w:b/>
              </w:rPr>
            </w:pPr>
            <w:r w:rsidRPr="00EC2809">
              <w:t>Aard en omvang</w:t>
            </w:r>
          </w:p>
        </w:tc>
      </w:tr>
      <w:tr w:rsidR="00667609" w:rsidRPr="00EC2809" w14:paraId="669C0E16" w14:textId="77777777" w:rsidTr="00757DC2">
        <w:tc>
          <w:tcPr>
            <w:tcW w:w="2984" w:type="dxa"/>
          </w:tcPr>
          <w:p w14:paraId="1F9DF926" w14:textId="77777777" w:rsidR="00667609" w:rsidRPr="00EC2809" w:rsidRDefault="00667609" w:rsidP="00757DC2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0A6BDA22" w14:textId="77777777" w:rsidR="00667609" w:rsidRPr="00EC2809" w:rsidRDefault="00667609" w:rsidP="00757DC2"/>
        </w:tc>
      </w:tr>
      <w:tr w:rsidR="00667609" w:rsidRPr="00EC2809" w14:paraId="26F2CCBE" w14:textId="77777777" w:rsidTr="00757DC2">
        <w:tc>
          <w:tcPr>
            <w:tcW w:w="2984" w:type="dxa"/>
          </w:tcPr>
          <w:p w14:paraId="0BD543A1" w14:textId="77777777" w:rsidR="00667609" w:rsidRPr="00EC2809" w:rsidRDefault="00667609" w:rsidP="00757DC2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0F901E9B" w14:textId="77777777" w:rsidR="00667609" w:rsidRPr="00EC2809" w:rsidRDefault="00667609" w:rsidP="00757DC2"/>
        </w:tc>
      </w:tr>
      <w:tr w:rsidR="00667609" w:rsidRPr="00EC2809" w14:paraId="1305F378" w14:textId="77777777" w:rsidTr="00757DC2">
        <w:tc>
          <w:tcPr>
            <w:tcW w:w="2984" w:type="dxa"/>
          </w:tcPr>
          <w:p w14:paraId="4BA563D9" w14:textId="77777777" w:rsidR="00667609" w:rsidRPr="00EC2809" w:rsidRDefault="00667609" w:rsidP="00757DC2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22F458F8" w14:textId="77777777" w:rsidR="00667609" w:rsidRPr="00EC2809" w:rsidRDefault="00667609" w:rsidP="00757DC2"/>
        </w:tc>
      </w:tr>
      <w:tr w:rsidR="00667609" w:rsidRPr="00EC2809" w14:paraId="476B785B" w14:textId="77777777" w:rsidTr="00757DC2">
        <w:tc>
          <w:tcPr>
            <w:tcW w:w="2984" w:type="dxa"/>
          </w:tcPr>
          <w:p w14:paraId="665A001C" w14:textId="77777777" w:rsidR="00667609" w:rsidRPr="00EC2809" w:rsidRDefault="00667609" w:rsidP="00757DC2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25C310E2" w14:textId="77777777" w:rsidR="00667609" w:rsidRPr="00EC2809" w:rsidRDefault="00667609" w:rsidP="00757DC2"/>
        </w:tc>
      </w:tr>
      <w:tr w:rsidR="00667609" w:rsidRPr="00EC2809" w14:paraId="671D0122" w14:textId="77777777" w:rsidTr="00757DC2">
        <w:tc>
          <w:tcPr>
            <w:tcW w:w="2984" w:type="dxa"/>
          </w:tcPr>
          <w:p w14:paraId="00F51520" w14:textId="77777777" w:rsidR="00667609" w:rsidRPr="00EC2809" w:rsidRDefault="00667609" w:rsidP="00757DC2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55382CD6" w14:textId="77777777" w:rsidR="00667609" w:rsidRPr="00EC2809" w:rsidRDefault="00667609" w:rsidP="00757DC2"/>
        </w:tc>
      </w:tr>
      <w:tr w:rsidR="00667609" w:rsidRPr="00EC2809" w14:paraId="173547EE" w14:textId="77777777" w:rsidTr="00757DC2">
        <w:tc>
          <w:tcPr>
            <w:tcW w:w="2984" w:type="dxa"/>
          </w:tcPr>
          <w:p w14:paraId="5EC1502A" w14:textId="77777777" w:rsidR="00667609" w:rsidRPr="00EC2809" w:rsidRDefault="00667609" w:rsidP="00757DC2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392D3ACB" w14:textId="77777777" w:rsidR="00667609" w:rsidRPr="00EC2809" w:rsidRDefault="00667609" w:rsidP="00757DC2"/>
        </w:tc>
      </w:tr>
      <w:tr w:rsidR="00667609" w:rsidRPr="00EC2809" w14:paraId="7DF9A726" w14:textId="77777777" w:rsidTr="00757DC2">
        <w:tc>
          <w:tcPr>
            <w:tcW w:w="2984" w:type="dxa"/>
          </w:tcPr>
          <w:p w14:paraId="72152231" w14:textId="77777777" w:rsidR="00667609" w:rsidRPr="00EC2809" w:rsidRDefault="00667609" w:rsidP="00757DC2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2FCD9C80" w14:textId="77777777" w:rsidR="00667609" w:rsidRPr="00EC2809" w:rsidRDefault="00667609" w:rsidP="00757DC2"/>
        </w:tc>
      </w:tr>
      <w:tr w:rsidR="00667609" w:rsidRPr="00EC2809" w14:paraId="5435556E" w14:textId="77777777" w:rsidTr="00757DC2">
        <w:tc>
          <w:tcPr>
            <w:tcW w:w="2984" w:type="dxa"/>
          </w:tcPr>
          <w:p w14:paraId="6D8E5609" w14:textId="77777777" w:rsidR="00667609" w:rsidRPr="00EC2809" w:rsidRDefault="00667609" w:rsidP="00757DC2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08879394" w14:textId="77777777" w:rsidR="00667609" w:rsidRPr="00EC2809" w:rsidRDefault="00667609" w:rsidP="00757DC2">
            <w:r>
              <w:t>Kleed- clubgebouw / aantal gebruikers / BSO</w:t>
            </w:r>
          </w:p>
        </w:tc>
      </w:tr>
      <w:tr w:rsidR="00667609" w:rsidRPr="00EC2809" w14:paraId="5339387F" w14:textId="77777777" w:rsidTr="00757DC2">
        <w:tc>
          <w:tcPr>
            <w:tcW w:w="2984" w:type="dxa"/>
          </w:tcPr>
          <w:p w14:paraId="1D1B2D70" w14:textId="77777777" w:rsidR="00667609" w:rsidRPr="00EC2809" w:rsidRDefault="00667609" w:rsidP="00757DC2">
            <w:r w:rsidRPr="00EC2809">
              <w:t>Omschrijving project</w:t>
            </w:r>
          </w:p>
        </w:tc>
        <w:tc>
          <w:tcPr>
            <w:tcW w:w="6650" w:type="dxa"/>
          </w:tcPr>
          <w:p w14:paraId="36AAD850" w14:textId="77777777" w:rsidR="00667609" w:rsidRPr="00EC2809" w:rsidRDefault="00667609" w:rsidP="00757DC2"/>
        </w:tc>
      </w:tr>
    </w:tbl>
    <w:p w14:paraId="55394C42" w14:textId="77777777" w:rsidR="00667609" w:rsidRPr="00EC2809" w:rsidRDefault="00667609" w:rsidP="00667609"/>
    <w:p w14:paraId="122F5DF1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3E33917C" w14:textId="77777777" w:rsidR="00667609" w:rsidRPr="00EC2809" w:rsidRDefault="00667609" w:rsidP="00667609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5B611EF5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667609" w:rsidRPr="00EC2809" w14:paraId="242DF759" w14:textId="77777777" w:rsidTr="00757DC2">
        <w:tc>
          <w:tcPr>
            <w:tcW w:w="3103" w:type="dxa"/>
          </w:tcPr>
          <w:p w14:paraId="37ED7FD6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2D4DFE9F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1638F7C0" w14:textId="77777777" w:rsidTr="00757DC2">
        <w:tc>
          <w:tcPr>
            <w:tcW w:w="3103" w:type="dxa"/>
          </w:tcPr>
          <w:p w14:paraId="1276E627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76683151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37D94DCA" w14:textId="77777777" w:rsidTr="00757DC2">
        <w:tc>
          <w:tcPr>
            <w:tcW w:w="3103" w:type="dxa"/>
          </w:tcPr>
          <w:p w14:paraId="22853607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6B7663A3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16509659" w14:textId="77777777" w:rsidTr="00757DC2">
        <w:tc>
          <w:tcPr>
            <w:tcW w:w="3103" w:type="dxa"/>
          </w:tcPr>
          <w:p w14:paraId="268A15AD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1A6E58C7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47275AF4" w14:textId="77777777" w:rsidTr="00757DC2">
        <w:tc>
          <w:tcPr>
            <w:tcW w:w="3103" w:type="dxa"/>
          </w:tcPr>
          <w:p w14:paraId="2CA495D2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411469B0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4BD9308F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6628C9B2" w14:textId="77777777" w:rsidR="00667609" w:rsidRPr="00366AE3" w:rsidRDefault="00667609" w:rsidP="00667609">
      <w:r>
        <w:br w:type="page"/>
      </w:r>
    </w:p>
    <w:p w14:paraId="45CE9325" w14:textId="77777777" w:rsidR="00667609" w:rsidRDefault="00667609" w:rsidP="00E1441E">
      <w:pPr>
        <w:pStyle w:val="BijlageTitel"/>
        <w:numPr>
          <w:ilvl w:val="0"/>
          <w:numId w:val="0"/>
        </w:numPr>
      </w:pPr>
      <w:r>
        <w:lastRenderedPageBreak/>
        <w:t xml:space="preserve"> </w:t>
      </w:r>
      <w:bookmarkStart w:id="23" w:name="_Toc39146698"/>
      <w:bookmarkStart w:id="24" w:name="_Toc113445503"/>
      <w:bookmarkStart w:id="25" w:name="_Toc114671897"/>
      <w:r>
        <w:t>Format Selectiecriterium C</w:t>
      </w:r>
      <w:bookmarkEnd w:id="23"/>
      <w:bookmarkEnd w:id="24"/>
      <w:bookmarkEnd w:id="25"/>
    </w:p>
    <w:p w14:paraId="20EFD859" w14:textId="77777777" w:rsidR="00667609" w:rsidRPr="00EC2809" w:rsidRDefault="00667609" w:rsidP="00667609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667609" w:rsidRPr="007F100A" w14:paraId="67EDB1CD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2C4B8302" w14:textId="77777777" w:rsidR="00667609" w:rsidRPr="007F100A" w:rsidRDefault="00667609" w:rsidP="00757DC2">
            <w:pPr>
              <w:rPr>
                <w:b/>
                <w:lang w:val="en-US"/>
              </w:rPr>
            </w:pPr>
            <w:proofErr w:type="spellStart"/>
            <w:r w:rsidRPr="007F100A">
              <w:rPr>
                <w:lang w:val="en-US"/>
              </w:rPr>
              <w:t>Referentieproject</w:t>
            </w:r>
            <w:proofErr w:type="spellEnd"/>
            <w:r w:rsidRPr="007F100A">
              <w:rPr>
                <w:lang w:val="en-US"/>
              </w:rPr>
              <w:t xml:space="preserve">: </w:t>
            </w:r>
          </w:p>
        </w:tc>
      </w:tr>
      <w:tr w:rsidR="00667609" w:rsidRPr="00EC2809" w14:paraId="1EA1079A" w14:textId="77777777" w:rsidTr="00757DC2">
        <w:tc>
          <w:tcPr>
            <w:tcW w:w="2984" w:type="dxa"/>
          </w:tcPr>
          <w:p w14:paraId="24CAE9A7" w14:textId="77777777" w:rsidR="00667609" w:rsidRPr="00EC2809" w:rsidRDefault="00667609" w:rsidP="00757DC2">
            <w:r w:rsidRPr="00EC2809">
              <w:t>Naam referentie</w:t>
            </w:r>
          </w:p>
        </w:tc>
        <w:tc>
          <w:tcPr>
            <w:tcW w:w="6650" w:type="dxa"/>
          </w:tcPr>
          <w:p w14:paraId="17727FE4" w14:textId="77777777" w:rsidR="00667609" w:rsidRPr="00EC2809" w:rsidRDefault="00667609" w:rsidP="00757DC2"/>
        </w:tc>
      </w:tr>
      <w:tr w:rsidR="00667609" w:rsidRPr="00EC2809" w14:paraId="08AB8329" w14:textId="77777777" w:rsidTr="00757DC2">
        <w:tc>
          <w:tcPr>
            <w:tcW w:w="2984" w:type="dxa"/>
          </w:tcPr>
          <w:p w14:paraId="22AD5426" w14:textId="77777777" w:rsidR="00667609" w:rsidRPr="00EC2809" w:rsidRDefault="00667609" w:rsidP="00757DC2">
            <w:r w:rsidRPr="00EC2809">
              <w:t>Opdrachtgever</w:t>
            </w:r>
          </w:p>
        </w:tc>
        <w:tc>
          <w:tcPr>
            <w:tcW w:w="6650" w:type="dxa"/>
          </w:tcPr>
          <w:p w14:paraId="6E81E7EE" w14:textId="77777777" w:rsidR="00667609" w:rsidRPr="00EC2809" w:rsidRDefault="00667609" w:rsidP="00757DC2"/>
        </w:tc>
      </w:tr>
      <w:tr w:rsidR="00667609" w:rsidRPr="00EC2809" w14:paraId="32F095D7" w14:textId="77777777" w:rsidTr="00757DC2">
        <w:tc>
          <w:tcPr>
            <w:tcW w:w="2984" w:type="dxa"/>
          </w:tcPr>
          <w:p w14:paraId="36D36C60" w14:textId="77777777" w:rsidR="00667609" w:rsidRPr="00EC2809" w:rsidRDefault="00667609" w:rsidP="00757DC2">
            <w:r w:rsidRPr="00EC2809">
              <w:t>Adres</w:t>
            </w:r>
          </w:p>
        </w:tc>
        <w:tc>
          <w:tcPr>
            <w:tcW w:w="6650" w:type="dxa"/>
          </w:tcPr>
          <w:p w14:paraId="67F1665B" w14:textId="77777777" w:rsidR="00667609" w:rsidRPr="00EC2809" w:rsidRDefault="00667609" w:rsidP="00757DC2"/>
        </w:tc>
      </w:tr>
      <w:tr w:rsidR="00667609" w:rsidRPr="00EC2809" w14:paraId="667B5FB2" w14:textId="77777777" w:rsidTr="00757DC2">
        <w:tc>
          <w:tcPr>
            <w:tcW w:w="2984" w:type="dxa"/>
          </w:tcPr>
          <w:p w14:paraId="52B11858" w14:textId="77777777" w:rsidR="00667609" w:rsidRPr="00EC2809" w:rsidRDefault="00667609" w:rsidP="00757DC2">
            <w:r w:rsidRPr="00EC2809">
              <w:t>Postcode en plaats</w:t>
            </w:r>
          </w:p>
        </w:tc>
        <w:tc>
          <w:tcPr>
            <w:tcW w:w="6650" w:type="dxa"/>
          </w:tcPr>
          <w:p w14:paraId="6EFFCD7E" w14:textId="77777777" w:rsidR="00667609" w:rsidRPr="00EC2809" w:rsidRDefault="00667609" w:rsidP="00757DC2"/>
        </w:tc>
      </w:tr>
      <w:tr w:rsidR="00667609" w:rsidRPr="00EC2809" w14:paraId="160BE30B" w14:textId="77777777" w:rsidTr="00757DC2">
        <w:tc>
          <w:tcPr>
            <w:tcW w:w="2984" w:type="dxa"/>
          </w:tcPr>
          <w:p w14:paraId="2613127F" w14:textId="77777777" w:rsidR="00667609" w:rsidRPr="00EC2809" w:rsidRDefault="00667609" w:rsidP="00757DC2">
            <w:r w:rsidRPr="00EC2809">
              <w:t>Naam contactpersoon</w:t>
            </w:r>
          </w:p>
        </w:tc>
        <w:tc>
          <w:tcPr>
            <w:tcW w:w="6650" w:type="dxa"/>
          </w:tcPr>
          <w:p w14:paraId="44B95C04" w14:textId="77777777" w:rsidR="00667609" w:rsidRPr="00EC2809" w:rsidRDefault="00667609" w:rsidP="00757DC2"/>
        </w:tc>
      </w:tr>
      <w:tr w:rsidR="00667609" w:rsidRPr="00EC2809" w14:paraId="3E93DA34" w14:textId="77777777" w:rsidTr="00757DC2">
        <w:tc>
          <w:tcPr>
            <w:tcW w:w="2984" w:type="dxa"/>
          </w:tcPr>
          <w:p w14:paraId="6111CB73" w14:textId="77777777" w:rsidR="00667609" w:rsidRPr="00EC2809" w:rsidRDefault="00667609" w:rsidP="00757DC2">
            <w:r w:rsidRPr="00EC2809">
              <w:t>Functie</w:t>
            </w:r>
          </w:p>
        </w:tc>
        <w:tc>
          <w:tcPr>
            <w:tcW w:w="6650" w:type="dxa"/>
          </w:tcPr>
          <w:p w14:paraId="02B6EC4C" w14:textId="77777777" w:rsidR="00667609" w:rsidRPr="00EC2809" w:rsidRDefault="00667609" w:rsidP="00757DC2"/>
        </w:tc>
      </w:tr>
      <w:tr w:rsidR="00667609" w:rsidRPr="00EC2809" w14:paraId="4BDFC697" w14:textId="77777777" w:rsidTr="00757DC2">
        <w:tc>
          <w:tcPr>
            <w:tcW w:w="2984" w:type="dxa"/>
          </w:tcPr>
          <w:p w14:paraId="4926D861" w14:textId="77777777" w:rsidR="00667609" w:rsidRPr="00EC2809" w:rsidRDefault="00667609" w:rsidP="00757DC2">
            <w:r w:rsidRPr="00EC2809">
              <w:t>Telefoonnummer</w:t>
            </w:r>
          </w:p>
        </w:tc>
        <w:tc>
          <w:tcPr>
            <w:tcW w:w="6650" w:type="dxa"/>
          </w:tcPr>
          <w:p w14:paraId="7247E9C3" w14:textId="77777777" w:rsidR="00667609" w:rsidRPr="00EC2809" w:rsidRDefault="00667609" w:rsidP="00757DC2"/>
        </w:tc>
      </w:tr>
      <w:tr w:rsidR="00667609" w:rsidRPr="00EC2809" w14:paraId="1254EE22" w14:textId="77777777" w:rsidTr="00757DC2">
        <w:tc>
          <w:tcPr>
            <w:tcW w:w="2984" w:type="dxa"/>
          </w:tcPr>
          <w:p w14:paraId="62D2664C" w14:textId="77777777" w:rsidR="00667609" w:rsidRPr="00EC2809" w:rsidRDefault="00667609" w:rsidP="00757DC2"/>
        </w:tc>
        <w:tc>
          <w:tcPr>
            <w:tcW w:w="6650" w:type="dxa"/>
          </w:tcPr>
          <w:p w14:paraId="3CAB4A7A" w14:textId="77777777" w:rsidR="00667609" w:rsidRPr="00EC2809" w:rsidRDefault="00667609" w:rsidP="00757DC2"/>
        </w:tc>
      </w:tr>
      <w:tr w:rsidR="00667609" w:rsidRPr="00EC2809" w14:paraId="41607A36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5F405096" w14:textId="77777777" w:rsidR="00667609" w:rsidRPr="00EC2809" w:rsidRDefault="00667609" w:rsidP="00757DC2">
            <w:pPr>
              <w:rPr>
                <w:b/>
              </w:rPr>
            </w:pPr>
            <w:r w:rsidRPr="00EC2809">
              <w:t>Aard en omvang</w:t>
            </w:r>
          </w:p>
        </w:tc>
      </w:tr>
      <w:tr w:rsidR="00667609" w:rsidRPr="00EC2809" w14:paraId="5C8C1477" w14:textId="77777777" w:rsidTr="00757DC2">
        <w:tc>
          <w:tcPr>
            <w:tcW w:w="2984" w:type="dxa"/>
          </w:tcPr>
          <w:p w14:paraId="2D3D3CCA" w14:textId="77777777" w:rsidR="00667609" w:rsidRPr="00EC2809" w:rsidRDefault="00667609" w:rsidP="00757DC2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2151DCB0" w14:textId="77777777" w:rsidR="00667609" w:rsidRPr="00EC2809" w:rsidRDefault="00667609" w:rsidP="00757DC2"/>
        </w:tc>
      </w:tr>
      <w:tr w:rsidR="00667609" w:rsidRPr="00EC2809" w14:paraId="1F9611A6" w14:textId="77777777" w:rsidTr="00757DC2">
        <w:tc>
          <w:tcPr>
            <w:tcW w:w="2984" w:type="dxa"/>
          </w:tcPr>
          <w:p w14:paraId="04FA12D8" w14:textId="77777777" w:rsidR="00667609" w:rsidRPr="00EC2809" w:rsidRDefault="00667609" w:rsidP="00757DC2">
            <w:pPr>
              <w:jc w:val="left"/>
            </w:pPr>
            <w:r w:rsidRPr="00EC2809">
              <w:t>Omvang in m² bvo</w:t>
            </w:r>
          </w:p>
        </w:tc>
        <w:tc>
          <w:tcPr>
            <w:tcW w:w="6650" w:type="dxa"/>
          </w:tcPr>
          <w:p w14:paraId="08B19461" w14:textId="77777777" w:rsidR="00667609" w:rsidRPr="00EC2809" w:rsidRDefault="00667609" w:rsidP="00757DC2"/>
        </w:tc>
      </w:tr>
      <w:tr w:rsidR="00667609" w:rsidRPr="00EC2809" w14:paraId="38DE0500" w14:textId="77777777" w:rsidTr="00757DC2">
        <w:tc>
          <w:tcPr>
            <w:tcW w:w="2984" w:type="dxa"/>
          </w:tcPr>
          <w:p w14:paraId="5B2FE0EC" w14:textId="77777777" w:rsidR="00667609" w:rsidRPr="00EC2809" w:rsidRDefault="00667609" w:rsidP="00757DC2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56D4B2D9" w14:textId="77777777" w:rsidR="00667609" w:rsidRPr="00EC2809" w:rsidRDefault="00667609" w:rsidP="00757DC2"/>
        </w:tc>
      </w:tr>
      <w:tr w:rsidR="00667609" w:rsidRPr="00EC2809" w14:paraId="7D726D05" w14:textId="77777777" w:rsidTr="00757DC2">
        <w:tc>
          <w:tcPr>
            <w:tcW w:w="2984" w:type="dxa"/>
          </w:tcPr>
          <w:p w14:paraId="3872A67E" w14:textId="77777777" w:rsidR="00667609" w:rsidRPr="00EC2809" w:rsidRDefault="00667609" w:rsidP="00757DC2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216A1348" w14:textId="77777777" w:rsidR="00667609" w:rsidRPr="00EC2809" w:rsidRDefault="00667609" w:rsidP="00757DC2"/>
        </w:tc>
      </w:tr>
      <w:tr w:rsidR="00667609" w:rsidRPr="00EC2809" w14:paraId="22F69938" w14:textId="77777777" w:rsidTr="00757DC2">
        <w:tc>
          <w:tcPr>
            <w:tcW w:w="2984" w:type="dxa"/>
          </w:tcPr>
          <w:p w14:paraId="29CD5E0A" w14:textId="77777777" w:rsidR="00667609" w:rsidRPr="00EC2809" w:rsidRDefault="00667609" w:rsidP="00757DC2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469D7DF9" w14:textId="77777777" w:rsidR="00667609" w:rsidRPr="00EC2809" w:rsidRDefault="00667609" w:rsidP="00757DC2"/>
        </w:tc>
      </w:tr>
      <w:tr w:rsidR="00667609" w:rsidRPr="00EC2809" w14:paraId="24423C1B" w14:textId="77777777" w:rsidTr="00757DC2">
        <w:tc>
          <w:tcPr>
            <w:tcW w:w="2984" w:type="dxa"/>
          </w:tcPr>
          <w:p w14:paraId="6960B210" w14:textId="77777777" w:rsidR="00667609" w:rsidRPr="00EC2809" w:rsidRDefault="00667609" w:rsidP="00757DC2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3D9BFCE9" w14:textId="77777777" w:rsidR="00667609" w:rsidRPr="00EC2809" w:rsidRDefault="00667609" w:rsidP="00757DC2"/>
        </w:tc>
      </w:tr>
      <w:tr w:rsidR="00667609" w:rsidRPr="00EC2809" w14:paraId="7F7876DE" w14:textId="77777777" w:rsidTr="00757DC2">
        <w:tc>
          <w:tcPr>
            <w:tcW w:w="2984" w:type="dxa"/>
          </w:tcPr>
          <w:p w14:paraId="1C0899E6" w14:textId="77777777" w:rsidR="00667609" w:rsidRPr="00EC2809" w:rsidRDefault="00667609" w:rsidP="00757DC2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1104C7FA" w14:textId="77777777" w:rsidR="00667609" w:rsidRPr="00EC2809" w:rsidRDefault="00667609" w:rsidP="00757DC2"/>
        </w:tc>
      </w:tr>
      <w:tr w:rsidR="00667609" w:rsidRPr="00EC2809" w14:paraId="72145A36" w14:textId="77777777" w:rsidTr="00757DC2">
        <w:tc>
          <w:tcPr>
            <w:tcW w:w="2984" w:type="dxa"/>
          </w:tcPr>
          <w:p w14:paraId="4B751391" w14:textId="77777777" w:rsidR="00667609" w:rsidRPr="00EC2809" w:rsidRDefault="00667609" w:rsidP="00757DC2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657C7153" w14:textId="77777777" w:rsidR="00667609" w:rsidRPr="00EC2809" w:rsidRDefault="00667609" w:rsidP="00757DC2">
            <w:r>
              <w:t>Kleed- clubgebouw / aantal gebruikers / BSO</w:t>
            </w:r>
          </w:p>
        </w:tc>
      </w:tr>
      <w:tr w:rsidR="00667609" w:rsidRPr="00EC2809" w14:paraId="1DB7B727" w14:textId="77777777" w:rsidTr="00757DC2">
        <w:tc>
          <w:tcPr>
            <w:tcW w:w="2984" w:type="dxa"/>
          </w:tcPr>
          <w:p w14:paraId="11D5BA63" w14:textId="77777777" w:rsidR="00667609" w:rsidRPr="00EC2809" w:rsidRDefault="00667609" w:rsidP="00757DC2">
            <w:r w:rsidRPr="00EC2809">
              <w:t>Omschrijving project</w:t>
            </w:r>
          </w:p>
        </w:tc>
        <w:tc>
          <w:tcPr>
            <w:tcW w:w="6650" w:type="dxa"/>
          </w:tcPr>
          <w:p w14:paraId="4F5C29AD" w14:textId="77777777" w:rsidR="00667609" w:rsidRPr="00EC2809" w:rsidRDefault="00667609" w:rsidP="00757DC2"/>
        </w:tc>
      </w:tr>
    </w:tbl>
    <w:p w14:paraId="2BFA1CD3" w14:textId="77777777" w:rsidR="00667609" w:rsidRPr="00EC2809" w:rsidRDefault="00667609" w:rsidP="00667609"/>
    <w:p w14:paraId="35309355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23910510" w14:textId="77777777" w:rsidR="00667609" w:rsidRPr="00EC2809" w:rsidRDefault="00667609" w:rsidP="00667609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0D7C00D8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667609" w:rsidRPr="00EC2809" w14:paraId="5C5AEC14" w14:textId="77777777" w:rsidTr="00757DC2">
        <w:tc>
          <w:tcPr>
            <w:tcW w:w="3103" w:type="dxa"/>
          </w:tcPr>
          <w:p w14:paraId="693923A0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5018A410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1320F7F7" w14:textId="77777777" w:rsidTr="00757DC2">
        <w:tc>
          <w:tcPr>
            <w:tcW w:w="3103" w:type="dxa"/>
          </w:tcPr>
          <w:p w14:paraId="271F952E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01AADE5B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464B8E47" w14:textId="77777777" w:rsidTr="00757DC2">
        <w:tc>
          <w:tcPr>
            <w:tcW w:w="3103" w:type="dxa"/>
          </w:tcPr>
          <w:p w14:paraId="72D58D54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059BD51E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58A4CEB0" w14:textId="77777777" w:rsidTr="00757DC2">
        <w:tc>
          <w:tcPr>
            <w:tcW w:w="3103" w:type="dxa"/>
          </w:tcPr>
          <w:p w14:paraId="5B9E2457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5CE502AF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504F621E" w14:textId="77777777" w:rsidTr="00757DC2">
        <w:tc>
          <w:tcPr>
            <w:tcW w:w="3103" w:type="dxa"/>
          </w:tcPr>
          <w:p w14:paraId="459A0AFB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41A41F3E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1073F583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bookmarkEnd w:id="0"/>
    <w:p w14:paraId="4B9E698C" w14:textId="77777777" w:rsidR="00667609" w:rsidRDefault="00667609" w:rsidP="00667609"/>
    <w:sectPr w:rsidR="00667609" w:rsidSect="001015CF">
      <w:headerReference w:type="first" r:id="rId15"/>
      <w:pgSz w:w="11906" w:h="16838"/>
      <w:pgMar w:top="737" w:right="879" w:bottom="737" w:left="1021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66E43" w14:textId="77777777" w:rsidR="003D5987" w:rsidRDefault="003D5987" w:rsidP="002464F3">
      <w:pPr>
        <w:spacing w:line="240" w:lineRule="auto"/>
      </w:pPr>
      <w:r>
        <w:separator/>
      </w:r>
    </w:p>
  </w:endnote>
  <w:endnote w:type="continuationSeparator" w:id="0">
    <w:p w14:paraId="53FFD6BD" w14:textId="77777777" w:rsidR="003D5987" w:rsidRDefault="003D5987" w:rsidP="002464F3">
      <w:pPr>
        <w:spacing w:line="240" w:lineRule="auto"/>
      </w:pPr>
      <w:r>
        <w:continuationSeparator/>
      </w:r>
    </w:p>
  </w:endnote>
  <w:endnote w:type="continuationNotice" w:id="1">
    <w:p w14:paraId="13F8A7FF" w14:textId="77777777" w:rsidR="003D5987" w:rsidRDefault="003D598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774881"/>
      <w:docPartObj>
        <w:docPartGallery w:val="Page Numbers (Bottom of Page)"/>
        <w:docPartUnique/>
      </w:docPartObj>
    </w:sdtPr>
    <w:sdtEndPr/>
    <w:sdtContent>
      <w:p w14:paraId="380B96F5" w14:textId="74233880" w:rsidR="008152C4" w:rsidRPr="00230793" w:rsidRDefault="00230793" w:rsidP="0023079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3F3BA" w14:textId="77777777" w:rsidR="003D5987" w:rsidRDefault="003D5987" w:rsidP="002464F3">
      <w:pPr>
        <w:spacing w:line="240" w:lineRule="auto"/>
      </w:pPr>
      <w:r>
        <w:separator/>
      </w:r>
    </w:p>
  </w:footnote>
  <w:footnote w:type="continuationSeparator" w:id="0">
    <w:p w14:paraId="2FBBF46A" w14:textId="77777777" w:rsidR="003D5987" w:rsidRDefault="003D5987" w:rsidP="002464F3">
      <w:pPr>
        <w:spacing w:line="240" w:lineRule="auto"/>
      </w:pPr>
      <w:r>
        <w:continuationSeparator/>
      </w:r>
    </w:p>
  </w:footnote>
  <w:footnote w:type="continuationNotice" w:id="1">
    <w:p w14:paraId="7F1B2B2D" w14:textId="77777777" w:rsidR="003D5987" w:rsidRDefault="003D598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1A1F3" w14:textId="19C98A86" w:rsidR="008152C4" w:rsidRDefault="00497DFE" w:rsidP="007E75C9">
    <w:pPr>
      <w:pStyle w:val="Koptekst"/>
      <w:spacing w:after="720"/>
    </w:pPr>
    <w:r>
      <w:rPr>
        <w:noProof/>
      </w:rPr>
      <w:drawing>
        <wp:anchor distT="0" distB="0" distL="114300" distR="114300" simplePos="0" relativeHeight="251660302" behindDoc="0" locked="0" layoutInCell="1" allowOverlap="1" wp14:anchorId="2DADEF4D" wp14:editId="182717AE">
          <wp:simplePos x="0" y="0"/>
          <wp:positionH relativeFrom="column">
            <wp:posOffset>5036185</wp:posOffset>
          </wp:positionH>
          <wp:positionV relativeFrom="paragraph">
            <wp:posOffset>-69215</wp:posOffset>
          </wp:positionV>
          <wp:extent cx="1440000" cy="497769"/>
          <wp:effectExtent l="0" t="0" r="8255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4977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304D" w14:textId="5BAC4E7D" w:rsidR="008152C4" w:rsidRDefault="003C2369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5C8279DF" wp14:editId="53E2085D">
              <wp:simplePos x="0" y="0"/>
              <wp:positionH relativeFrom="column">
                <wp:posOffset>-657860</wp:posOffset>
              </wp:positionH>
              <wp:positionV relativeFrom="paragraph">
                <wp:posOffset>-450215</wp:posOffset>
              </wp:positionV>
              <wp:extent cx="7580670" cy="10691816"/>
              <wp:effectExtent l="0" t="0" r="1270" b="0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0670" cy="10691816"/>
                        <a:chOff x="0" y="0"/>
                        <a:chExt cx="7580670" cy="10691816"/>
                      </a:xfrm>
                    </wpg:grpSpPr>
                    <wps:wsp>
                      <wps:cNvPr id="9" name="Groen kader">
                        <a:extLst>
                          <a:ext uri="{FF2B5EF4-FFF2-40B4-BE49-F238E27FC236}">
                            <a16:creationId xmlns:a16="http://schemas.microsoft.com/office/drawing/2014/main" id="{0C68C6C2-8D02-4099-BAE8-854D0E27F82F}"/>
                          </a:ext>
                        </a:extLst>
                      </wps:cNvPr>
                      <wps:cNvSpPr/>
                      <wps:spPr>
                        <a:xfrm flipV="1">
                          <a:off x="0" y="7105650"/>
                          <a:ext cx="7580670" cy="3574733"/>
                        </a:xfrm>
                        <a:custGeom>
                          <a:avLst/>
                          <a:gdLst>
                            <a:gd name="connsiteX0" fmla="*/ 0 w 7580670"/>
                            <a:gd name="connsiteY0" fmla="*/ 3574733 h 3574733"/>
                            <a:gd name="connsiteX1" fmla="*/ 3273065 w 7580670"/>
                            <a:gd name="connsiteY1" fmla="*/ 3574733 h 3574733"/>
                            <a:gd name="connsiteX2" fmla="*/ 3629304 w 7580670"/>
                            <a:gd name="connsiteY2" fmla="*/ 3003233 h 3574733"/>
                            <a:gd name="connsiteX3" fmla="*/ 7580670 w 7580670"/>
                            <a:gd name="connsiteY3" fmla="*/ 3003233 h 3574733"/>
                            <a:gd name="connsiteX4" fmla="*/ 7580670 w 7580670"/>
                            <a:gd name="connsiteY4" fmla="*/ 0 h 3574733"/>
                            <a:gd name="connsiteX5" fmla="*/ 24725 w 7580670"/>
                            <a:gd name="connsiteY5" fmla="*/ 0 h 3574733"/>
                            <a:gd name="connsiteX6" fmla="*/ 24725 w 7580670"/>
                            <a:gd name="connsiteY6" fmla="*/ 3003233 h 3574733"/>
                            <a:gd name="connsiteX7" fmla="*/ 356239 w 7580670"/>
                            <a:gd name="connsiteY7" fmla="*/ 3003233 h 35747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580670" h="3574733">
                              <a:moveTo>
                                <a:pt x="0" y="3574733"/>
                              </a:moveTo>
                              <a:lnTo>
                                <a:pt x="3273065" y="3574733"/>
                              </a:lnTo>
                              <a:lnTo>
                                <a:pt x="3629304" y="3003233"/>
                              </a:lnTo>
                              <a:lnTo>
                                <a:pt x="7580670" y="3003233"/>
                              </a:lnTo>
                              <a:lnTo>
                                <a:pt x="7580670" y="0"/>
                              </a:lnTo>
                              <a:lnTo>
                                <a:pt x="24725" y="0"/>
                              </a:lnTo>
                              <a:lnTo>
                                <a:pt x="24725" y="3003233"/>
                              </a:lnTo>
                              <a:lnTo>
                                <a:pt x="356239" y="300323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Wit kader">
                        <a:extLst>
                          <a:ext uri="{FF2B5EF4-FFF2-40B4-BE49-F238E27FC236}">
                            <a16:creationId xmlns:a16="http://schemas.microsoft.com/office/drawing/2014/main" id="{A6FCC987-C5AC-43FA-A29C-C2164DCC79CF}"/>
                          </a:ext>
                        </a:extLst>
                      </wps:cNvPr>
                      <wps:cNvSpPr/>
                      <wps:spPr>
                        <a:xfrm flipV="1">
                          <a:off x="19050" y="0"/>
                          <a:ext cx="7560000" cy="10691816"/>
                        </a:xfrm>
                        <a:custGeom>
                          <a:avLst/>
                          <a:gdLst>
                            <a:gd name="connsiteX0" fmla="*/ 647999 w 7560000"/>
                            <a:gd name="connsiteY0" fmla="*/ 10151813 h 10691816"/>
                            <a:gd name="connsiteX1" fmla="*/ 647999 w 7560000"/>
                            <a:gd name="connsiteY1" fmla="*/ 539813 h 10691816"/>
                            <a:gd name="connsiteX2" fmla="*/ 7019770 w 7560000"/>
                            <a:gd name="connsiteY2" fmla="*/ 539813 h 10691816"/>
                            <a:gd name="connsiteX3" fmla="*/ 7019770 w 7560000"/>
                            <a:gd name="connsiteY3" fmla="*/ 9530673 h 10691816"/>
                            <a:gd name="connsiteX4" fmla="*/ 3570514 w 7560000"/>
                            <a:gd name="connsiteY4" fmla="*/ 9530673 h 10691816"/>
                            <a:gd name="connsiteX5" fmla="*/ 3267709 w 7560000"/>
                            <a:gd name="connsiteY5" fmla="*/ 10151813 h 10691816"/>
                            <a:gd name="connsiteX6" fmla="*/ 3004457 w 7560000"/>
                            <a:gd name="connsiteY6" fmla="*/ 10691816 h 10691816"/>
                            <a:gd name="connsiteX7" fmla="*/ 6989887 w 7560000"/>
                            <a:gd name="connsiteY7" fmla="*/ 10691816 h 10691816"/>
                            <a:gd name="connsiteX8" fmla="*/ 6989889 w 7560000"/>
                            <a:gd name="connsiteY8" fmla="*/ 10691813 h 10691816"/>
                            <a:gd name="connsiteX9" fmla="*/ 7560000 w 7560000"/>
                            <a:gd name="connsiteY9" fmla="*/ 10691813 h 10691816"/>
                            <a:gd name="connsiteX10" fmla="*/ 7560000 w 7560000"/>
                            <a:gd name="connsiteY10" fmla="*/ 0 h 10691816"/>
                            <a:gd name="connsiteX11" fmla="*/ 0 w 7560000"/>
                            <a:gd name="connsiteY11" fmla="*/ 0 h 10691816"/>
                            <a:gd name="connsiteX12" fmla="*/ 0 w 7560000"/>
                            <a:gd name="connsiteY12" fmla="*/ 10691813 h 10691816"/>
                            <a:gd name="connsiteX13" fmla="*/ 3004459 w 7560000"/>
                            <a:gd name="connsiteY13" fmla="*/ 10691813 h 106918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7560000" h="10691816">
                              <a:moveTo>
                                <a:pt x="647999" y="10151813"/>
                              </a:moveTo>
                              <a:lnTo>
                                <a:pt x="647999" y="539813"/>
                              </a:lnTo>
                              <a:lnTo>
                                <a:pt x="7019770" y="539813"/>
                              </a:lnTo>
                              <a:lnTo>
                                <a:pt x="7019770" y="9530673"/>
                              </a:lnTo>
                              <a:lnTo>
                                <a:pt x="3570514" y="9530673"/>
                              </a:lnTo>
                              <a:lnTo>
                                <a:pt x="3267709" y="10151813"/>
                              </a:lnTo>
                              <a:close/>
                              <a:moveTo>
                                <a:pt x="3004457" y="10691816"/>
                              </a:moveTo>
                              <a:lnTo>
                                <a:pt x="6989887" y="10691816"/>
                              </a:lnTo>
                              <a:lnTo>
                                <a:pt x="6989889" y="10691813"/>
                              </a:lnTo>
                              <a:lnTo>
                                <a:pt x="7560000" y="10691813"/>
                              </a:lnTo>
                              <a:lnTo>
                                <a:pt x="7560000" y="0"/>
                              </a:lnTo>
                              <a:lnTo>
                                <a:pt x="0" y="0"/>
                              </a:lnTo>
                              <a:lnTo>
                                <a:pt x="0" y="10691813"/>
                              </a:lnTo>
                              <a:lnTo>
                                <a:pt x="3004459" y="106918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0F888F8" id="Group 23" o:spid="_x0000_s1026" style="position:absolute;margin-left:-51.8pt;margin-top:-35.45pt;width:596.9pt;height:841.9pt;z-index:251658242" coordsize="75806,106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EiFVAYAACceAAAOAAAAZHJzL2Uyb0RvYy54bWzsWU2P2zYQvRfofyB0LNBYH5ZkGfEGi6QJ&#10;CgRJ0KRNe+TKlC1UElWKu97tr+/wSx6tHZveoIei8cGSrHl85HCGfEM/f3HfNuSOiaHm3SqInoUB&#10;YV3J13W3WQW/fnr94yIgg6Tdmja8Y6vggQ3Bi6vvv3u+65cs5lverJkg0Eg3LHf9KthK2S9ns6Hc&#10;spYOz3jPOnhZcdFSCY9iM1sLuoPW22YWh2E223Gx7gUv2TDAr6/My+BKt19VrJTvq2pgkjSrAPom&#10;9bfQ3zfqe3b1nC43gvbburTdoE/oRUvrDkjHpl5RScmtqA+aautS8IFX8lnJ2xmvqrpkegwwmih8&#10;NJo3gt/2eiyb5W7Tj24C1z7y05ObLd/dvRH9x/6DAE/s+g34Qj+psdxXolVX6CW51y57GF3G7iUp&#10;4cc8XYRZDp4t4V0UZkW0iDLj1XILrj8AltufzkFnjno26dCuhxAZ9l4Yvs4LH7e0Z9q5wxK88EGQ&#10;er0KioB0tIVABd+zjvxJITzVcBQ5WI2OGpYD+Mx5iVRN3f8GDtAxMPFXHoVpltpAO+q1JM3neZIo&#10;lnHkdFneDvIN43oC6N3bQZpIXcOdjrO17WfJu26oJfsd5qBqGwjeH2YkJDviZsbiHpn/gc1tD8iW&#10;oL5ALB9wRIgjifMkzNLzTBOQGet5phgzZXGRhPPzTBNQGCZxkpxnShCT9dl5JgxKfJnmT2HCoPD8&#10;aFLEEc/z2GN+MMSDIbucAUO8vZUjniTN4qQ4Py0TzLFpgQTbuBSiW5dV5X1n0wruCFVbV6gzueeD&#10;WsBwjsEy5x4hh0zOAkrl5Bkw5AEGRxeBIbQxOL4IDNGKwW6p8es2BCAGzy9ihtjC4PQiMIQNButt&#10;BSbQr9sQChicY2bTiJ1yARpBqYNGqwMZEFAHIiCgDm4Uhi57KlWkuFuyQ7vedhW4JVO9b/kd+8S1&#10;pdzvfM7CBMvepumwrV1PdbenCGfnrr1uOzGrorE3sW7H6Ozc1di7/UC5xSaht70LdNeiu5qW9Tqj&#10;++Fr58Nvcv7E8MqGD8z4VE2R3j3HuVJTjHbQgTf1+nXdNGputLhkLxtB7ihMPC1L1kkXmhPLRud1&#10;xxXSMKlfQJa47V/fyYeGqXab7hdWgYqAFSPWy8dRIqMRhi0oC8OfhvCxUzEi9Gh0g6rlCvjHtm0D&#10;SiE/HoRbU6y9gjItgkewWddGGuwBBx4Rmpl3cgS3dcfFsZE10oErY++cZFyjvHTD1w+gsQQ3Enzo&#10;y9e1GORbOsgPVIBsAUECdYR8D19VwyHJIJf0XUC2XPx97HdlDyIQ3gZkBxp+FQx/3VLBAtL83IE8&#10;LKL5HJqV+mGe5jE8CPzmBr/pbtuXHOIB1mnonb5V9rJxt5Xg7WcoN64VK7yiXQncsB9IWC/Mw0sJ&#10;z/AKCpaSXV/rexD6EJZvu4996RRiDyP/dP+Zip6o21UgQRm+406S0qVTfBDGe1s1Hx2/vpW8qpUc&#10;1HFo/GofQB4bqfqv6+QItgUjlD/X8qtkclSEII/VqqSTACJ2rA8ynRkHpQU4xZUmOMedz9AWf6hg&#10;1dw4lZzN86IwqsIwgU+PqN6JVI7CKIUSR+nKabVzSIV1ry8VxqRJ4UeEZW8eRkWeG/1/clAY5M2E&#10;Za83EwYVKdQMuY/3sO6F7TBMI1MAnBwUBvlTYQGcxBm4zyMoMOiCoHgkheewKmlZe3JYGOSiziMA&#10;sRrOikWxWHhwYdAFXHDMs88rzeXhQwyyXD6hATX6yJWn2nPnfYhBF3BFeMHwJpugVE3lPGkU5ZG1&#10;Aie+R/ZGU3sPApzvPgTY/hJ/4WwHmQcB7hEIEUZ9gQ1W/W+l2/++dDtbZcOaguu+hRXWfkUjLBIY&#10;XFwEVkmP0fBsagY/bpXSE7iT1J5wSNgJ/LIjApWBE/gk0lQ1NZ6RPK1gNhscgYJ5XAuV2tpXw6aW&#10;NEJJ98XtqtaLe8tp9YkQRsdYe2flrrYKNvpIE1xobgXFyeatUtHNe9kbuXFsvK7frsw99JVZXs1B&#10;x+hUE3JfdJaRAZZvf1oPE+z43NXOh9nLMcBFhjN0V+tgsyE/DeAyxjXprqZpVCV8sb/Gxm0hp+fK&#10;7E6neup8D3RfdcRws3HJ/O144dvxwn/7eEH/KQf/RuoTKvvPqfq7Ez/r44j9/7tX/wAAAP//AwBQ&#10;SwMEFAAGAAgAAAAhANBdAr7jAAAADgEAAA8AAABkcnMvZG93bnJldi54bWxMj8FqwzAMhu+DvYPR&#10;YLfWdsqyJY1TStl2KoO2g9GbmqhJaGyH2E3St5972m6/0MevT9lq0i0bqHeNNQrkXAAjU9iyMZWC&#10;78PH7A2Y82hKbK0hBTdysMofHzJMSzuaHQ17X7FQYlyKCmrvu5RzV9Sk0c1tRybszrbX6MPYV7zs&#10;cQzluuWREDHX2JhwocaONjUVl/1VK/gccVwv5PuwvZw3t+Ph5etnK0mp56dpvQTmafJ/MNz1gzrk&#10;welkr6Z0rFUwk2IRBzakV5EAuyMiERGwU0ixjBLgecb/v5H/AgAA//8DAFBLAQItABQABgAIAAAA&#10;IQC2gziS/gAAAOEBAAATAAAAAAAAAAAAAAAAAAAAAABbQ29udGVudF9UeXBlc10ueG1sUEsBAi0A&#10;FAAGAAgAAAAhADj9If/WAAAAlAEAAAsAAAAAAAAAAAAAAAAALwEAAF9yZWxzLy5yZWxzUEsBAi0A&#10;FAAGAAgAAAAhAJTQSIVUBgAAJx4AAA4AAAAAAAAAAAAAAAAALgIAAGRycy9lMm9Eb2MueG1sUEsB&#10;Ai0AFAAGAAgAAAAhANBdAr7jAAAADgEAAA8AAAAAAAAAAAAAAAAArggAAGRycy9kb3ducmV2Lnht&#10;bFBLBQYAAAAABAAEAPMAAAC+CQAAAAA=&#10;">
              <v:shape id="Groen kader" o:spid="_x0000_s1027" style="position:absolute;top:71056;width:75806;height:35747;flip:y;visibility:visible;mso-wrap-style:square;v-text-anchor:middle" coordsize="7580670,3574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RFkwwAAANoAAAAPAAAAZHJzL2Rvd25yZXYueG1sRI9Ba8JA&#10;FITvgv9heQVvZtMWiqZuQiltUQqKWtDjM/uaDWbfhuyq6b/vCoLHYWa+YWZFbxtxps7XjhU8JikI&#10;4tLpmisFP9vP8QSED8gaG8ek4I88FPlwMMNMuwuv6bwJlYgQ9hkqMCG0mZS+NGTRJ64ljt6v6yyG&#10;KLtK6g4vEW4b+ZSmL9JizXHBYEvvhsrj5mQV7KZyZ5aHjy/9bap2v9jK55JXSo0e+rdXEIH6cA/f&#10;2nOtYArXK/EGyPwfAAD//wMAUEsBAi0AFAAGAAgAAAAhANvh9svuAAAAhQEAABMAAAAAAAAAAAAA&#10;AAAAAAAAAFtDb250ZW50X1R5cGVzXS54bWxQSwECLQAUAAYACAAAACEAWvQsW78AAAAVAQAACwAA&#10;AAAAAAAAAAAAAAAfAQAAX3JlbHMvLnJlbHNQSwECLQAUAAYACAAAACEAiCURZMMAAADaAAAADwAA&#10;AAAAAAAAAAAAAAAHAgAAZHJzL2Rvd25yZXYueG1sUEsFBgAAAAADAAMAtwAAAPcCAAAAAA==&#10;" path="m,3574733r3273065,l3629304,3003233r3951366,l7580670,,24725,r,3003233l356239,3003233,,3574733xe" fillcolor="#5b9bd5 [3208]" stroked="f" strokeweight="1pt">
                <v:stroke joinstyle="miter"/>
                <v:path arrowok="t" o:connecttype="custom" o:connectlocs="0,3574733;3273065,3574733;3629304,3003233;7580670,3003233;7580670,0;24725,0;24725,3003233;356239,3003233" o:connectangles="0,0,0,0,0,0,0,0"/>
              </v:shape>
              <v:shape id="Wit kader" o:spid="_x0000_s1028" style="position:absolute;left:190;width:75600;height:106918;flip:y;visibility:visible;mso-wrap-style:square;v-text-anchor:middle" coordsize="7560000,1069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ouwwAAANsAAAAPAAAAZHJzL2Rvd25yZXYueG1sRI9Pi8Iw&#10;EMXvgt8hjLA3TV22S61G0RVhr/5B8DY0Y1ttJqWJtfrpN8KCtxnee795M1t0phItNa60rGA8ikAQ&#10;Z1aXnCs47DfDBITzyBory6TgQQ4W835vhqm2d95Su/O5CBB2KSoovK9TKV1WkEE3sjVx0M62MejD&#10;2uRSN3gPcFPJzyj6lgZLDhcKrOmnoOy6u5lAyU7VCuP4spkkx3afPOPLGk9KfQy65RSEp86/zf/p&#10;Xx3qf8HrlzCAnP8BAAD//wMAUEsBAi0AFAAGAAgAAAAhANvh9svuAAAAhQEAABMAAAAAAAAAAAAA&#10;AAAAAAAAAFtDb250ZW50X1R5cGVzXS54bWxQSwECLQAUAAYACAAAACEAWvQsW78AAAAVAQAACwAA&#10;AAAAAAAAAAAAAAAfAQAAX3JlbHMvLnJlbHNQSwECLQAUAAYACAAAACEAlksKLsMAAADbAAAADwAA&#10;AAAAAAAAAAAAAAAHAgAAZHJzL2Rvd25yZXYueG1sUEsFBgAAAAADAAMAtwAAAPcCAAAAAA==&#10;" path="m647999,10151813r,-9612000l7019770,539813r,8990860l3570514,9530673r-302805,621140l647999,10151813xm3004457,10691816r3985430,l6989889,10691813r570111,l7560000,,,,,10691813r3004459,l3004457,10691816xe" fillcolor="white [3212]" stroked="f" strokeweight="1pt">
                <v:stroke joinstyle="miter"/>
                <v:path arrowok="t" o:connecttype="custom" o:connectlocs="647999,10151813;647999,539813;7019770,539813;7019770,9530673;3570514,9530673;3267709,10151813;3004457,10691816;6989887,10691816;6989889,10691813;7560000,10691813;7560000,0;0,0;0,10691813;3004459,10691813" o:connectangles="0,0,0,0,0,0,0,0,0,0,0,0,0,0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54" behindDoc="1" locked="0" layoutInCell="1" allowOverlap="1" wp14:anchorId="4C8EC911" wp14:editId="3DE4C13E">
          <wp:simplePos x="0" y="0"/>
          <wp:positionH relativeFrom="page">
            <wp:align>center</wp:align>
          </wp:positionH>
          <wp:positionV relativeFrom="page">
            <wp:posOffset>628900</wp:posOffset>
          </wp:positionV>
          <wp:extent cx="6695440" cy="8162925"/>
          <wp:effectExtent l="0" t="0" r="0" b="9525"/>
          <wp:wrapNone/>
          <wp:docPr id="13" name="FotoSynarchis14:03: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FotoSynarchis14:03: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5440" cy="816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7DFE">
      <w:rPr>
        <w:noProof/>
      </w:rPr>
      <w:drawing>
        <wp:anchor distT="0" distB="0" distL="114300" distR="114300" simplePos="0" relativeHeight="251659278" behindDoc="0" locked="0" layoutInCell="1" allowOverlap="1" wp14:anchorId="02CD36CB" wp14:editId="5F9BDD0A">
          <wp:simplePos x="0" y="0"/>
          <wp:positionH relativeFrom="margin">
            <wp:align>right</wp:align>
          </wp:positionH>
          <wp:positionV relativeFrom="paragraph">
            <wp:posOffset>-92075</wp:posOffset>
          </wp:positionV>
          <wp:extent cx="2268000" cy="78435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000" cy="78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23B8" w14:textId="77777777" w:rsidR="008152C4" w:rsidRDefault="008152C4" w:rsidP="001015CF">
    <w:pPr>
      <w:pStyle w:val="Koptekst"/>
      <w:spacing w:after="280"/>
    </w:pPr>
    <w:r>
      <w:rPr>
        <w:noProof/>
      </w:rPr>
      <w:drawing>
        <wp:anchor distT="0" distB="0" distL="114300" distR="114300" simplePos="0" relativeHeight="251658244" behindDoc="1" locked="0" layoutInCell="1" allowOverlap="1" wp14:anchorId="6E515094" wp14:editId="408D3CE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48315"/>
          <wp:effectExtent l="0" t="0" r="3175" b="635"/>
          <wp:wrapNone/>
          <wp:docPr id="27" name="TussenpaginaAchtergr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ussenpagina2.png"/>
                  <pic:cNvPicPr/>
                </pic:nvPicPr>
                <pic:blipFill rotWithShape="1">
                  <a:blip r:embed="rId1"/>
                  <a:srcRect b="11241"/>
                  <a:stretch/>
                </pic:blipFill>
                <pic:spPr bwMode="auto">
                  <a:xfrm>
                    <a:off x="0" y="0"/>
                    <a:ext cx="7559675" cy="10648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1" locked="0" layoutInCell="1" allowOverlap="1" wp14:anchorId="0566E6A8" wp14:editId="57AB61FE">
          <wp:simplePos x="0" y="0"/>
          <wp:positionH relativeFrom="page">
            <wp:posOffset>5530291</wp:posOffset>
          </wp:positionH>
          <wp:positionV relativeFrom="page">
            <wp:posOffset>468173</wp:posOffset>
          </wp:positionV>
          <wp:extent cx="1504315" cy="307238"/>
          <wp:effectExtent l="0" t="0" r="635" b="0"/>
          <wp:wrapNone/>
          <wp:docPr id="28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 rotWithShape="1">
                  <a:blip r:embed="rId2"/>
                  <a:srcRect l="76379" b="30577"/>
                  <a:stretch/>
                </pic:blipFill>
                <pic:spPr bwMode="auto">
                  <a:xfrm>
                    <a:off x="0" y="0"/>
                    <a:ext cx="1505139" cy="3074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A0FE1" w14:textId="207B0B4C" w:rsidR="00E941D6" w:rsidRDefault="00E941D6" w:rsidP="001015CF">
    <w:pPr>
      <w:pStyle w:val="Koptekst"/>
      <w:spacing w:after="280"/>
    </w:pPr>
    <w:r>
      <w:rPr>
        <w:noProof/>
      </w:rPr>
      <w:drawing>
        <wp:anchor distT="0" distB="0" distL="114300" distR="114300" simplePos="1" relativeHeight="251658248" behindDoc="1" locked="0" layoutInCell="1" allowOverlap="1" wp14:anchorId="2B6D1AE2" wp14:editId="744655A6">
          <wp:simplePos x="0" y="0"/>
          <wp:positionH relativeFrom="page">
            <wp:posOffset>503555</wp:posOffset>
          </wp:positionH>
          <wp:positionV relativeFrom="page">
            <wp:posOffset>449580</wp:posOffset>
          </wp:positionV>
          <wp:extent cx="6695440" cy="5147310"/>
          <wp:effectExtent l="0" t="0" r="0" b="0"/>
          <wp:wrapNone/>
          <wp:docPr id="4" name="FotoSynarchis13:13: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toSynarchis13:13: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5440" cy="514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9" behindDoc="1" locked="0" layoutInCell="1" allowOverlap="1" wp14:anchorId="592FF524" wp14:editId="37AF85E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48315"/>
          <wp:effectExtent l="0" t="0" r="3175" b="635"/>
          <wp:wrapNone/>
          <wp:docPr id="2" name="TussenpaginaAchtergr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ussenpagina2.png"/>
                  <pic:cNvPicPr/>
                </pic:nvPicPr>
                <pic:blipFill rotWithShape="1">
                  <a:blip r:embed="rId2"/>
                  <a:srcRect b="11241"/>
                  <a:stretch/>
                </pic:blipFill>
                <pic:spPr bwMode="auto">
                  <a:xfrm>
                    <a:off x="0" y="0"/>
                    <a:ext cx="7559675" cy="10648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50" behindDoc="1" locked="0" layoutInCell="1" allowOverlap="1" wp14:anchorId="61AC3399" wp14:editId="17F7513C">
          <wp:simplePos x="0" y="0"/>
          <wp:positionH relativeFrom="page">
            <wp:posOffset>5530291</wp:posOffset>
          </wp:positionH>
          <wp:positionV relativeFrom="page">
            <wp:posOffset>468173</wp:posOffset>
          </wp:positionV>
          <wp:extent cx="1504315" cy="307238"/>
          <wp:effectExtent l="0" t="0" r="635" b="0"/>
          <wp:wrapNone/>
          <wp:docPr id="3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 rotWithShape="1">
                  <a:blip r:embed="rId3"/>
                  <a:srcRect l="76379" b="30577"/>
                  <a:stretch/>
                </pic:blipFill>
                <pic:spPr bwMode="auto">
                  <a:xfrm>
                    <a:off x="0" y="0"/>
                    <a:ext cx="1505139" cy="3074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CC3C8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F6D5A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78FA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C0FFB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E8973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36A5B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A46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0A180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5C298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26F3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36C4D"/>
    <w:multiLevelType w:val="hybridMultilevel"/>
    <w:tmpl w:val="6D523B8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7C284D"/>
    <w:multiLevelType w:val="multilevel"/>
    <w:tmpl w:val="0C22D768"/>
    <w:lvl w:ilvl="0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Subopsomming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Subsubopsomming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2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1792D81"/>
    <w:multiLevelType w:val="multilevel"/>
    <w:tmpl w:val="DC2C06BA"/>
    <w:lvl w:ilvl="0">
      <w:start w:val="1"/>
      <w:numFmt w:val="decimal"/>
      <w:pStyle w:val="TussenpaginaTitel"/>
      <w:suff w:val="space"/>
      <w:lvlText w:val="Deel %1 -"/>
      <w:lvlJc w:val="left"/>
      <w:pPr>
        <w:ind w:left="360" w:hanging="360"/>
      </w:pPr>
      <w:rPr>
        <w:rFonts w:hint="default"/>
        <w:b/>
        <w:i w:val="0"/>
        <w:sz w:val="4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DC1541D"/>
    <w:multiLevelType w:val="multilevel"/>
    <w:tmpl w:val="FA90F7A4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C201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58E16BD2"/>
    <w:multiLevelType w:val="multilevel"/>
    <w:tmpl w:val="2DFC699A"/>
    <w:lvl w:ilvl="0">
      <w:start w:val="1"/>
      <w:numFmt w:val="decimal"/>
      <w:suff w:val="space"/>
      <w:lvlText w:val="Deel %1 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71405813">
    <w:abstractNumId w:val="9"/>
  </w:num>
  <w:num w:numId="2" w16cid:durableId="183523098">
    <w:abstractNumId w:val="7"/>
  </w:num>
  <w:num w:numId="3" w16cid:durableId="229049548">
    <w:abstractNumId w:val="6"/>
  </w:num>
  <w:num w:numId="4" w16cid:durableId="603415335">
    <w:abstractNumId w:val="5"/>
  </w:num>
  <w:num w:numId="5" w16cid:durableId="386076631">
    <w:abstractNumId w:val="4"/>
  </w:num>
  <w:num w:numId="6" w16cid:durableId="1946571569">
    <w:abstractNumId w:val="8"/>
  </w:num>
  <w:num w:numId="7" w16cid:durableId="2078894801">
    <w:abstractNumId w:val="3"/>
  </w:num>
  <w:num w:numId="8" w16cid:durableId="1286351702">
    <w:abstractNumId w:val="2"/>
  </w:num>
  <w:num w:numId="9" w16cid:durableId="76561024">
    <w:abstractNumId w:val="1"/>
  </w:num>
  <w:num w:numId="10" w16cid:durableId="16275905">
    <w:abstractNumId w:val="0"/>
  </w:num>
  <w:num w:numId="11" w16cid:durableId="455366835">
    <w:abstractNumId w:val="14"/>
  </w:num>
  <w:num w:numId="12" w16cid:durableId="58793125">
    <w:abstractNumId w:val="15"/>
  </w:num>
  <w:num w:numId="13" w16cid:durableId="1996296739">
    <w:abstractNumId w:val="12"/>
  </w:num>
  <w:num w:numId="14" w16cid:durableId="474567772">
    <w:abstractNumId w:val="16"/>
  </w:num>
  <w:num w:numId="15" w16cid:durableId="988827002">
    <w:abstractNumId w:val="16"/>
  </w:num>
  <w:num w:numId="16" w16cid:durableId="314342151">
    <w:abstractNumId w:val="16"/>
  </w:num>
  <w:num w:numId="17" w16cid:durableId="1232354403">
    <w:abstractNumId w:val="17"/>
  </w:num>
  <w:num w:numId="18" w16cid:durableId="1279753975">
    <w:abstractNumId w:val="13"/>
  </w:num>
  <w:num w:numId="19" w16cid:durableId="1865167994">
    <w:abstractNumId w:val="11"/>
  </w:num>
  <w:num w:numId="20" w16cid:durableId="9959116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24367142">
    <w:abstractNumId w:val="10"/>
  </w:num>
  <w:num w:numId="22" w16cid:durableId="13248922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consecutiveHyphenLimit w:val="2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6C"/>
    <w:rsid w:val="00007170"/>
    <w:rsid w:val="00011933"/>
    <w:rsid w:val="000134AC"/>
    <w:rsid w:val="00040B2D"/>
    <w:rsid w:val="000543AC"/>
    <w:rsid w:val="00061433"/>
    <w:rsid w:val="0008550E"/>
    <w:rsid w:val="000A2572"/>
    <w:rsid w:val="000A49EC"/>
    <w:rsid w:val="000A6CA9"/>
    <w:rsid w:val="000B22B4"/>
    <w:rsid w:val="000B2D80"/>
    <w:rsid w:val="000C0F2A"/>
    <w:rsid w:val="000C1907"/>
    <w:rsid w:val="000C2AA5"/>
    <w:rsid w:val="000E67F9"/>
    <w:rsid w:val="000F026D"/>
    <w:rsid w:val="000F3017"/>
    <w:rsid w:val="000F7005"/>
    <w:rsid w:val="001015CF"/>
    <w:rsid w:val="001052D8"/>
    <w:rsid w:val="001121AE"/>
    <w:rsid w:val="00131F1B"/>
    <w:rsid w:val="00142605"/>
    <w:rsid w:val="0014613D"/>
    <w:rsid w:val="0015447E"/>
    <w:rsid w:val="00167BFA"/>
    <w:rsid w:val="00170632"/>
    <w:rsid w:val="00172BC2"/>
    <w:rsid w:val="00186ED5"/>
    <w:rsid w:val="00193E54"/>
    <w:rsid w:val="001B5307"/>
    <w:rsid w:val="001D3EB7"/>
    <w:rsid w:val="001F144C"/>
    <w:rsid w:val="001F16DF"/>
    <w:rsid w:val="001F54AA"/>
    <w:rsid w:val="002255EC"/>
    <w:rsid w:val="0022602E"/>
    <w:rsid w:val="0022638C"/>
    <w:rsid w:val="00230793"/>
    <w:rsid w:val="00237004"/>
    <w:rsid w:val="00243F44"/>
    <w:rsid w:val="002464F3"/>
    <w:rsid w:val="00250AD7"/>
    <w:rsid w:val="002569A8"/>
    <w:rsid w:val="0026566E"/>
    <w:rsid w:val="00273C32"/>
    <w:rsid w:val="0027475E"/>
    <w:rsid w:val="00281E54"/>
    <w:rsid w:val="0028376B"/>
    <w:rsid w:val="002B137E"/>
    <w:rsid w:val="002D1553"/>
    <w:rsid w:val="002D35FB"/>
    <w:rsid w:val="002E2C5A"/>
    <w:rsid w:val="002F18C4"/>
    <w:rsid w:val="002F534D"/>
    <w:rsid w:val="002F71EC"/>
    <w:rsid w:val="00303848"/>
    <w:rsid w:val="0031620C"/>
    <w:rsid w:val="00324E04"/>
    <w:rsid w:val="00332581"/>
    <w:rsid w:val="003354A6"/>
    <w:rsid w:val="003459F1"/>
    <w:rsid w:val="00347FEC"/>
    <w:rsid w:val="003737C0"/>
    <w:rsid w:val="00376F04"/>
    <w:rsid w:val="003779E4"/>
    <w:rsid w:val="003872CF"/>
    <w:rsid w:val="003A3389"/>
    <w:rsid w:val="003B0C38"/>
    <w:rsid w:val="003B30EF"/>
    <w:rsid w:val="003C2369"/>
    <w:rsid w:val="003C5B21"/>
    <w:rsid w:val="003D5987"/>
    <w:rsid w:val="003E1775"/>
    <w:rsid w:val="003E662E"/>
    <w:rsid w:val="003F2145"/>
    <w:rsid w:val="003F48D6"/>
    <w:rsid w:val="003F4D37"/>
    <w:rsid w:val="00400919"/>
    <w:rsid w:val="00405532"/>
    <w:rsid w:val="00412F18"/>
    <w:rsid w:val="004135E5"/>
    <w:rsid w:val="00423AD2"/>
    <w:rsid w:val="00425F81"/>
    <w:rsid w:val="004329DC"/>
    <w:rsid w:val="00441821"/>
    <w:rsid w:val="004443DF"/>
    <w:rsid w:val="00445484"/>
    <w:rsid w:val="004960D4"/>
    <w:rsid w:val="00497DFE"/>
    <w:rsid w:val="004C73C5"/>
    <w:rsid w:val="004D429C"/>
    <w:rsid w:val="004D6CA8"/>
    <w:rsid w:val="004F23A9"/>
    <w:rsid w:val="00500AC7"/>
    <w:rsid w:val="00500F7B"/>
    <w:rsid w:val="00512583"/>
    <w:rsid w:val="00513C25"/>
    <w:rsid w:val="00514D37"/>
    <w:rsid w:val="00532C0B"/>
    <w:rsid w:val="00551EA2"/>
    <w:rsid w:val="00561E39"/>
    <w:rsid w:val="00564964"/>
    <w:rsid w:val="00575BA9"/>
    <w:rsid w:val="005873BD"/>
    <w:rsid w:val="005909BA"/>
    <w:rsid w:val="005B1120"/>
    <w:rsid w:val="005C2DFA"/>
    <w:rsid w:val="005E7BE7"/>
    <w:rsid w:val="005F546B"/>
    <w:rsid w:val="00600B65"/>
    <w:rsid w:val="00613884"/>
    <w:rsid w:val="0061686A"/>
    <w:rsid w:val="00664E84"/>
    <w:rsid w:val="00667609"/>
    <w:rsid w:val="00682928"/>
    <w:rsid w:val="00682F24"/>
    <w:rsid w:val="006A37BE"/>
    <w:rsid w:val="006A57BA"/>
    <w:rsid w:val="006B56AB"/>
    <w:rsid w:val="006B7041"/>
    <w:rsid w:val="006C3035"/>
    <w:rsid w:val="006D0657"/>
    <w:rsid w:val="006D6322"/>
    <w:rsid w:val="007009E2"/>
    <w:rsid w:val="0070542C"/>
    <w:rsid w:val="00711EEC"/>
    <w:rsid w:val="007165F9"/>
    <w:rsid w:val="00724858"/>
    <w:rsid w:val="00745EDB"/>
    <w:rsid w:val="00757DC2"/>
    <w:rsid w:val="00762C8B"/>
    <w:rsid w:val="00772876"/>
    <w:rsid w:val="00776B09"/>
    <w:rsid w:val="00782A30"/>
    <w:rsid w:val="00793267"/>
    <w:rsid w:val="007A0BFD"/>
    <w:rsid w:val="007B3C73"/>
    <w:rsid w:val="007B61A3"/>
    <w:rsid w:val="007B7AB9"/>
    <w:rsid w:val="007E6F5C"/>
    <w:rsid w:val="007E75C9"/>
    <w:rsid w:val="007F18E1"/>
    <w:rsid w:val="0081229F"/>
    <w:rsid w:val="008152C4"/>
    <w:rsid w:val="00836E5E"/>
    <w:rsid w:val="00843B18"/>
    <w:rsid w:val="00856F9E"/>
    <w:rsid w:val="008773D0"/>
    <w:rsid w:val="008B4A1C"/>
    <w:rsid w:val="008C7AFE"/>
    <w:rsid w:val="008D621D"/>
    <w:rsid w:val="008D7FC9"/>
    <w:rsid w:val="008F797E"/>
    <w:rsid w:val="0091152D"/>
    <w:rsid w:val="00920563"/>
    <w:rsid w:val="009206C9"/>
    <w:rsid w:val="0092427E"/>
    <w:rsid w:val="00936964"/>
    <w:rsid w:val="00945C1A"/>
    <w:rsid w:val="00964B0F"/>
    <w:rsid w:val="00995782"/>
    <w:rsid w:val="009A39EA"/>
    <w:rsid w:val="009A417F"/>
    <w:rsid w:val="009A5499"/>
    <w:rsid w:val="009B7452"/>
    <w:rsid w:val="009C28D8"/>
    <w:rsid w:val="009D1180"/>
    <w:rsid w:val="009D7088"/>
    <w:rsid w:val="009E3C0A"/>
    <w:rsid w:val="009E5229"/>
    <w:rsid w:val="00A074FF"/>
    <w:rsid w:val="00A355DE"/>
    <w:rsid w:val="00A4129C"/>
    <w:rsid w:val="00A42399"/>
    <w:rsid w:val="00A43349"/>
    <w:rsid w:val="00A543C3"/>
    <w:rsid w:val="00A57BAE"/>
    <w:rsid w:val="00A733C3"/>
    <w:rsid w:val="00A800FB"/>
    <w:rsid w:val="00A83689"/>
    <w:rsid w:val="00A83E5C"/>
    <w:rsid w:val="00A85113"/>
    <w:rsid w:val="00A96DC0"/>
    <w:rsid w:val="00AB73C3"/>
    <w:rsid w:val="00AE1A65"/>
    <w:rsid w:val="00AE57C6"/>
    <w:rsid w:val="00B06F89"/>
    <w:rsid w:val="00B30B42"/>
    <w:rsid w:val="00B319D8"/>
    <w:rsid w:val="00B70887"/>
    <w:rsid w:val="00B71164"/>
    <w:rsid w:val="00B76BD5"/>
    <w:rsid w:val="00B81565"/>
    <w:rsid w:val="00B906A5"/>
    <w:rsid w:val="00B971AE"/>
    <w:rsid w:val="00BA04DD"/>
    <w:rsid w:val="00BA1B13"/>
    <w:rsid w:val="00BB5A0E"/>
    <w:rsid w:val="00BE5254"/>
    <w:rsid w:val="00BF274C"/>
    <w:rsid w:val="00C02C64"/>
    <w:rsid w:val="00C0386B"/>
    <w:rsid w:val="00C06468"/>
    <w:rsid w:val="00C3306B"/>
    <w:rsid w:val="00C63AB9"/>
    <w:rsid w:val="00C65B3C"/>
    <w:rsid w:val="00C75190"/>
    <w:rsid w:val="00C8035F"/>
    <w:rsid w:val="00CB32DA"/>
    <w:rsid w:val="00CB371C"/>
    <w:rsid w:val="00CB4895"/>
    <w:rsid w:val="00CC44B2"/>
    <w:rsid w:val="00CD1666"/>
    <w:rsid w:val="00CD7035"/>
    <w:rsid w:val="00D03927"/>
    <w:rsid w:val="00D1053C"/>
    <w:rsid w:val="00D12E40"/>
    <w:rsid w:val="00D12F25"/>
    <w:rsid w:val="00D1474F"/>
    <w:rsid w:val="00D15DED"/>
    <w:rsid w:val="00D20D1E"/>
    <w:rsid w:val="00D25389"/>
    <w:rsid w:val="00D547A2"/>
    <w:rsid w:val="00D54E85"/>
    <w:rsid w:val="00D6327D"/>
    <w:rsid w:val="00D64A49"/>
    <w:rsid w:val="00D678C3"/>
    <w:rsid w:val="00D71624"/>
    <w:rsid w:val="00D96E0C"/>
    <w:rsid w:val="00DA3D73"/>
    <w:rsid w:val="00DB4C6C"/>
    <w:rsid w:val="00DC36C0"/>
    <w:rsid w:val="00DC5B39"/>
    <w:rsid w:val="00DC651A"/>
    <w:rsid w:val="00DC762F"/>
    <w:rsid w:val="00DD30C2"/>
    <w:rsid w:val="00DD4DCB"/>
    <w:rsid w:val="00DF71E1"/>
    <w:rsid w:val="00E02A19"/>
    <w:rsid w:val="00E1441E"/>
    <w:rsid w:val="00E17334"/>
    <w:rsid w:val="00E17C48"/>
    <w:rsid w:val="00E31443"/>
    <w:rsid w:val="00E32877"/>
    <w:rsid w:val="00E47A13"/>
    <w:rsid w:val="00E61AA3"/>
    <w:rsid w:val="00E82E80"/>
    <w:rsid w:val="00E832FB"/>
    <w:rsid w:val="00E941D6"/>
    <w:rsid w:val="00E947EE"/>
    <w:rsid w:val="00EA492E"/>
    <w:rsid w:val="00EA7100"/>
    <w:rsid w:val="00EB40D0"/>
    <w:rsid w:val="00EB6A40"/>
    <w:rsid w:val="00EC5069"/>
    <w:rsid w:val="00ED37C5"/>
    <w:rsid w:val="00EE1E82"/>
    <w:rsid w:val="00EE5DE9"/>
    <w:rsid w:val="00EE7DEF"/>
    <w:rsid w:val="00EF5E17"/>
    <w:rsid w:val="00F05F3F"/>
    <w:rsid w:val="00F1147A"/>
    <w:rsid w:val="00F205B7"/>
    <w:rsid w:val="00F42DD1"/>
    <w:rsid w:val="00F464AC"/>
    <w:rsid w:val="00F75F16"/>
    <w:rsid w:val="00F81C52"/>
    <w:rsid w:val="00F9619D"/>
    <w:rsid w:val="00F97201"/>
    <w:rsid w:val="00FA2D44"/>
    <w:rsid w:val="00FC53CF"/>
    <w:rsid w:val="00FD3BF5"/>
    <w:rsid w:val="00FE287A"/>
    <w:rsid w:val="00FE4523"/>
    <w:rsid w:val="00FE4792"/>
    <w:rsid w:val="00FF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5B24A6"/>
  <w15:chartTrackingRefBased/>
  <w15:docId w15:val="{18049DC6-7631-4BC1-93D5-1EE6D780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3689"/>
  </w:style>
  <w:style w:type="paragraph" w:styleId="Kop1">
    <w:name w:val="heading 1"/>
    <w:basedOn w:val="Standaard"/>
    <w:next w:val="Standaard"/>
    <w:link w:val="Kop1Char"/>
    <w:uiPriority w:val="9"/>
    <w:qFormat/>
    <w:rsid w:val="00497DFE"/>
    <w:pPr>
      <w:keepNext/>
      <w:keepLines/>
      <w:pageBreakBefore/>
      <w:widowControl w:val="0"/>
      <w:numPr>
        <w:numId w:val="11"/>
      </w:numPr>
      <w:spacing w:after="240" w:line="380" w:lineRule="atLeast"/>
      <w:ind w:left="0" w:firstLine="0"/>
      <w:outlineLvl w:val="0"/>
    </w:pPr>
    <w:rPr>
      <w:rFonts w:asciiTheme="majorHAnsi" w:eastAsiaTheme="majorEastAsia" w:hAnsiTheme="majorHAnsi" w:cstheme="majorBidi"/>
      <w:b/>
      <w:color w:val="5B9BD5" w:themeColor="accent5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97DFE"/>
    <w:pPr>
      <w:keepNext/>
      <w:keepLines/>
      <w:numPr>
        <w:ilvl w:val="1"/>
        <w:numId w:val="11"/>
      </w:numPr>
      <w:spacing w:before="320" w:line="320" w:lineRule="atLeast"/>
      <w:ind w:left="567" w:hanging="567"/>
      <w:outlineLvl w:val="1"/>
    </w:pPr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97DFE"/>
    <w:pPr>
      <w:keepNext/>
      <w:keepLines/>
      <w:numPr>
        <w:ilvl w:val="2"/>
        <w:numId w:val="11"/>
      </w:numPr>
      <w:spacing w:before="320" w:line="320" w:lineRule="atLeast"/>
      <w:ind w:left="567" w:hanging="567"/>
      <w:outlineLvl w:val="2"/>
    </w:pPr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F75F16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4055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2A502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40553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66D01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40553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40553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4055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7DFE"/>
    <w:rPr>
      <w:rFonts w:asciiTheme="majorHAnsi" w:eastAsiaTheme="majorEastAsia" w:hAnsiTheme="majorHAnsi" w:cstheme="majorBidi"/>
      <w:b/>
      <w:color w:val="5B9BD5" w:themeColor="accent5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97DFE"/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97DFE"/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customStyle="1" w:styleId="Tussenkop">
    <w:name w:val="_Tussenkop"/>
    <w:basedOn w:val="Standaard"/>
    <w:next w:val="Standaard"/>
    <w:rsid w:val="003C2369"/>
    <w:pPr>
      <w:keepNext/>
      <w:spacing w:before="280" w:line="320" w:lineRule="atLeast"/>
    </w:pPr>
    <w:rPr>
      <w:b/>
      <w:color w:val="2E74B5" w:themeColor="accent5" w:themeShade="BF"/>
    </w:rPr>
  </w:style>
  <w:style w:type="paragraph" w:styleId="Bijschrift">
    <w:name w:val="caption"/>
    <w:basedOn w:val="Standaard"/>
    <w:next w:val="Standaard"/>
    <w:uiPriority w:val="35"/>
    <w:unhideWhenUsed/>
    <w:rsid w:val="001F16DF"/>
    <w:pPr>
      <w:spacing w:line="240" w:lineRule="auto"/>
    </w:pPr>
    <w:rPr>
      <w:iCs/>
      <w:color w:val="333233" w:themeColor="text2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9A5499"/>
    <w:pPr>
      <w:tabs>
        <w:tab w:val="center" w:pos="4536"/>
        <w:tab w:val="right" w:pos="9072"/>
      </w:tabs>
      <w:spacing w:line="280" w:lineRule="exact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5499"/>
    <w:rPr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2464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64F3"/>
  </w:style>
  <w:style w:type="table" w:styleId="Tabelraster">
    <w:name w:val="Table Grid"/>
    <w:basedOn w:val="Standaardtabel"/>
    <w:uiPriority w:val="59"/>
    <w:rsid w:val="003B0C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semiHidden/>
    <w:rsid w:val="00F75F16"/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Lijstalinea">
    <w:name w:val="List Paragraph"/>
    <w:basedOn w:val="Standaard"/>
    <w:link w:val="LijstalineaChar"/>
    <w:uiPriority w:val="34"/>
    <w:qFormat/>
    <w:rsid w:val="00243F44"/>
    <w:pPr>
      <w:ind w:left="720"/>
      <w:contextualSpacing/>
    </w:pPr>
  </w:style>
  <w:style w:type="paragraph" w:customStyle="1" w:styleId="OpsommingGenummerd">
    <w:name w:val="_OpsommingGenummerd"/>
    <w:basedOn w:val="Lijstalinea"/>
    <w:qFormat/>
    <w:rsid w:val="00243F44"/>
    <w:pPr>
      <w:numPr>
        <w:numId w:val="20"/>
      </w:numPr>
    </w:pPr>
  </w:style>
  <w:style w:type="paragraph" w:customStyle="1" w:styleId="SubopsommingGenummerd">
    <w:name w:val="_SubopsommingGenummerd"/>
    <w:basedOn w:val="Lijstalinea"/>
    <w:qFormat/>
    <w:rsid w:val="00243F44"/>
    <w:pPr>
      <w:numPr>
        <w:ilvl w:val="1"/>
        <w:numId w:val="20"/>
      </w:numPr>
    </w:pPr>
  </w:style>
  <w:style w:type="paragraph" w:customStyle="1" w:styleId="BijlageTitel">
    <w:name w:val="_BijlageTitel"/>
    <w:basedOn w:val="Kop1"/>
    <w:next w:val="Standaard"/>
    <w:rsid w:val="00CB4895"/>
    <w:pPr>
      <w:numPr>
        <w:numId w:val="14"/>
      </w:numPr>
    </w:pPr>
  </w:style>
  <w:style w:type="table" w:customStyle="1" w:styleId="SynarchisTable">
    <w:name w:val="SynarchisTable"/>
    <w:basedOn w:val="Standaardtabel"/>
    <w:uiPriority w:val="99"/>
    <w:rsid w:val="0026566E"/>
    <w:pPr>
      <w:spacing w:line="240" w:lineRule="auto"/>
    </w:pPr>
    <w:tblPr>
      <w:tblStyleRowBandSize w:val="1"/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 w:themeColor="background2"/>
      </w:rPr>
      <w:tblPr/>
      <w:tcPr>
        <w:tcBorders>
          <w:left w:val="single" w:sz="4" w:space="0" w:color="D9D9D9" w:themeColor="background1" w:themeShade="D9"/>
          <w:right w:val="nil"/>
          <w:insideV w:val="single" w:sz="4" w:space="0" w:color="FFFFFF" w:themeColor="background1"/>
        </w:tcBorders>
        <w:shd w:val="clear" w:color="auto" w:fill="AEDD03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ussenpaginaTitel">
    <w:name w:val="_TussenpaginaTitel"/>
    <w:next w:val="Standaard"/>
    <w:qFormat/>
    <w:rsid w:val="005873BD"/>
    <w:pPr>
      <w:numPr>
        <w:numId w:val="18"/>
      </w:numPr>
      <w:spacing w:before="13560"/>
    </w:pPr>
    <w:rPr>
      <w:b/>
      <w:color w:val="FFFFFF" w:themeColor="background1"/>
      <w:sz w:val="48"/>
      <w:szCs w:val="32"/>
    </w:rPr>
  </w:style>
  <w:style w:type="paragraph" w:customStyle="1" w:styleId="TussenpaginaBijlage">
    <w:name w:val="_TussenpaginaBijlage"/>
    <w:basedOn w:val="TussenpaginaTitel"/>
    <w:next w:val="Standaard"/>
    <w:rsid w:val="008D7FC9"/>
    <w:pPr>
      <w:numPr>
        <w:numId w:val="0"/>
      </w:numPr>
      <w:ind w:left="482"/>
    </w:pPr>
  </w:style>
  <w:style w:type="paragraph" w:styleId="Inhopg2">
    <w:name w:val="toc 2"/>
    <w:basedOn w:val="Standaard"/>
    <w:next w:val="Standaard"/>
    <w:autoRedefine/>
    <w:uiPriority w:val="39"/>
    <w:unhideWhenUsed/>
    <w:rsid w:val="00F9619D"/>
    <w:pPr>
      <w:tabs>
        <w:tab w:val="right" w:pos="10365"/>
      </w:tabs>
      <w:ind w:left="851" w:hanging="851"/>
    </w:pPr>
    <w:rPr>
      <w:noProof/>
    </w:rPr>
  </w:style>
  <w:style w:type="paragraph" w:styleId="Inhopg1">
    <w:name w:val="toc 1"/>
    <w:basedOn w:val="Standaard"/>
    <w:next w:val="Standaard"/>
    <w:autoRedefine/>
    <w:uiPriority w:val="39"/>
    <w:unhideWhenUsed/>
    <w:rsid w:val="003F2145"/>
    <w:pPr>
      <w:tabs>
        <w:tab w:val="right" w:pos="10365"/>
      </w:tabs>
      <w:spacing w:before="280"/>
      <w:ind w:left="851" w:hanging="851"/>
    </w:pPr>
    <w:rPr>
      <w:b/>
      <w:color w:val="AEDD03" w:themeColor="accent1"/>
    </w:rPr>
  </w:style>
  <w:style w:type="paragraph" w:styleId="Inhopg3">
    <w:name w:val="toc 3"/>
    <w:basedOn w:val="Standaard"/>
    <w:next w:val="Standaard"/>
    <w:uiPriority w:val="39"/>
    <w:unhideWhenUsed/>
    <w:rsid w:val="00F9619D"/>
    <w:pPr>
      <w:tabs>
        <w:tab w:val="right" w:pos="10365"/>
      </w:tabs>
      <w:ind w:left="851" w:hanging="851"/>
    </w:pPr>
  </w:style>
  <w:style w:type="paragraph" w:styleId="Inhopg4">
    <w:name w:val="toc 4"/>
    <w:basedOn w:val="Standaard"/>
    <w:next w:val="Standaard"/>
    <w:autoRedefine/>
    <w:uiPriority w:val="39"/>
    <w:unhideWhenUsed/>
    <w:rsid w:val="008773D0"/>
    <w:pPr>
      <w:tabs>
        <w:tab w:val="right" w:pos="10365"/>
      </w:tabs>
      <w:ind w:left="851" w:hanging="851"/>
    </w:pPr>
  </w:style>
  <w:style w:type="character" w:styleId="Hyperlink">
    <w:name w:val="Hyperlink"/>
    <w:basedOn w:val="Standaardalinea-lettertype"/>
    <w:uiPriority w:val="99"/>
    <w:unhideWhenUsed/>
    <w:rsid w:val="00FC53CF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rsid w:val="00EA7100"/>
    <w:pPr>
      <w:spacing w:line="560" w:lineRule="exact"/>
      <w:ind w:left="488"/>
      <w:jc w:val="left"/>
    </w:pPr>
    <w:rPr>
      <w:b/>
      <w:color w:val="FFFFFF" w:themeColor="background1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EA7100"/>
    <w:rPr>
      <w:b/>
      <w:color w:val="FFFFFF" w:themeColor="background1"/>
      <w:sz w:val="48"/>
      <w:szCs w:val="48"/>
    </w:rPr>
  </w:style>
  <w:style w:type="paragraph" w:customStyle="1" w:styleId="TitelBoven">
    <w:name w:val="_TitelBoven"/>
    <w:basedOn w:val="Standaard"/>
    <w:rsid w:val="00EA7100"/>
    <w:pPr>
      <w:spacing w:line="600" w:lineRule="exact"/>
      <w:ind w:left="490"/>
      <w:jc w:val="left"/>
    </w:pPr>
    <w:rPr>
      <w:b/>
      <w:color w:val="FFFFFF" w:themeColor="background1"/>
      <w:sz w:val="30"/>
      <w:szCs w:val="30"/>
    </w:rPr>
  </w:style>
  <w:style w:type="paragraph" w:styleId="Ondertitel">
    <w:name w:val="Subtitle"/>
    <w:basedOn w:val="Tussenkop"/>
    <w:next w:val="Standaard"/>
    <w:link w:val="OndertitelChar"/>
    <w:uiPriority w:val="11"/>
    <w:rsid w:val="00EA7100"/>
    <w:pPr>
      <w:spacing w:before="0" w:line="400" w:lineRule="exact"/>
      <w:ind w:left="488" w:right="1775"/>
      <w:jc w:val="left"/>
    </w:pPr>
    <w:rPr>
      <w:b w:val="0"/>
      <w:color w:val="FFFFFF" w:themeColor="background1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7100"/>
    <w:rPr>
      <w:color w:val="FFFFFF" w:themeColor="background1"/>
      <w:sz w:val="24"/>
      <w:szCs w:val="24"/>
    </w:rPr>
  </w:style>
  <w:style w:type="paragraph" w:customStyle="1" w:styleId="DatumCover">
    <w:name w:val="_DatumCover"/>
    <w:basedOn w:val="Tussenkop"/>
    <w:rsid w:val="00DC651A"/>
    <w:pPr>
      <w:spacing w:before="0"/>
      <w:ind w:left="737"/>
    </w:pPr>
    <w:rPr>
      <w:b w:val="0"/>
      <w:color w:val="FFFFFF" w:themeColor="background1"/>
    </w:rPr>
  </w:style>
  <w:style w:type="paragraph" w:customStyle="1" w:styleId="TitelTabel">
    <w:name w:val="_TitelTabel"/>
    <w:basedOn w:val="Standaard"/>
    <w:rsid w:val="0026566E"/>
    <w:pPr>
      <w:keepNext/>
    </w:pPr>
    <w:rPr>
      <w:b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274C"/>
    <w:rPr>
      <w:color w:val="605E5C"/>
      <w:shd w:val="clear" w:color="auto" w:fill="E1DFDD"/>
    </w:rPr>
  </w:style>
  <w:style w:type="paragraph" w:customStyle="1" w:styleId="Payoff">
    <w:name w:val="_Payoff"/>
    <w:basedOn w:val="Standaard"/>
    <w:rsid w:val="00400919"/>
    <w:pPr>
      <w:spacing w:line="240" w:lineRule="auto"/>
      <w:jc w:val="center"/>
    </w:pPr>
    <w:rPr>
      <w:color w:val="FFFFFF" w:themeColor="background1"/>
      <w:sz w:val="60"/>
      <w:szCs w:val="60"/>
    </w:rPr>
  </w:style>
  <w:style w:type="paragraph" w:customStyle="1" w:styleId="Begrippen">
    <w:name w:val="_Begrippen"/>
    <w:basedOn w:val="Standaard"/>
    <w:qFormat/>
    <w:rsid w:val="00CB4895"/>
    <w:pPr>
      <w:ind w:left="1418" w:hanging="1418"/>
    </w:pPr>
  </w:style>
  <w:style w:type="character" w:styleId="Tekstvantijdelijkeaanduiding">
    <w:name w:val="Placeholder Text"/>
    <w:basedOn w:val="Standaardalinea-lettertype"/>
    <w:uiPriority w:val="99"/>
    <w:semiHidden/>
    <w:rsid w:val="00250AD7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553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532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05532"/>
  </w:style>
  <w:style w:type="paragraph" w:styleId="Bloktekst">
    <w:name w:val="Block Text"/>
    <w:basedOn w:val="Standaard"/>
    <w:uiPriority w:val="99"/>
    <w:semiHidden/>
    <w:unhideWhenUsed/>
    <w:rsid w:val="00405532"/>
    <w:pPr>
      <w:pBdr>
        <w:top w:val="single" w:sz="2" w:space="10" w:color="AEDD03" w:themeColor="accent1"/>
        <w:left w:val="single" w:sz="2" w:space="10" w:color="AEDD03" w:themeColor="accent1"/>
        <w:bottom w:val="single" w:sz="2" w:space="10" w:color="AEDD03" w:themeColor="accent1"/>
        <w:right w:val="single" w:sz="2" w:space="10" w:color="AEDD03" w:themeColor="accent1"/>
      </w:pBdr>
      <w:ind w:left="1152" w:right="1152"/>
    </w:pPr>
    <w:rPr>
      <w:rFonts w:eastAsiaTheme="minorEastAsia"/>
      <w:i/>
      <w:iCs/>
      <w:color w:val="AEDD03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40553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405532"/>
  </w:style>
  <w:style w:type="paragraph" w:styleId="Plattetekst2">
    <w:name w:val="Body Text 2"/>
    <w:basedOn w:val="Standaard"/>
    <w:link w:val="Plattetekst2Char"/>
    <w:uiPriority w:val="99"/>
    <w:semiHidden/>
    <w:unhideWhenUsed/>
    <w:rsid w:val="0040553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405532"/>
  </w:style>
  <w:style w:type="paragraph" w:styleId="Plattetekst3">
    <w:name w:val="Body Text 3"/>
    <w:basedOn w:val="Standaard"/>
    <w:link w:val="Plattetekst3Char"/>
    <w:uiPriority w:val="99"/>
    <w:semiHidden/>
    <w:unhideWhenUsed/>
    <w:rsid w:val="0040553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405532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40553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405532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0553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05532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40553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405532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0553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05532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0553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405532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405532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40553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405532"/>
  </w:style>
  <w:style w:type="character" w:styleId="Verwijzingopmerking">
    <w:name w:val="annotation reference"/>
    <w:basedOn w:val="Standaardalinea-lettertype"/>
    <w:uiPriority w:val="99"/>
    <w:semiHidden/>
    <w:unhideWhenUsed/>
    <w:rsid w:val="004055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0553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0553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32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405532"/>
  </w:style>
  <w:style w:type="character" w:customStyle="1" w:styleId="DatumChar">
    <w:name w:val="Datum Char"/>
    <w:basedOn w:val="Standaardalinea-lettertype"/>
    <w:link w:val="Datum"/>
    <w:uiPriority w:val="99"/>
    <w:semiHidden/>
    <w:rsid w:val="00405532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405532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405532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40553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405532"/>
  </w:style>
  <w:style w:type="character" w:styleId="Nadruk">
    <w:name w:val="Emphasis"/>
    <w:basedOn w:val="Standaardalinea-lettertype"/>
    <w:uiPriority w:val="20"/>
    <w:rsid w:val="00405532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405532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05532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05532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40553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40553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05532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5532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412F18"/>
    <w:pPr>
      <w:spacing w:line="240" w:lineRule="auto"/>
      <w:ind w:left="142" w:hanging="142"/>
    </w:pPr>
    <w:rPr>
      <w:color w:val="333233" w:themeColor="text1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12F18"/>
    <w:rPr>
      <w:color w:val="333233" w:themeColor="text1"/>
      <w:sz w:val="16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405532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5532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5532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5532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5532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5532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405532"/>
  </w:style>
  <w:style w:type="paragraph" w:styleId="HTML-adres">
    <w:name w:val="HTML Address"/>
    <w:basedOn w:val="Standaard"/>
    <w:link w:val="HTML-adresChar"/>
    <w:uiPriority w:val="99"/>
    <w:semiHidden/>
    <w:unhideWhenUsed/>
    <w:rsid w:val="0040553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405532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405532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405532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40553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40553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405532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405532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405532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405532"/>
    <w:rPr>
      <w:i/>
      <w:iCs/>
      <w:color w:val="AEDD0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05532"/>
    <w:pPr>
      <w:pBdr>
        <w:top w:val="single" w:sz="4" w:space="10" w:color="AEDD03" w:themeColor="accent1"/>
        <w:bottom w:val="single" w:sz="4" w:space="10" w:color="AEDD03" w:themeColor="accent1"/>
      </w:pBdr>
      <w:spacing w:before="360" w:after="360"/>
      <w:ind w:left="864" w:right="864"/>
      <w:jc w:val="center"/>
    </w:pPr>
    <w:rPr>
      <w:i/>
      <w:iCs/>
      <w:color w:val="AEDD0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5532"/>
    <w:rPr>
      <w:i/>
      <w:iCs/>
      <w:color w:val="AEDD03" w:themeColor="accent1"/>
    </w:rPr>
  </w:style>
  <w:style w:type="character" w:styleId="Intensieveverwijzing">
    <w:name w:val="Intense Reference"/>
    <w:basedOn w:val="Standaardalinea-lettertype"/>
    <w:uiPriority w:val="32"/>
    <w:rsid w:val="00405532"/>
    <w:rPr>
      <w:b/>
      <w:bCs/>
      <w:smallCaps/>
      <w:color w:val="AEDD03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405532"/>
  </w:style>
  <w:style w:type="paragraph" w:styleId="Lijst">
    <w:name w:val="List"/>
    <w:basedOn w:val="Standaard"/>
    <w:uiPriority w:val="99"/>
    <w:semiHidden/>
    <w:unhideWhenUsed/>
    <w:rsid w:val="00405532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405532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405532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405532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405532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405532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405532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405532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405532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405532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405532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405532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405532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405532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405532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405532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405532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405532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405532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405532"/>
    <w:pPr>
      <w:numPr>
        <w:numId w:val="10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4055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405532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semiHidden/>
    <w:unhideWhenUsed/>
    <w:rsid w:val="00405532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4055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4055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405532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405532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405532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40553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405532"/>
  </w:style>
  <w:style w:type="character" w:styleId="Paginanummer">
    <w:name w:val="page number"/>
    <w:basedOn w:val="Standaardalinea-lettertype"/>
    <w:uiPriority w:val="99"/>
    <w:semiHidden/>
    <w:unhideWhenUsed/>
    <w:rsid w:val="00405532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40553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405532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405532"/>
    <w:pPr>
      <w:spacing w:before="200" w:after="160"/>
      <w:ind w:left="864" w:right="864"/>
      <w:jc w:val="center"/>
    </w:pPr>
    <w:rPr>
      <w:i/>
      <w:iCs/>
      <w:color w:val="666466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5532"/>
    <w:rPr>
      <w:i/>
      <w:iCs/>
      <w:color w:val="666466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405532"/>
  </w:style>
  <w:style w:type="character" w:customStyle="1" w:styleId="AanhefChar">
    <w:name w:val="Aanhef Char"/>
    <w:basedOn w:val="Standaardalinea-lettertype"/>
    <w:link w:val="Aanhef"/>
    <w:uiPriority w:val="99"/>
    <w:semiHidden/>
    <w:rsid w:val="00405532"/>
  </w:style>
  <w:style w:type="paragraph" w:styleId="Handtekening">
    <w:name w:val="Signature"/>
    <w:basedOn w:val="Standaard"/>
    <w:link w:val="HandtekeningChar"/>
    <w:uiPriority w:val="99"/>
    <w:semiHidden/>
    <w:unhideWhenUsed/>
    <w:rsid w:val="0040553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05532"/>
  </w:style>
  <w:style w:type="character" w:styleId="Slimmehyperlink">
    <w:name w:val="Smart Hyperlink"/>
    <w:basedOn w:val="Standaardalinea-lettertype"/>
    <w:uiPriority w:val="99"/>
    <w:semiHidden/>
    <w:unhideWhenUsed/>
    <w:rsid w:val="00405532"/>
    <w:rPr>
      <w:u w:val="dotted"/>
    </w:rPr>
  </w:style>
  <w:style w:type="character" w:styleId="Zwaar">
    <w:name w:val="Strong"/>
    <w:basedOn w:val="Standaardalinea-lettertype"/>
    <w:uiPriority w:val="22"/>
    <w:rsid w:val="00405532"/>
    <w:rPr>
      <w:b/>
      <w:bCs/>
    </w:rPr>
  </w:style>
  <w:style w:type="character" w:styleId="Subtielebenadrukking">
    <w:name w:val="Subtle Emphasis"/>
    <w:basedOn w:val="Standaardalinea-lettertype"/>
    <w:uiPriority w:val="19"/>
    <w:rsid w:val="00405532"/>
    <w:rPr>
      <w:i/>
      <w:iCs/>
      <w:color w:val="666466" w:themeColor="text1" w:themeTint="BF"/>
    </w:rPr>
  </w:style>
  <w:style w:type="character" w:styleId="Subtieleverwijzing">
    <w:name w:val="Subtle Reference"/>
    <w:basedOn w:val="Standaardalinea-lettertype"/>
    <w:uiPriority w:val="31"/>
    <w:rsid w:val="00405532"/>
    <w:rPr>
      <w:smallCaps/>
      <w:color w:val="7B797B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405532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405532"/>
  </w:style>
  <w:style w:type="paragraph" w:styleId="Kopbronvermelding">
    <w:name w:val="toa heading"/>
    <w:basedOn w:val="Standaard"/>
    <w:next w:val="Standaard"/>
    <w:uiPriority w:val="99"/>
    <w:semiHidden/>
    <w:unhideWhenUsed/>
    <w:rsid w:val="0040553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405532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405532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40553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40553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405532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405532"/>
    <w:pPr>
      <w:numPr>
        <w:numId w:val="0"/>
      </w:numPr>
      <w:spacing w:before="240" w:after="0" w:line="280" w:lineRule="atLeast"/>
      <w:outlineLvl w:val="9"/>
    </w:pPr>
    <w:rPr>
      <w:b w:val="0"/>
      <w:color w:val="82A502" w:themeColor="accent1" w:themeShade="BF"/>
    </w:rPr>
  </w:style>
  <w:style w:type="paragraph" w:customStyle="1" w:styleId="Opsomming">
    <w:name w:val="_Opsomming"/>
    <w:basedOn w:val="Lijstalinea"/>
    <w:qFormat/>
    <w:rsid w:val="000A6CA9"/>
    <w:pPr>
      <w:numPr>
        <w:numId w:val="19"/>
      </w:numPr>
    </w:pPr>
  </w:style>
  <w:style w:type="paragraph" w:customStyle="1" w:styleId="Subopsomming">
    <w:name w:val="_Subopsomming"/>
    <w:basedOn w:val="Lijstalinea"/>
    <w:qFormat/>
    <w:rsid w:val="006D6322"/>
    <w:pPr>
      <w:numPr>
        <w:ilvl w:val="1"/>
        <w:numId w:val="19"/>
      </w:numPr>
    </w:pPr>
  </w:style>
  <w:style w:type="paragraph" w:customStyle="1" w:styleId="Subsubopsomming">
    <w:name w:val="_Subsubopsomming"/>
    <w:basedOn w:val="Lijstalinea"/>
    <w:qFormat/>
    <w:rsid w:val="00405532"/>
    <w:pPr>
      <w:numPr>
        <w:ilvl w:val="2"/>
        <w:numId w:val="19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67609"/>
  </w:style>
  <w:style w:type="character" w:customStyle="1" w:styleId="OpmaakprofielComplexArial">
    <w:name w:val="Opmaakprofiel (Complex) Arial"/>
    <w:rsid w:val="00667609"/>
    <w:rPr>
      <w:rFonts w:ascii="Verdana" w:hAnsi="Verdana"/>
      <w:sz w:val="18"/>
    </w:rPr>
  </w:style>
  <w:style w:type="character" w:customStyle="1" w:styleId="normaltextrun">
    <w:name w:val="normaltextrun"/>
    <w:basedOn w:val="Standaardalinea-lettertype"/>
    <w:rsid w:val="00667609"/>
    <w:rPr>
      <w:rFonts w:cs="Times New Roman"/>
    </w:rPr>
  </w:style>
  <w:style w:type="character" w:customStyle="1" w:styleId="spellingerror">
    <w:name w:val="spellingerror"/>
    <w:basedOn w:val="Standaardalinea-lettertype"/>
    <w:rsid w:val="00667609"/>
    <w:rPr>
      <w:rFonts w:cs="Times New Roman"/>
    </w:rPr>
  </w:style>
  <w:style w:type="paragraph" w:customStyle="1" w:styleId="paragraph">
    <w:name w:val="paragraph"/>
    <w:basedOn w:val="Standaard"/>
    <w:rsid w:val="006676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ntern\Standaardformats%20Synarchis\Rapport%20Synarchis%20Staand.dotm" TargetMode="External"/></Relationships>
</file>

<file path=word/theme/theme1.xml><?xml version="1.0" encoding="utf-8"?>
<a:theme xmlns:a="http://schemas.openxmlformats.org/drawingml/2006/main" name="Office Theme">
  <a:themeElements>
    <a:clrScheme name="Synarchis">
      <a:dk1>
        <a:srgbClr val="333233"/>
      </a:dk1>
      <a:lt1>
        <a:sysClr val="window" lastClr="FFFFFF"/>
      </a:lt1>
      <a:dk2>
        <a:srgbClr val="333233"/>
      </a:dk2>
      <a:lt2>
        <a:srgbClr val="FFFFFF"/>
      </a:lt2>
      <a:accent1>
        <a:srgbClr val="AEDD03"/>
      </a:accent1>
      <a:accent2>
        <a:srgbClr val="E98300"/>
      </a:accent2>
      <a:accent3>
        <a:srgbClr val="333333"/>
      </a:accent3>
      <a:accent4>
        <a:srgbClr val="808285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7" ma:contentTypeDescription="Een nieuw document maken." ma:contentTypeScope="" ma:versionID="44300c03800eb09689784a33c9267ad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d47d60f918ebc7fa8c01d76671965545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776dfe-9868-4c54-91ad-2a87bc11792d" xsi:nil="true"/>
    <TaxCatchAll xmlns="76111e61-e857-4949-b5ed-4515289658ba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A5C7EC-551F-4DDD-94C1-4A0E8B2B98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25C6F7-F68F-43CE-AAF3-797FC1CB0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16EFCA-B24D-4954-9131-12F4807CD61C}">
  <ds:schemaRefs>
    <ds:schemaRef ds:uri="http://schemas.microsoft.com/office/2006/metadata/properties"/>
    <ds:schemaRef ds:uri="http://schemas.microsoft.com/office/infopath/2007/PartnerControls"/>
    <ds:schemaRef ds:uri="55776dfe-9868-4c54-91ad-2a87bc11792d"/>
    <ds:schemaRef ds:uri="76111e61-e857-4949-b5ed-4515289658ba"/>
  </ds:schemaRefs>
</ds:datastoreItem>
</file>

<file path=customXml/itemProps4.xml><?xml version="1.0" encoding="utf-8"?>
<ds:datastoreItem xmlns:ds="http://schemas.openxmlformats.org/officeDocument/2006/customXml" ds:itemID="{B98AA1E4-ECB8-45A5-A279-B77DC712C9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Synarchis Staand</Template>
  <TotalTime>2</TotalTime>
  <Pages>11</Pages>
  <Words>1274</Words>
  <Characters>7010</Characters>
  <Application>Microsoft Office Word</Application>
  <DocSecurity>0</DocSecurity>
  <Lines>58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de Heij</dc:creator>
  <cp:keywords/>
  <dc:description/>
  <cp:lastModifiedBy>Danny Floren</cp:lastModifiedBy>
  <cp:revision>4</cp:revision>
  <cp:lastPrinted>2022-09-21T14:55:00Z</cp:lastPrinted>
  <dcterms:created xsi:type="dcterms:W3CDTF">2022-09-21T14:56:00Z</dcterms:created>
  <dcterms:modified xsi:type="dcterms:W3CDTF">2022-09-21T14:58:00Z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19-05-2020</vt:lpwstr>
  </property>
  <property fmtid="{D5CDD505-2E9C-101B-9397-08002B2CF9AE}" pid="3" name="ContentTypeId">
    <vt:lpwstr>0x010100A58A199420D1AF45AD6B5F286CDA6125</vt:lpwstr>
  </property>
  <property fmtid="{D5CDD505-2E9C-101B-9397-08002B2CF9AE}" pid="4" name="MediaServiceImageTags">
    <vt:lpwstr/>
  </property>
</Properties>
</file>