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6F37D" w14:textId="5D4856C3" w:rsidR="007B0785" w:rsidRDefault="00141A56" w:rsidP="00987229">
      <w:pPr>
        <w:rPr>
          <w:rFonts w:ascii="Arial" w:eastAsiaTheme="majorEastAsia" w:hAnsi="Arial" w:cs="Arial"/>
          <w:b/>
          <w:bCs/>
          <w:sz w:val="24"/>
          <w:szCs w:val="18"/>
          <w:lang w:eastAsia="en-US"/>
        </w:rPr>
      </w:pPr>
      <w:r w:rsidRPr="00031520">
        <w:rPr>
          <w:rFonts w:ascii="Arial" w:hAnsi="Arial" w:cs="Arial"/>
          <w:szCs w:val="18"/>
        </w:rPr>
        <w:t xml:space="preserve">Dit document heeft </w:t>
      </w:r>
      <w:r w:rsidR="00E912A3" w:rsidRPr="00031520">
        <w:rPr>
          <w:rFonts w:ascii="Arial" w:hAnsi="Arial" w:cs="Arial"/>
          <w:szCs w:val="18"/>
        </w:rPr>
        <w:t xml:space="preserve">betrekking </w:t>
      </w:r>
      <w:r w:rsidR="002A06FD">
        <w:rPr>
          <w:rFonts w:ascii="Arial" w:hAnsi="Arial" w:cs="Arial"/>
          <w:szCs w:val="18"/>
        </w:rPr>
        <w:t xml:space="preserve">Offerteaanvraag Energie Management Systeem </w:t>
      </w:r>
      <w:r w:rsidR="00727FA1" w:rsidRPr="00031520">
        <w:rPr>
          <w:rFonts w:ascii="Arial" w:hAnsi="Arial" w:cs="Arial"/>
          <w:szCs w:val="18"/>
        </w:rPr>
        <w:t xml:space="preserve"> </w:t>
      </w:r>
      <w:r w:rsidR="00912709">
        <w:rPr>
          <w:rFonts w:ascii="Arial" w:hAnsi="Arial" w:cs="Arial"/>
          <w:szCs w:val="18"/>
        </w:rPr>
        <w:t>v</w:t>
      </w:r>
      <w:r w:rsidR="00E912A3" w:rsidRPr="00031520">
        <w:rPr>
          <w:rFonts w:ascii="Arial" w:hAnsi="Arial" w:cs="Arial"/>
          <w:szCs w:val="18"/>
        </w:rPr>
        <w:t>an de gemeente Utrecht</w:t>
      </w:r>
      <w:r w:rsidR="00866EA5" w:rsidRPr="00031520">
        <w:rPr>
          <w:rFonts w:ascii="Arial" w:hAnsi="Arial" w:cs="Arial"/>
          <w:szCs w:val="18"/>
        </w:rPr>
        <w:t xml:space="preserve"> </w:t>
      </w:r>
    </w:p>
    <w:p w14:paraId="7891813C" w14:textId="710FCF2B" w:rsidR="00987229" w:rsidRDefault="00BA6488" w:rsidP="00987229">
      <w:pPr>
        <w:rPr>
          <w:rFonts w:ascii="Arial" w:hAnsi="Arial" w:cs="Arial"/>
          <w:b/>
          <w:bCs/>
          <w:szCs w:val="18"/>
        </w:rPr>
      </w:pPr>
      <w:r w:rsidRPr="00A31940">
        <w:rPr>
          <w:rFonts w:ascii="Arial" w:hAnsi="Arial" w:cs="Arial"/>
          <w:b/>
          <w:bCs/>
          <w:szCs w:val="18"/>
        </w:rPr>
        <w:t xml:space="preserve">U dient het volgende formulier </w:t>
      </w:r>
      <w:r w:rsidR="00A31940" w:rsidRPr="00A31940">
        <w:rPr>
          <w:rFonts w:ascii="Arial" w:hAnsi="Arial" w:cs="Arial"/>
          <w:b/>
          <w:bCs/>
          <w:szCs w:val="18"/>
        </w:rPr>
        <w:t xml:space="preserve">volledig </w:t>
      </w:r>
      <w:r w:rsidRPr="00A31940">
        <w:rPr>
          <w:rFonts w:ascii="Arial" w:hAnsi="Arial" w:cs="Arial"/>
          <w:b/>
          <w:bCs/>
          <w:szCs w:val="18"/>
        </w:rPr>
        <w:t>in te vullen</w:t>
      </w:r>
      <w:r w:rsidR="00A31940" w:rsidRPr="00A31940">
        <w:rPr>
          <w:rFonts w:ascii="Arial" w:hAnsi="Arial" w:cs="Arial"/>
          <w:b/>
          <w:bCs/>
          <w:szCs w:val="18"/>
        </w:rPr>
        <w:t xml:space="preserve"> en rechtsgeldig te ondertekenen</w:t>
      </w:r>
      <w:r w:rsidRPr="00A31940">
        <w:rPr>
          <w:rFonts w:ascii="Arial" w:hAnsi="Arial" w:cs="Arial"/>
          <w:b/>
          <w:bCs/>
          <w:szCs w:val="18"/>
        </w:rPr>
        <w:t>.</w:t>
      </w:r>
      <w:r w:rsidR="00727FA1" w:rsidRPr="00A31940">
        <w:rPr>
          <w:rFonts w:ascii="Arial" w:hAnsi="Arial" w:cs="Arial"/>
          <w:b/>
          <w:bCs/>
          <w:szCs w:val="18"/>
        </w:rPr>
        <w:t xml:space="preserve"> </w:t>
      </w:r>
      <w:r w:rsidR="00D81D74" w:rsidRPr="00A31940">
        <w:rPr>
          <w:rFonts w:ascii="Arial" w:hAnsi="Arial" w:cs="Arial"/>
          <w:b/>
          <w:bCs/>
          <w:szCs w:val="18"/>
        </w:rPr>
        <w:t xml:space="preserve">Het is toegestaan </w:t>
      </w:r>
      <w:r w:rsidR="00727FA1" w:rsidRPr="00A31940">
        <w:rPr>
          <w:rFonts w:ascii="Arial" w:hAnsi="Arial" w:cs="Arial"/>
          <w:b/>
          <w:bCs/>
          <w:szCs w:val="18"/>
        </w:rPr>
        <w:t>één referentie voor meerdere kerncompetenties toe te passen.</w:t>
      </w:r>
    </w:p>
    <w:p w14:paraId="068BA4AD" w14:textId="77777777" w:rsidR="00F4676D" w:rsidRPr="00A31940" w:rsidRDefault="00F4676D" w:rsidP="00987229">
      <w:pPr>
        <w:rPr>
          <w:rFonts w:ascii="Arial" w:hAnsi="Arial" w:cs="Arial"/>
          <w:b/>
          <w:bCs/>
          <w:szCs w:val="18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817"/>
        <w:gridCol w:w="3017"/>
        <w:gridCol w:w="2621"/>
        <w:gridCol w:w="2606"/>
      </w:tblGrid>
      <w:tr w:rsidR="00105190" w:rsidRPr="00727FA1" w14:paraId="51F1FF43" w14:textId="77777777" w:rsidTr="00827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51F1FF41" w14:textId="77777777" w:rsidR="00BA6488" w:rsidRPr="00727FA1" w:rsidRDefault="00BA6488" w:rsidP="00BA6488">
            <w:pPr>
              <w:rPr>
                <w:rFonts w:ascii="Arial" w:hAnsi="Arial" w:cs="Arial"/>
                <w:color w:val="auto"/>
                <w:szCs w:val="18"/>
              </w:rPr>
            </w:pPr>
            <w:r w:rsidRPr="00727FA1">
              <w:rPr>
                <w:rFonts w:ascii="Arial" w:hAnsi="Arial" w:cs="Arial"/>
                <w:color w:val="auto"/>
                <w:szCs w:val="18"/>
              </w:rPr>
              <w:t>Referentie behoort toe aan:</w:t>
            </w:r>
          </w:p>
        </w:tc>
        <w:tc>
          <w:tcPr>
            <w:tcW w:w="522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51F1FF42" w14:textId="77777777" w:rsidR="00BA6488" w:rsidRPr="008A6836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Cs w:val="18"/>
              </w:rPr>
            </w:pPr>
            <w:r w:rsidRPr="008A6836">
              <w:rPr>
                <w:rFonts w:ascii="Arial" w:hAnsi="Arial" w:cs="Arial"/>
                <w:b w:val="0"/>
                <w:bCs w:val="0"/>
                <w:color w:val="auto"/>
                <w:szCs w:val="18"/>
              </w:rPr>
              <w:t>&lt;naam inschrijver/</w:t>
            </w:r>
            <w:proofErr w:type="spellStart"/>
            <w:r w:rsidRPr="008A6836">
              <w:rPr>
                <w:rFonts w:ascii="Arial" w:hAnsi="Arial" w:cs="Arial"/>
                <w:b w:val="0"/>
                <w:bCs w:val="0"/>
                <w:color w:val="auto"/>
                <w:szCs w:val="18"/>
              </w:rPr>
              <w:t>combinant</w:t>
            </w:r>
            <w:proofErr w:type="spellEnd"/>
            <w:r w:rsidRPr="008A6836">
              <w:rPr>
                <w:rFonts w:ascii="Arial" w:hAnsi="Arial" w:cs="Arial"/>
                <w:b w:val="0"/>
                <w:bCs w:val="0"/>
                <w:color w:val="auto"/>
                <w:szCs w:val="18"/>
              </w:rPr>
              <w:t>/onderaannemer&gt;</w:t>
            </w:r>
          </w:p>
        </w:tc>
      </w:tr>
      <w:tr w:rsidR="00105190" w:rsidRPr="00727FA1" w14:paraId="51F1FF45" w14:textId="77777777" w:rsidTr="00A55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FC96BB8" w14:textId="77777777" w:rsidR="00D000DE" w:rsidRPr="007B1ECE" w:rsidRDefault="00D000DE" w:rsidP="00D000DE">
            <w:pPr>
              <w:rPr>
                <w:strike/>
                <w:u w:val="single"/>
              </w:rPr>
            </w:pPr>
            <w:r w:rsidRPr="007B1ECE">
              <w:rPr>
                <w:u w:val="single"/>
              </w:rPr>
              <w:t>Kerncompetentie 1: Ervaring met de levering en het beheer van een EMS als SaaS-oplossing</w:t>
            </w:r>
          </w:p>
          <w:p w14:paraId="6D36659B" w14:textId="77777777" w:rsidR="00D000DE" w:rsidRPr="007B1ECE" w:rsidRDefault="00D000DE" w:rsidP="00D000DE">
            <w:r w:rsidRPr="007B1ECE">
              <w:t>U beschikt over aantoonbare kennis van en ervaring met het leveren en beheren van een EMS als SaaS-oplossing waarmee het beheer van aansluitingen</w:t>
            </w:r>
            <w:r>
              <w:t xml:space="preserve">, bewaken van datakwaliteit </w:t>
            </w:r>
            <w:r w:rsidRPr="007B1ECE">
              <w:t xml:space="preserve"> en energiemonitoring in één systeem mogelijk is gemaakt en volledig operationeel is. </w:t>
            </w:r>
          </w:p>
          <w:p w14:paraId="5AE4DD93" w14:textId="77777777" w:rsidR="00D000DE" w:rsidRPr="007B1ECE" w:rsidRDefault="00D000DE" w:rsidP="00D000DE"/>
          <w:p w14:paraId="19152A65" w14:textId="77777777" w:rsidR="00D000DE" w:rsidRPr="007B1ECE" w:rsidRDefault="00D000DE" w:rsidP="00D000DE">
            <w:r w:rsidRPr="007B1ECE">
              <w:t xml:space="preserve">U toont deze competentie aan door één referentieopdracht te overleggen waarin u een EMS heeft geleverd en beheerd als SaaS-oplossing met een omvang van minimaal </w:t>
            </w:r>
            <w:r>
              <w:t>500</w:t>
            </w:r>
            <w:r w:rsidRPr="007B1ECE">
              <w:t xml:space="preserve"> aansluitingen in een samenstelling van energiestromen zoals die gebruikelijk voorkomen in gebouwen</w:t>
            </w:r>
            <w:r>
              <w:t xml:space="preserve"> en andersoortige energieaansluitingen</w:t>
            </w:r>
            <w:r w:rsidRPr="007B1ECE">
              <w:t>. Deze referentieopdracht dient betrekking te hebben op 1 Opdrachtgever van Inschrijver.</w:t>
            </w:r>
          </w:p>
          <w:p w14:paraId="51F1FF44" w14:textId="72CFBF58" w:rsidR="00BA6488" w:rsidRPr="003849E2" w:rsidRDefault="00BA6488" w:rsidP="00F4676D"/>
        </w:tc>
      </w:tr>
      <w:tr w:rsidR="00114182" w:rsidRPr="00727FA1" w14:paraId="51F1FF4A" w14:textId="77777777" w:rsidTr="00827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46" w14:textId="77777777" w:rsidR="00114182" w:rsidRPr="00727FA1" w:rsidRDefault="00114182" w:rsidP="00BA6488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3017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47" w14:textId="77777777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NAW-gegevens referentieproject</w:t>
            </w:r>
          </w:p>
        </w:tc>
        <w:tc>
          <w:tcPr>
            <w:tcW w:w="26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8" w14:textId="505DFEF2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Naam </w:t>
            </w:r>
            <w:r>
              <w:rPr>
                <w:rFonts w:ascii="Arial" w:hAnsi="Arial" w:cs="Arial"/>
                <w:szCs w:val="18"/>
              </w:rPr>
              <w:t>referentie</w:t>
            </w:r>
            <w:r w:rsidRPr="00727FA1">
              <w:rPr>
                <w:rFonts w:ascii="Arial" w:hAnsi="Arial" w:cs="Arial"/>
                <w:szCs w:val="18"/>
              </w:rPr>
              <w:t xml:space="preserve">organisatie </w:t>
            </w:r>
          </w:p>
        </w:tc>
        <w:bookmarkStart w:id="0" w:name="Text2"/>
        <w:tc>
          <w:tcPr>
            <w:tcW w:w="260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9" w14:textId="77777777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</w:tc>
      </w:tr>
      <w:tr w:rsidR="00114182" w:rsidRPr="00727FA1" w14:paraId="51F1FF4F" w14:textId="77777777" w:rsidTr="00827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4B" w14:textId="77777777" w:rsidR="00114182" w:rsidRPr="00727FA1" w:rsidRDefault="00114182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017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4C" w14:textId="77777777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D" w14:textId="77777777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260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E" w14:textId="77777777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1"/>
          </w:p>
        </w:tc>
      </w:tr>
      <w:tr w:rsidR="00114182" w:rsidRPr="00727FA1" w14:paraId="51F1FF54" w14:textId="77777777" w:rsidTr="00827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50" w14:textId="77777777" w:rsidR="00114182" w:rsidRPr="00727FA1" w:rsidRDefault="00114182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017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51" w14:textId="77777777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2" w14:textId="77777777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Telefoonnummer</w:t>
            </w:r>
          </w:p>
        </w:tc>
        <w:bookmarkStart w:id="2" w:name="Text4"/>
        <w:tc>
          <w:tcPr>
            <w:tcW w:w="260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3" w14:textId="77777777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2"/>
          </w:p>
        </w:tc>
      </w:tr>
      <w:tr w:rsidR="00114182" w:rsidRPr="00727FA1" w14:paraId="57116A93" w14:textId="77777777" w:rsidTr="00827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4C2DF902" w14:textId="77777777" w:rsidR="00114182" w:rsidRPr="00727FA1" w:rsidRDefault="00114182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017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1AB6949A" w14:textId="77777777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96F875F" w14:textId="73686E7A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E-mailadres</w:t>
            </w:r>
          </w:p>
        </w:tc>
        <w:tc>
          <w:tcPr>
            <w:tcW w:w="260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6A946E3" w14:textId="5310B038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14182" w:rsidRPr="00727FA1" w14:paraId="51F1FF59" w14:textId="77777777" w:rsidTr="00E76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55" w14:textId="77777777" w:rsidR="00114182" w:rsidRPr="00727FA1" w:rsidRDefault="00114182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017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56" w14:textId="77777777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7" w14:textId="59405672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Naam en korte omschrijving van het project. </w:t>
            </w:r>
          </w:p>
        </w:tc>
        <w:tc>
          <w:tcPr>
            <w:tcW w:w="260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8" w14:textId="77777777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3"/>
          </w:p>
        </w:tc>
      </w:tr>
      <w:tr w:rsidR="00114182" w:rsidRPr="00727FA1" w14:paraId="23E3F781" w14:textId="77777777" w:rsidTr="00827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2511D85" w14:textId="77777777" w:rsidR="00114182" w:rsidRPr="00727FA1" w:rsidRDefault="00114182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017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CE64791" w14:textId="77777777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9544DC1" w14:textId="545855F4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Referentieproject voldoet aan gestelde kerncompetentie 1</w:t>
            </w:r>
          </w:p>
        </w:tc>
        <w:tc>
          <w:tcPr>
            <w:tcW w:w="260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237DB47" w14:textId="07D42865" w:rsidR="00114182" w:rsidRPr="00727FA1" w:rsidRDefault="00114182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 (doorhalen wat niet van toepassing is.</w:t>
            </w:r>
          </w:p>
        </w:tc>
      </w:tr>
      <w:tr w:rsidR="00DB415B" w:rsidRPr="00727FA1" w14:paraId="59933D19" w14:textId="77777777" w:rsidTr="00827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5279FD6" w14:textId="009BD94E" w:rsidR="00DB415B" w:rsidRPr="00727FA1" w:rsidRDefault="00DB415B" w:rsidP="00BA648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3017" w:type="dxa"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C2BA8E3" w14:textId="1612282A" w:rsidR="00DB415B" w:rsidRPr="00727FA1" w:rsidRDefault="00DB415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project</w:t>
            </w:r>
          </w:p>
        </w:tc>
        <w:tc>
          <w:tcPr>
            <w:tcW w:w="26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1FAE5A1" w14:textId="2CD696C4" w:rsidR="00DB415B" w:rsidRPr="00727FA1" w:rsidRDefault="00DB415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Aantal aansluitingen</w:t>
            </w:r>
          </w:p>
        </w:tc>
        <w:tc>
          <w:tcPr>
            <w:tcW w:w="260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48312C" w14:textId="56504EAF" w:rsidR="00DB415B" w:rsidRPr="00727FA1" w:rsidRDefault="00DB415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433CD" w:rsidRPr="00727FA1" w14:paraId="51F1FF68" w14:textId="77777777" w:rsidTr="00827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4" w14:textId="7F30190E" w:rsidR="00BA6488" w:rsidRPr="00727FA1" w:rsidRDefault="00DB415B" w:rsidP="00BA648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3017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5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6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6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Datum aanvang project</w:t>
            </w:r>
          </w:p>
        </w:tc>
        <w:bookmarkStart w:id="4" w:name="Text7"/>
        <w:tc>
          <w:tcPr>
            <w:tcW w:w="260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7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4"/>
          </w:p>
        </w:tc>
      </w:tr>
      <w:tr w:rsidR="001433CD" w:rsidRPr="00727FA1" w14:paraId="51F1FF6D" w14:textId="77777777" w:rsidTr="00827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9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017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A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B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Datum afronding project</w:t>
            </w:r>
          </w:p>
        </w:tc>
        <w:bookmarkStart w:id="5" w:name="Text8"/>
        <w:tc>
          <w:tcPr>
            <w:tcW w:w="260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C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5"/>
          </w:p>
        </w:tc>
      </w:tr>
      <w:tr w:rsidR="001433CD" w:rsidRPr="00727FA1" w14:paraId="51F1FF72" w14:textId="77777777" w:rsidTr="00827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E" w14:textId="421F234F" w:rsidR="00BA6488" w:rsidRPr="00727FA1" w:rsidRDefault="00D000DE" w:rsidP="00BA648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3017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F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Eventuele onderaanneming</w:t>
            </w:r>
          </w:p>
        </w:tc>
        <w:tc>
          <w:tcPr>
            <w:tcW w:w="26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0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Naam onderaannemers</w:t>
            </w:r>
          </w:p>
        </w:tc>
        <w:tc>
          <w:tcPr>
            <w:tcW w:w="260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1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6"/>
          </w:p>
        </w:tc>
      </w:tr>
      <w:tr w:rsidR="001433CD" w:rsidRPr="00727FA1" w14:paraId="51F1FF77" w14:textId="77777777" w:rsidTr="00827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3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017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4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2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5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Adres onderaannemer(s)</w:t>
            </w:r>
          </w:p>
        </w:tc>
        <w:tc>
          <w:tcPr>
            <w:tcW w:w="260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6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7"/>
          </w:p>
        </w:tc>
      </w:tr>
      <w:tr w:rsidR="009716D3" w:rsidRPr="00727FA1" w14:paraId="51F1FF7C" w14:textId="77777777" w:rsidTr="00280F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78" w14:textId="2282BF4C" w:rsidR="009716D3" w:rsidRPr="00727FA1" w:rsidRDefault="00D000DE" w:rsidP="00BA648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3017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340D2017" w14:textId="77777777" w:rsidR="009716D3" w:rsidRPr="00727FA1" w:rsidRDefault="009716D3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Werkzaamheden project</w:t>
            </w:r>
          </w:p>
          <w:p w14:paraId="51F1FF79" w14:textId="254DA596" w:rsidR="009716D3" w:rsidRPr="00727FA1" w:rsidRDefault="009716D3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522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7C10F24" w14:textId="77777777" w:rsidR="009716D3" w:rsidRPr="00727FA1" w:rsidRDefault="009716D3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Korte beschrijving van de werkzaamheden</w:t>
            </w:r>
          </w:p>
          <w:p w14:paraId="1189C4EA" w14:textId="218452BB" w:rsidR="009716D3" w:rsidRDefault="009716D3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8"/>
          </w:p>
          <w:p w14:paraId="6C66813C" w14:textId="0692DA9D" w:rsidR="009716D3" w:rsidRDefault="009716D3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4AD97521" w14:textId="136F4064" w:rsidR="009716D3" w:rsidRDefault="009716D3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3D71A0A8" w14:textId="4B2D1F9A" w:rsidR="009716D3" w:rsidRDefault="009716D3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51F1FF7B" w14:textId="0C0D8508" w:rsidR="009716D3" w:rsidRPr="00727FA1" w:rsidRDefault="009716D3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</w:tr>
    </w:tbl>
    <w:p w14:paraId="1BAD18A1" w14:textId="53635BF6" w:rsidR="009716D3" w:rsidRDefault="009716D3">
      <w:pPr>
        <w:spacing w:after="0" w:line="240" w:lineRule="auto"/>
        <w:rPr>
          <w:rFonts w:ascii="Arial" w:hAnsi="Arial" w:cs="Arial"/>
          <w:szCs w:val="18"/>
        </w:rPr>
      </w:pPr>
    </w:p>
    <w:p w14:paraId="66E73336" w14:textId="77777777" w:rsidR="00241177" w:rsidRPr="00727FA1" w:rsidRDefault="00241177" w:rsidP="00E349A2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E349A2" w:rsidRPr="00727FA1" w14:paraId="36C06E46" w14:textId="77777777" w:rsidTr="005321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55310772" w14:textId="53627070" w:rsidR="00E349A2" w:rsidRPr="00727FA1" w:rsidRDefault="00E349A2" w:rsidP="0053216E">
            <w:pPr>
              <w:rPr>
                <w:rFonts w:ascii="Arial" w:hAnsi="Arial" w:cs="Arial"/>
                <w:color w:val="auto"/>
                <w:szCs w:val="18"/>
              </w:rPr>
            </w:pPr>
            <w:r w:rsidRPr="00727FA1">
              <w:rPr>
                <w:rFonts w:ascii="Arial" w:hAnsi="Arial" w:cs="Arial"/>
                <w:color w:val="auto"/>
                <w:szCs w:val="18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54F78544" w14:textId="77777777" w:rsidR="00E349A2" w:rsidRPr="00727FA1" w:rsidRDefault="00E349A2" w:rsidP="005321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8"/>
              </w:rPr>
            </w:pPr>
            <w:r w:rsidRPr="00727FA1">
              <w:rPr>
                <w:rFonts w:ascii="Arial" w:hAnsi="Arial" w:cs="Arial"/>
                <w:color w:val="auto"/>
                <w:szCs w:val="18"/>
              </w:rPr>
              <w:t>&lt;naam inschrijver/</w:t>
            </w:r>
            <w:proofErr w:type="spellStart"/>
            <w:r w:rsidRPr="00727FA1">
              <w:rPr>
                <w:rFonts w:ascii="Arial" w:hAnsi="Arial" w:cs="Arial"/>
                <w:color w:val="auto"/>
                <w:szCs w:val="18"/>
              </w:rPr>
              <w:t>combinant</w:t>
            </w:r>
            <w:proofErr w:type="spellEnd"/>
            <w:r w:rsidRPr="00727FA1">
              <w:rPr>
                <w:rFonts w:ascii="Arial" w:hAnsi="Arial" w:cs="Arial"/>
                <w:color w:val="auto"/>
                <w:szCs w:val="18"/>
              </w:rPr>
              <w:t>/onderaannemer&gt;</w:t>
            </w:r>
          </w:p>
        </w:tc>
      </w:tr>
      <w:tr w:rsidR="00E349A2" w:rsidRPr="00727FA1" w14:paraId="5F8AF001" w14:textId="77777777" w:rsidTr="00532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4CD5673" w14:textId="77777777" w:rsidR="00B24F96" w:rsidRPr="00AD67BF" w:rsidRDefault="00B24F96" w:rsidP="00B24F96">
            <w:pPr>
              <w:rPr>
                <w:u w:val="single"/>
              </w:rPr>
            </w:pPr>
            <w:r w:rsidRPr="00AD67BF">
              <w:rPr>
                <w:u w:val="single"/>
              </w:rPr>
              <w:t>Kerncompetentie 2: Ervaring met het controleren van facturen</w:t>
            </w:r>
          </w:p>
          <w:p w14:paraId="047A73FD" w14:textId="77777777" w:rsidR="00B24F96" w:rsidRPr="0090166E" w:rsidRDefault="00B24F96" w:rsidP="00B24F96">
            <w:r w:rsidRPr="0090166E">
              <w:t xml:space="preserve">U beschikt over aantoonbare kennis van en ervaring met het </w:t>
            </w:r>
            <w:r>
              <w:t xml:space="preserve">ontvangen van e-facturen in </w:t>
            </w:r>
            <w:r w:rsidRPr="0090166E">
              <w:t xml:space="preserve">een EMS </w:t>
            </w:r>
            <w:r>
              <w:t>en met het geautomatiseerd en handmatig controleren van facturen</w:t>
            </w:r>
            <w:r w:rsidRPr="0090166E">
              <w:t xml:space="preserve">. </w:t>
            </w:r>
          </w:p>
          <w:p w14:paraId="68C06E46" w14:textId="77777777" w:rsidR="00B24F96" w:rsidRDefault="00B24F96" w:rsidP="00B24F96"/>
          <w:p w14:paraId="39536A91" w14:textId="5D6CBEB3" w:rsidR="00B24F96" w:rsidRPr="0090166E" w:rsidRDefault="00B24F96" w:rsidP="00B24F96">
            <w:r>
              <w:t xml:space="preserve">Bij de </w:t>
            </w:r>
            <w:r w:rsidRPr="0090166E">
              <w:t xml:space="preserve">factuurcontrole dienen Nederlandse belastingen en toeslagen onderdeel hiervan uit te maken. Inschrijver dient minimaal de onderstaande </w:t>
            </w:r>
            <w:r w:rsidR="007C0293">
              <w:t>3</w:t>
            </w:r>
            <w:r w:rsidRPr="0090166E">
              <w:t xml:space="preserve"> typen factuurleveranciers te kunnen verwerken:</w:t>
            </w:r>
          </w:p>
          <w:p w14:paraId="502C0F2C" w14:textId="77777777" w:rsidR="00B24F96" w:rsidRPr="0090166E" w:rsidRDefault="00B24F96" w:rsidP="00B24F96">
            <w:pPr>
              <w:pStyle w:val="Lijstalinea"/>
              <w:keepNext w:val="0"/>
              <w:numPr>
                <w:ilvl w:val="2"/>
                <w:numId w:val="10"/>
              </w:numPr>
              <w:spacing w:after="0" w:line="300" w:lineRule="atLeast"/>
              <w:ind w:left="106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66E">
              <w:rPr>
                <w:rFonts w:ascii="Arial" w:hAnsi="Arial" w:cs="Arial"/>
                <w:sz w:val="20"/>
                <w:szCs w:val="20"/>
              </w:rPr>
              <w:t>Gasleverancier</w:t>
            </w:r>
            <w:proofErr w:type="spellEnd"/>
            <w:r w:rsidRPr="0090166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54EE44D" w14:textId="77777777" w:rsidR="00B24F96" w:rsidRPr="0090166E" w:rsidRDefault="00B24F96" w:rsidP="00B24F96">
            <w:pPr>
              <w:pStyle w:val="Lijstalinea"/>
              <w:keepNext w:val="0"/>
              <w:numPr>
                <w:ilvl w:val="2"/>
                <w:numId w:val="10"/>
              </w:numPr>
              <w:spacing w:after="0" w:line="300" w:lineRule="atLeast"/>
              <w:ind w:left="106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66E">
              <w:rPr>
                <w:rFonts w:ascii="Arial" w:hAnsi="Arial" w:cs="Arial"/>
                <w:sz w:val="20"/>
                <w:szCs w:val="20"/>
              </w:rPr>
              <w:t>Elektriciteitsleverancier</w:t>
            </w:r>
            <w:proofErr w:type="spellEnd"/>
            <w:r w:rsidRPr="0090166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436184E" w14:textId="77777777" w:rsidR="00B24F96" w:rsidRPr="0090166E" w:rsidRDefault="00B24F96" w:rsidP="00B24F96">
            <w:pPr>
              <w:pStyle w:val="Lijstalinea"/>
              <w:keepNext w:val="0"/>
              <w:numPr>
                <w:ilvl w:val="2"/>
                <w:numId w:val="10"/>
              </w:numPr>
              <w:spacing w:after="0" w:line="300" w:lineRule="atLeast"/>
              <w:ind w:left="106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0166E">
              <w:rPr>
                <w:rFonts w:ascii="Arial" w:hAnsi="Arial" w:cs="Arial"/>
                <w:sz w:val="20"/>
                <w:szCs w:val="20"/>
              </w:rPr>
              <w:t>Netbeheerder</w:t>
            </w:r>
            <w:proofErr w:type="spellEnd"/>
            <w:r w:rsidRPr="0090166E">
              <w:rPr>
                <w:rFonts w:ascii="Arial" w:hAnsi="Arial" w:cs="Arial"/>
                <w:sz w:val="20"/>
                <w:szCs w:val="20"/>
              </w:rPr>
              <w:t>(s).</w:t>
            </w:r>
          </w:p>
          <w:p w14:paraId="3A4F5A74" w14:textId="77777777" w:rsidR="00B24F96" w:rsidRDefault="00B24F96" w:rsidP="00B24F96"/>
          <w:p w14:paraId="114DE01F" w14:textId="1E339884" w:rsidR="00B24F96" w:rsidRPr="00603C35" w:rsidRDefault="00B24F96" w:rsidP="00B24F96">
            <w:r w:rsidRPr="00603C35">
              <w:t xml:space="preserve">U toont deze competentie aan door één referentieopdracht te overleggen waarin u </w:t>
            </w:r>
            <w:r>
              <w:t xml:space="preserve">e-facturen in </w:t>
            </w:r>
            <w:r w:rsidRPr="00603C35">
              <w:t xml:space="preserve">een EMS </w:t>
            </w:r>
            <w:r>
              <w:t xml:space="preserve">zijn ontvangen en facturen door </w:t>
            </w:r>
            <w:r w:rsidR="000C7901">
              <w:t>u</w:t>
            </w:r>
            <w:r>
              <w:t xml:space="preserve"> handmatig en geautomatiseerd zijn gecontroleerd </w:t>
            </w:r>
            <w:r w:rsidRPr="00603C35">
              <w:t xml:space="preserve">met een omvang van minimaal </w:t>
            </w:r>
            <w:r>
              <w:t>500</w:t>
            </w:r>
            <w:r w:rsidRPr="00603C35">
              <w:t xml:space="preserve"> aansluitingen</w:t>
            </w:r>
            <w:r>
              <w:t xml:space="preserve"> en een mix van tenminste twee typen factuurleveranciers, zoals hiervoor genoemd.</w:t>
            </w:r>
            <w:r w:rsidRPr="00603C35">
              <w:t xml:space="preserve"> Deze referentieopdracht dient betrekking te hebben op 1 Opdrachtgever van Inschrijver.</w:t>
            </w:r>
          </w:p>
          <w:p w14:paraId="0AEA74AE" w14:textId="79881653" w:rsidR="00CB5B9D" w:rsidRPr="0053216E" w:rsidRDefault="00CB5B9D" w:rsidP="00A52699">
            <w:pPr>
              <w:rPr>
                <w:rFonts w:ascii="Arial" w:hAnsi="Arial" w:cs="Arial"/>
                <w:szCs w:val="18"/>
              </w:rPr>
            </w:pPr>
          </w:p>
        </w:tc>
      </w:tr>
      <w:tr w:rsidR="00114182" w:rsidRPr="00727FA1" w14:paraId="2F443E67" w14:textId="77777777" w:rsidTr="00532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3B21013" w14:textId="77777777" w:rsidR="00114182" w:rsidRDefault="00114182" w:rsidP="000646A1">
            <w:pPr>
              <w:rPr>
                <w:rFonts w:ascii="Arial" w:hAnsi="Arial" w:cs="Arial"/>
                <w:szCs w:val="18"/>
              </w:rPr>
            </w:pPr>
          </w:p>
          <w:p w14:paraId="08021F4D" w14:textId="76FEA64D" w:rsidR="00114182" w:rsidRPr="00727FA1" w:rsidRDefault="00114182" w:rsidP="000646A1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4778F6F" w14:textId="77777777" w:rsidR="00114182" w:rsidRPr="00727FA1" w:rsidRDefault="00114182" w:rsidP="00064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NAW-gegevens referentieproject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9C67396" w14:textId="1C85E5DB" w:rsidR="00114182" w:rsidRPr="00727FA1" w:rsidRDefault="00114182" w:rsidP="00064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referentie</w:t>
            </w:r>
            <w:r w:rsidRPr="00727FA1">
              <w:rPr>
                <w:rFonts w:ascii="Arial" w:hAnsi="Arial" w:cs="Arial"/>
                <w:szCs w:val="18"/>
              </w:rPr>
              <w:t>organisatie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D4D084D" w14:textId="77777777" w:rsidR="00114182" w:rsidRPr="00727FA1" w:rsidRDefault="00114182" w:rsidP="000646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14182" w:rsidRPr="00727FA1" w14:paraId="7F221C50" w14:textId="77777777" w:rsidTr="00532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681AB362" w14:textId="77777777" w:rsidR="00114182" w:rsidRPr="00727FA1" w:rsidRDefault="00114182" w:rsidP="0053216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636098C1" w14:textId="77777777" w:rsidR="00114182" w:rsidRPr="00727FA1" w:rsidRDefault="00114182" w:rsidP="0053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BD1225F" w14:textId="77777777" w:rsidR="00114182" w:rsidRPr="00727FA1" w:rsidRDefault="00114182" w:rsidP="0053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1204C75" w14:textId="77777777" w:rsidR="00114182" w:rsidRPr="00727FA1" w:rsidRDefault="00114182" w:rsidP="0053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14182" w:rsidRPr="00727FA1" w14:paraId="6822BE9F" w14:textId="77777777" w:rsidTr="00532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AA513FC" w14:textId="77777777" w:rsidR="00114182" w:rsidRPr="00727FA1" w:rsidRDefault="00114182" w:rsidP="0053216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09FC8C2F" w14:textId="77777777" w:rsidR="00114182" w:rsidRPr="00727FA1" w:rsidRDefault="00114182" w:rsidP="0053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89A8E30" w14:textId="77777777" w:rsidR="00114182" w:rsidRPr="00727FA1" w:rsidRDefault="00114182" w:rsidP="0053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C4D9A3C" w14:textId="77777777" w:rsidR="00114182" w:rsidRPr="00727FA1" w:rsidRDefault="00114182" w:rsidP="0053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14182" w:rsidRPr="00727FA1" w14:paraId="3BA60618" w14:textId="77777777" w:rsidTr="00532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653F5B0B" w14:textId="77777777" w:rsidR="00114182" w:rsidRPr="00727FA1" w:rsidRDefault="00114182" w:rsidP="0053216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4A94B26D" w14:textId="77777777" w:rsidR="00114182" w:rsidRPr="00727FA1" w:rsidRDefault="00114182" w:rsidP="0053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58DDBFC" w14:textId="57EF3621" w:rsidR="00114182" w:rsidRPr="00727FA1" w:rsidRDefault="00114182" w:rsidP="0053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E-mailadres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E3D2AF6" w14:textId="0EFC6C4E" w:rsidR="00114182" w:rsidRPr="00727FA1" w:rsidRDefault="00114182" w:rsidP="0053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14182" w:rsidRPr="00727FA1" w14:paraId="2EB5E9A9" w14:textId="77777777" w:rsidTr="004114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17F7B6E6" w14:textId="77777777" w:rsidR="00114182" w:rsidRPr="00727FA1" w:rsidRDefault="00114182" w:rsidP="0053216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153066EE" w14:textId="77777777" w:rsidR="00114182" w:rsidRPr="00727FA1" w:rsidRDefault="00114182" w:rsidP="0053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CE975F9" w14:textId="77777777" w:rsidR="00114182" w:rsidRPr="00727FA1" w:rsidRDefault="00114182" w:rsidP="0053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Naam en korte omschrijving van het project. 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35FD688" w14:textId="77777777" w:rsidR="00114182" w:rsidRPr="00727FA1" w:rsidRDefault="00114182" w:rsidP="005321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14182" w:rsidRPr="00727FA1" w14:paraId="61E85A40" w14:textId="77777777" w:rsidTr="00532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CFDF6E6" w14:textId="77777777" w:rsidR="00114182" w:rsidRPr="00727FA1" w:rsidRDefault="00114182" w:rsidP="00114182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5F5A13C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B373FCE" w14:textId="1DE0DAFC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Referentieproject voldoet aan gestelde kerncompetentie 1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197A6D6" w14:textId="6747A592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 (doorhalen wat niet van toepassing is.</w:t>
            </w:r>
          </w:p>
        </w:tc>
      </w:tr>
      <w:tr w:rsidR="00114182" w:rsidRPr="00727FA1" w14:paraId="53999BCA" w14:textId="77777777" w:rsidTr="00532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13D1D276" w14:textId="77777777" w:rsidR="00114182" w:rsidRPr="00727FA1" w:rsidRDefault="00114182" w:rsidP="00114182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683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7383B914" w14:textId="03C97CDF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F6027A8" w14:textId="58A76528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Aantal aansluitingen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6DE2761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14182" w:rsidRPr="00727FA1" w14:paraId="1615ECE8" w14:textId="77777777" w:rsidTr="00532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57B8477" w14:textId="77777777" w:rsidR="00114182" w:rsidRPr="00727FA1" w:rsidRDefault="00114182" w:rsidP="00114182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7E959DF9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CDA4401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Datum aanvang project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C6FBF97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14182" w:rsidRPr="00727FA1" w14:paraId="35BDA78A" w14:textId="77777777" w:rsidTr="00532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22E4D3B" w14:textId="77777777" w:rsidR="00114182" w:rsidRPr="00727FA1" w:rsidRDefault="00114182" w:rsidP="00114182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555BF2E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5940D05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Datum afronding project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BC45354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14182" w:rsidRPr="00727FA1" w14:paraId="70CB3369" w14:textId="77777777" w:rsidTr="00532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47D133DF" w14:textId="77777777" w:rsidR="00114182" w:rsidRPr="00727FA1" w:rsidRDefault="00114182" w:rsidP="00114182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3FBFCA94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Eventuele onderaanneming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BCB5E11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Naam onderaannemers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3E484E7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14182" w:rsidRPr="00727FA1" w14:paraId="06E1465F" w14:textId="77777777" w:rsidTr="005321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E802467" w14:textId="77777777" w:rsidR="00114182" w:rsidRPr="00727FA1" w:rsidRDefault="00114182" w:rsidP="00114182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5015490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F160DA7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Adres onderaannemer(s)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C168460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14182" w:rsidRPr="00727FA1" w14:paraId="346EE38C" w14:textId="77777777" w:rsidTr="006D20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0B5568C8" w14:textId="77777777" w:rsidR="00114182" w:rsidRPr="00727FA1" w:rsidRDefault="00114182" w:rsidP="00114182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683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66A171F5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Werkzaamheden project</w:t>
            </w:r>
          </w:p>
          <w:p w14:paraId="5A9DB1C6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583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B393F90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Korte beschrijving van de werkzaamheden</w:t>
            </w:r>
          </w:p>
          <w:p w14:paraId="23581287" w14:textId="2AB59FA1" w:rsidR="00114182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  <w:p w14:paraId="0F7639FD" w14:textId="459B54EF" w:rsidR="00114182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  <w:p w14:paraId="4ACCF8BA" w14:textId="77777777" w:rsidR="00114182" w:rsidRPr="00727FA1" w:rsidRDefault="00114182" w:rsidP="00114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</w:tr>
    </w:tbl>
    <w:p w14:paraId="35977065" w14:textId="3507853B" w:rsidR="009716D3" w:rsidRDefault="009716D3">
      <w:pPr>
        <w:spacing w:after="0" w:line="240" w:lineRule="auto"/>
        <w:rPr>
          <w:rFonts w:ascii="Arial" w:hAnsi="Arial" w:cs="Arial"/>
          <w:szCs w:val="18"/>
        </w:rPr>
      </w:pPr>
    </w:p>
    <w:sectPr w:rsidR="009716D3" w:rsidSect="00F108E9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2532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01968" w14:textId="77777777" w:rsidR="00F9656D" w:rsidRDefault="00F9656D">
      <w:r>
        <w:separator/>
      </w:r>
    </w:p>
    <w:p w14:paraId="3F3B9EFF" w14:textId="77777777" w:rsidR="00F9656D" w:rsidRDefault="00F9656D"/>
    <w:p w14:paraId="6D4F6BE9" w14:textId="77777777" w:rsidR="00F9656D" w:rsidRDefault="00F9656D"/>
  </w:endnote>
  <w:endnote w:type="continuationSeparator" w:id="0">
    <w:p w14:paraId="5DEE5227" w14:textId="77777777" w:rsidR="00F9656D" w:rsidRDefault="00F9656D">
      <w:r>
        <w:continuationSeparator/>
      </w:r>
    </w:p>
    <w:p w14:paraId="1AD28F44" w14:textId="77777777" w:rsidR="00F9656D" w:rsidRDefault="00F9656D"/>
    <w:p w14:paraId="1ACEE92A" w14:textId="77777777" w:rsidR="00F9656D" w:rsidRDefault="00F965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>
      <w:rPr>
        <w:rFonts w:ascii="Arial" w:hAnsi="Arial"/>
      </w:rPr>
    </w:sdtEndPr>
    <w:sdtContent>
      <w:p w14:paraId="70CF1C52" w14:textId="0BB10A80" w:rsidR="00CE0B0D" w:rsidRDefault="00CE0B0D" w:rsidP="00863F8F">
        <w:pPr>
          <w:pStyle w:val="Voetnoot"/>
          <w:jc w:val="both"/>
        </w:pPr>
      </w:p>
      <w:p w14:paraId="65DFB753" w14:textId="5149FD0F" w:rsidR="00CE0B0D" w:rsidRPr="00727FA1" w:rsidRDefault="00CE0B0D" w:rsidP="00863F8F">
        <w:pPr>
          <w:pStyle w:val="Voetnoot"/>
          <w:jc w:val="both"/>
          <w:rPr>
            <w:rFonts w:ascii="Arial" w:hAnsi="Arial"/>
            <w:b/>
            <w:sz w:val="14"/>
          </w:rPr>
        </w:pPr>
        <w:r w:rsidRPr="00727FA1">
          <w:rPr>
            <w:rFonts w:ascii="Arial" w:hAnsi="Arial"/>
            <w:b/>
            <w:sz w:val="14"/>
          </w:rPr>
          <w:t>Gemeente Utrecht</w:t>
        </w:r>
      </w:p>
      <w:p w14:paraId="02DABDE0" w14:textId="0C3BD0BD" w:rsidR="009A583E" w:rsidRPr="009A583E" w:rsidRDefault="00CE0B0D" w:rsidP="009A583E">
        <w:pPr>
          <w:rPr>
            <w:rFonts w:ascii="Arial" w:hAnsi="Arial"/>
            <w:sz w:val="14"/>
          </w:rPr>
        </w:pPr>
        <w:r w:rsidRPr="00031520">
          <w:rPr>
            <w:rFonts w:ascii="Arial" w:hAnsi="Arial"/>
            <w:sz w:val="14"/>
          </w:rPr>
          <w:t>Referentieformulier</w:t>
        </w:r>
        <w:r w:rsidR="009A583E">
          <w:rPr>
            <w:rFonts w:ascii="Arial" w:hAnsi="Arial"/>
            <w:sz w:val="14"/>
          </w:rPr>
          <w:t xml:space="preserve"> </w:t>
        </w:r>
        <w:r w:rsidR="00D000DE">
          <w:rPr>
            <w:rFonts w:ascii="Arial" w:hAnsi="Arial"/>
            <w:sz w:val="14"/>
          </w:rPr>
          <w:t>Energie Management Systeem</w:t>
        </w:r>
      </w:p>
      <w:p w14:paraId="1C8F75D3" w14:textId="1CB2F7BE" w:rsidR="00CE0B0D" w:rsidRPr="00C2192D" w:rsidRDefault="00CE0B0D" w:rsidP="00863F8F">
        <w:pPr>
          <w:pStyle w:val="Voetnoot"/>
          <w:jc w:val="both"/>
          <w:rPr>
            <w:rFonts w:ascii="Arial" w:hAnsi="Arial"/>
            <w:sz w:val="14"/>
          </w:rPr>
        </w:pPr>
      </w:p>
      <w:p w14:paraId="51F200CB" w14:textId="4BAEA37A" w:rsidR="00CE0B0D" w:rsidRPr="00727FA1" w:rsidRDefault="00CE0B0D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 w:rsidRPr="00727FA1">
          <w:rPr>
            <w:rFonts w:ascii="Arial" w:hAnsi="Arial"/>
          </w:rPr>
          <w:tab/>
          <w:t xml:space="preserve">Pagina </w:t>
        </w:r>
        <w:r w:rsidRPr="00727FA1">
          <w:rPr>
            <w:rFonts w:ascii="Arial" w:hAnsi="Arial"/>
            <w:bCs/>
          </w:rPr>
          <w:fldChar w:fldCharType="begin"/>
        </w:r>
        <w:r w:rsidRPr="00727FA1">
          <w:rPr>
            <w:rFonts w:ascii="Arial" w:hAnsi="Arial"/>
            <w:bCs/>
          </w:rPr>
          <w:instrText>PAGE</w:instrText>
        </w:r>
        <w:r w:rsidRPr="00727FA1">
          <w:rPr>
            <w:rFonts w:ascii="Arial" w:hAnsi="Arial"/>
            <w:bCs/>
          </w:rPr>
          <w:fldChar w:fldCharType="separate"/>
        </w:r>
        <w:r w:rsidR="00143578">
          <w:rPr>
            <w:rFonts w:ascii="Arial" w:hAnsi="Arial"/>
            <w:bCs/>
            <w:noProof/>
          </w:rPr>
          <w:t>2</w:t>
        </w:r>
        <w:r w:rsidRPr="00727FA1">
          <w:rPr>
            <w:rFonts w:ascii="Arial" w:hAnsi="Arial"/>
            <w:bCs/>
          </w:rPr>
          <w:fldChar w:fldCharType="end"/>
        </w:r>
        <w:r w:rsidRPr="00727FA1">
          <w:rPr>
            <w:rFonts w:ascii="Arial" w:hAnsi="Arial"/>
          </w:rPr>
          <w:t xml:space="preserve"> van </w:t>
        </w:r>
        <w:r w:rsidRPr="00727FA1">
          <w:rPr>
            <w:rFonts w:ascii="Arial" w:hAnsi="Arial"/>
            <w:bCs/>
          </w:rPr>
          <w:fldChar w:fldCharType="begin"/>
        </w:r>
        <w:r w:rsidRPr="00727FA1">
          <w:rPr>
            <w:rFonts w:ascii="Arial" w:hAnsi="Arial"/>
            <w:bCs/>
          </w:rPr>
          <w:instrText>NUMPAGES</w:instrText>
        </w:r>
        <w:r w:rsidRPr="00727FA1">
          <w:rPr>
            <w:rFonts w:ascii="Arial" w:hAnsi="Arial"/>
            <w:bCs/>
          </w:rPr>
          <w:fldChar w:fldCharType="separate"/>
        </w:r>
        <w:r w:rsidR="00143578">
          <w:rPr>
            <w:rFonts w:ascii="Arial" w:hAnsi="Arial"/>
            <w:bCs/>
            <w:noProof/>
          </w:rPr>
          <w:t>2</w:t>
        </w:r>
        <w:r w:rsidRPr="00727FA1">
          <w:rPr>
            <w:rFonts w:ascii="Arial" w:hAnsi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4F1C0" w14:textId="77777777" w:rsidR="00F9656D" w:rsidRDefault="00F9656D">
      <w:r>
        <w:separator/>
      </w:r>
    </w:p>
    <w:p w14:paraId="507B3AC0" w14:textId="77777777" w:rsidR="00F9656D" w:rsidRDefault="00F9656D"/>
    <w:p w14:paraId="2289B616" w14:textId="77777777" w:rsidR="00F9656D" w:rsidRDefault="00F9656D"/>
  </w:footnote>
  <w:footnote w:type="continuationSeparator" w:id="0">
    <w:p w14:paraId="673748DF" w14:textId="77777777" w:rsidR="00F9656D" w:rsidRDefault="00F9656D">
      <w:r>
        <w:continuationSeparator/>
      </w:r>
    </w:p>
    <w:p w14:paraId="4EF377B7" w14:textId="77777777" w:rsidR="00F9656D" w:rsidRDefault="00F9656D"/>
    <w:p w14:paraId="6D44861D" w14:textId="77777777" w:rsidR="00F9656D" w:rsidRDefault="00F965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5" w14:textId="77777777" w:rsidR="00CE0B0D" w:rsidRDefault="00CE0B0D"/>
  <w:p w14:paraId="51F200C6" w14:textId="77777777" w:rsidR="00CE0B0D" w:rsidRDefault="00CE0B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7AD1" w14:textId="45BD495F" w:rsidR="00CE0B0D" w:rsidRPr="00CA1DCB" w:rsidRDefault="00CE0B0D" w:rsidP="00CA1DCB">
    <w:pPr>
      <w:pStyle w:val="Kop1"/>
      <w:tabs>
        <w:tab w:val="left" w:pos="851"/>
      </w:tabs>
      <w:spacing w:before="0" w:after="240" w:line="320" w:lineRule="exact"/>
      <w:rPr>
        <w:rFonts w:ascii="Lucida Sans Unicode" w:eastAsia="Times New Roman" w:hAnsi="Lucida Sans Unicode" w:cs="Times New Roman"/>
        <w:b w:val="0"/>
        <w:bCs w:val="0"/>
        <w:color w:val="C00000"/>
        <w:sz w:val="36"/>
        <w:szCs w:val="20"/>
        <w:lang w:eastAsia="nl-NL"/>
      </w:rPr>
    </w:pPr>
    <w:r w:rsidRPr="00CA1DCB">
      <w:rPr>
        <w:rFonts w:ascii="Lucida Sans Unicode" w:eastAsia="Times New Roman" w:hAnsi="Lucida Sans Unicode" w:cs="Times New Roman"/>
        <w:b w:val="0"/>
        <w:bCs w:val="0"/>
        <w:noProof/>
        <w:color w:val="C00000"/>
        <w:sz w:val="36"/>
        <w:szCs w:val="20"/>
        <w:lang w:eastAsia="nl-NL"/>
      </w:rPr>
      <w:drawing>
        <wp:anchor distT="0" distB="0" distL="114300" distR="114300" simplePos="0" relativeHeight="251671552" behindDoc="1" locked="0" layoutInCell="1" allowOverlap="1" wp14:anchorId="065AB1A6" wp14:editId="605DE3ED">
          <wp:simplePos x="0" y="0"/>
          <wp:positionH relativeFrom="column">
            <wp:posOffset>5128260</wp:posOffset>
          </wp:positionH>
          <wp:positionV relativeFrom="page">
            <wp:posOffset>93345</wp:posOffset>
          </wp:positionV>
          <wp:extent cx="1438275" cy="1076325"/>
          <wp:effectExtent l="0" t="0" r="9525" b="9525"/>
          <wp:wrapNone/>
          <wp:docPr id="5" name="Afbeelding 5" descr="G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U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ED03F2" w14:textId="77777777" w:rsidR="00CE0B0D" w:rsidRDefault="00CE0B0D">
    <w:pPr>
      <w:rPr>
        <w:rFonts w:ascii="Arial" w:hAnsi="Arial" w:cs="Arial"/>
        <w:color w:val="C00000"/>
        <w:sz w:val="36"/>
      </w:rPr>
    </w:pPr>
    <w:r w:rsidRPr="00F108E9">
      <w:rPr>
        <w:rFonts w:ascii="Arial" w:hAnsi="Arial" w:cs="Arial"/>
        <w:color w:val="C00000"/>
        <w:sz w:val="36"/>
      </w:rPr>
      <w:t>Referentieformulier</w:t>
    </w:r>
    <w:r>
      <w:rPr>
        <w:rFonts w:ascii="Arial" w:hAnsi="Arial" w:cs="Arial"/>
        <w:color w:val="C00000"/>
        <w:sz w:val="36"/>
      </w:rPr>
      <w:t xml:space="preserve"> </w:t>
    </w:r>
  </w:p>
  <w:p w14:paraId="3F1CEA8A" w14:textId="36E6B418" w:rsidR="00CE0B0D" w:rsidRPr="009A583E" w:rsidRDefault="00DE63AF" w:rsidP="00DE63AF">
    <w:pPr>
      <w:rPr>
        <w:rFonts w:ascii="Arial" w:hAnsi="Arial" w:cs="Arial"/>
        <w:color w:val="C00000"/>
        <w:sz w:val="36"/>
      </w:rPr>
    </w:pPr>
    <w:r>
      <w:rPr>
        <w:color w:val="CC0000"/>
        <w:sz w:val="24"/>
        <w:szCs w:val="48"/>
      </w:rPr>
      <w:t>A</w:t>
    </w:r>
    <w:r w:rsidRPr="00AB42BF">
      <w:rPr>
        <w:color w:val="CC0000"/>
        <w:sz w:val="24"/>
        <w:szCs w:val="48"/>
      </w:rPr>
      <w:t>anbestedin</w:t>
    </w:r>
    <w:r>
      <w:rPr>
        <w:color w:val="CC0000"/>
        <w:sz w:val="24"/>
        <w:szCs w:val="48"/>
      </w:rPr>
      <w:t xml:space="preserve">g </w:t>
    </w:r>
    <w:r w:rsidR="002A06FD">
      <w:rPr>
        <w:color w:val="CC0000"/>
        <w:sz w:val="24"/>
        <w:szCs w:val="48"/>
      </w:rPr>
      <w:t>Energie Management Systeem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C" w14:textId="77777777" w:rsidR="00CE0B0D" w:rsidRDefault="00CE0B0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CC781F"/>
    <w:multiLevelType w:val="hybridMultilevel"/>
    <w:tmpl w:val="19D45F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D06B1A6">
      <w:numFmt w:val="bullet"/>
      <w:lvlText w:val="•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10"/>
  </w:num>
  <w:num w:numId="1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28F"/>
    <w:rsid w:val="00001BAC"/>
    <w:rsid w:val="00005347"/>
    <w:rsid w:val="00005C9A"/>
    <w:rsid w:val="00006C74"/>
    <w:rsid w:val="00006D88"/>
    <w:rsid w:val="0000723B"/>
    <w:rsid w:val="00011332"/>
    <w:rsid w:val="00011503"/>
    <w:rsid w:val="000128D5"/>
    <w:rsid w:val="00012A70"/>
    <w:rsid w:val="00020709"/>
    <w:rsid w:val="000208D9"/>
    <w:rsid w:val="00022EAF"/>
    <w:rsid w:val="000238C9"/>
    <w:rsid w:val="00024F49"/>
    <w:rsid w:val="00025441"/>
    <w:rsid w:val="00030BE1"/>
    <w:rsid w:val="00031520"/>
    <w:rsid w:val="00032478"/>
    <w:rsid w:val="00033230"/>
    <w:rsid w:val="00033296"/>
    <w:rsid w:val="0003412F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56585"/>
    <w:rsid w:val="000568C6"/>
    <w:rsid w:val="0006245E"/>
    <w:rsid w:val="00062FAA"/>
    <w:rsid w:val="000646A1"/>
    <w:rsid w:val="00064E59"/>
    <w:rsid w:val="000652AA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1E87"/>
    <w:rsid w:val="000B2842"/>
    <w:rsid w:val="000B348D"/>
    <w:rsid w:val="000C26F6"/>
    <w:rsid w:val="000C2836"/>
    <w:rsid w:val="000C2F08"/>
    <w:rsid w:val="000C33E4"/>
    <w:rsid w:val="000C3A1F"/>
    <w:rsid w:val="000C7901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0B3"/>
    <w:rsid w:val="000E715D"/>
    <w:rsid w:val="000E7482"/>
    <w:rsid w:val="000F0CAD"/>
    <w:rsid w:val="000F17E6"/>
    <w:rsid w:val="000F2E6E"/>
    <w:rsid w:val="000F3A03"/>
    <w:rsid w:val="000F408C"/>
    <w:rsid w:val="000F4399"/>
    <w:rsid w:val="001018CC"/>
    <w:rsid w:val="00103730"/>
    <w:rsid w:val="00105190"/>
    <w:rsid w:val="00105F25"/>
    <w:rsid w:val="0011071A"/>
    <w:rsid w:val="00110AAF"/>
    <w:rsid w:val="00110EA5"/>
    <w:rsid w:val="00111A59"/>
    <w:rsid w:val="001124CD"/>
    <w:rsid w:val="00114182"/>
    <w:rsid w:val="0011512D"/>
    <w:rsid w:val="00124D78"/>
    <w:rsid w:val="00124E44"/>
    <w:rsid w:val="00124F5E"/>
    <w:rsid w:val="001263D0"/>
    <w:rsid w:val="00127338"/>
    <w:rsid w:val="001300AB"/>
    <w:rsid w:val="00132704"/>
    <w:rsid w:val="00134A61"/>
    <w:rsid w:val="00135B38"/>
    <w:rsid w:val="00136550"/>
    <w:rsid w:val="001402D0"/>
    <w:rsid w:val="00140363"/>
    <w:rsid w:val="00141463"/>
    <w:rsid w:val="00141A56"/>
    <w:rsid w:val="001433CD"/>
    <w:rsid w:val="00143578"/>
    <w:rsid w:val="00144F0C"/>
    <w:rsid w:val="001474F5"/>
    <w:rsid w:val="00154052"/>
    <w:rsid w:val="00154F33"/>
    <w:rsid w:val="00154F79"/>
    <w:rsid w:val="00156B2D"/>
    <w:rsid w:val="001575E0"/>
    <w:rsid w:val="001609BB"/>
    <w:rsid w:val="001617A5"/>
    <w:rsid w:val="00163B81"/>
    <w:rsid w:val="00164FF0"/>
    <w:rsid w:val="00165AB5"/>
    <w:rsid w:val="001666BB"/>
    <w:rsid w:val="00170FFA"/>
    <w:rsid w:val="00171BD0"/>
    <w:rsid w:val="001729F9"/>
    <w:rsid w:val="00172A33"/>
    <w:rsid w:val="00172A99"/>
    <w:rsid w:val="00173EF3"/>
    <w:rsid w:val="00176155"/>
    <w:rsid w:val="001766F6"/>
    <w:rsid w:val="00176E44"/>
    <w:rsid w:val="001770E0"/>
    <w:rsid w:val="00177A02"/>
    <w:rsid w:val="00180102"/>
    <w:rsid w:val="0018309D"/>
    <w:rsid w:val="00183648"/>
    <w:rsid w:val="001847DF"/>
    <w:rsid w:val="00190871"/>
    <w:rsid w:val="001A0EA5"/>
    <w:rsid w:val="001A1B86"/>
    <w:rsid w:val="001A2473"/>
    <w:rsid w:val="001A4EBA"/>
    <w:rsid w:val="001B00EF"/>
    <w:rsid w:val="001B2BAC"/>
    <w:rsid w:val="001B3171"/>
    <w:rsid w:val="001B4D32"/>
    <w:rsid w:val="001B5EAB"/>
    <w:rsid w:val="001B681F"/>
    <w:rsid w:val="001C0463"/>
    <w:rsid w:val="001C27EB"/>
    <w:rsid w:val="001C2930"/>
    <w:rsid w:val="001C5766"/>
    <w:rsid w:val="001C5DC8"/>
    <w:rsid w:val="001C641F"/>
    <w:rsid w:val="001C65EB"/>
    <w:rsid w:val="001D2505"/>
    <w:rsid w:val="001D3A7D"/>
    <w:rsid w:val="001D4DD7"/>
    <w:rsid w:val="001E5531"/>
    <w:rsid w:val="001E556C"/>
    <w:rsid w:val="001E55AB"/>
    <w:rsid w:val="001E5EFD"/>
    <w:rsid w:val="001E79B4"/>
    <w:rsid w:val="001F009E"/>
    <w:rsid w:val="001F1B5C"/>
    <w:rsid w:val="001F1EF9"/>
    <w:rsid w:val="001F2048"/>
    <w:rsid w:val="001F4964"/>
    <w:rsid w:val="001F4EC7"/>
    <w:rsid w:val="001F6E5D"/>
    <w:rsid w:val="001F73E7"/>
    <w:rsid w:val="00200DDD"/>
    <w:rsid w:val="002068B2"/>
    <w:rsid w:val="00206ED1"/>
    <w:rsid w:val="00210343"/>
    <w:rsid w:val="00212C78"/>
    <w:rsid w:val="00215209"/>
    <w:rsid w:val="00216773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1177"/>
    <w:rsid w:val="00244C36"/>
    <w:rsid w:val="0024506E"/>
    <w:rsid w:val="00245745"/>
    <w:rsid w:val="002466BF"/>
    <w:rsid w:val="002506E0"/>
    <w:rsid w:val="00252999"/>
    <w:rsid w:val="002564EB"/>
    <w:rsid w:val="002568D1"/>
    <w:rsid w:val="0026080F"/>
    <w:rsid w:val="002617CB"/>
    <w:rsid w:val="00261FF2"/>
    <w:rsid w:val="002627C6"/>
    <w:rsid w:val="00262FD3"/>
    <w:rsid w:val="00263099"/>
    <w:rsid w:val="00264386"/>
    <w:rsid w:val="002655F2"/>
    <w:rsid w:val="00271D7D"/>
    <w:rsid w:val="00272E1F"/>
    <w:rsid w:val="00274630"/>
    <w:rsid w:val="00276F15"/>
    <w:rsid w:val="00277BBA"/>
    <w:rsid w:val="0028097C"/>
    <w:rsid w:val="00281748"/>
    <w:rsid w:val="00281B34"/>
    <w:rsid w:val="00283A0A"/>
    <w:rsid w:val="00283DAC"/>
    <w:rsid w:val="00286D73"/>
    <w:rsid w:val="00286E70"/>
    <w:rsid w:val="002953A4"/>
    <w:rsid w:val="00297222"/>
    <w:rsid w:val="002A06FD"/>
    <w:rsid w:val="002A1202"/>
    <w:rsid w:val="002A27C3"/>
    <w:rsid w:val="002A327F"/>
    <w:rsid w:val="002A3BFE"/>
    <w:rsid w:val="002A4B2E"/>
    <w:rsid w:val="002A788D"/>
    <w:rsid w:val="002A78DF"/>
    <w:rsid w:val="002A7E83"/>
    <w:rsid w:val="002B0863"/>
    <w:rsid w:val="002B0DDC"/>
    <w:rsid w:val="002B1387"/>
    <w:rsid w:val="002B197B"/>
    <w:rsid w:val="002B4FE9"/>
    <w:rsid w:val="002B5B16"/>
    <w:rsid w:val="002B7B07"/>
    <w:rsid w:val="002B7CD7"/>
    <w:rsid w:val="002C0F35"/>
    <w:rsid w:val="002C1273"/>
    <w:rsid w:val="002C2143"/>
    <w:rsid w:val="002C3731"/>
    <w:rsid w:val="002C3A0E"/>
    <w:rsid w:val="002C52C4"/>
    <w:rsid w:val="002C6627"/>
    <w:rsid w:val="002D1D91"/>
    <w:rsid w:val="002D3037"/>
    <w:rsid w:val="002D557D"/>
    <w:rsid w:val="002D7C0C"/>
    <w:rsid w:val="002D7E95"/>
    <w:rsid w:val="002D7FC4"/>
    <w:rsid w:val="002E0126"/>
    <w:rsid w:val="002E0EF6"/>
    <w:rsid w:val="002E25C9"/>
    <w:rsid w:val="002E6AF8"/>
    <w:rsid w:val="002E736D"/>
    <w:rsid w:val="002E74F7"/>
    <w:rsid w:val="002E7934"/>
    <w:rsid w:val="002E7DA3"/>
    <w:rsid w:val="002F2665"/>
    <w:rsid w:val="002F2A0F"/>
    <w:rsid w:val="002F645D"/>
    <w:rsid w:val="002F7B75"/>
    <w:rsid w:val="0030015D"/>
    <w:rsid w:val="00301589"/>
    <w:rsid w:val="00302898"/>
    <w:rsid w:val="0030422F"/>
    <w:rsid w:val="00304DF5"/>
    <w:rsid w:val="00305770"/>
    <w:rsid w:val="00305BB6"/>
    <w:rsid w:val="00306C8A"/>
    <w:rsid w:val="003102F4"/>
    <w:rsid w:val="00311938"/>
    <w:rsid w:val="00312397"/>
    <w:rsid w:val="00313395"/>
    <w:rsid w:val="0032000B"/>
    <w:rsid w:val="0032080E"/>
    <w:rsid w:val="00320E4C"/>
    <w:rsid w:val="0032156F"/>
    <w:rsid w:val="00323590"/>
    <w:rsid w:val="00323CC8"/>
    <w:rsid w:val="003248EB"/>
    <w:rsid w:val="00327431"/>
    <w:rsid w:val="00330935"/>
    <w:rsid w:val="00330F08"/>
    <w:rsid w:val="00332315"/>
    <w:rsid w:val="003330D0"/>
    <w:rsid w:val="00334E17"/>
    <w:rsid w:val="003351F3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49E2"/>
    <w:rsid w:val="003861BA"/>
    <w:rsid w:val="00386932"/>
    <w:rsid w:val="0039136A"/>
    <w:rsid w:val="00393192"/>
    <w:rsid w:val="00394132"/>
    <w:rsid w:val="00394D6B"/>
    <w:rsid w:val="00395343"/>
    <w:rsid w:val="0039668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0816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588F"/>
    <w:rsid w:val="003D7B42"/>
    <w:rsid w:val="003D7E13"/>
    <w:rsid w:val="003E0F83"/>
    <w:rsid w:val="003E38D3"/>
    <w:rsid w:val="003E4739"/>
    <w:rsid w:val="003E4A8E"/>
    <w:rsid w:val="003E4AA5"/>
    <w:rsid w:val="003E6258"/>
    <w:rsid w:val="003E6408"/>
    <w:rsid w:val="003E6507"/>
    <w:rsid w:val="003E71AB"/>
    <w:rsid w:val="003F01D2"/>
    <w:rsid w:val="003F1193"/>
    <w:rsid w:val="003F1FD0"/>
    <w:rsid w:val="003F55D4"/>
    <w:rsid w:val="003F609F"/>
    <w:rsid w:val="003F6CAC"/>
    <w:rsid w:val="004026CB"/>
    <w:rsid w:val="0040306D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26CAF"/>
    <w:rsid w:val="004301CA"/>
    <w:rsid w:val="00430C28"/>
    <w:rsid w:val="00432619"/>
    <w:rsid w:val="00433C6B"/>
    <w:rsid w:val="00433DF6"/>
    <w:rsid w:val="00435743"/>
    <w:rsid w:val="00440430"/>
    <w:rsid w:val="00440BC3"/>
    <w:rsid w:val="004425B4"/>
    <w:rsid w:val="00443069"/>
    <w:rsid w:val="00443402"/>
    <w:rsid w:val="00443DAE"/>
    <w:rsid w:val="00444138"/>
    <w:rsid w:val="0044415D"/>
    <w:rsid w:val="0044456E"/>
    <w:rsid w:val="004453D4"/>
    <w:rsid w:val="00445D4F"/>
    <w:rsid w:val="0044773F"/>
    <w:rsid w:val="0045022C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2A63"/>
    <w:rsid w:val="004866D7"/>
    <w:rsid w:val="00490765"/>
    <w:rsid w:val="00490DA2"/>
    <w:rsid w:val="00490FE8"/>
    <w:rsid w:val="004918BB"/>
    <w:rsid w:val="00493756"/>
    <w:rsid w:val="00493A8D"/>
    <w:rsid w:val="004940C0"/>
    <w:rsid w:val="0049515E"/>
    <w:rsid w:val="00495D7B"/>
    <w:rsid w:val="00497073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20D6"/>
    <w:rsid w:val="004E5FA8"/>
    <w:rsid w:val="004E63FE"/>
    <w:rsid w:val="004E667C"/>
    <w:rsid w:val="004E755E"/>
    <w:rsid w:val="004F314B"/>
    <w:rsid w:val="004F52CB"/>
    <w:rsid w:val="00502B83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3A1E"/>
    <w:rsid w:val="00525383"/>
    <w:rsid w:val="00531E3D"/>
    <w:rsid w:val="0053216E"/>
    <w:rsid w:val="00532F43"/>
    <w:rsid w:val="00533A12"/>
    <w:rsid w:val="00533B1D"/>
    <w:rsid w:val="0054020C"/>
    <w:rsid w:val="00540516"/>
    <w:rsid w:val="005411F1"/>
    <w:rsid w:val="005414E8"/>
    <w:rsid w:val="00544173"/>
    <w:rsid w:val="00547047"/>
    <w:rsid w:val="0054723D"/>
    <w:rsid w:val="00553217"/>
    <w:rsid w:val="005533CD"/>
    <w:rsid w:val="00555617"/>
    <w:rsid w:val="00563B3A"/>
    <w:rsid w:val="0056750E"/>
    <w:rsid w:val="00567562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2D9"/>
    <w:rsid w:val="0059492C"/>
    <w:rsid w:val="00596D0C"/>
    <w:rsid w:val="005A0BD6"/>
    <w:rsid w:val="005B1674"/>
    <w:rsid w:val="005B2A7A"/>
    <w:rsid w:val="005B3D3F"/>
    <w:rsid w:val="005B3DB3"/>
    <w:rsid w:val="005B4149"/>
    <w:rsid w:val="005B6832"/>
    <w:rsid w:val="005C07FE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4583"/>
    <w:rsid w:val="005E631D"/>
    <w:rsid w:val="005E6BDC"/>
    <w:rsid w:val="005F0218"/>
    <w:rsid w:val="005F314C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144E9"/>
    <w:rsid w:val="0062045E"/>
    <w:rsid w:val="00622DEA"/>
    <w:rsid w:val="00623ED8"/>
    <w:rsid w:val="00624FCE"/>
    <w:rsid w:val="0062567B"/>
    <w:rsid w:val="00630133"/>
    <w:rsid w:val="00633B33"/>
    <w:rsid w:val="0063440E"/>
    <w:rsid w:val="00636075"/>
    <w:rsid w:val="006369E7"/>
    <w:rsid w:val="00636C19"/>
    <w:rsid w:val="006424DE"/>
    <w:rsid w:val="00646D54"/>
    <w:rsid w:val="006478E9"/>
    <w:rsid w:val="00650F58"/>
    <w:rsid w:val="00652C65"/>
    <w:rsid w:val="00656B21"/>
    <w:rsid w:val="00661228"/>
    <w:rsid w:val="00661E79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28DF"/>
    <w:rsid w:val="006B2D78"/>
    <w:rsid w:val="006B6375"/>
    <w:rsid w:val="006C2C78"/>
    <w:rsid w:val="006C4F3E"/>
    <w:rsid w:val="006C58C6"/>
    <w:rsid w:val="006D1EAA"/>
    <w:rsid w:val="006D222F"/>
    <w:rsid w:val="006D3957"/>
    <w:rsid w:val="006D5CED"/>
    <w:rsid w:val="006E4EE6"/>
    <w:rsid w:val="006E7E96"/>
    <w:rsid w:val="006F0743"/>
    <w:rsid w:val="006F17C6"/>
    <w:rsid w:val="006F3583"/>
    <w:rsid w:val="006F3B04"/>
    <w:rsid w:val="006F42E4"/>
    <w:rsid w:val="006F4826"/>
    <w:rsid w:val="006F55D3"/>
    <w:rsid w:val="006F7006"/>
    <w:rsid w:val="006F77A1"/>
    <w:rsid w:val="006F7F94"/>
    <w:rsid w:val="00700017"/>
    <w:rsid w:val="007001B2"/>
    <w:rsid w:val="00700E58"/>
    <w:rsid w:val="00703AC6"/>
    <w:rsid w:val="00703B75"/>
    <w:rsid w:val="00704E49"/>
    <w:rsid w:val="00706297"/>
    <w:rsid w:val="007065DE"/>
    <w:rsid w:val="00712329"/>
    <w:rsid w:val="00712C82"/>
    <w:rsid w:val="007133DB"/>
    <w:rsid w:val="007155D0"/>
    <w:rsid w:val="007206FE"/>
    <w:rsid w:val="00722656"/>
    <w:rsid w:val="007268B2"/>
    <w:rsid w:val="00726DB1"/>
    <w:rsid w:val="00727FA1"/>
    <w:rsid w:val="00733FB5"/>
    <w:rsid w:val="00735C0D"/>
    <w:rsid w:val="00735C9C"/>
    <w:rsid w:val="00737DEE"/>
    <w:rsid w:val="00737F7B"/>
    <w:rsid w:val="00740CD7"/>
    <w:rsid w:val="00743C5E"/>
    <w:rsid w:val="007445C2"/>
    <w:rsid w:val="00747271"/>
    <w:rsid w:val="00750009"/>
    <w:rsid w:val="00751465"/>
    <w:rsid w:val="007523D7"/>
    <w:rsid w:val="007525B8"/>
    <w:rsid w:val="007525C2"/>
    <w:rsid w:val="0075263B"/>
    <w:rsid w:val="00753DA1"/>
    <w:rsid w:val="007563FA"/>
    <w:rsid w:val="00757D22"/>
    <w:rsid w:val="00761D8E"/>
    <w:rsid w:val="007634F2"/>
    <w:rsid w:val="0076385A"/>
    <w:rsid w:val="00771120"/>
    <w:rsid w:val="00773CE4"/>
    <w:rsid w:val="007741D4"/>
    <w:rsid w:val="00776880"/>
    <w:rsid w:val="00781730"/>
    <w:rsid w:val="00785855"/>
    <w:rsid w:val="00785E88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785"/>
    <w:rsid w:val="007B0E69"/>
    <w:rsid w:val="007B2798"/>
    <w:rsid w:val="007B2D3A"/>
    <w:rsid w:val="007B4730"/>
    <w:rsid w:val="007B5E28"/>
    <w:rsid w:val="007C001E"/>
    <w:rsid w:val="007C0293"/>
    <w:rsid w:val="007C0987"/>
    <w:rsid w:val="007C0F3E"/>
    <w:rsid w:val="007C2358"/>
    <w:rsid w:val="007C6AEB"/>
    <w:rsid w:val="007C6EB0"/>
    <w:rsid w:val="007D00B9"/>
    <w:rsid w:val="007D1C05"/>
    <w:rsid w:val="007D47FC"/>
    <w:rsid w:val="007D508A"/>
    <w:rsid w:val="007D56B5"/>
    <w:rsid w:val="007E21BA"/>
    <w:rsid w:val="007E2641"/>
    <w:rsid w:val="007E2885"/>
    <w:rsid w:val="007E3833"/>
    <w:rsid w:val="007E4826"/>
    <w:rsid w:val="007F095C"/>
    <w:rsid w:val="007F0D27"/>
    <w:rsid w:val="007F13EC"/>
    <w:rsid w:val="007F1A5D"/>
    <w:rsid w:val="008010C4"/>
    <w:rsid w:val="00802208"/>
    <w:rsid w:val="0080421D"/>
    <w:rsid w:val="00804558"/>
    <w:rsid w:val="008075FA"/>
    <w:rsid w:val="008076A7"/>
    <w:rsid w:val="008109D0"/>
    <w:rsid w:val="00811108"/>
    <w:rsid w:val="00814C60"/>
    <w:rsid w:val="00816AFD"/>
    <w:rsid w:val="00820048"/>
    <w:rsid w:val="008200C6"/>
    <w:rsid w:val="00820F7C"/>
    <w:rsid w:val="00820FB7"/>
    <w:rsid w:val="00822EAD"/>
    <w:rsid w:val="00823BB1"/>
    <w:rsid w:val="00826320"/>
    <w:rsid w:val="00826B6C"/>
    <w:rsid w:val="008272AD"/>
    <w:rsid w:val="008307DC"/>
    <w:rsid w:val="00831FD5"/>
    <w:rsid w:val="008337FC"/>
    <w:rsid w:val="00833A2B"/>
    <w:rsid w:val="00834A13"/>
    <w:rsid w:val="00835345"/>
    <w:rsid w:val="00835F3D"/>
    <w:rsid w:val="00836669"/>
    <w:rsid w:val="0084455C"/>
    <w:rsid w:val="008448CC"/>
    <w:rsid w:val="0084502C"/>
    <w:rsid w:val="0084567B"/>
    <w:rsid w:val="00845948"/>
    <w:rsid w:val="00845D85"/>
    <w:rsid w:val="00846BB0"/>
    <w:rsid w:val="00846E68"/>
    <w:rsid w:val="00847085"/>
    <w:rsid w:val="00847503"/>
    <w:rsid w:val="0085141A"/>
    <w:rsid w:val="0085433D"/>
    <w:rsid w:val="0085444D"/>
    <w:rsid w:val="0085602A"/>
    <w:rsid w:val="00856F2A"/>
    <w:rsid w:val="008607A8"/>
    <w:rsid w:val="00863A98"/>
    <w:rsid w:val="00863F8F"/>
    <w:rsid w:val="00865E88"/>
    <w:rsid w:val="00866537"/>
    <w:rsid w:val="00866EA5"/>
    <w:rsid w:val="00870220"/>
    <w:rsid w:val="00874B77"/>
    <w:rsid w:val="008820F7"/>
    <w:rsid w:val="00886E56"/>
    <w:rsid w:val="00887E04"/>
    <w:rsid w:val="0089264B"/>
    <w:rsid w:val="00892AD5"/>
    <w:rsid w:val="0089321F"/>
    <w:rsid w:val="00893AD7"/>
    <w:rsid w:val="0089408E"/>
    <w:rsid w:val="00894A42"/>
    <w:rsid w:val="00894A9E"/>
    <w:rsid w:val="008A4644"/>
    <w:rsid w:val="008A6836"/>
    <w:rsid w:val="008A7A9C"/>
    <w:rsid w:val="008A7E58"/>
    <w:rsid w:val="008B0CB3"/>
    <w:rsid w:val="008B0D81"/>
    <w:rsid w:val="008B2CF3"/>
    <w:rsid w:val="008B3EDA"/>
    <w:rsid w:val="008B4D93"/>
    <w:rsid w:val="008B646D"/>
    <w:rsid w:val="008B64D4"/>
    <w:rsid w:val="008C03BA"/>
    <w:rsid w:val="008C0677"/>
    <w:rsid w:val="008C2126"/>
    <w:rsid w:val="008C4159"/>
    <w:rsid w:val="008C5FF0"/>
    <w:rsid w:val="008C7D91"/>
    <w:rsid w:val="008D0D0F"/>
    <w:rsid w:val="008D2A06"/>
    <w:rsid w:val="008D5D7B"/>
    <w:rsid w:val="008D6259"/>
    <w:rsid w:val="008D7EED"/>
    <w:rsid w:val="008E02A8"/>
    <w:rsid w:val="008E31CF"/>
    <w:rsid w:val="008E403C"/>
    <w:rsid w:val="008E4C73"/>
    <w:rsid w:val="008E4D98"/>
    <w:rsid w:val="008E51A0"/>
    <w:rsid w:val="008E71E4"/>
    <w:rsid w:val="008F1F70"/>
    <w:rsid w:val="008F26D7"/>
    <w:rsid w:val="008F2A62"/>
    <w:rsid w:val="008F3CF0"/>
    <w:rsid w:val="008F4D92"/>
    <w:rsid w:val="00900113"/>
    <w:rsid w:val="0090033F"/>
    <w:rsid w:val="00902CEF"/>
    <w:rsid w:val="009036A2"/>
    <w:rsid w:val="009040F2"/>
    <w:rsid w:val="00905841"/>
    <w:rsid w:val="00906963"/>
    <w:rsid w:val="0090794C"/>
    <w:rsid w:val="00910855"/>
    <w:rsid w:val="00911469"/>
    <w:rsid w:val="0091156C"/>
    <w:rsid w:val="0091177B"/>
    <w:rsid w:val="00912709"/>
    <w:rsid w:val="009133CA"/>
    <w:rsid w:val="00914B35"/>
    <w:rsid w:val="00920040"/>
    <w:rsid w:val="00921B65"/>
    <w:rsid w:val="00922ACC"/>
    <w:rsid w:val="009237EA"/>
    <w:rsid w:val="00923AD0"/>
    <w:rsid w:val="00924DA7"/>
    <w:rsid w:val="00927921"/>
    <w:rsid w:val="00931264"/>
    <w:rsid w:val="00933A31"/>
    <w:rsid w:val="00935AA5"/>
    <w:rsid w:val="00936DED"/>
    <w:rsid w:val="00937222"/>
    <w:rsid w:val="00937CF3"/>
    <w:rsid w:val="009406AB"/>
    <w:rsid w:val="00942073"/>
    <w:rsid w:val="00942BDF"/>
    <w:rsid w:val="009434B2"/>
    <w:rsid w:val="00943D09"/>
    <w:rsid w:val="00943D2C"/>
    <w:rsid w:val="009444E2"/>
    <w:rsid w:val="00944A36"/>
    <w:rsid w:val="00955EF8"/>
    <w:rsid w:val="009572B4"/>
    <w:rsid w:val="00957B05"/>
    <w:rsid w:val="00961713"/>
    <w:rsid w:val="00962759"/>
    <w:rsid w:val="009658E0"/>
    <w:rsid w:val="009670F5"/>
    <w:rsid w:val="00970008"/>
    <w:rsid w:val="00970401"/>
    <w:rsid w:val="00970A65"/>
    <w:rsid w:val="009716D3"/>
    <w:rsid w:val="0097280F"/>
    <w:rsid w:val="00973D18"/>
    <w:rsid w:val="0097546F"/>
    <w:rsid w:val="009766C4"/>
    <w:rsid w:val="009771EC"/>
    <w:rsid w:val="00980E55"/>
    <w:rsid w:val="009815EA"/>
    <w:rsid w:val="00983872"/>
    <w:rsid w:val="00987229"/>
    <w:rsid w:val="00987DCC"/>
    <w:rsid w:val="00996371"/>
    <w:rsid w:val="009971D0"/>
    <w:rsid w:val="009A0082"/>
    <w:rsid w:val="009A0B29"/>
    <w:rsid w:val="009A179B"/>
    <w:rsid w:val="009A1807"/>
    <w:rsid w:val="009A3D7D"/>
    <w:rsid w:val="009A583E"/>
    <w:rsid w:val="009A5C10"/>
    <w:rsid w:val="009A7949"/>
    <w:rsid w:val="009B011B"/>
    <w:rsid w:val="009B1D8D"/>
    <w:rsid w:val="009B2353"/>
    <w:rsid w:val="009B3009"/>
    <w:rsid w:val="009B793A"/>
    <w:rsid w:val="009C00C9"/>
    <w:rsid w:val="009C0AD6"/>
    <w:rsid w:val="009C54D3"/>
    <w:rsid w:val="009C68DB"/>
    <w:rsid w:val="009C750F"/>
    <w:rsid w:val="009D33D4"/>
    <w:rsid w:val="009D6E82"/>
    <w:rsid w:val="009E1141"/>
    <w:rsid w:val="009E2DF3"/>
    <w:rsid w:val="009E362D"/>
    <w:rsid w:val="009E516E"/>
    <w:rsid w:val="009F0121"/>
    <w:rsid w:val="009F0B2C"/>
    <w:rsid w:val="009F2F1C"/>
    <w:rsid w:val="009F780D"/>
    <w:rsid w:val="009F7F6A"/>
    <w:rsid w:val="00A005AB"/>
    <w:rsid w:val="00A021FE"/>
    <w:rsid w:val="00A03010"/>
    <w:rsid w:val="00A05506"/>
    <w:rsid w:val="00A05B84"/>
    <w:rsid w:val="00A073B8"/>
    <w:rsid w:val="00A13DC3"/>
    <w:rsid w:val="00A154F2"/>
    <w:rsid w:val="00A15BAD"/>
    <w:rsid w:val="00A17938"/>
    <w:rsid w:val="00A20F5D"/>
    <w:rsid w:val="00A23F41"/>
    <w:rsid w:val="00A24138"/>
    <w:rsid w:val="00A269CF"/>
    <w:rsid w:val="00A27382"/>
    <w:rsid w:val="00A30C7A"/>
    <w:rsid w:val="00A31237"/>
    <w:rsid w:val="00A31940"/>
    <w:rsid w:val="00A34AE8"/>
    <w:rsid w:val="00A37DF6"/>
    <w:rsid w:val="00A408E8"/>
    <w:rsid w:val="00A4359F"/>
    <w:rsid w:val="00A4580C"/>
    <w:rsid w:val="00A45882"/>
    <w:rsid w:val="00A45981"/>
    <w:rsid w:val="00A46406"/>
    <w:rsid w:val="00A47F6B"/>
    <w:rsid w:val="00A5057B"/>
    <w:rsid w:val="00A520A9"/>
    <w:rsid w:val="00A52699"/>
    <w:rsid w:val="00A52965"/>
    <w:rsid w:val="00A55354"/>
    <w:rsid w:val="00A557D9"/>
    <w:rsid w:val="00A60724"/>
    <w:rsid w:val="00A6283C"/>
    <w:rsid w:val="00A634B2"/>
    <w:rsid w:val="00A64C4D"/>
    <w:rsid w:val="00A66951"/>
    <w:rsid w:val="00A701D9"/>
    <w:rsid w:val="00A70281"/>
    <w:rsid w:val="00A70403"/>
    <w:rsid w:val="00A7052A"/>
    <w:rsid w:val="00A71009"/>
    <w:rsid w:val="00A71B24"/>
    <w:rsid w:val="00A7262F"/>
    <w:rsid w:val="00A72C7B"/>
    <w:rsid w:val="00A73424"/>
    <w:rsid w:val="00A73430"/>
    <w:rsid w:val="00A73738"/>
    <w:rsid w:val="00A73FA2"/>
    <w:rsid w:val="00A74E8A"/>
    <w:rsid w:val="00A7681E"/>
    <w:rsid w:val="00A80A78"/>
    <w:rsid w:val="00A81E17"/>
    <w:rsid w:val="00A84508"/>
    <w:rsid w:val="00A911DB"/>
    <w:rsid w:val="00A92DCF"/>
    <w:rsid w:val="00A932AD"/>
    <w:rsid w:val="00A95BFA"/>
    <w:rsid w:val="00A96EDD"/>
    <w:rsid w:val="00A97189"/>
    <w:rsid w:val="00AA03F4"/>
    <w:rsid w:val="00AA0CD2"/>
    <w:rsid w:val="00AA139A"/>
    <w:rsid w:val="00AA1797"/>
    <w:rsid w:val="00AA2904"/>
    <w:rsid w:val="00AA2BAA"/>
    <w:rsid w:val="00AA2C3D"/>
    <w:rsid w:val="00AA32D7"/>
    <w:rsid w:val="00AA4EB3"/>
    <w:rsid w:val="00AA5747"/>
    <w:rsid w:val="00AA693B"/>
    <w:rsid w:val="00AA6D7D"/>
    <w:rsid w:val="00AB04BA"/>
    <w:rsid w:val="00AB0B53"/>
    <w:rsid w:val="00AB141C"/>
    <w:rsid w:val="00AB2015"/>
    <w:rsid w:val="00AB230F"/>
    <w:rsid w:val="00AB329F"/>
    <w:rsid w:val="00AB37D4"/>
    <w:rsid w:val="00AC04CB"/>
    <w:rsid w:val="00AC2181"/>
    <w:rsid w:val="00AC2854"/>
    <w:rsid w:val="00AC3A02"/>
    <w:rsid w:val="00AC4F67"/>
    <w:rsid w:val="00AC5D81"/>
    <w:rsid w:val="00AC76AF"/>
    <w:rsid w:val="00AD20E7"/>
    <w:rsid w:val="00AD246B"/>
    <w:rsid w:val="00AD3D06"/>
    <w:rsid w:val="00AD4A52"/>
    <w:rsid w:val="00AD62AD"/>
    <w:rsid w:val="00AD7C6D"/>
    <w:rsid w:val="00AE1847"/>
    <w:rsid w:val="00AE2FE2"/>
    <w:rsid w:val="00AE3BCD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471"/>
    <w:rsid w:val="00B069E4"/>
    <w:rsid w:val="00B07EB9"/>
    <w:rsid w:val="00B11435"/>
    <w:rsid w:val="00B13319"/>
    <w:rsid w:val="00B15FB1"/>
    <w:rsid w:val="00B16A3B"/>
    <w:rsid w:val="00B2045B"/>
    <w:rsid w:val="00B20F47"/>
    <w:rsid w:val="00B21A2A"/>
    <w:rsid w:val="00B21C38"/>
    <w:rsid w:val="00B2411E"/>
    <w:rsid w:val="00B24D24"/>
    <w:rsid w:val="00B24F96"/>
    <w:rsid w:val="00B259DD"/>
    <w:rsid w:val="00B25FDF"/>
    <w:rsid w:val="00B261C5"/>
    <w:rsid w:val="00B2642C"/>
    <w:rsid w:val="00B27369"/>
    <w:rsid w:val="00B330F8"/>
    <w:rsid w:val="00B3755C"/>
    <w:rsid w:val="00B40626"/>
    <w:rsid w:val="00B410C2"/>
    <w:rsid w:val="00B420F1"/>
    <w:rsid w:val="00B440C6"/>
    <w:rsid w:val="00B456F5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042"/>
    <w:rsid w:val="00B574F4"/>
    <w:rsid w:val="00B60466"/>
    <w:rsid w:val="00B615A0"/>
    <w:rsid w:val="00B62654"/>
    <w:rsid w:val="00B6586E"/>
    <w:rsid w:val="00B67396"/>
    <w:rsid w:val="00B67E56"/>
    <w:rsid w:val="00B7163A"/>
    <w:rsid w:val="00B7431A"/>
    <w:rsid w:val="00B75387"/>
    <w:rsid w:val="00B762CC"/>
    <w:rsid w:val="00B80610"/>
    <w:rsid w:val="00B83068"/>
    <w:rsid w:val="00B83DA0"/>
    <w:rsid w:val="00B84A4F"/>
    <w:rsid w:val="00B867AA"/>
    <w:rsid w:val="00B86D53"/>
    <w:rsid w:val="00B92581"/>
    <w:rsid w:val="00B93A2D"/>
    <w:rsid w:val="00B93CBA"/>
    <w:rsid w:val="00B9754D"/>
    <w:rsid w:val="00BA0F91"/>
    <w:rsid w:val="00BA1D49"/>
    <w:rsid w:val="00BA1FAE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39B3"/>
    <w:rsid w:val="00BB458A"/>
    <w:rsid w:val="00BB53A1"/>
    <w:rsid w:val="00BB61D6"/>
    <w:rsid w:val="00BB70F4"/>
    <w:rsid w:val="00BB7177"/>
    <w:rsid w:val="00BC1BDF"/>
    <w:rsid w:val="00BC2485"/>
    <w:rsid w:val="00BC373C"/>
    <w:rsid w:val="00BC48A6"/>
    <w:rsid w:val="00BC52A8"/>
    <w:rsid w:val="00BC5352"/>
    <w:rsid w:val="00BC5BD2"/>
    <w:rsid w:val="00BC5F24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559E"/>
    <w:rsid w:val="00C06C34"/>
    <w:rsid w:val="00C10C3A"/>
    <w:rsid w:val="00C1392D"/>
    <w:rsid w:val="00C13E5D"/>
    <w:rsid w:val="00C14379"/>
    <w:rsid w:val="00C17135"/>
    <w:rsid w:val="00C17952"/>
    <w:rsid w:val="00C2192D"/>
    <w:rsid w:val="00C23CDD"/>
    <w:rsid w:val="00C245CB"/>
    <w:rsid w:val="00C24E73"/>
    <w:rsid w:val="00C251A2"/>
    <w:rsid w:val="00C26151"/>
    <w:rsid w:val="00C2649A"/>
    <w:rsid w:val="00C3018C"/>
    <w:rsid w:val="00C304C5"/>
    <w:rsid w:val="00C30FD2"/>
    <w:rsid w:val="00C31748"/>
    <w:rsid w:val="00C31C2D"/>
    <w:rsid w:val="00C32AC6"/>
    <w:rsid w:val="00C346C6"/>
    <w:rsid w:val="00C34A44"/>
    <w:rsid w:val="00C34EEE"/>
    <w:rsid w:val="00C35F78"/>
    <w:rsid w:val="00C37D90"/>
    <w:rsid w:val="00C37E98"/>
    <w:rsid w:val="00C43BDA"/>
    <w:rsid w:val="00C468DB"/>
    <w:rsid w:val="00C46A4B"/>
    <w:rsid w:val="00C474D5"/>
    <w:rsid w:val="00C47710"/>
    <w:rsid w:val="00C47C6B"/>
    <w:rsid w:val="00C5366E"/>
    <w:rsid w:val="00C566DD"/>
    <w:rsid w:val="00C576FA"/>
    <w:rsid w:val="00C60ED7"/>
    <w:rsid w:val="00C610FA"/>
    <w:rsid w:val="00C61630"/>
    <w:rsid w:val="00C63AE8"/>
    <w:rsid w:val="00C64417"/>
    <w:rsid w:val="00C646A8"/>
    <w:rsid w:val="00C656F6"/>
    <w:rsid w:val="00C65B8F"/>
    <w:rsid w:val="00C66A08"/>
    <w:rsid w:val="00C6771B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5319"/>
    <w:rsid w:val="00C96227"/>
    <w:rsid w:val="00C96A56"/>
    <w:rsid w:val="00CA1986"/>
    <w:rsid w:val="00CA1DCB"/>
    <w:rsid w:val="00CA20EB"/>
    <w:rsid w:val="00CA2B74"/>
    <w:rsid w:val="00CA3B92"/>
    <w:rsid w:val="00CA57F5"/>
    <w:rsid w:val="00CB0A4F"/>
    <w:rsid w:val="00CB2CFA"/>
    <w:rsid w:val="00CB3F7C"/>
    <w:rsid w:val="00CB5974"/>
    <w:rsid w:val="00CB5B9D"/>
    <w:rsid w:val="00CB60C7"/>
    <w:rsid w:val="00CB6CA6"/>
    <w:rsid w:val="00CB6EC9"/>
    <w:rsid w:val="00CB7A4F"/>
    <w:rsid w:val="00CB7F07"/>
    <w:rsid w:val="00CC2FC2"/>
    <w:rsid w:val="00CC3336"/>
    <w:rsid w:val="00CC3419"/>
    <w:rsid w:val="00CC58EA"/>
    <w:rsid w:val="00CC7B05"/>
    <w:rsid w:val="00CD1545"/>
    <w:rsid w:val="00CD42C1"/>
    <w:rsid w:val="00CD5889"/>
    <w:rsid w:val="00CD69A6"/>
    <w:rsid w:val="00CD6AFF"/>
    <w:rsid w:val="00CE0B0D"/>
    <w:rsid w:val="00CE1340"/>
    <w:rsid w:val="00CE2648"/>
    <w:rsid w:val="00CE3417"/>
    <w:rsid w:val="00CE5086"/>
    <w:rsid w:val="00CE575E"/>
    <w:rsid w:val="00CE60EC"/>
    <w:rsid w:val="00CE65D0"/>
    <w:rsid w:val="00CE78BE"/>
    <w:rsid w:val="00CE7ED8"/>
    <w:rsid w:val="00CF1ADB"/>
    <w:rsid w:val="00CF600C"/>
    <w:rsid w:val="00CF6224"/>
    <w:rsid w:val="00CF74E0"/>
    <w:rsid w:val="00CF7EE6"/>
    <w:rsid w:val="00D000DE"/>
    <w:rsid w:val="00D0054C"/>
    <w:rsid w:val="00D01AC2"/>
    <w:rsid w:val="00D03F16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108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4349"/>
    <w:rsid w:val="00D67432"/>
    <w:rsid w:val="00D676F9"/>
    <w:rsid w:val="00D70985"/>
    <w:rsid w:val="00D70AF6"/>
    <w:rsid w:val="00D731C4"/>
    <w:rsid w:val="00D76B2E"/>
    <w:rsid w:val="00D76D8E"/>
    <w:rsid w:val="00D81D74"/>
    <w:rsid w:val="00D82FF2"/>
    <w:rsid w:val="00D84FD1"/>
    <w:rsid w:val="00D876BA"/>
    <w:rsid w:val="00D87ED1"/>
    <w:rsid w:val="00D93E93"/>
    <w:rsid w:val="00D950ED"/>
    <w:rsid w:val="00D9692A"/>
    <w:rsid w:val="00D97439"/>
    <w:rsid w:val="00DA14AA"/>
    <w:rsid w:val="00DA17E4"/>
    <w:rsid w:val="00DA1BED"/>
    <w:rsid w:val="00DA3101"/>
    <w:rsid w:val="00DA767C"/>
    <w:rsid w:val="00DB0048"/>
    <w:rsid w:val="00DB415B"/>
    <w:rsid w:val="00DB42D0"/>
    <w:rsid w:val="00DB5B47"/>
    <w:rsid w:val="00DB6CB9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489"/>
    <w:rsid w:val="00DD7DA2"/>
    <w:rsid w:val="00DE09DF"/>
    <w:rsid w:val="00DE377B"/>
    <w:rsid w:val="00DE3A1F"/>
    <w:rsid w:val="00DE3FCE"/>
    <w:rsid w:val="00DE63AF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236B"/>
    <w:rsid w:val="00E14FC5"/>
    <w:rsid w:val="00E1543D"/>
    <w:rsid w:val="00E16E9C"/>
    <w:rsid w:val="00E20119"/>
    <w:rsid w:val="00E20F5F"/>
    <w:rsid w:val="00E213BD"/>
    <w:rsid w:val="00E22440"/>
    <w:rsid w:val="00E25FD7"/>
    <w:rsid w:val="00E2638E"/>
    <w:rsid w:val="00E26C9D"/>
    <w:rsid w:val="00E33A27"/>
    <w:rsid w:val="00E33A32"/>
    <w:rsid w:val="00E349A2"/>
    <w:rsid w:val="00E34CDC"/>
    <w:rsid w:val="00E36C8F"/>
    <w:rsid w:val="00E4189D"/>
    <w:rsid w:val="00E43D48"/>
    <w:rsid w:val="00E449E6"/>
    <w:rsid w:val="00E450D0"/>
    <w:rsid w:val="00E45B05"/>
    <w:rsid w:val="00E46A2A"/>
    <w:rsid w:val="00E46ADC"/>
    <w:rsid w:val="00E520AF"/>
    <w:rsid w:val="00E52147"/>
    <w:rsid w:val="00E52CF6"/>
    <w:rsid w:val="00E52FE0"/>
    <w:rsid w:val="00E62575"/>
    <w:rsid w:val="00E64091"/>
    <w:rsid w:val="00E658C7"/>
    <w:rsid w:val="00E6607C"/>
    <w:rsid w:val="00E661D8"/>
    <w:rsid w:val="00E670EA"/>
    <w:rsid w:val="00E7061C"/>
    <w:rsid w:val="00E7083E"/>
    <w:rsid w:val="00E72302"/>
    <w:rsid w:val="00E73008"/>
    <w:rsid w:val="00E7660C"/>
    <w:rsid w:val="00E81A06"/>
    <w:rsid w:val="00E829CB"/>
    <w:rsid w:val="00E912A3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336D"/>
    <w:rsid w:val="00EE647D"/>
    <w:rsid w:val="00EE6F86"/>
    <w:rsid w:val="00EE770E"/>
    <w:rsid w:val="00EF3727"/>
    <w:rsid w:val="00EF3BBD"/>
    <w:rsid w:val="00EF44D7"/>
    <w:rsid w:val="00EF5BE7"/>
    <w:rsid w:val="00EF7C81"/>
    <w:rsid w:val="00F00512"/>
    <w:rsid w:val="00F00D4B"/>
    <w:rsid w:val="00F01E96"/>
    <w:rsid w:val="00F0210E"/>
    <w:rsid w:val="00F03213"/>
    <w:rsid w:val="00F052EC"/>
    <w:rsid w:val="00F108E9"/>
    <w:rsid w:val="00F13756"/>
    <w:rsid w:val="00F13FE9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4676D"/>
    <w:rsid w:val="00F46EC8"/>
    <w:rsid w:val="00F50BF4"/>
    <w:rsid w:val="00F51458"/>
    <w:rsid w:val="00F5197E"/>
    <w:rsid w:val="00F5327A"/>
    <w:rsid w:val="00F53CE1"/>
    <w:rsid w:val="00F5631F"/>
    <w:rsid w:val="00F564AA"/>
    <w:rsid w:val="00F565E5"/>
    <w:rsid w:val="00F60152"/>
    <w:rsid w:val="00F604C7"/>
    <w:rsid w:val="00F62DDC"/>
    <w:rsid w:val="00F65A47"/>
    <w:rsid w:val="00F65B69"/>
    <w:rsid w:val="00F65C49"/>
    <w:rsid w:val="00F711A7"/>
    <w:rsid w:val="00F7262A"/>
    <w:rsid w:val="00F737B4"/>
    <w:rsid w:val="00F74096"/>
    <w:rsid w:val="00F74863"/>
    <w:rsid w:val="00F74F6B"/>
    <w:rsid w:val="00F7622A"/>
    <w:rsid w:val="00F8296B"/>
    <w:rsid w:val="00F82A5F"/>
    <w:rsid w:val="00F83535"/>
    <w:rsid w:val="00F83FDB"/>
    <w:rsid w:val="00F86DFB"/>
    <w:rsid w:val="00F94758"/>
    <w:rsid w:val="00F94902"/>
    <w:rsid w:val="00F96060"/>
    <w:rsid w:val="00F96391"/>
    <w:rsid w:val="00F9656D"/>
    <w:rsid w:val="00F97312"/>
    <w:rsid w:val="00F974FF"/>
    <w:rsid w:val="00FA0AD8"/>
    <w:rsid w:val="00FA1DA5"/>
    <w:rsid w:val="00FA4A5D"/>
    <w:rsid w:val="00FA4A7D"/>
    <w:rsid w:val="00FA5A14"/>
    <w:rsid w:val="00FA704F"/>
    <w:rsid w:val="00FA76FB"/>
    <w:rsid w:val="00FB03EE"/>
    <w:rsid w:val="00FB0F63"/>
    <w:rsid w:val="00FB36A4"/>
    <w:rsid w:val="00FB4FC4"/>
    <w:rsid w:val="00FC2A6B"/>
    <w:rsid w:val="00FC2BDF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69E"/>
    <w:rsid w:val="00FE2E6E"/>
    <w:rsid w:val="00FE2F06"/>
    <w:rsid w:val="00FE71E7"/>
    <w:rsid w:val="00FE7AAD"/>
    <w:rsid w:val="00FE7B5C"/>
    <w:rsid w:val="00FF0740"/>
    <w:rsid w:val="00FF3F41"/>
    <w:rsid w:val="00FF4B33"/>
    <w:rsid w:val="00FF5D8D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1F1FF3E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7C2358"/>
    <w:pPr>
      <w:keepNext/>
      <w:keepLines/>
      <w:pageBreakBefore/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Introductietekstrood">
    <w:name w:val="Introductietekst rood"/>
    <w:basedOn w:val="Standaard"/>
    <w:qFormat/>
    <w:rsid w:val="00AE3BCD"/>
    <w:pPr>
      <w:spacing w:after="0" w:line="280" w:lineRule="atLeast"/>
    </w:pPr>
    <w:rPr>
      <w:rFonts w:ascii="Arial" w:eastAsiaTheme="minorHAnsi" w:hAnsi="Arial" w:cstheme="minorBidi"/>
      <w:color w:val="CC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3" ma:contentTypeDescription="Een nieuw document maken." ma:contentTypeScope="" ma:versionID="0589799d916f87dc625e5c78baff319b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d1c1c618354d5589c508211d172754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672D77-EB30-4DC9-9437-2FFCE07D1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E52BBB-1C19-43C9-9ED4-50EA3D5DA3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5</TotalTime>
  <Pages>2</Pages>
  <Words>406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3509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Brontsema</dc:creator>
  <cp:lastModifiedBy>Jonathan Brontsema</cp:lastModifiedBy>
  <cp:revision>6</cp:revision>
  <cp:lastPrinted>2020-11-12T17:49:00Z</cp:lastPrinted>
  <dcterms:created xsi:type="dcterms:W3CDTF">2022-01-12T10:03:00Z</dcterms:created>
  <dcterms:modified xsi:type="dcterms:W3CDTF">2022-01-12T11:03:00Z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