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2AD17" w14:textId="1A23751F" w:rsidR="00BC3158" w:rsidRPr="00BC3158" w:rsidRDefault="00A13B93" w:rsidP="391BB07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  <w:r w:rsidRPr="391BB075">
        <w:rPr>
          <w:rFonts w:ascii="Corbel" w:hAnsi="Corbel"/>
          <w:b/>
          <w:bCs/>
          <w:sz w:val="24"/>
          <w:szCs w:val="24"/>
        </w:rPr>
        <w:t>Bijlage</w:t>
      </w:r>
      <w:r w:rsidR="003F56E0">
        <w:rPr>
          <w:rFonts w:ascii="Corbel" w:hAnsi="Corbel"/>
          <w:b/>
          <w:bCs/>
          <w:sz w:val="24"/>
          <w:szCs w:val="24"/>
        </w:rPr>
        <w:t xml:space="preserve"> 17B </w:t>
      </w:r>
      <w:r w:rsidRPr="391BB075">
        <w:rPr>
          <w:rFonts w:ascii="Corbel" w:hAnsi="Corbel"/>
          <w:b/>
          <w:bCs/>
          <w:sz w:val="24"/>
          <w:szCs w:val="24"/>
        </w:rPr>
        <w:t>Format sleutelfunctionarissen</w:t>
      </w:r>
      <w:r w:rsidR="00C17923" w:rsidRPr="391BB075">
        <w:rPr>
          <w:rFonts w:ascii="Corbel" w:hAnsi="Corbel"/>
          <w:b/>
          <w:bCs/>
          <w:sz w:val="24"/>
          <w:szCs w:val="24"/>
        </w:rPr>
        <w:t xml:space="preserve"> perceel </w:t>
      </w:r>
      <w:r w:rsidR="00DB419F" w:rsidRPr="391BB075">
        <w:rPr>
          <w:rFonts w:ascii="Corbel" w:hAnsi="Corbel"/>
          <w:b/>
          <w:bCs/>
          <w:sz w:val="24"/>
          <w:szCs w:val="24"/>
        </w:rPr>
        <w:t>2</w:t>
      </w:r>
    </w:p>
    <w:p w14:paraId="5AD745A3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3E9DC5CA" w14:textId="77777777" w:rsidTr="00CC3ABD">
        <w:trPr>
          <w:trHeight w:val="454"/>
        </w:trPr>
        <w:tc>
          <w:tcPr>
            <w:tcW w:w="8954" w:type="dxa"/>
            <w:gridSpan w:val="2"/>
            <w:shd w:val="clear" w:color="auto" w:fill="FF0000"/>
            <w:vAlign w:val="center"/>
          </w:tcPr>
          <w:p w14:paraId="0F9768D7" w14:textId="3703B730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1E3DCD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 </w:t>
            </w:r>
            <w:r w:rsidR="002B5A4C">
              <w:rPr>
                <w:rFonts w:ascii="Corbel" w:hAnsi="Corbel"/>
                <w:b/>
                <w:color w:val="FFFFFF" w:themeColor="background1"/>
                <w:szCs w:val="18"/>
              </w:rPr>
              <w:t xml:space="preserve">voor perceel </w:t>
            </w:r>
            <w:r w:rsidR="007528DE"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  <w:r w:rsidR="002B5A4C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1E3DCD">
              <w:rPr>
                <w:rFonts w:ascii="Corbel" w:hAnsi="Corbel"/>
                <w:b/>
                <w:color w:val="FFFFFF" w:themeColor="background1"/>
                <w:szCs w:val="18"/>
              </w:rPr>
              <w:t>(</w:t>
            </w:r>
            <w:r w:rsidR="00CC3ABD">
              <w:rPr>
                <w:rFonts w:ascii="Corbel" w:hAnsi="Corbel"/>
                <w:b/>
                <w:color w:val="FFFFFF" w:themeColor="background1"/>
                <w:szCs w:val="18"/>
              </w:rPr>
              <w:t>projectleider</w:t>
            </w:r>
            <w:r w:rsidR="001E3DCD">
              <w:rPr>
                <w:rFonts w:ascii="Corbel" w:hAnsi="Corbel"/>
                <w:b/>
                <w:color w:val="FFFFFF" w:themeColor="background1"/>
                <w:szCs w:val="18"/>
              </w:rPr>
              <w:t>)</w:t>
            </w:r>
          </w:p>
        </w:tc>
      </w:tr>
      <w:tr w:rsidR="00AA7BBA" w14:paraId="64CD46C8" w14:textId="77777777" w:rsidTr="001E3DCD">
        <w:trPr>
          <w:trHeight w:val="454"/>
        </w:trPr>
        <w:tc>
          <w:tcPr>
            <w:tcW w:w="4424" w:type="dxa"/>
            <w:vAlign w:val="center"/>
          </w:tcPr>
          <w:p w14:paraId="45B9AD60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7F3D114A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36847139" w14:textId="77777777" w:rsidTr="001E3DCD">
        <w:trPr>
          <w:trHeight w:val="454"/>
        </w:trPr>
        <w:tc>
          <w:tcPr>
            <w:tcW w:w="4424" w:type="dxa"/>
            <w:vAlign w:val="center"/>
          </w:tcPr>
          <w:p w14:paraId="32214D16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2970415" w14:textId="3645ABBF" w:rsidR="00AA7BBA" w:rsidRDefault="00987704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2A0A1E1D" w14:textId="77777777" w:rsidTr="00CC3ABD">
        <w:trPr>
          <w:trHeight w:val="454"/>
        </w:trPr>
        <w:tc>
          <w:tcPr>
            <w:tcW w:w="8954" w:type="dxa"/>
            <w:gridSpan w:val="2"/>
            <w:shd w:val="clear" w:color="auto" w:fill="FF0000"/>
            <w:vAlign w:val="center"/>
          </w:tcPr>
          <w:p w14:paraId="1260E3A6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6A71982C" w14:textId="77777777" w:rsidTr="001E3DCD">
        <w:trPr>
          <w:trHeight w:val="2268"/>
        </w:trPr>
        <w:tc>
          <w:tcPr>
            <w:tcW w:w="8954" w:type="dxa"/>
            <w:gridSpan w:val="2"/>
          </w:tcPr>
          <w:p w14:paraId="61320AF6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7DB63B2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68C85D3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7F6A12F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B923E06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4623DA0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7E30DF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C9BE432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38E2AC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00CF61A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4A386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662DC5F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9AD2C9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3953F81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B201B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AF9B39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86C3C7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B5978E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280FD0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978DD93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D921E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0F74C8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A4093C5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22E7C540" w14:textId="376C54EF" w:rsidR="00723BA1" w:rsidRDefault="00723BA1" w:rsidP="00635421">
      <w:pPr>
        <w:spacing w:after="200" w:line="276" w:lineRule="auto"/>
      </w:pPr>
    </w:p>
    <w:p w14:paraId="520314F6" w14:textId="5B480DC9" w:rsidR="001E3DCD" w:rsidRDefault="001E3DCD" w:rsidP="00635421">
      <w:pPr>
        <w:spacing w:after="200" w:line="276" w:lineRule="auto"/>
      </w:pPr>
    </w:p>
    <w:p w14:paraId="7645D1DA" w14:textId="6F907F5E" w:rsidR="001E3DCD" w:rsidRDefault="001E3DCD" w:rsidP="00635421">
      <w:pPr>
        <w:spacing w:after="200" w:line="276" w:lineRule="auto"/>
      </w:pPr>
    </w:p>
    <w:p w14:paraId="15733E00" w14:textId="011E3B6E" w:rsidR="001E3DCD" w:rsidRDefault="001E3DCD" w:rsidP="00635421">
      <w:pPr>
        <w:spacing w:after="200" w:line="276" w:lineRule="auto"/>
      </w:pPr>
    </w:p>
    <w:p w14:paraId="7FDA8BA0" w14:textId="7E2B80D1" w:rsidR="001E3DCD" w:rsidRDefault="001E3DCD" w:rsidP="00635421">
      <w:pPr>
        <w:spacing w:after="200" w:line="276" w:lineRule="auto"/>
      </w:pPr>
    </w:p>
    <w:p w14:paraId="65F9DBDE" w14:textId="77777777" w:rsidR="001E3DCD" w:rsidRDefault="001E3DCD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1E3DCD" w14:paraId="711198A0" w14:textId="77777777" w:rsidTr="00CC3ABD">
        <w:trPr>
          <w:trHeight w:val="454"/>
        </w:trPr>
        <w:tc>
          <w:tcPr>
            <w:tcW w:w="8954" w:type="dxa"/>
            <w:gridSpan w:val="2"/>
            <w:shd w:val="clear" w:color="auto" w:fill="FF0000"/>
            <w:vAlign w:val="center"/>
          </w:tcPr>
          <w:p w14:paraId="2CAC825B" w14:textId="616F2156" w:rsidR="001E3DCD" w:rsidRPr="00E016F4" w:rsidRDefault="001E3DCD" w:rsidP="00A25DF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 </w:t>
            </w:r>
            <w:r w:rsidR="002B5A4C">
              <w:rPr>
                <w:rFonts w:ascii="Corbel" w:hAnsi="Corbel"/>
                <w:b/>
                <w:color w:val="FFFFFF" w:themeColor="background1"/>
                <w:szCs w:val="18"/>
              </w:rPr>
              <w:t xml:space="preserve">voor perceel </w:t>
            </w:r>
            <w:r w:rsidR="007528DE"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  <w:r w:rsidR="002B5A4C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(medewerker die</w:t>
            </w:r>
            <w:r w:rsidR="00CC3ABD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zorgt</w:t>
            </w:r>
            <w:r w:rsidR="00C94A01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voor het inrichten van het digitaliseringsproces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)</w:t>
            </w:r>
          </w:p>
        </w:tc>
      </w:tr>
      <w:tr w:rsidR="001E3DCD" w14:paraId="3592ABEB" w14:textId="77777777" w:rsidTr="00A25DF4">
        <w:trPr>
          <w:trHeight w:val="454"/>
        </w:trPr>
        <w:tc>
          <w:tcPr>
            <w:tcW w:w="4424" w:type="dxa"/>
            <w:vAlign w:val="center"/>
          </w:tcPr>
          <w:p w14:paraId="4B191B79" w14:textId="77777777" w:rsidR="001E3DCD" w:rsidRPr="00E016F4" w:rsidRDefault="001E3DCD" w:rsidP="00A25DF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1D3FD9C9" w14:textId="77777777" w:rsidR="001E3DCD" w:rsidRPr="00E016F4" w:rsidRDefault="001E3DCD" w:rsidP="00A25DF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1E3DCD" w14:paraId="3929350B" w14:textId="77777777" w:rsidTr="00A25DF4">
        <w:trPr>
          <w:trHeight w:val="454"/>
        </w:trPr>
        <w:tc>
          <w:tcPr>
            <w:tcW w:w="4424" w:type="dxa"/>
            <w:vAlign w:val="center"/>
          </w:tcPr>
          <w:p w14:paraId="56DA1D2D" w14:textId="77777777" w:rsidR="001E3DCD" w:rsidRDefault="001E3DCD" w:rsidP="00A25DF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089E3A24" w14:textId="77777777" w:rsidR="001E3DCD" w:rsidRDefault="001E3DCD" w:rsidP="00A25DF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E3DCD" w14:paraId="7005B50E" w14:textId="77777777" w:rsidTr="00CC3ABD">
        <w:trPr>
          <w:trHeight w:val="454"/>
        </w:trPr>
        <w:tc>
          <w:tcPr>
            <w:tcW w:w="8954" w:type="dxa"/>
            <w:gridSpan w:val="2"/>
            <w:shd w:val="clear" w:color="auto" w:fill="FF0000"/>
            <w:vAlign w:val="center"/>
          </w:tcPr>
          <w:p w14:paraId="7CE4C926" w14:textId="77777777" w:rsidR="001E3DCD" w:rsidRPr="00E016F4" w:rsidRDefault="001E3DCD" w:rsidP="00A25DF4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1E3DCD" w14:paraId="68664B86" w14:textId="77777777" w:rsidTr="00A25DF4">
        <w:trPr>
          <w:trHeight w:val="2268"/>
        </w:trPr>
        <w:tc>
          <w:tcPr>
            <w:tcW w:w="8954" w:type="dxa"/>
            <w:gridSpan w:val="2"/>
          </w:tcPr>
          <w:p w14:paraId="25FFDCD6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3C7D63B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4728322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81D5FD5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9F235DC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C091DB3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4C541A1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E73A304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541AF04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3E3E8C6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965AFE0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D18E3D7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EE9832C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5A278B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0ABE361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D3EB895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A3C1CBE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F27A587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F05F339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250C0FA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08068B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1EFE686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B6B8F53" w14:textId="77777777" w:rsidR="001E3DCD" w:rsidRDefault="001E3DCD" w:rsidP="00A25DF4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71CBA602" w14:textId="77777777" w:rsidR="001E3DCD" w:rsidRDefault="001E3DCD" w:rsidP="00635421">
      <w:pPr>
        <w:spacing w:after="200" w:line="276" w:lineRule="auto"/>
      </w:pPr>
    </w:p>
    <w:p w14:paraId="1733CB93" w14:textId="77777777" w:rsidR="00C94A01" w:rsidRDefault="00C94A01" w:rsidP="00635421">
      <w:pPr>
        <w:spacing w:after="200" w:line="276" w:lineRule="auto"/>
      </w:pPr>
    </w:p>
    <w:p w14:paraId="0AABFEFD" w14:textId="77777777" w:rsidR="00C94A01" w:rsidRDefault="00C94A01" w:rsidP="00635421">
      <w:pPr>
        <w:spacing w:after="200" w:line="276" w:lineRule="auto"/>
      </w:pPr>
    </w:p>
    <w:p w14:paraId="5CB38644" w14:textId="77777777" w:rsidR="00C94A01" w:rsidRDefault="00C94A01" w:rsidP="00635421">
      <w:pPr>
        <w:spacing w:after="200" w:line="276" w:lineRule="auto"/>
      </w:pPr>
    </w:p>
    <w:p w14:paraId="2CBE8892" w14:textId="77777777" w:rsidR="00C94A01" w:rsidRDefault="00C94A01" w:rsidP="00635421">
      <w:pPr>
        <w:spacing w:after="200" w:line="276" w:lineRule="auto"/>
      </w:pPr>
    </w:p>
    <w:p w14:paraId="62B3A00C" w14:textId="77777777" w:rsidR="00C94A01" w:rsidRDefault="00C94A01" w:rsidP="00635421">
      <w:pPr>
        <w:spacing w:after="200" w:line="276" w:lineRule="auto"/>
      </w:pPr>
    </w:p>
    <w:p w14:paraId="1952D745" w14:textId="77777777" w:rsidR="00C94A01" w:rsidRDefault="00C94A01" w:rsidP="00635421">
      <w:pPr>
        <w:spacing w:after="200" w:line="276" w:lineRule="auto"/>
      </w:pPr>
    </w:p>
    <w:p w14:paraId="0C62B507" w14:textId="77777777" w:rsidR="002B5A4C" w:rsidRDefault="002B5A4C" w:rsidP="00635421">
      <w:pPr>
        <w:spacing w:after="200" w:line="276" w:lineRule="auto"/>
      </w:pPr>
    </w:p>
    <w:sectPr w:rsidR="002B5A4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404B2" w14:textId="77777777" w:rsidR="002B55BB" w:rsidRDefault="002B55BB" w:rsidP="001629F4">
      <w:pPr>
        <w:spacing w:line="240" w:lineRule="auto"/>
      </w:pPr>
      <w:r>
        <w:separator/>
      </w:r>
    </w:p>
  </w:endnote>
  <w:endnote w:type="continuationSeparator" w:id="0">
    <w:p w14:paraId="22E6BE7C" w14:textId="77777777" w:rsidR="002B55BB" w:rsidRDefault="002B55BB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2FA0DEB4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498C7BA1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AEB5A" w14:textId="77777777" w:rsidR="002B55BB" w:rsidRDefault="002B55BB" w:rsidP="001629F4">
      <w:pPr>
        <w:spacing w:line="240" w:lineRule="auto"/>
      </w:pPr>
      <w:r>
        <w:separator/>
      </w:r>
    </w:p>
  </w:footnote>
  <w:footnote w:type="continuationSeparator" w:id="0">
    <w:p w14:paraId="128C759A" w14:textId="77777777" w:rsidR="002B55BB" w:rsidRDefault="002B55BB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D0"/>
    <w:rsid w:val="001629F4"/>
    <w:rsid w:val="001E3DCD"/>
    <w:rsid w:val="00287178"/>
    <w:rsid w:val="002B55BB"/>
    <w:rsid w:val="002B5A4C"/>
    <w:rsid w:val="00385613"/>
    <w:rsid w:val="003D54F2"/>
    <w:rsid w:val="003F56E0"/>
    <w:rsid w:val="004018F8"/>
    <w:rsid w:val="00407284"/>
    <w:rsid w:val="004C3E6C"/>
    <w:rsid w:val="00587ED0"/>
    <w:rsid w:val="005E7BFE"/>
    <w:rsid w:val="00635421"/>
    <w:rsid w:val="00654964"/>
    <w:rsid w:val="00723BA1"/>
    <w:rsid w:val="007528DE"/>
    <w:rsid w:val="00877D65"/>
    <w:rsid w:val="00987704"/>
    <w:rsid w:val="009F47E5"/>
    <w:rsid w:val="00A13B93"/>
    <w:rsid w:val="00AA7BBA"/>
    <w:rsid w:val="00AF6457"/>
    <w:rsid w:val="00BC3158"/>
    <w:rsid w:val="00BF1799"/>
    <w:rsid w:val="00C12BBA"/>
    <w:rsid w:val="00C17923"/>
    <w:rsid w:val="00C94A01"/>
    <w:rsid w:val="00CC3ABD"/>
    <w:rsid w:val="00CE4DF6"/>
    <w:rsid w:val="00D05BBB"/>
    <w:rsid w:val="00DB419F"/>
    <w:rsid w:val="00E016F4"/>
    <w:rsid w:val="391BB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4F0AC"/>
  <w15:docId w15:val="{4F279598-8AB9-4660-9DC9-562804F2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3F56E0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vinKaptein\Downloads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CF87AD-8DD0-4B74-87DE-E53343C01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0</TotalTime>
  <Pages>2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 10 BV</dc:creator>
  <cp:lastModifiedBy>Emily van der Linden</cp:lastModifiedBy>
  <cp:revision>12</cp:revision>
  <dcterms:created xsi:type="dcterms:W3CDTF">2021-01-19T13:11:00Z</dcterms:created>
  <dcterms:modified xsi:type="dcterms:W3CDTF">2022-02-18T13:44:00Z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