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AD17" w14:textId="1DBDE0F3" w:rsidR="00BC3158" w:rsidRPr="00BC3158" w:rsidRDefault="00A13B93" w:rsidP="5363E8F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</w:rPr>
      </w:pPr>
      <w:r w:rsidRPr="5363E8F6">
        <w:rPr>
          <w:rFonts w:ascii="Corbel" w:hAnsi="Corbel"/>
          <w:b/>
          <w:bCs/>
          <w:sz w:val="24"/>
          <w:szCs w:val="24"/>
        </w:rPr>
        <w:t xml:space="preserve">Bijlage </w:t>
      </w:r>
      <w:r w:rsidR="00072046">
        <w:rPr>
          <w:rFonts w:ascii="Corbel" w:hAnsi="Corbel"/>
          <w:b/>
          <w:bCs/>
          <w:sz w:val="24"/>
          <w:szCs w:val="24"/>
        </w:rPr>
        <w:t>17A</w:t>
      </w:r>
      <w:r w:rsidRPr="5363E8F6">
        <w:rPr>
          <w:rFonts w:ascii="Corbel" w:hAnsi="Corbel"/>
          <w:b/>
          <w:bCs/>
          <w:sz w:val="24"/>
          <w:szCs w:val="24"/>
        </w:rPr>
        <w:t xml:space="preserve"> </w:t>
      </w:r>
      <w:r w:rsidRPr="5363E8F6">
        <w:rPr>
          <w:rFonts w:ascii="Corbel" w:hAnsi="Corbel"/>
          <w:b/>
          <w:bCs/>
          <w:sz w:val="24"/>
          <w:szCs w:val="24"/>
        </w:rPr>
        <w:t>Format sleutelfunctionarissen</w:t>
      </w:r>
      <w:r w:rsidR="00C17923" w:rsidRPr="5363E8F6">
        <w:rPr>
          <w:rFonts w:ascii="Corbel" w:hAnsi="Corbel"/>
          <w:b/>
          <w:bCs/>
          <w:sz w:val="24"/>
          <w:szCs w:val="24"/>
        </w:rPr>
        <w:t xml:space="preserve"> perceel 1</w:t>
      </w:r>
    </w:p>
    <w:p w14:paraId="5AD745A3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14:paraId="3E9DC5CA" w14:textId="77777777" w:rsidTr="00CC3ABD">
        <w:trPr>
          <w:trHeight w:val="454"/>
        </w:trPr>
        <w:tc>
          <w:tcPr>
            <w:tcW w:w="8954" w:type="dxa"/>
            <w:gridSpan w:val="2"/>
            <w:shd w:val="clear" w:color="auto" w:fill="FF0000"/>
            <w:vAlign w:val="center"/>
          </w:tcPr>
          <w:p w14:paraId="0F9768D7" w14:textId="3D7FF1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1E3DCD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1 </w:t>
            </w:r>
            <w:r w:rsidR="002B5A4C">
              <w:rPr>
                <w:rFonts w:ascii="Corbel" w:hAnsi="Corbel"/>
                <w:b/>
                <w:color w:val="FFFFFF" w:themeColor="background1"/>
                <w:szCs w:val="18"/>
              </w:rPr>
              <w:t xml:space="preserve">voor perceel 1 </w:t>
            </w:r>
            <w:r w:rsidR="001E3DCD">
              <w:rPr>
                <w:rFonts w:ascii="Corbel" w:hAnsi="Corbel"/>
                <w:b/>
                <w:color w:val="FFFFFF" w:themeColor="background1"/>
                <w:szCs w:val="18"/>
              </w:rPr>
              <w:t>(</w:t>
            </w:r>
            <w:r w:rsidR="00CC3ABD">
              <w:rPr>
                <w:rFonts w:ascii="Corbel" w:hAnsi="Corbel"/>
                <w:b/>
                <w:color w:val="FFFFFF" w:themeColor="background1"/>
                <w:szCs w:val="18"/>
              </w:rPr>
              <w:t>projectleider</w:t>
            </w:r>
            <w:r w:rsidR="001E3DCD">
              <w:rPr>
                <w:rFonts w:ascii="Corbel" w:hAnsi="Corbel"/>
                <w:b/>
                <w:color w:val="FFFFFF" w:themeColor="background1"/>
                <w:szCs w:val="18"/>
              </w:rPr>
              <w:t>)</w:t>
            </w:r>
          </w:p>
        </w:tc>
      </w:tr>
      <w:tr w:rsidR="00AA7BBA" w14:paraId="64CD46C8" w14:textId="77777777" w:rsidTr="001E3DCD">
        <w:trPr>
          <w:trHeight w:val="454"/>
        </w:trPr>
        <w:tc>
          <w:tcPr>
            <w:tcW w:w="4424" w:type="dxa"/>
            <w:vAlign w:val="center"/>
          </w:tcPr>
          <w:p w14:paraId="45B9AD60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7F3D114A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AA7BBA" w14:paraId="36847139" w14:textId="77777777" w:rsidTr="001E3DCD">
        <w:trPr>
          <w:trHeight w:val="454"/>
        </w:trPr>
        <w:tc>
          <w:tcPr>
            <w:tcW w:w="4424" w:type="dxa"/>
            <w:vAlign w:val="center"/>
          </w:tcPr>
          <w:p w14:paraId="32214D16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42970415" w14:textId="3645ABBF" w:rsidR="00AA7BBA" w:rsidRDefault="00987704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2A0A1E1D" w14:textId="77777777" w:rsidTr="00CC3ABD">
        <w:trPr>
          <w:trHeight w:val="454"/>
        </w:trPr>
        <w:tc>
          <w:tcPr>
            <w:tcW w:w="8954" w:type="dxa"/>
            <w:gridSpan w:val="2"/>
            <w:shd w:val="clear" w:color="auto" w:fill="FF0000"/>
            <w:vAlign w:val="center"/>
          </w:tcPr>
          <w:p w14:paraId="1260E3A6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6A71982C" w14:textId="77777777" w:rsidTr="001E3DCD">
        <w:trPr>
          <w:trHeight w:val="2268"/>
        </w:trPr>
        <w:tc>
          <w:tcPr>
            <w:tcW w:w="8954" w:type="dxa"/>
            <w:gridSpan w:val="2"/>
          </w:tcPr>
          <w:p w14:paraId="61320AF6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57DB63B2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68C85D3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7F6A12F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B923E06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4623DA0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7E30DF8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C9BE432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38E2ACD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00CF61A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C4A3868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662DC5F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9AD2C9C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3953F81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FB201BE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AF9B39C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86C3C7D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B5978EE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280FD0E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978DD93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CD921EC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0F74C8C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A4093C5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22E7C540" w14:textId="376C54EF" w:rsidR="00723BA1" w:rsidRDefault="00723BA1" w:rsidP="00635421">
      <w:pPr>
        <w:spacing w:after="200" w:line="276" w:lineRule="auto"/>
      </w:pPr>
    </w:p>
    <w:p w14:paraId="520314F6" w14:textId="5B480DC9" w:rsidR="001E3DCD" w:rsidRDefault="001E3DCD" w:rsidP="00635421">
      <w:pPr>
        <w:spacing w:after="200" w:line="276" w:lineRule="auto"/>
      </w:pPr>
    </w:p>
    <w:p w14:paraId="7645D1DA" w14:textId="6F907F5E" w:rsidR="001E3DCD" w:rsidRDefault="001E3DCD" w:rsidP="00635421">
      <w:pPr>
        <w:spacing w:after="200" w:line="276" w:lineRule="auto"/>
      </w:pPr>
    </w:p>
    <w:p w14:paraId="15733E00" w14:textId="011E3B6E" w:rsidR="001E3DCD" w:rsidRDefault="001E3DCD" w:rsidP="00635421">
      <w:pPr>
        <w:spacing w:after="200" w:line="276" w:lineRule="auto"/>
      </w:pPr>
    </w:p>
    <w:p w14:paraId="7FDA8BA0" w14:textId="7E2B80D1" w:rsidR="001E3DCD" w:rsidRDefault="001E3DCD" w:rsidP="00635421">
      <w:pPr>
        <w:spacing w:after="200" w:line="276" w:lineRule="auto"/>
      </w:pPr>
    </w:p>
    <w:p w14:paraId="65F9DBDE" w14:textId="77777777" w:rsidR="001E3DCD" w:rsidRDefault="001E3DCD" w:rsidP="00635421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1E3DCD" w14:paraId="711198A0" w14:textId="77777777" w:rsidTr="00CC3ABD">
        <w:trPr>
          <w:trHeight w:val="454"/>
        </w:trPr>
        <w:tc>
          <w:tcPr>
            <w:tcW w:w="8954" w:type="dxa"/>
            <w:gridSpan w:val="2"/>
            <w:shd w:val="clear" w:color="auto" w:fill="FF0000"/>
            <w:vAlign w:val="center"/>
          </w:tcPr>
          <w:p w14:paraId="2CAC825B" w14:textId="4110F939" w:rsidR="001E3DCD" w:rsidRPr="00E016F4" w:rsidRDefault="001E3DCD" w:rsidP="00A25D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lastRenderedPageBreak/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2 </w:t>
            </w:r>
            <w:r w:rsidR="002B5A4C">
              <w:rPr>
                <w:rFonts w:ascii="Corbel" w:hAnsi="Corbel"/>
                <w:b/>
                <w:color w:val="FFFFFF" w:themeColor="background1"/>
                <w:szCs w:val="18"/>
              </w:rPr>
              <w:t xml:space="preserve">voor perceel 1 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>(medewerker die</w:t>
            </w:r>
            <w:r w:rsidR="00CC3ABD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zorgt</w:t>
            </w:r>
            <w:r w:rsidR="00C94A01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voor het inrichten van het digitaliseringsproces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>)</w:t>
            </w:r>
          </w:p>
        </w:tc>
      </w:tr>
      <w:tr w:rsidR="001E3DCD" w14:paraId="3592ABEB" w14:textId="77777777" w:rsidTr="00A25DF4">
        <w:trPr>
          <w:trHeight w:val="454"/>
        </w:trPr>
        <w:tc>
          <w:tcPr>
            <w:tcW w:w="4424" w:type="dxa"/>
            <w:vAlign w:val="center"/>
          </w:tcPr>
          <w:p w14:paraId="4B191B79" w14:textId="77777777" w:rsidR="001E3DCD" w:rsidRPr="00E016F4" w:rsidRDefault="001E3DCD" w:rsidP="00A25D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1D3FD9C9" w14:textId="77777777" w:rsidR="001E3DCD" w:rsidRPr="00E016F4" w:rsidRDefault="001E3DCD" w:rsidP="00A25D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1E3DCD" w14:paraId="3929350B" w14:textId="77777777" w:rsidTr="00A25DF4">
        <w:trPr>
          <w:trHeight w:val="454"/>
        </w:trPr>
        <w:tc>
          <w:tcPr>
            <w:tcW w:w="4424" w:type="dxa"/>
            <w:vAlign w:val="center"/>
          </w:tcPr>
          <w:p w14:paraId="56DA1D2D" w14:textId="77777777" w:rsidR="001E3DCD" w:rsidRDefault="001E3DCD" w:rsidP="00A25D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089E3A24" w14:textId="77777777" w:rsidR="001E3DCD" w:rsidRDefault="001E3DCD" w:rsidP="00A25D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1E3DCD" w14:paraId="7005B50E" w14:textId="77777777" w:rsidTr="00CC3ABD">
        <w:trPr>
          <w:trHeight w:val="454"/>
        </w:trPr>
        <w:tc>
          <w:tcPr>
            <w:tcW w:w="8954" w:type="dxa"/>
            <w:gridSpan w:val="2"/>
            <w:shd w:val="clear" w:color="auto" w:fill="FF0000"/>
            <w:vAlign w:val="center"/>
          </w:tcPr>
          <w:p w14:paraId="7CE4C926" w14:textId="77777777" w:rsidR="001E3DCD" w:rsidRPr="00E016F4" w:rsidRDefault="001E3DCD" w:rsidP="00A25D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1E3DCD" w14:paraId="68664B86" w14:textId="77777777" w:rsidTr="00A25DF4">
        <w:trPr>
          <w:trHeight w:val="2268"/>
        </w:trPr>
        <w:tc>
          <w:tcPr>
            <w:tcW w:w="8954" w:type="dxa"/>
            <w:gridSpan w:val="2"/>
          </w:tcPr>
          <w:p w14:paraId="25FFDCD6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63C7D63B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4728322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81D5FD5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9F235DC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C091DB3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4C541A1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E73A304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541AF04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3E3E8C6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965AFE0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D18E3D7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EE9832C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F5A278B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0ABE361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D3EB895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A3C1CBE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F27A587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F05F339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250C0FA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F08068B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1EFE686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B6B8F53" w14:textId="77777777" w:rsidR="001E3DCD" w:rsidRDefault="001E3DCD" w:rsidP="00A25DF4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71CBA602" w14:textId="77777777" w:rsidR="001E3DCD" w:rsidRDefault="001E3DCD" w:rsidP="00635421">
      <w:pPr>
        <w:spacing w:after="200" w:line="276" w:lineRule="auto"/>
      </w:pPr>
    </w:p>
    <w:p w14:paraId="1733CB93" w14:textId="77777777" w:rsidR="00C94A01" w:rsidRDefault="00C94A01" w:rsidP="00635421">
      <w:pPr>
        <w:spacing w:after="200" w:line="276" w:lineRule="auto"/>
      </w:pPr>
    </w:p>
    <w:p w14:paraId="0AABFEFD" w14:textId="77777777" w:rsidR="00C94A01" w:rsidRDefault="00C94A01" w:rsidP="00635421">
      <w:pPr>
        <w:spacing w:after="200" w:line="276" w:lineRule="auto"/>
      </w:pPr>
    </w:p>
    <w:p w14:paraId="5CB38644" w14:textId="77777777" w:rsidR="00C94A01" w:rsidRDefault="00C94A01" w:rsidP="00635421">
      <w:pPr>
        <w:spacing w:after="200" w:line="276" w:lineRule="auto"/>
      </w:pPr>
    </w:p>
    <w:p w14:paraId="2CBE8892" w14:textId="77777777" w:rsidR="00C94A01" w:rsidRDefault="00C94A01" w:rsidP="00635421">
      <w:pPr>
        <w:spacing w:after="200" w:line="276" w:lineRule="auto"/>
      </w:pPr>
    </w:p>
    <w:p w14:paraId="62B3A00C" w14:textId="77777777" w:rsidR="00C94A01" w:rsidRDefault="00C94A01" w:rsidP="00635421">
      <w:pPr>
        <w:spacing w:after="200" w:line="276" w:lineRule="auto"/>
      </w:pPr>
    </w:p>
    <w:p w14:paraId="1952D745" w14:textId="77777777" w:rsidR="00C94A01" w:rsidRDefault="00C94A01" w:rsidP="00635421">
      <w:pPr>
        <w:spacing w:after="200" w:line="276" w:lineRule="auto"/>
      </w:pPr>
    </w:p>
    <w:p w14:paraId="532C46DF" w14:textId="77777777" w:rsidR="00C94A01" w:rsidRDefault="00C94A01" w:rsidP="00635421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C94A01" w14:paraId="30E29F46" w14:textId="77777777" w:rsidTr="00F90C29">
        <w:trPr>
          <w:trHeight w:val="454"/>
        </w:trPr>
        <w:tc>
          <w:tcPr>
            <w:tcW w:w="8954" w:type="dxa"/>
            <w:gridSpan w:val="2"/>
            <w:shd w:val="clear" w:color="auto" w:fill="FF0000"/>
            <w:vAlign w:val="center"/>
          </w:tcPr>
          <w:p w14:paraId="7BBA3079" w14:textId="246C38B2" w:rsidR="00C94A01" w:rsidRPr="00E016F4" w:rsidRDefault="00C94A01" w:rsidP="00F90C2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lastRenderedPageBreak/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3 voor perceel 1 (</w:t>
            </w:r>
            <w:r w:rsidR="002B5A4C">
              <w:rPr>
                <w:rFonts w:ascii="Corbel" w:hAnsi="Corbel"/>
                <w:b/>
                <w:color w:val="FFFFFF" w:themeColor="background1"/>
                <w:szCs w:val="18"/>
              </w:rPr>
              <w:t>Medewerker die verantwoordelijk is voor de bewerking van de dossiers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>)</w:t>
            </w:r>
          </w:p>
        </w:tc>
      </w:tr>
      <w:tr w:rsidR="00C94A01" w14:paraId="4E4CC5AB" w14:textId="77777777" w:rsidTr="00F90C29">
        <w:trPr>
          <w:trHeight w:val="454"/>
        </w:trPr>
        <w:tc>
          <w:tcPr>
            <w:tcW w:w="4424" w:type="dxa"/>
            <w:vAlign w:val="center"/>
          </w:tcPr>
          <w:p w14:paraId="01050A17" w14:textId="77777777" w:rsidR="00C94A01" w:rsidRPr="00E016F4" w:rsidRDefault="00C94A01" w:rsidP="00F90C2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3960B6AC" w14:textId="77777777" w:rsidR="00C94A01" w:rsidRPr="00E016F4" w:rsidRDefault="00C94A01" w:rsidP="00F90C2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C94A01" w14:paraId="4012C85D" w14:textId="77777777" w:rsidTr="00F90C29">
        <w:trPr>
          <w:trHeight w:val="454"/>
        </w:trPr>
        <w:tc>
          <w:tcPr>
            <w:tcW w:w="4424" w:type="dxa"/>
            <w:vAlign w:val="center"/>
          </w:tcPr>
          <w:p w14:paraId="7248069D" w14:textId="77777777" w:rsidR="00C94A01" w:rsidRDefault="00C94A01" w:rsidP="00F90C2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5032988A" w14:textId="77777777" w:rsidR="00C94A01" w:rsidRDefault="00C94A01" w:rsidP="00F90C2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C94A01" w14:paraId="52DD7022" w14:textId="77777777" w:rsidTr="00F90C29">
        <w:trPr>
          <w:trHeight w:val="454"/>
        </w:trPr>
        <w:tc>
          <w:tcPr>
            <w:tcW w:w="8954" w:type="dxa"/>
            <w:gridSpan w:val="2"/>
            <w:shd w:val="clear" w:color="auto" w:fill="FF0000"/>
            <w:vAlign w:val="center"/>
          </w:tcPr>
          <w:p w14:paraId="2B9D76A5" w14:textId="77777777" w:rsidR="00C94A01" w:rsidRPr="00E016F4" w:rsidRDefault="00C94A01" w:rsidP="00F90C2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C94A01" w14:paraId="43E87EB3" w14:textId="77777777" w:rsidTr="00F90C29">
        <w:trPr>
          <w:trHeight w:val="2268"/>
        </w:trPr>
        <w:tc>
          <w:tcPr>
            <w:tcW w:w="8954" w:type="dxa"/>
            <w:gridSpan w:val="2"/>
          </w:tcPr>
          <w:p w14:paraId="14239A2D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34DE7150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4ADD00B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B1328DD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9136B39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9052162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74DE5E80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1DC53A8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C8210F3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4D1079B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21D8A2B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24A6AB0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BEBBE54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DF14E91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D5FF767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5A30575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A152795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89C3CF2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CDAE422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46ECC7C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9A78C9C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BCA1529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29AB397" w14:textId="77777777" w:rsidR="00C94A01" w:rsidRDefault="00C94A01" w:rsidP="00F90C29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49516082" w14:textId="77777777" w:rsidR="00C94A01" w:rsidRDefault="00C94A01" w:rsidP="00C94A01">
      <w:pPr>
        <w:spacing w:after="200" w:line="276" w:lineRule="auto"/>
      </w:pPr>
    </w:p>
    <w:p w14:paraId="132008DE" w14:textId="77777777" w:rsidR="00C94A01" w:rsidRDefault="00C94A01" w:rsidP="00635421">
      <w:pPr>
        <w:spacing w:after="200" w:line="276" w:lineRule="auto"/>
      </w:pPr>
    </w:p>
    <w:p w14:paraId="7004B8E6" w14:textId="77777777" w:rsidR="00C94A01" w:rsidRDefault="00C94A01" w:rsidP="00635421">
      <w:pPr>
        <w:spacing w:after="200" w:line="276" w:lineRule="auto"/>
      </w:pPr>
    </w:p>
    <w:p w14:paraId="3BBB8867" w14:textId="77777777" w:rsidR="002B5A4C" w:rsidRDefault="002B5A4C" w:rsidP="00635421">
      <w:pPr>
        <w:spacing w:after="200" w:line="276" w:lineRule="auto"/>
      </w:pPr>
    </w:p>
    <w:p w14:paraId="763860E8" w14:textId="77777777" w:rsidR="002B5A4C" w:rsidRDefault="002B5A4C" w:rsidP="00635421">
      <w:pPr>
        <w:spacing w:after="200" w:line="276" w:lineRule="auto"/>
      </w:pPr>
    </w:p>
    <w:p w14:paraId="246CF285" w14:textId="77777777" w:rsidR="002B5A4C" w:rsidRDefault="002B5A4C" w:rsidP="00635421">
      <w:pPr>
        <w:spacing w:after="200" w:line="276" w:lineRule="auto"/>
      </w:pPr>
    </w:p>
    <w:p w14:paraId="65D4A8C2" w14:textId="77777777" w:rsidR="002B5A4C" w:rsidRDefault="002B5A4C" w:rsidP="00635421">
      <w:pPr>
        <w:spacing w:after="200" w:line="276" w:lineRule="auto"/>
      </w:pPr>
    </w:p>
    <w:p w14:paraId="0C62B507" w14:textId="77777777" w:rsidR="002B5A4C" w:rsidRDefault="002B5A4C" w:rsidP="00635421">
      <w:pPr>
        <w:spacing w:after="200" w:line="276" w:lineRule="auto"/>
      </w:pPr>
    </w:p>
    <w:sectPr w:rsidR="002B5A4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9AB4F" w14:textId="77777777" w:rsidR="00C12BBA" w:rsidRDefault="00C12BBA" w:rsidP="001629F4">
      <w:pPr>
        <w:spacing w:line="240" w:lineRule="auto"/>
      </w:pPr>
      <w:r>
        <w:separator/>
      </w:r>
    </w:p>
  </w:endnote>
  <w:endnote w:type="continuationSeparator" w:id="0">
    <w:p w14:paraId="258D44EA" w14:textId="77777777" w:rsidR="00C12BBA" w:rsidRDefault="00C12BBA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2FA0DEB4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498C7BA1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DDD2E" w14:textId="77777777" w:rsidR="00C12BBA" w:rsidRDefault="00C12BBA" w:rsidP="001629F4">
      <w:pPr>
        <w:spacing w:line="240" w:lineRule="auto"/>
      </w:pPr>
      <w:r>
        <w:separator/>
      </w:r>
    </w:p>
  </w:footnote>
  <w:footnote w:type="continuationSeparator" w:id="0">
    <w:p w14:paraId="458DE578" w14:textId="77777777" w:rsidR="00C12BBA" w:rsidRDefault="00C12BBA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D0"/>
    <w:rsid w:val="00072046"/>
    <w:rsid w:val="001629F4"/>
    <w:rsid w:val="001E3DCD"/>
    <w:rsid w:val="00287178"/>
    <w:rsid w:val="002B5A4C"/>
    <w:rsid w:val="00385613"/>
    <w:rsid w:val="00407284"/>
    <w:rsid w:val="004C3E6C"/>
    <w:rsid w:val="00587ED0"/>
    <w:rsid w:val="005E7BFE"/>
    <w:rsid w:val="00635421"/>
    <w:rsid w:val="00654964"/>
    <w:rsid w:val="00723BA1"/>
    <w:rsid w:val="00877D65"/>
    <w:rsid w:val="00987704"/>
    <w:rsid w:val="009F47E5"/>
    <w:rsid w:val="00A13B93"/>
    <w:rsid w:val="00AA7BBA"/>
    <w:rsid w:val="00AF6457"/>
    <w:rsid w:val="00BC3158"/>
    <w:rsid w:val="00BF1799"/>
    <w:rsid w:val="00C12BBA"/>
    <w:rsid w:val="00C17923"/>
    <w:rsid w:val="00C94A01"/>
    <w:rsid w:val="00CC3ABD"/>
    <w:rsid w:val="00CE4DF6"/>
    <w:rsid w:val="00D05BBB"/>
    <w:rsid w:val="00E016F4"/>
    <w:rsid w:val="00E55968"/>
    <w:rsid w:val="5363E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4F0AC"/>
  <w15:docId w15:val="{4F279598-8AB9-4660-9DC9-562804F2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Revisie">
    <w:name w:val="Revision"/>
    <w:hidden/>
    <w:uiPriority w:val="99"/>
    <w:semiHidden/>
    <w:rsid w:val="00072046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vinKaptein\Downloads\7jan20_Bijlage%20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A43ABF-8A82-469A-9DAA-06F652A13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sleutelfunctionarissen</Template>
  <TotalTime>0</TotalTime>
  <Pages>3</Pages>
  <Words>92</Words>
  <Characters>506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10 BV</dc:creator>
  <cp:lastModifiedBy>Emily van der Linden</cp:lastModifiedBy>
  <cp:revision>4</cp:revision>
  <dcterms:created xsi:type="dcterms:W3CDTF">2022-01-28T12:34:00Z</dcterms:created>
  <dcterms:modified xsi:type="dcterms:W3CDTF">2022-02-18T13:43:00Z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</Properties>
</file>