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54A3C" w14:textId="1F3C770F" w:rsidR="007650B2" w:rsidRPr="00FE135A" w:rsidRDefault="00E76EC8" w:rsidP="7D2D5C5F">
      <w:pPr>
        <w:rPr>
          <w:rFonts w:ascii="Corbel" w:hAnsi="Corbel"/>
          <w:b/>
          <w:bCs/>
          <w:sz w:val="24"/>
          <w:szCs w:val="24"/>
        </w:rPr>
      </w:pPr>
      <w:bookmarkStart w:id="0" w:name="_Toc448087066"/>
      <w:bookmarkStart w:id="1" w:name="_Toc456699878"/>
      <w:r w:rsidRPr="7D2D5C5F">
        <w:rPr>
          <w:rFonts w:ascii="Corbel" w:hAnsi="Corbel"/>
          <w:b/>
          <w:bCs/>
          <w:sz w:val="24"/>
          <w:szCs w:val="24"/>
        </w:rPr>
        <w:t xml:space="preserve">Bijlage </w:t>
      </w:r>
      <w:r w:rsidR="006318EB">
        <w:rPr>
          <w:rFonts w:ascii="Corbel" w:hAnsi="Corbel"/>
          <w:b/>
          <w:bCs/>
          <w:sz w:val="24"/>
          <w:szCs w:val="24"/>
        </w:rPr>
        <w:t>5</w:t>
      </w:r>
      <w:r w:rsidRPr="7D2D5C5F">
        <w:rPr>
          <w:rFonts w:ascii="Corbel" w:hAnsi="Corbel"/>
          <w:b/>
          <w:bCs/>
          <w:sz w:val="24"/>
          <w:szCs w:val="24"/>
        </w:rPr>
        <w:t xml:space="preserve"> A Format kerncompetenties</w:t>
      </w:r>
      <w:r w:rsidR="00FE135A" w:rsidRPr="7D2D5C5F">
        <w:rPr>
          <w:rFonts w:ascii="Corbel" w:hAnsi="Corbel"/>
          <w:b/>
          <w:bCs/>
          <w:sz w:val="24"/>
          <w:szCs w:val="24"/>
        </w:rPr>
        <w:t xml:space="preserve"> </w:t>
      </w:r>
      <w:bookmarkEnd w:id="0"/>
      <w:bookmarkEnd w:id="1"/>
      <w:r w:rsidR="008C39BD" w:rsidRPr="7D2D5C5F">
        <w:rPr>
          <w:rFonts w:ascii="Corbel" w:hAnsi="Corbel"/>
          <w:b/>
          <w:bCs/>
          <w:sz w:val="24"/>
          <w:szCs w:val="24"/>
        </w:rPr>
        <w:t xml:space="preserve">Perceel </w:t>
      </w:r>
      <w:r w:rsidR="00021E80" w:rsidRPr="7D2D5C5F">
        <w:rPr>
          <w:rFonts w:ascii="Corbel" w:hAnsi="Corbel"/>
          <w:b/>
          <w:bCs/>
          <w:sz w:val="24"/>
          <w:szCs w:val="24"/>
        </w:rPr>
        <w:t>1</w:t>
      </w:r>
    </w:p>
    <w:p w14:paraId="2DDD9765" w14:textId="77777777" w:rsidR="001E36FF" w:rsidRPr="00C66747" w:rsidRDefault="001E36FF" w:rsidP="007650B2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color w:val="FFFFFF" w:themeColor="background1"/>
        </w:rPr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C66747" w:rsidRPr="00C66747" w14:paraId="793114A9" w14:textId="77777777" w:rsidTr="00414329">
        <w:trPr>
          <w:trHeight w:val="454"/>
          <w:jc w:val="center"/>
        </w:trPr>
        <w:tc>
          <w:tcPr>
            <w:tcW w:w="9017" w:type="dxa"/>
            <w:gridSpan w:val="2"/>
            <w:shd w:val="clear" w:color="auto" w:fill="FF2630"/>
            <w:vAlign w:val="center"/>
          </w:tcPr>
          <w:p w14:paraId="40C8FA24" w14:textId="0007438C" w:rsidR="00D155E8" w:rsidRPr="00C66747" w:rsidRDefault="00713E8F" w:rsidP="00414329">
            <w:pPr>
              <w:spacing w:line="276" w:lineRule="auto"/>
              <w:rPr>
                <w:rFonts w:ascii="Corbel" w:hAnsi="Corbel" w:cs="Verdana"/>
                <w:color w:val="FFFFFF" w:themeColor="background1"/>
                <w:szCs w:val="18"/>
              </w:rPr>
            </w:pPr>
            <w:r w:rsidRPr="00713E8F">
              <w:rPr>
                <w:rFonts w:ascii="Corbel" w:hAnsi="Corbel" w:cs="Arial"/>
                <w:color w:val="FFFFFF" w:themeColor="background1"/>
                <w:szCs w:val="18"/>
              </w:rPr>
              <w:t xml:space="preserve">Kerncompetentie 1: </w:t>
            </w:r>
            <w:r w:rsidR="00C34A9D" w:rsidRPr="00C34A9D">
              <w:rPr>
                <w:rFonts w:ascii="Corbel" w:hAnsi="Corbel"/>
                <w:color w:val="FFFFFF" w:themeColor="background1"/>
                <w:szCs w:val="18"/>
              </w:rPr>
              <w:t xml:space="preserve">Inschrijver heeft ten minste één opdracht bij een overheidsorganisatie naar tevredenheid uitgevoerd en afgerond, waarbij sprake was van het </w:t>
            </w:r>
            <w:r w:rsidR="00C34A9D" w:rsidRPr="00095F23">
              <w:rPr>
                <w:rFonts w:ascii="Corbel" w:hAnsi="Corbel"/>
                <w:color w:val="FFFFFF" w:themeColor="background1"/>
                <w:szCs w:val="18"/>
                <w:u w:val="single"/>
              </w:rPr>
              <w:t>bewerken</w:t>
            </w:r>
            <w:r w:rsidR="00C34A9D" w:rsidRPr="00C34A9D">
              <w:rPr>
                <w:rFonts w:ascii="Corbel" w:hAnsi="Corbel"/>
                <w:color w:val="FFFFFF" w:themeColor="background1"/>
                <w:szCs w:val="18"/>
              </w:rPr>
              <w:t xml:space="preserve"> van minimaal 200 meter bodemdossiers volgens het Bewerkingsplan en/of vigerende instructies van de betreffende overheidsorganisatie zoals die op dat moment golden.</w:t>
            </w:r>
          </w:p>
        </w:tc>
      </w:tr>
      <w:tr w:rsidR="00D82414" w:rsidRPr="001A17B8" w14:paraId="357E9BF3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AF29293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6EE02EA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3F2D268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740BAC62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5318DA5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913E102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AAC0369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757EE521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EE1124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B861BC3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2E3BAB8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250CC02D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20291D5A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457C19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5A9902D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5BCACEB6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535502B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95168F3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333F855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1E60358E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E69034C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DB032A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B942BC7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D82414" w:rsidRPr="001A17B8" w14:paraId="5B7CE921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BF34E44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700E840E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7ED08F0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0400676C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2088043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7B2D6C0B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896DCCE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EA19995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88DE5A9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6B05A0B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67AFCB6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273DAC1C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B4FC1" w:rsidRPr="001A17B8" w14:paraId="783EF374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E8C4505" w14:textId="2D7E0904" w:rsidR="002B4FC1" w:rsidRPr="00B3187D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3187D">
              <w:rPr>
                <w:rFonts w:ascii="Corbel" w:hAnsi="Corbel"/>
                <w:sz w:val="16"/>
                <w:szCs w:val="16"/>
              </w:rPr>
              <w:t xml:space="preserve">Hoeveel </w:t>
            </w:r>
            <w:r>
              <w:rPr>
                <w:rFonts w:ascii="Corbel" w:hAnsi="Corbel"/>
                <w:sz w:val="16"/>
                <w:szCs w:val="16"/>
              </w:rPr>
              <w:t xml:space="preserve">meter </w:t>
            </w:r>
            <w:r w:rsidRPr="00B3187D">
              <w:rPr>
                <w:rFonts w:ascii="Corbel" w:hAnsi="Corbel"/>
                <w:sz w:val="16"/>
                <w:szCs w:val="16"/>
              </w:rPr>
              <w:t xml:space="preserve">bodemdossiers zijn </w:t>
            </w:r>
            <w:r>
              <w:rPr>
                <w:rFonts w:ascii="Corbel" w:hAnsi="Corbel"/>
                <w:sz w:val="16"/>
                <w:szCs w:val="16"/>
              </w:rPr>
              <w:t>er gedigitaliseerd</w:t>
            </w:r>
            <w:r w:rsidRPr="00B3187D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06409FCB" w14:textId="085BFAF7" w:rsidR="002B4FC1" w:rsidRPr="00520270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B4FC1" w:rsidRPr="001A17B8" w14:paraId="4C7DAF65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220E98A3" w14:textId="77777777" w:rsidR="002B4FC1" w:rsidRPr="001A17B8" w:rsidRDefault="002B4FC1" w:rsidP="002B4FC1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</w:t>
            </w:r>
            <w:r w:rsidRPr="00B3187D">
              <w:rPr>
                <w:rFonts w:ascii="Corbel" w:hAnsi="Corbel"/>
                <w:sz w:val="16"/>
                <w:szCs w:val="16"/>
              </w:rPr>
              <w:t>gevraagde kerncompetentie is tot volle tevredenheid van de referentie-organisatie verricht in de periode van 36 maanden voorafgaand aan de sluitingsdatum voor het indienen van de Aanmelding of 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502637B" w14:textId="77777777" w:rsidR="002B4FC1" w:rsidRPr="00376FA8" w:rsidRDefault="006318EB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4FC1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B4FC1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B4FC1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67AF3D59" w14:textId="77777777" w:rsidR="002B4FC1" w:rsidRDefault="006318EB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4FC1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B4FC1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B4FC1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2B4FC1"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48D16D1A" w14:textId="77777777" w:rsidR="002B4FC1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5535C42" w14:textId="77777777" w:rsidR="002B4FC1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A071357" w14:textId="77777777" w:rsidR="002B4FC1" w:rsidRPr="00376FA8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2B4FC1" w:rsidRPr="001A17B8" w14:paraId="282426A1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0CBE97C7" w14:textId="77777777" w:rsidR="002B4FC1" w:rsidRPr="001A17B8" w:rsidRDefault="002B4FC1" w:rsidP="002B4FC1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06D157DB" w14:textId="77777777" w:rsidR="002B4FC1" w:rsidRPr="00376FA8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2B4FC1" w:rsidRPr="001A17B8" w14:paraId="01C3BF53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DEABF90" w14:textId="77777777" w:rsidR="002B4FC1" w:rsidRPr="001A17B8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2B4FC1" w:rsidRPr="001A17B8" w14:paraId="6B141D4C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D8F759E" w14:textId="77777777" w:rsidR="002B4FC1" w:rsidRPr="001A17B8" w:rsidRDefault="002B4FC1" w:rsidP="002B4FC1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B3187D">
              <w:rPr>
                <w:rFonts w:ascii="Corbel" w:hAnsi="Corbel"/>
                <w:sz w:val="16"/>
                <w:szCs w:val="16"/>
                <w:lang w:val="nl-NL"/>
              </w:rPr>
              <w:t>Inschrijver of Gegadigde verklaart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13A01D86" w14:textId="77777777" w:rsidR="002B4FC1" w:rsidRPr="001A17B8" w:rsidRDefault="002B4FC1" w:rsidP="002B4FC1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099501C" w14:textId="77777777" w:rsidR="002B4FC1" w:rsidRPr="00376FA8" w:rsidRDefault="002B4FC1" w:rsidP="002B4FC1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14A2FF04" w14:textId="77777777" w:rsidR="002B4FC1" w:rsidRPr="00376FA8" w:rsidRDefault="006318EB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4FC1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B4FC1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B4FC1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C1E02D0" w14:textId="77777777" w:rsidR="002B4FC1" w:rsidRPr="001A17B8" w:rsidRDefault="006318EB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4FC1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2B4FC1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2B4FC1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2B4FC1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365EBA0C" w14:textId="77777777" w:rsidR="002B4FC1" w:rsidRPr="001A17B8" w:rsidRDefault="002B4FC1" w:rsidP="002B4FC1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7DB4DCA0" w14:textId="77777777" w:rsidR="00287178" w:rsidRDefault="00287178" w:rsidP="007650B2">
      <w:pPr>
        <w:spacing w:after="200" w:line="276" w:lineRule="auto"/>
      </w:pPr>
    </w:p>
    <w:p w14:paraId="62EE1000" w14:textId="77777777" w:rsidR="00573BA0" w:rsidRDefault="00573BA0" w:rsidP="007650B2">
      <w:pPr>
        <w:spacing w:after="200" w:line="276" w:lineRule="auto"/>
      </w:pPr>
    </w:p>
    <w:p w14:paraId="37357E5B" w14:textId="77777777" w:rsidR="00573BA0" w:rsidRDefault="00573BA0" w:rsidP="007650B2">
      <w:pPr>
        <w:spacing w:after="200" w:line="276" w:lineRule="auto"/>
      </w:pPr>
    </w:p>
    <w:p w14:paraId="37794E8D" w14:textId="77777777" w:rsidR="00573BA0" w:rsidRDefault="00573BA0" w:rsidP="007650B2">
      <w:pPr>
        <w:spacing w:after="200" w:line="276" w:lineRule="auto"/>
      </w:pPr>
    </w:p>
    <w:p w14:paraId="6CB51FAF" w14:textId="77777777" w:rsidR="00573BA0" w:rsidRPr="00C66747" w:rsidRDefault="00573BA0" w:rsidP="00573BA0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color w:val="FFFFFF" w:themeColor="background1"/>
        </w:rPr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573BA0" w:rsidRPr="00C66747" w14:paraId="157BCC26" w14:textId="77777777" w:rsidTr="2EE7812C">
        <w:trPr>
          <w:trHeight w:val="454"/>
          <w:jc w:val="center"/>
        </w:trPr>
        <w:tc>
          <w:tcPr>
            <w:tcW w:w="9017" w:type="dxa"/>
            <w:gridSpan w:val="2"/>
            <w:shd w:val="clear" w:color="auto" w:fill="FF2630"/>
            <w:vAlign w:val="center"/>
          </w:tcPr>
          <w:p w14:paraId="7CF31BBB" w14:textId="237CE806" w:rsidR="00E62A79" w:rsidRPr="007A38AA" w:rsidRDefault="00C647B7" w:rsidP="00F90C29">
            <w:pPr>
              <w:spacing w:line="276" w:lineRule="auto"/>
              <w:rPr>
                <w:rFonts w:ascii="Corbel" w:hAnsi="Corbel" w:cs="Verdana"/>
                <w:color w:val="FFFFFF" w:themeColor="background1"/>
                <w:szCs w:val="18"/>
              </w:rPr>
            </w:pPr>
            <w:r w:rsidRPr="004F7AF2">
              <w:rPr>
                <w:rFonts w:ascii="Corbel" w:hAnsi="Corbel" w:cs="Arial"/>
                <w:color w:val="FFFFFF" w:themeColor="background1"/>
              </w:rPr>
              <w:lastRenderedPageBreak/>
              <w:t xml:space="preserve">Kerncompetentie 2: </w:t>
            </w:r>
            <w:r w:rsidR="00E27DB5" w:rsidRPr="00E27DB5">
              <w:rPr>
                <w:rFonts w:ascii="Corbel" w:hAnsi="Corbel"/>
                <w:color w:val="FFFFFF" w:themeColor="background1"/>
              </w:rPr>
              <w:t xml:space="preserve">Kerncompetentie 2: Inschrijver heeft ten minste één opdracht bij een overheidsorganisatie naar tevredenheid uitgevoerd en afgerond, waarbij sprake was van het </w:t>
            </w:r>
            <w:r w:rsidR="00E27DB5" w:rsidRPr="00B64817">
              <w:rPr>
                <w:rFonts w:ascii="Corbel" w:hAnsi="Corbel"/>
                <w:color w:val="FFFFFF" w:themeColor="background1"/>
                <w:u w:val="single"/>
              </w:rPr>
              <w:t>digitaliseren onder vervanging</w:t>
            </w:r>
            <w:r w:rsidR="00E27DB5" w:rsidRPr="00E27DB5">
              <w:rPr>
                <w:rFonts w:ascii="Corbel" w:hAnsi="Corbel"/>
                <w:color w:val="FFFFFF" w:themeColor="background1"/>
              </w:rPr>
              <w:t xml:space="preserve"> van minimaal 200 meter bodemdossiers volgens het Handboek vervanging zoals dat op dat moment gold.</w:t>
            </w:r>
          </w:p>
        </w:tc>
      </w:tr>
      <w:tr w:rsidR="00573BA0" w:rsidRPr="001A17B8" w14:paraId="62F5C132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495380FB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387F959" w14:textId="77777777" w:rsidR="00573BA0" w:rsidRPr="001E36FF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2758ED8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22704C9F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09017502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7F2790A" w14:textId="77777777" w:rsidR="00573BA0" w:rsidRPr="001E36FF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C1A27A9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33AA157D" w14:textId="77777777" w:rsidTr="2EE7812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9383B84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D5002EF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18D4558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11C1BF93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1F07320E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2180E29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FE43B40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1A786455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50DF1C27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A47F563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59D9C0C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118D86A2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17ADE0E8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499D776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CEB7FAB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61A09971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7D72C193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3679249B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07E200E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276447C3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692B7484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4321DE72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55F83E0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C52CE4A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FC0C346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1103ED4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7472228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5EF63BE2" w14:textId="77777777" w:rsidR="00573BA0" w:rsidRPr="00376FA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73BA0" w:rsidRPr="001A17B8" w14:paraId="62C27F1E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4D21C494" w14:textId="29117127" w:rsidR="00573BA0" w:rsidRPr="00B3187D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2EE7812C">
              <w:rPr>
                <w:rFonts w:ascii="Corbel" w:hAnsi="Corbel"/>
                <w:sz w:val="16"/>
                <w:szCs w:val="16"/>
              </w:rPr>
              <w:t xml:space="preserve">Hoeveel meter bodemdossiers zijn </w:t>
            </w:r>
            <w:proofErr w:type="gramStart"/>
            <w:r w:rsidRPr="2EE7812C">
              <w:rPr>
                <w:rFonts w:ascii="Corbel" w:hAnsi="Corbel"/>
                <w:sz w:val="16"/>
                <w:szCs w:val="16"/>
              </w:rPr>
              <w:t xml:space="preserve">er </w:t>
            </w:r>
            <w:r w:rsidR="00A35640" w:rsidRPr="2EE7812C">
              <w:rPr>
                <w:rFonts w:ascii="Corbel" w:hAnsi="Corbel"/>
                <w:sz w:val="16"/>
                <w:szCs w:val="16"/>
              </w:rPr>
              <w:t xml:space="preserve"> gedigitaliseerd</w:t>
            </w:r>
            <w:proofErr w:type="gramEnd"/>
            <w:r w:rsidRPr="2EE7812C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237F3936" w14:textId="77777777" w:rsidR="00573BA0" w:rsidRPr="0052027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73BA0" w:rsidRPr="001A17B8" w14:paraId="0DA32F40" w14:textId="77777777" w:rsidTr="2EE7812C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5A938C12" w14:textId="77777777" w:rsidR="00573BA0" w:rsidRPr="001A17B8" w:rsidRDefault="00573BA0" w:rsidP="00F90C2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</w:t>
            </w:r>
            <w:r w:rsidRPr="00B3187D">
              <w:rPr>
                <w:rFonts w:ascii="Corbel" w:hAnsi="Corbel"/>
                <w:sz w:val="16"/>
                <w:szCs w:val="16"/>
              </w:rPr>
              <w:t>gevraagde kerncompetentie is tot volle tevredenheid van de referentie-organisatie verricht in de periode van 36 maanden voorafgaand aan de sluitingsdatum voor het indienen van de Aanmelding of 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69717723" w14:textId="77777777" w:rsidR="00573BA0" w:rsidRPr="00376FA8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77702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0F4696F" w14:textId="77777777" w:rsidR="00573BA0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92745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573BA0"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7B7D9A7E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1C9CC571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54F48A8" w14:textId="77777777" w:rsidR="00573BA0" w:rsidRPr="00376FA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3D45EEF8" w14:textId="77777777" w:rsidTr="2EE7812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8585209" w14:textId="77777777" w:rsidR="00573BA0" w:rsidRPr="001A17B8" w:rsidRDefault="00573BA0" w:rsidP="00F90C2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7F500E6A" w14:textId="77777777" w:rsidR="00573BA0" w:rsidRPr="00376FA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73BA0" w:rsidRPr="001A17B8" w14:paraId="386E4BDC" w14:textId="77777777" w:rsidTr="2EE7812C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3EED80AD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573BA0" w:rsidRPr="001A17B8" w14:paraId="44DA4E5E" w14:textId="77777777" w:rsidTr="2EE7812C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A60F6AF" w14:textId="77777777" w:rsidR="00573BA0" w:rsidRPr="001A17B8" w:rsidRDefault="00573BA0" w:rsidP="00F90C2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B3187D">
              <w:rPr>
                <w:rFonts w:ascii="Corbel" w:hAnsi="Corbel"/>
                <w:sz w:val="16"/>
                <w:szCs w:val="16"/>
                <w:lang w:val="nl-NL"/>
              </w:rPr>
              <w:t>Inschrijver of Gegadigde verklaart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74E48784" w14:textId="77777777" w:rsidR="00573BA0" w:rsidRPr="001A17B8" w:rsidRDefault="00573BA0" w:rsidP="00F90C2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E2FBB2D" w14:textId="77777777" w:rsidR="00573BA0" w:rsidRPr="00376FA8" w:rsidRDefault="00573BA0" w:rsidP="00F90C29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082CA0AB" w14:textId="77777777" w:rsidR="00573BA0" w:rsidRPr="00376FA8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26196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331C6237" w14:textId="77777777" w:rsidR="00573BA0" w:rsidRPr="001A17B8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318784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573BA0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62F0A441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783DE559" w14:textId="77777777" w:rsidR="00414329" w:rsidRDefault="00414329" w:rsidP="007650B2">
      <w:pPr>
        <w:spacing w:after="200" w:line="276" w:lineRule="auto"/>
      </w:pPr>
    </w:p>
    <w:p w14:paraId="4B2DF16E" w14:textId="77777777" w:rsidR="00573BA0" w:rsidRDefault="00573BA0" w:rsidP="007650B2">
      <w:pPr>
        <w:spacing w:after="200" w:line="276" w:lineRule="auto"/>
      </w:pPr>
    </w:p>
    <w:p w14:paraId="1E80D53F" w14:textId="77777777" w:rsidR="00B3187D" w:rsidRDefault="00B3187D" w:rsidP="007650B2">
      <w:pPr>
        <w:spacing w:after="200" w:line="276" w:lineRule="auto"/>
      </w:pPr>
    </w:p>
    <w:p w14:paraId="20241DCC" w14:textId="77777777" w:rsidR="00095F23" w:rsidRDefault="00095F23" w:rsidP="007650B2">
      <w:pPr>
        <w:spacing w:after="200" w:line="276" w:lineRule="auto"/>
      </w:pPr>
    </w:p>
    <w:p w14:paraId="326EC43E" w14:textId="77777777" w:rsidR="00573BA0" w:rsidRDefault="00573BA0" w:rsidP="007650B2">
      <w:pPr>
        <w:spacing w:after="200" w:line="276" w:lineRule="auto"/>
      </w:pPr>
    </w:p>
    <w:p w14:paraId="0AEBDDE1" w14:textId="77777777" w:rsidR="00573BA0" w:rsidRPr="00C66747" w:rsidRDefault="00573BA0" w:rsidP="00573BA0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color w:val="FFFFFF" w:themeColor="background1"/>
        </w:rPr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573BA0" w:rsidRPr="00C66747" w14:paraId="762373D0" w14:textId="77777777" w:rsidTr="2EE7812C">
        <w:trPr>
          <w:trHeight w:val="454"/>
          <w:jc w:val="center"/>
        </w:trPr>
        <w:tc>
          <w:tcPr>
            <w:tcW w:w="9017" w:type="dxa"/>
            <w:gridSpan w:val="2"/>
            <w:shd w:val="clear" w:color="auto" w:fill="FF2630"/>
            <w:vAlign w:val="center"/>
          </w:tcPr>
          <w:p w14:paraId="15FF095C" w14:textId="1E6C7A67" w:rsidR="00F34190" w:rsidRPr="00F34190" w:rsidRDefault="00F34190" w:rsidP="00F34190">
            <w:pPr>
              <w:jc w:val="both"/>
              <w:rPr>
                <w:rFonts w:ascii="Corbel" w:hAnsi="Corbel" w:cs="Arial"/>
                <w:color w:val="FFFFFF" w:themeColor="background1"/>
              </w:rPr>
            </w:pPr>
            <w:r>
              <w:rPr>
                <w:rFonts w:ascii="Corbel" w:hAnsi="Corbel" w:cs="Arial"/>
                <w:color w:val="FFFFFF" w:themeColor="background1"/>
              </w:rPr>
              <w:lastRenderedPageBreak/>
              <w:t>K</w:t>
            </w:r>
            <w:r w:rsidRPr="00F34190">
              <w:rPr>
                <w:rFonts w:ascii="Corbel" w:hAnsi="Corbel" w:cs="Arial"/>
                <w:color w:val="FFFFFF" w:themeColor="background1"/>
              </w:rPr>
              <w:t xml:space="preserve">erncompetentie 3: Inschrijver heeft ten minste één opdracht bij een overheidsorganisatie naar tevredenheid uitgevoerd en afgerond, waarbij sprake was van het </w:t>
            </w:r>
            <w:r w:rsidRPr="008A5DD6">
              <w:rPr>
                <w:rFonts w:ascii="Corbel" w:hAnsi="Corbel" w:cs="Arial"/>
                <w:color w:val="FFFFFF" w:themeColor="background1"/>
                <w:u w:val="single"/>
              </w:rPr>
              <w:t>bewerken</w:t>
            </w:r>
            <w:r w:rsidRPr="00F34190">
              <w:rPr>
                <w:rFonts w:ascii="Corbel" w:hAnsi="Corbel" w:cs="Arial"/>
                <w:color w:val="FFFFFF" w:themeColor="background1"/>
              </w:rPr>
              <w:t xml:space="preserve"> van minimaal 200 meter overige dossiers volgens het Bewerkingsplan </w:t>
            </w:r>
            <w:r w:rsidRPr="006608AF">
              <w:rPr>
                <w:rFonts w:ascii="Corbel" w:hAnsi="Corbel" w:cs="Arial"/>
                <w:color w:val="FFFFFF" w:themeColor="background1"/>
                <w:u w:val="single"/>
              </w:rPr>
              <w:t>en/of vigerende instructies van de overheidsorganisatie</w:t>
            </w:r>
            <w:r w:rsidRPr="00F34190">
              <w:rPr>
                <w:rFonts w:ascii="Corbel" w:hAnsi="Corbel" w:cs="Arial"/>
                <w:color w:val="FFFFFF" w:themeColor="background1"/>
              </w:rPr>
              <w:t xml:space="preserve"> zoals die op dat moment golden.</w:t>
            </w:r>
          </w:p>
          <w:p w14:paraId="36A93FBD" w14:textId="77777777" w:rsidR="00F34190" w:rsidRPr="004F7AF2" w:rsidRDefault="00F34190" w:rsidP="53E84C89">
            <w:pPr>
              <w:spacing w:line="276" w:lineRule="auto"/>
              <w:jc w:val="both"/>
              <w:rPr>
                <w:rFonts w:ascii="Corbel" w:eastAsia="Corbel" w:hAnsi="Corbel" w:cs="Corbel"/>
                <w:color w:val="FFFFFF" w:themeColor="background1"/>
              </w:rPr>
            </w:pPr>
          </w:p>
          <w:p w14:paraId="79275CE3" w14:textId="77777777" w:rsidR="00573BA0" w:rsidRPr="00C66747" w:rsidRDefault="00573BA0" w:rsidP="00F90C29">
            <w:pPr>
              <w:spacing w:line="276" w:lineRule="auto"/>
              <w:rPr>
                <w:rFonts w:ascii="Corbel" w:hAnsi="Corbel" w:cs="Verdana"/>
                <w:color w:val="FFFFFF" w:themeColor="background1"/>
                <w:szCs w:val="18"/>
              </w:rPr>
            </w:pPr>
          </w:p>
        </w:tc>
      </w:tr>
      <w:tr w:rsidR="00573BA0" w:rsidRPr="001A17B8" w14:paraId="506E26E5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491EDC70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FFB817D" w14:textId="77777777" w:rsidR="00573BA0" w:rsidRPr="001E36FF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EA37938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473A088E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2CD6F8F5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E1999B5" w14:textId="77777777" w:rsidR="00573BA0" w:rsidRPr="001E36FF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72A9244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5F5C6623" w14:textId="77777777" w:rsidTr="2EE7812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1866FEDD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24C1E81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D3B19DE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7D7C6821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76C73CBB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471C0FA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B051827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5B5F09FF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28B3C3A2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364EB41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1A1E871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056F6EE5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680F5865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FBF15F3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0B9DD66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54F62E6A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1EFDFCB1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10D3E04E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B50C72F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59F3AB9D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035F7845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0095A7CB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852B71E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847BF5B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384FA03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F780F1F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BE8DD6B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2F8344D0" w14:textId="77777777" w:rsidR="00573BA0" w:rsidRPr="00376FA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73BA0" w:rsidRPr="001A17B8" w14:paraId="45D3AD61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740B8DE2" w14:textId="3A8A6786" w:rsidR="00573BA0" w:rsidRPr="00B3187D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3187D">
              <w:rPr>
                <w:rFonts w:ascii="Corbel" w:hAnsi="Corbel"/>
                <w:sz w:val="16"/>
                <w:szCs w:val="16"/>
              </w:rPr>
              <w:t xml:space="preserve">Hoeveel </w:t>
            </w:r>
            <w:r>
              <w:rPr>
                <w:rFonts w:ascii="Corbel" w:hAnsi="Corbel"/>
                <w:sz w:val="16"/>
                <w:szCs w:val="16"/>
              </w:rPr>
              <w:t xml:space="preserve">meter </w:t>
            </w:r>
            <w:r w:rsidR="006608AF">
              <w:rPr>
                <w:rFonts w:ascii="Corbel" w:hAnsi="Corbel"/>
                <w:sz w:val="16"/>
                <w:szCs w:val="16"/>
              </w:rPr>
              <w:t>overige dossier</w:t>
            </w:r>
            <w:r w:rsidRPr="00B3187D">
              <w:rPr>
                <w:rFonts w:ascii="Corbel" w:hAnsi="Corbel"/>
                <w:sz w:val="16"/>
                <w:szCs w:val="16"/>
              </w:rPr>
              <w:t xml:space="preserve"> zijn </w:t>
            </w:r>
            <w:r>
              <w:rPr>
                <w:rFonts w:ascii="Corbel" w:hAnsi="Corbel"/>
                <w:sz w:val="16"/>
                <w:szCs w:val="16"/>
              </w:rPr>
              <w:t xml:space="preserve">er </w:t>
            </w:r>
            <w:r w:rsidR="00A35640">
              <w:rPr>
                <w:rFonts w:ascii="Corbel" w:hAnsi="Corbel"/>
                <w:sz w:val="16"/>
                <w:szCs w:val="16"/>
              </w:rPr>
              <w:t>bewerkt</w:t>
            </w:r>
            <w:r w:rsidRPr="00B3187D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7A4F0DDC" w14:textId="77777777" w:rsidR="00573BA0" w:rsidRPr="0052027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73BA0" w:rsidRPr="001A17B8" w14:paraId="69FB8F07" w14:textId="77777777" w:rsidTr="2EE7812C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64AF30D6" w14:textId="77777777" w:rsidR="00573BA0" w:rsidRPr="001A17B8" w:rsidRDefault="00573BA0" w:rsidP="00F90C2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</w:t>
            </w:r>
            <w:r w:rsidRPr="00B3187D">
              <w:rPr>
                <w:rFonts w:ascii="Corbel" w:hAnsi="Corbel"/>
                <w:sz w:val="16"/>
                <w:szCs w:val="16"/>
              </w:rPr>
              <w:t>gevraagde kerncompetentie is tot volle tevredenheid van de referentie-organisatie verricht in de periode van 36 maanden voorafgaand aan de sluitingsdatum voor het indienen van de Aanmelding of 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FF17056" w14:textId="77777777" w:rsidR="00573BA0" w:rsidRPr="00376FA8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202069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5C6F70FA" w14:textId="77777777" w:rsidR="00573BA0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888108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573BA0"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3A4E0994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5ED235AD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41620F8E" w14:textId="77777777" w:rsidR="00573BA0" w:rsidRPr="00376FA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786CBB34" w14:textId="77777777" w:rsidTr="2EE7812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2AAF494" w14:textId="77777777" w:rsidR="00573BA0" w:rsidRPr="001A17B8" w:rsidRDefault="00573BA0" w:rsidP="00F90C2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2375C755" w14:textId="77777777" w:rsidR="00573BA0" w:rsidRPr="00376FA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73BA0" w:rsidRPr="001A17B8" w14:paraId="5CDE028A" w14:textId="77777777" w:rsidTr="2EE7812C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7E56A3FC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573BA0" w:rsidRPr="001A17B8" w14:paraId="11F9FF77" w14:textId="77777777" w:rsidTr="2EE7812C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C145C0C" w14:textId="77777777" w:rsidR="00573BA0" w:rsidRPr="001A17B8" w:rsidRDefault="00573BA0" w:rsidP="00F90C2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B3187D">
              <w:rPr>
                <w:rFonts w:ascii="Corbel" w:hAnsi="Corbel"/>
                <w:sz w:val="16"/>
                <w:szCs w:val="16"/>
                <w:lang w:val="nl-NL"/>
              </w:rPr>
              <w:t>Inschrijver of Gegadigde verklaart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441C1220" w14:textId="77777777" w:rsidR="00573BA0" w:rsidRPr="001A17B8" w:rsidRDefault="00573BA0" w:rsidP="00F90C2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3F02055" w14:textId="77777777" w:rsidR="00573BA0" w:rsidRPr="00376FA8" w:rsidRDefault="00573BA0" w:rsidP="00F90C29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2E151407" w14:textId="77777777" w:rsidR="00573BA0" w:rsidRPr="00376FA8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50998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79AE1E64" w14:textId="77777777" w:rsidR="00573BA0" w:rsidRPr="001A17B8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29489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573BA0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27D0D7F8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0278A17F" w14:textId="77777777" w:rsidR="00573BA0" w:rsidRDefault="00573BA0" w:rsidP="007650B2">
      <w:pPr>
        <w:spacing w:after="200" w:line="276" w:lineRule="auto"/>
      </w:pPr>
    </w:p>
    <w:p w14:paraId="6FD88F72" w14:textId="77777777" w:rsidR="00573BA0" w:rsidRDefault="00573BA0" w:rsidP="007650B2">
      <w:pPr>
        <w:spacing w:after="200" w:line="276" w:lineRule="auto"/>
      </w:pPr>
    </w:p>
    <w:p w14:paraId="101D47E6" w14:textId="77777777" w:rsidR="00573BA0" w:rsidRDefault="00573BA0" w:rsidP="007650B2">
      <w:pPr>
        <w:spacing w:after="200" w:line="276" w:lineRule="auto"/>
      </w:pPr>
    </w:p>
    <w:p w14:paraId="3992BBB9" w14:textId="77777777" w:rsidR="00573BA0" w:rsidRDefault="00573BA0" w:rsidP="007650B2">
      <w:pPr>
        <w:spacing w:after="200" w:line="276" w:lineRule="auto"/>
      </w:pPr>
    </w:p>
    <w:p w14:paraId="0D93E482" w14:textId="77777777" w:rsidR="00573BA0" w:rsidRDefault="00573BA0" w:rsidP="007650B2">
      <w:pPr>
        <w:spacing w:after="200" w:line="276" w:lineRule="auto"/>
      </w:pPr>
    </w:p>
    <w:p w14:paraId="76934060" w14:textId="77777777" w:rsidR="00573BA0" w:rsidRPr="00C66747" w:rsidRDefault="00573BA0" w:rsidP="00573BA0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color w:val="FFFFFF" w:themeColor="background1"/>
        </w:rPr>
      </w:pP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573BA0" w:rsidRPr="00C66747" w14:paraId="7CC73B80" w14:textId="77777777" w:rsidTr="2EE7812C">
        <w:trPr>
          <w:trHeight w:val="454"/>
          <w:jc w:val="center"/>
        </w:trPr>
        <w:tc>
          <w:tcPr>
            <w:tcW w:w="9017" w:type="dxa"/>
            <w:gridSpan w:val="2"/>
            <w:shd w:val="clear" w:color="auto" w:fill="FF2630"/>
            <w:vAlign w:val="center"/>
          </w:tcPr>
          <w:p w14:paraId="1219A478" w14:textId="5D52E7CD" w:rsidR="00573BA0" w:rsidRPr="00C66747" w:rsidRDefault="00AD7C32" w:rsidP="00F90C29">
            <w:pPr>
              <w:spacing w:line="276" w:lineRule="auto"/>
              <w:rPr>
                <w:rFonts w:ascii="Corbel" w:hAnsi="Corbel" w:cs="Verdana"/>
                <w:color w:val="FFFFFF" w:themeColor="background1"/>
                <w:szCs w:val="18"/>
              </w:rPr>
            </w:pPr>
            <w:r w:rsidRPr="00AD7C32">
              <w:rPr>
                <w:rFonts w:ascii="Corbel" w:hAnsi="Corbel"/>
                <w:color w:val="FFFFFF" w:themeColor="background1"/>
              </w:rPr>
              <w:t xml:space="preserve">Kerncompetentie 4: Inschrijver heeft ten minste één opdracht bij een overheidsorganisatie naar tevredenheid uitgevoerd en afgerond, waarbij sprake was van het </w:t>
            </w:r>
            <w:r w:rsidRPr="00CC10FD">
              <w:rPr>
                <w:rFonts w:ascii="Corbel" w:hAnsi="Corbel"/>
                <w:color w:val="FFFFFF" w:themeColor="background1"/>
                <w:u w:val="single"/>
              </w:rPr>
              <w:t>digitaliseren</w:t>
            </w:r>
            <w:r w:rsidRPr="00AD7C32">
              <w:rPr>
                <w:rFonts w:ascii="Corbel" w:hAnsi="Corbel"/>
                <w:color w:val="FFFFFF" w:themeColor="background1"/>
              </w:rPr>
              <w:t xml:space="preserve"> onder vervanging van minimaal 200 meter overige dossiers volgens het Bewerkingsplan zoals dat op dat moment gold.</w:t>
            </w:r>
          </w:p>
        </w:tc>
      </w:tr>
      <w:tr w:rsidR="00573BA0" w:rsidRPr="001A17B8" w14:paraId="170FD705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02428847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72B920" w14:textId="77777777" w:rsidR="00573BA0" w:rsidRPr="001E36FF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534D658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58857F99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55B8A79E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8033935" w14:textId="77777777" w:rsidR="00573BA0" w:rsidRPr="001E36FF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EB673CF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192F4E92" w14:textId="77777777" w:rsidTr="2EE7812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147D01A7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AB51AD1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0D291C7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7B822280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46E5F142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E654FFB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FBA5CAD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4ADB9C77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4A72778B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460F0D4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603CCFB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4CA8C117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660E4E8E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DE888CF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CD54443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573BA0" w:rsidRPr="001A17B8" w14:paraId="1E4AC16E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010467DA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proofErr w:type="gramStart"/>
            <w:r>
              <w:rPr>
                <w:rFonts w:ascii="Corbel" w:hAnsi="Corbel"/>
                <w:sz w:val="16"/>
                <w:szCs w:val="16"/>
              </w:rPr>
              <w:t>Indien</w:t>
            </w:r>
            <w:proofErr w:type="gramEnd"/>
            <w:r>
              <w:rPr>
                <w:rFonts w:ascii="Corbel" w:hAnsi="Corbel"/>
                <w:sz w:val="16"/>
                <w:szCs w:val="16"/>
              </w:rPr>
              <w:t xml:space="preserve"> de referentie-opdracht is uitgevoerd door een specifieke deelnemer aan Samenwerkingsverband of specifieke Derde waarop door Inschrijver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2110B72A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94F9D1B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05940447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34EB6607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45B5DA32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C808278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91A3713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DBF8296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7016E30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CECFC07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5A8D9B84" w14:textId="77777777" w:rsidR="00573BA0" w:rsidRPr="00376FA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73BA0" w:rsidRPr="001A17B8" w14:paraId="5B01FC48" w14:textId="77777777" w:rsidTr="2EE7812C">
        <w:trPr>
          <w:jc w:val="center"/>
        </w:trPr>
        <w:tc>
          <w:tcPr>
            <w:tcW w:w="5076" w:type="dxa"/>
            <w:shd w:val="clear" w:color="auto" w:fill="auto"/>
          </w:tcPr>
          <w:p w14:paraId="1A74CBCC" w14:textId="336E4C99" w:rsidR="00573BA0" w:rsidRPr="00B3187D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3187D">
              <w:rPr>
                <w:rFonts w:ascii="Corbel" w:hAnsi="Corbel"/>
                <w:sz w:val="16"/>
                <w:szCs w:val="16"/>
              </w:rPr>
              <w:t xml:space="preserve">Hoeveel </w:t>
            </w:r>
            <w:r>
              <w:rPr>
                <w:rFonts w:ascii="Corbel" w:hAnsi="Corbel"/>
                <w:sz w:val="16"/>
                <w:szCs w:val="16"/>
              </w:rPr>
              <w:t xml:space="preserve">meter </w:t>
            </w:r>
            <w:r w:rsidR="00CC10FD">
              <w:rPr>
                <w:rFonts w:ascii="Corbel" w:hAnsi="Corbel"/>
                <w:sz w:val="16"/>
                <w:szCs w:val="16"/>
              </w:rPr>
              <w:t>overige dossiers</w:t>
            </w:r>
            <w:r w:rsidRPr="00B3187D">
              <w:rPr>
                <w:rFonts w:ascii="Corbel" w:hAnsi="Corbel"/>
                <w:sz w:val="16"/>
                <w:szCs w:val="16"/>
              </w:rPr>
              <w:t xml:space="preserve"> zijn </w:t>
            </w:r>
            <w:r>
              <w:rPr>
                <w:rFonts w:ascii="Corbel" w:hAnsi="Corbel"/>
                <w:sz w:val="16"/>
                <w:szCs w:val="16"/>
              </w:rPr>
              <w:t>er gedigitaliseerd</w:t>
            </w:r>
            <w:r w:rsidRPr="00B3187D">
              <w:rPr>
                <w:rFonts w:ascii="Corbel" w:hAnsi="Corbel"/>
                <w:sz w:val="16"/>
                <w:szCs w:val="16"/>
              </w:rPr>
              <w:t>?</w:t>
            </w:r>
          </w:p>
        </w:tc>
        <w:tc>
          <w:tcPr>
            <w:tcW w:w="3941" w:type="dxa"/>
            <w:shd w:val="clear" w:color="auto" w:fill="auto"/>
          </w:tcPr>
          <w:p w14:paraId="0DBB06D6" w14:textId="77777777" w:rsidR="00573BA0" w:rsidRPr="0052027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73BA0" w:rsidRPr="001A17B8" w14:paraId="06D1D370" w14:textId="77777777" w:rsidTr="2EE7812C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76384D5D" w14:textId="77777777" w:rsidR="00573BA0" w:rsidRPr="001A17B8" w:rsidRDefault="00573BA0" w:rsidP="00F90C2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</w:t>
            </w:r>
            <w:r w:rsidRPr="00B3187D">
              <w:rPr>
                <w:rFonts w:ascii="Corbel" w:hAnsi="Corbel"/>
                <w:sz w:val="16"/>
                <w:szCs w:val="16"/>
              </w:rPr>
              <w:t>gevraagde kerncompetentie is tot volle tevredenheid van de referentie-organisatie verricht in de periode van 36 maanden voorafgaand aan de sluitingsdatum voor het indienen van de Aanmelding of Inschrijving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>
              <w:rPr>
                <w:rFonts w:ascii="Corbel" w:hAnsi="Corbel"/>
                <w:sz w:val="16"/>
                <w:szCs w:val="16"/>
              </w:rPr>
              <w:t>op heeft moeten</w:t>
            </w:r>
            <w:r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68FCE89C" w14:textId="77777777" w:rsidR="00573BA0" w:rsidRPr="00376FA8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101688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4974A461" w14:textId="77777777" w:rsidR="00573BA0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932249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573BA0" w:rsidRPr="00376FA8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  <w:p w14:paraId="1AD2F2CF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9B9B350" w14:textId="77777777" w:rsidR="00573BA0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5420BBCF" w14:textId="77777777" w:rsidR="00573BA0" w:rsidRPr="00376FA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573BA0" w:rsidRPr="001A17B8" w14:paraId="18F2A066" w14:textId="77777777" w:rsidTr="2EE7812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AA91DFE" w14:textId="77777777" w:rsidR="00573BA0" w:rsidRPr="001A17B8" w:rsidRDefault="00573BA0" w:rsidP="00F90C29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04F07CDB" w14:textId="77777777" w:rsidR="00573BA0" w:rsidRPr="00376FA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573BA0" w:rsidRPr="001A17B8" w14:paraId="3275DD87" w14:textId="77777777" w:rsidTr="2EE7812C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F001D6E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573BA0" w:rsidRPr="001A17B8" w14:paraId="795F0F4F" w14:textId="77777777" w:rsidTr="2EE7812C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6EC05257" w14:textId="77777777" w:rsidR="00573BA0" w:rsidRPr="001A17B8" w:rsidRDefault="00573BA0" w:rsidP="00F90C2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B3187D">
              <w:rPr>
                <w:rFonts w:ascii="Corbel" w:hAnsi="Corbel"/>
                <w:sz w:val="16"/>
                <w:szCs w:val="16"/>
                <w:lang w:val="nl-NL"/>
              </w:rPr>
              <w:t>Inschrijver of Gegadigde verklaart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, door het naar volle tevreden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>heid 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6323CCB0" w14:textId="77777777" w:rsidR="00573BA0" w:rsidRPr="001A17B8" w:rsidRDefault="00573BA0" w:rsidP="00F90C29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F706A28" w14:textId="77777777" w:rsidR="00573BA0" w:rsidRPr="00376FA8" w:rsidRDefault="00573BA0" w:rsidP="00F90C29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46A561CA" w14:textId="77777777" w:rsidR="00573BA0" w:rsidRPr="00376FA8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102261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Ja</w:t>
            </w:r>
          </w:p>
          <w:p w14:paraId="51A55388" w14:textId="77777777" w:rsidR="00573BA0" w:rsidRPr="001A17B8" w:rsidRDefault="006318EB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highlight w:val="lightGray"/>
                </w:rPr>
                <w:id w:val="-81664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BA0" w:rsidRPr="00376FA8">
                  <w:rPr>
                    <w:rFonts w:ascii="MS Gothic" w:eastAsia="MS Gothic" w:hAnsi="MS Gothic" w:hint="eastAsia"/>
                    <w:sz w:val="16"/>
                    <w:szCs w:val="16"/>
                    <w:highlight w:val="lightGray"/>
                  </w:rPr>
                  <w:t>☐</w:t>
                </w:r>
              </w:sdtContent>
            </w:sdt>
            <w:r w:rsidR="00573BA0">
              <w:rPr>
                <w:rFonts w:ascii="Corbel" w:eastAsia="MS Gothic" w:hAnsi="Corbel"/>
                <w:sz w:val="16"/>
                <w:szCs w:val="16"/>
                <w:highlight w:val="lightGray"/>
              </w:rPr>
              <w:t xml:space="preserve"> </w:t>
            </w:r>
            <w:r w:rsidR="00573BA0" w:rsidRPr="00376FA8">
              <w:rPr>
                <w:rFonts w:ascii="Corbel" w:eastAsia="MS Gothic" w:hAnsi="Corbel"/>
                <w:sz w:val="16"/>
                <w:szCs w:val="16"/>
                <w:highlight w:val="lightGray"/>
              </w:rPr>
              <w:t>Nee</w:t>
            </w:r>
            <w:r w:rsidR="00573BA0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4E825761" w14:textId="77777777" w:rsidR="00573BA0" w:rsidRPr="001A17B8" w:rsidRDefault="00573BA0" w:rsidP="00F90C29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4D7861D7" w14:textId="77777777" w:rsidR="00573BA0" w:rsidRDefault="00573BA0" w:rsidP="007650B2">
      <w:pPr>
        <w:spacing w:after="200" w:line="276" w:lineRule="auto"/>
      </w:pPr>
    </w:p>
    <w:p w14:paraId="4F8193C0" w14:textId="77777777" w:rsidR="00B3187D" w:rsidRDefault="00B3187D" w:rsidP="007650B2">
      <w:pPr>
        <w:spacing w:after="200" w:line="276" w:lineRule="auto"/>
      </w:pPr>
    </w:p>
    <w:p w14:paraId="7947CC6F" w14:textId="77777777" w:rsidR="00AD6F5E" w:rsidRDefault="00AD6F5E" w:rsidP="007650B2">
      <w:pPr>
        <w:spacing w:after="200" w:line="276" w:lineRule="auto"/>
      </w:pPr>
    </w:p>
    <w:sectPr w:rsidR="00AD6F5E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50BF8" w14:textId="77777777" w:rsidR="00797B4F" w:rsidRDefault="00797B4F" w:rsidP="00A57DF0">
      <w:pPr>
        <w:spacing w:line="240" w:lineRule="auto"/>
      </w:pPr>
      <w:r>
        <w:separator/>
      </w:r>
    </w:p>
  </w:endnote>
  <w:endnote w:type="continuationSeparator" w:id="0">
    <w:p w14:paraId="5CA7E653" w14:textId="77777777" w:rsidR="00797B4F" w:rsidRDefault="00797B4F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4B99C371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64EBB52B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D43FD" w14:textId="77777777" w:rsidR="00797B4F" w:rsidRDefault="00797B4F" w:rsidP="00A57DF0">
      <w:pPr>
        <w:spacing w:line="240" w:lineRule="auto"/>
      </w:pPr>
      <w:r>
        <w:separator/>
      </w:r>
    </w:p>
  </w:footnote>
  <w:footnote w:type="continuationSeparator" w:id="0">
    <w:p w14:paraId="5DDED9D4" w14:textId="77777777" w:rsidR="00797B4F" w:rsidRDefault="00797B4F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10040"/>
    <w:multiLevelType w:val="hybridMultilevel"/>
    <w:tmpl w:val="A7225B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2F"/>
    <w:rsid w:val="00021E80"/>
    <w:rsid w:val="00064E11"/>
    <w:rsid w:val="00087AF2"/>
    <w:rsid w:val="00095F23"/>
    <w:rsid w:val="000A5C56"/>
    <w:rsid w:val="00100A15"/>
    <w:rsid w:val="00125F21"/>
    <w:rsid w:val="0014626E"/>
    <w:rsid w:val="00152FAD"/>
    <w:rsid w:val="001E36FF"/>
    <w:rsid w:val="001F5C0F"/>
    <w:rsid w:val="00221943"/>
    <w:rsid w:val="0025287E"/>
    <w:rsid w:val="00287178"/>
    <w:rsid w:val="002B4FC1"/>
    <w:rsid w:val="002C35D8"/>
    <w:rsid w:val="002F1876"/>
    <w:rsid w:val="003265BB"/>
    <w:rsid w:val="00376002"/>
    <w:rsid w:val="00376FA8"/>
    <w:rsid w:val="004045F0"/>
    <w:rsid w:val="00414329"/>
    <w:rsid w:val="004F7AF2"/>
    <w:rsid w:val="00520270"/>
    <w:rsid w:val="00573BA0"/>
    <w:rsid w:val="00577884"/>
    <w:rsid w:val="005B3A46"/>
    <w:rsid w:val="006318EB"/>
    <w:rsid w:val="00632837"/>
    <w:rsid w:val="006608AF"/>
    <w:rsid w:val="00702A25"/>
    <w:rsid w:val="00713E8F"/>
    <w:rsid w:val="007208FB"/>
    <w:rsid w:val="007650B2"/>
    <w:rsid w:val="00797B4F"/>
    <w:rsid w:val="007A38AA"/>
    <w:rsid w:val="007B2A9F"/>
    <w:rsid w:val="008717DD"/>
    <w:rsid w:val="008A5C68"/>
    <w:rsid w:val="008A5DD6"/>
    <w:rsid w:val="008C39BD"/>
    <w:rsid w:val="00904410"/>
    <w:rsid w:val="0091516A"/>
    <w:rsid w:val="00987061"/>
    <w:rsid w:val="009C6057"/>
    <w:rsid w:val="009F3670"/>
    <w:rsid w:val="00A0382F"/>
    <w:rsid w:val="00A35640"/>
    <w:rsid w:val="00A57DF0"/>
    <w:rsid w:val="00AD6F5E"/>
    <w:rsid w:val="00AD7C32"/>
    <w:rsid w:val="00B3187D"/>
    <w:rsid w:val="00B61BDC"/>
    <w:rsid w:val="00B64817"/>
    <w:rsid w:val="00BB4F79"/>
    <w:rsid w:val="00BC1420"/>
    <w:rsid w:val="00BE5C15"/>
    <w:rsid w:val="00C12F22"/>
    <w:rsid w:val="00C34A9D"/>
    <w:rsid w:val="00C647B7"/>
    <w:rsid w:val="00C66747"/>
    <w:rsid w:val="00CC10FD"/>
    <w:rsid w:val="00D155E8"/>
    <w:rsid w:val="00D82414"/>
    <w:rsid w:val="00E27DB5"/>
    <w:rsid w:val="00E62A79"/>
    <w:rsid w:val="00E66F62"/>
    <w:rsid w:val="00E76EC8"/>
    <w:rsid w:val="00EC319D"/>
    <w:rsid w:val="00F34190"/>
    <w:rsid w:val="00FE135A"/>
    <w:rsid w:val="00FF239A"/>
    <w:rsid w:val="226692AB"/>
    <w:rsid w:val="2EE7812C"/>
    <w:rsid w:val="3CFF475A"/>
    <w:rsid w:val="4331E41C"/>
    <w:rsid w:val="447A362D"/>
    <w:rsid w:val="4D66BD88"/>
    <w:rsid w:val="53E84C89"/>
    <w:rsid w:val="5AA42761"/>
    <w:rsid w:val="7D2D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580A1"/>
  <w15:docId w15:val="{C7874ABF-65F5-4F36-B0EA-3B1E8C23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,opsomming 1,3 *-,3 * -,Opsomtekens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,opsomming 1 Char,3 *- Char,3 * - Char,Opsomtekens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Tekstopmerking">
    <w:name w:val="annotation text"/>
    <w:basedOn w:val="Standaard"/>
    <w:link w:val="TekstopmerkingChar"/>
    <w:rsid w:val="0025287E"/>
    <w:pPr>
      <w:spacing w:after="120" w:line="240" w:lineRule="auto"/>
    </w:pPr>
    <w:rPr>
      <w:rFonts w:ascii="Corbel" w:hAnsi="Corbel"/>
    </w:rPr>
  </w:style>
  <w:style w:type="character" w:customStyle="1" w:styleId="TekstopmerkingChar">
    <w:name w:val="Tekst opmerking Char"/>
    <w:basedOn w:val="Standaardalinea-lettertype"/>
    <w:link w:val="Tekstopmerking"/>
    <w:rsid w:val="0025287E"/>
    <w:rPr>
      <w:rFonts w:ascii="Corbel" w:eastAsia="Times New Roman" w:hAnsi="Corbel" w:cs="Times New Roman"/>
      <w:spacing w:val="5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rsid w:val="0025287E"/>
    <w:rPr>
      <w:sz w:val="16"/>
    </w:rPr>
  </w:style>
  <w:style w:type="paragraph" w:styleId="Revisie">
    <w:name w:val="Revision"/>
    <w:hidden/>
    <w:uiPriority w:val="99"/>
    <w:semiHidden/>
    <w:rsid w:val="00C34A9D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vinKaptein\Pro%2010%20BV\Pro%2010%20BV%20-%20Documenten\1.Procurement\Provincies\Zeeland\EA%20archiefdigitalisering%202020\2.%20Aanbestedingsleidraad\Bijlage%209.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3" ma:contentTypeDescription="Een nieuw document maken." ma:contentTypeScope="" ma:versionID="0e180d3e5e1f851dcee95058b12c1982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351b5cef38d80a8b08f3f2fdef5cfd90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56170A-0D5F-40B7-8173-1FF3B8B3E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9. Kerncompetenties</Template>
  <TotalTime>2</TotalTime>
  <Pages>4</Pages>
  <Words>1128</Words>
  <Characters>6209</Characters>
  <Application>Microsoft Office Word</Application>
  <DocSecurity>0</DocSecurity>
  <Lines>51</Lines>
  <Paragraphs>14</Paragraphs>
  <ScaleCrop>false</ScaleCrop>
  <Company/>
  <LinksUpToDate>false</LinksUpToDate>
  <CharactersWithSpaces>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 10 BV</dc:creator>
  <cp:lastModifiedBy>Emily van der Linden</cp:lastModifiedBy>
  <cp:revision>33</cp:revision>
  <dcterms:created xsi:type="dcterms:W3CDTF">2021-12-29T10:46:00Z</dcterms:created>
  <dcterms:modified xsi:type="dcterms:W3CDTF">2022-02-18T13:25:00Z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</Properties>
</file>