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[nr]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 xml:space="preserve">RRU 2012 </w:t>
      </w:r>
      <w:r>
        <w:rPr>
          <w:rFonts w:ascii="Arial" w:hAnsi="Arial" w:cs="Arial"/>
          <w:b/>
          <w:i/>
          <w:sz w:val="20"/>
          <w:szCs w:val="20"/>
        </w:rPr>
        <w:t>Verantwoordingsformulier Social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2012)</w: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903717602" w:edGrp="everyone"/>
      <w:r>
        <w:rPr>
          <w:rFonts w:ascii="Arial" w:hAnsi="Arial" w:cs="Arial"/>
          <w:sz w:val="20"/>
          <w:szCs w:val="20"/>
        </w:rPr>
        <w:t>Naam aannemer</w:t>
      </w:r>
      <w:permEnd w:id="1903717602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1261128236" w:edGrp="everyone"/>
      <w:r>
        <w:rPr>
          <w:rFonts w:ascii="Arial" w:hAnsi="Arial" w:cs="Arial"/>
          <w:sz w:val="20"/>
          <w:szCs w:val="20"/>
        </w:rPr>
        <w:t>naam bestek</w:t>
      </w:r>
      <w:permEnd w:id="1261128236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710179111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710179111"/>
      <w:r>
        <w:rPr>
          <w:rFonts w:ascii="Arial" w:hAnsi="Arial" w:cs="Arial"/>
          <w:sz w:val="20"/>
          <w:szCs w:val="20"/>
        </w:rPr>
        <w:t>.</w: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88943023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08346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908346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8240382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682403821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6519638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6519638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257914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202579142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23115369" w:edGrp="everyone"/>
                                  <w:permEnd w:id="1488943023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123115369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306072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430607292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6426359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364263597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4054912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204054912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471121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214711216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470689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06470689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2624859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02624859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750214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57502148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6883480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68834803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4276452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442764522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51675611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351675611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205248095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205248095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76503686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76503686"/>
                                </w:p>
                                <w:p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2080790483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2080790483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78685311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786853118"/>
                                </w:p>
                                <w:p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711007551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711007551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1080170605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108017060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88943023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08346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908346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8240382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682403821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6519638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6519638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257914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202579142"/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23115369" w:edGrp="everyone"/>
                            <w:permEnd w:id="1488943023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123115369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306072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430607292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6426359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364263597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4054912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204054912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471121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214711216"/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470689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06470689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2624859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02624859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750214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57502148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6883480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68834803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4276452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442764522"/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51675611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351675611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205248095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205248095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76503686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76503686"/>
                          </w:p>
                          <w:p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2080790483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2080790483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78685311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786853118"/>
                          </w:p>
                          <w:p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711007551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711007551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1080170605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108017060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1359756126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359756126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173185449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731854494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3108101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31081010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150642414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06424140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182087578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820875784"/>
    </w:p>
    <w:p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  <w:bookmarkStart w:id="0" w:name="_GoBack"/>
      <w:bookmarkEnd w:id="0"/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BF6" w:rsidRDefault="00564BF6">
      <w:r>
        <w:separator/>
      </w:r>
    </w:p>
  </w:endnote>
  <w:endnote w:type="continuationSeparator" w:id="0">
    <w:p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Default="00300FA8">
    <w:pPr>
      <w:pStyle w:val="Voettekst"/>
    </w:pPr>
    <w:bookmarkStart w:id="15" w:name="Rubricering_4"/>
    <w:r w:rsidRPr="00300FA8">
      <w:rPr>
        <w:b/>
      </w:rPr>
      <w:t>MODEL VERANTWOORDINGSFORMULIER 2012-1</w:t>
    </w:r>
    <w:bookmarkEnd w:id="15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F2" w:rsidRPr="003226E9" w:rsidRDefault="00300FA8">
    <w:pPr>
      <w:pStyle w:val="Voettekst"/>
      <w:rPr>
        <w:b/>
        <w:lang w:val="nl-NL"/>
      </w:rPr>
    </w:pPr>
    <w:bookmarkStart w:id="67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67"/>
    <w:r w:rsidR="00D11C14">
      <w:rPr>
        <w:b/>
      </w:rPr>
      <w:t>RRU 2012</w:t>
    </w:r>
    <w:r w:rsidR="006A7366">
      <w:rPr>
        <w:b/>
        <w:lang w:val="nl-NL"/>
      </w:rPr>
      <w:t>, versie</w:t>
    </w:r>
    <w:r w:rsidR="00D11C14">
      <w:rPr>
        <w:b/>
      </w:rPr>
      <w:t xml:space="preserve"> 20</w:t>
    </w:r>
    <w:r w:rsidR="00690B3D">
      <w:rPr>
        <w:b/>
        <w:lang w:val="nl-NL"/>
      </w:rPr>
      <w:t>2</w:t>
    </w:r>
    <w:r w:rsidR="00437263">
      <w:rPr>
        <w:b/>
        <w:lang w:val="nl-NL"/>
      </w:rPr>
      <w:t>1</w:t>
    </w:r>
    <w:r w:rsidR="00D11C14">
      <w:rPr>
        <w:b/>
      </w:rPr>
      <w:t>-</w:t>
    </w:r>
    <w:r w:rsidR="00437263">
      <w:rPr>
        <w:b/>
        <w:lang w:val="nl-NL"/>
      </w:rPr>
      <w:t>1</w:t>
    </w:r>
  </w:p>
  <w:p w:rsidR="00A677F2" w:rsidRPr="00A677F2" w:rsidRDefault="00C947BC" w:rsidP="00A677F2">
    <w:pPr>
      <w:pStyle w:val="Geenafstand"/>
      <w:rPr>
        <w:sz w:val="13"/>
        <w:szCs w:val="13"/>
      </w:rPr>
    </w:pPr>
    <w:permStart w:id="616327982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616327982"/>
  <w:p w:rsidR="000E6091" w:rsidRDefault="000E6091">
    <w:pPr>
      <w:pStyle w:val="Voettekst"/>
    </w:pPr>
    <w:r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BF6" w:rsidRDefault="00564BF6">
      <w:r>
        <w:separator/>
      </w:r>
    </w:p>
  </w:footnote>
  <w:footnote w:type="continuationSeparator" w:id="0">
    <w:p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Pr="00C02E8A" w:rsidRDefault="000E6091">
    <w:pPr>
      <w:pStyle w:val="Voettekst"/>
    </w:pPr>
    <w:bookmarkStart w:id="1" w:name="Rubricering_3_weg"/>
    <w:bookmarkEnd w:id="1"/>
  </w:p>
  <w:p w:rsidR="000E6091" w:rsidRPr="00C02E8A" w:rsidRDefault="000E6091">
    <w:pPr>
      <w:pStyle w:val="Voettekst"/>
    </w:pPr>
  </w:p>
  <w:p w:rsidR="000E6091" w:rsidRPr="009C0C62" w:rsidRDefault="000E6091">
    <w:pPr>
      <w:pStyle w:val="Voettekst"/>
    </w:pPr>
  </w:p>
  <w:p w:rsidR="000E6091" w:rsidRPr="0087390B" w:rsidRDefault="000E6091">
    <w:pPr>
      <w:pStyle w:val="Voettekst"/>
    </w:pPr>
  </w:p>
  <w:p w:rsidR="000E6091" w:rsidRPr="00300FA8" w:rsidRDefault="00300FA8">
    <w:pPr>
      <w:pStyle w:val="Voettekst"/>
      <w:rPr>
        <w:b/>
      </w:rPr>
    </w:pPr>
    <w:bookmarkStart w:id="2" w:name="Rubricering_3"/>
    <w:r w:rsidRPr="00300FA8">
      <w:rPr>
        <w:b/>
      </w:rPr>
      <w:t>MODEL VERANTWOORDINGSFORMULIER 20</w:t>
    </w:r>
    <w:bookmarkEnd w:id="2"/>
    <w:r w:rsidR="00254808">
      <w:rPr>
        <w:b/>
      </w:rPr>
      <w:t>17-1</w:t>
    </w:r>
  </w:p>
  <w:p w:rsidR="000E6091" w:rsidRDefault="000E6091">
    <w:pPr>
      <w:pStyle w:val="Voettekst"/>
    </w:pPr>
  </w:p>
  <w:p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3" w:name="Dienst"/>
                                <w:bookmarkEnd w:id="3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Directie"/>
                                <w:bookmarkEnd w:id="4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deling"/>
                                <w:bookmarkEnd w:id="5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300FA8">
                                <w:pPr>
                                  <w:pStyle w:val="opmReferentie"/>
                                </w:pPr>
                                <w:bookmarkStart w:id="6" w:name="K2Referentie1"/>
                                <w:r>
                                  <w:t>Datum</w:t>
                                </w:r>
                                <w:bookmarkEnd w:id="6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300FA8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3" w:name="K2Referentie2"/>
                          <w:bookmarkEnd w:id="13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4" w:name="K2Invulgegeven2"/>
                          <w:bookmarkEnd w:id="14"/>
                        </w:p>
                      </w:tc>
                    </w:tr>
                  </w:tbl>
                  <w:p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79E" w:rsidRDefault="002F179E" w:rsidP="002F179E">
    <w:pPr>
      <w:pStyle w:val="Koptekst"/>
      <w:rPr>
        <w:sz w:val="13"/>
        <w:szCs w:val="13"/>
      </w:rPr>
    </w:pPr>
    <w:permStart w:id="491221773" w:edGrp="everyone"/>
    <w:r w:rsidRPr="00934768">
      <w:rPr>
        <w:sz w:val="13"/>
        <w:szCs w:val="13"/>
      </w:rPr>
      <w:t xml:space="preserve">Titel van het bestek </w:t>
    </w:r>
  </w:p>
  <w:p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491221773"/>
  <w:p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sz w:val="20"/>
        <w:lang w:val="nl-NL"/>
      </w:rPr>
    </w:pPr>
  </w:p>
  <w:p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6" w:name="Afdeling1"/>
                                <w:bookmarkEnd w:id="16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2"/>
                                <w:bookmarkEnd w:id="1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3"/>
                                <w:bookmarkEnd w:id="1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3"/>
                                <w:bookmarkEnd w:id="19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4"/>
                                <w:bookmarkEnd w:id="20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5"/>
                                <w:bookmarkEnd w:id="21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6"/>
                                <w:bookmarkEnd w:id="22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7"/>
                                <w:bookmarkEnd w:id="23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8"/>
                                <w:bookmarkEnd w:id="24"/>
                              </w:p>
                            </w:tc>
                          </w:tr>
                        </w:tbl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5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Persoon"/>
                                <w:bookmarkEnd w:id="26"/>
                              </w:p>
                            </w:tc>
                          </w:tr>
                        </w:tbl>
                        <w:p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1"/>
                                <w:bookmarkEnd w:id="25"/>
                                <w:bookmarkEnd w:id="2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2"/>
                                <w:bookmarkEnd w:id="28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3"/>
                                <w:bookmarkEnd w:id="29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4"/>
                                <w:bookmarkEnd w:id="30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5"/>
                                <w:bookmarkEnd w:id="31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6"/>
                                <w:bookmarkEnd w:id="32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7"/>
                                <w:bookmarkEnd w:id="33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300FA8">
                                <w:pPr>
                                  <w:pStyle w:val="opmReferentie"/>
                                </w:pPr>
                                <w:bookmarkStart w:id="34" w:name="Referentie1"/>
                                <w:r>
                                  <w:t>Datum</w:t>
                                </w:r>
                                <w:bookmarkEnd w:id="34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254808" w:rsidP="001D4714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437263">
                                  <w:t>juli</w:t>
                                </w:r>
                                <w:r>
                                  <w:t xml:space="preserve"> 20</w:t>
                                </w:r>
                                <w:r w:rsidR="00437263">
                                  <w:t>21</w:t>
                                </w: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5" w:name="Referentie2"/>
                                <w:bookmarkEnd w:id="35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6" w:name="Invulgegeven2"/>
                                <w:bookmarkEnd w:id="36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37" w:name="Referentie3"/>
                                <w:bookmarkEnd w:id="37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38" w:name="Invulgegeven3"/>
                                <w:bookmarkEnd w:id="38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39" w:name="Referentie4"/>
                                <w:bookmarkEnd w:id="39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40" w:name="Invulgegeven4"/>
                                <w:bookmarkEnd w:id="40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8" style="position:absolute;margin-left:380.4pt;margin-top:29.75pt;width:108pt;height:6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1" w:name="Afdeling1"/>
                          <w:bookmarkEnd w:id="41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deling2"/>
                          <w:bookmarkEnd w:id="42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deling3"/>
                          <w:bookmarkEnd w:id="43"/>
                        </w:p>
                      </w:tc>
                    </w:tr>
                  </w:tbl>
                  <w:p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3"/>
                          <w:bookmarkEnd w:id="44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4"/>
                          <w:bookmarkEnd w:id="45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5"/>
                          <w:bookmarkEnd w:id="46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6"/>
                          <w:bookmarkEnd w:id="47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7"/>
                          <w:bookmarkEnd w:id="48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8"/>
                          <w:bookmarkEnd w:id="49"/>
                        </w:p>
                      </w:tc>
                    </w:tr>
                  </w:tbl>
                  <w:p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0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Persoon"/>
                          <w:bookmarkEnd w:id="51"/>
                        </w:p>
                      </w:tc>
                    </w:tr>
                  </w:tbl>
                  <w:p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1"/>
                          <w:bookmarkEnd w:id="50"/>
                          <w:bookmarkEnd w:id="52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2"/>
                          <w:bookmarkEnd w:id="53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3"/>
                          <w:bookmarkEnd w:id="54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4"/>
                          <w:bookmarkEnd w:id="55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5"/>
                          <w:bookmarkEnd w:id="56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6"/>
                          <w:bookmarkEnd w:id="57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7"/>
                          <w:bookmarkEnd w:id="58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300FA8">
                          <w:pPr>
                            <w:pStyle w:val="opmReferentie"/>
                          </w:pPr>
                          <w:bookmarkStart w:id="59" w:name="Referentie1"/>
                          <w:r>
                            <w:t>Datum</w:t>
                          </w:r>
                          <w:bookmarkEnd w:id="59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254808" w:rsidP="001D4714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437263">
                            <w:t>juli</w:t>
                          </w:r>
                          <w:r>
                            <w:t xml:space="preserve"> 20</w:t>
                          </w:r>
                          <w:r w:rsidR="00437263">
                            <w:t>21</w:t>
                          </w: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0" w:name="Referentie2"/>
                          <w:bookmarkEnd w:id="60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1" w:name="Invulgegeven2"/>
                          <w:bookmarkEnd w:id="61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2" w:name="Referentie3"/>
                          <w:bookmarkEnd w:id="62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3" w:name="Invulgegeven3"/>
                          <w:bookmarkEnd w:id="63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4" w:name="Referentie4"/>
                          <w:bookmarkEnd w:id="64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5" w:name="Invulgegeven4"/>
                          <w:bookmarkEnd w:id="65"/>
                        </w:p>
                      </w:tc>
                    </w:tr>
                  </w:tbl>
                  <w:p w:rsidR="000E6091" w:rsidRDefault="000E6091">
                    <w:pPr>
                      <w:rPr>
                        <w:sz w:val="9"/>
                      </w:rPr>
                    </w:pPr>
                  </w:p>
                  <w:p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>
      <w:trPr>
        <w:cantSplit/>
      </w:trPr>
      <w:tc>
        <w:tcPr>
          <w:tcW w:w="7616" w:type="dxa"/>
        </w:tcPr>
        <w:p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Pr="000B32F7" w:rsidRDefault="00300FA8" w:rsidP="00437263">
          <w:pPr>
            <w:pStyle w:val="opmRubricering"/>
            <w:rPr>
              <w:lang w:val="nl-NL" w:eastAsia="nl-NL"/>
            </w:rPr>
          </w:pPr>
          <w:bookmarkStart w:id="66" w:name="Rubricering_1"/>
          <w:r w:rsidRPr="000B32F7">
            <w:rPr>
              <w:lang w:val="nl-NL" w:eastAsia="nl-NL"/>
            </w:rPr>
            <w:t>MODEL VERANTWOORDINGSFORMULIER</w:t>
          </w:r>
          <w:bookmarkEnd w:id="66"/>
          <w:r w:rsidR="00363691" w:rsidRPr="000B32F7">
            <w:rPr>
              <w:lang w:val="nl-NL" w:eastAsia="nl-NL"/>
            </w:rPr>
            <w:t xml:space="preserve"> </w:t>
          </w:r>
          <w:r w:rsidR="00C61606" w:rsidRPr="000B32F7">
            <w:rPr>
              <w:lang w:val="nl-NL" w:eastAsia="nl-NL"/>
            </w:rPr>
            <w:t>(RijksVASTGOEDBEDRIJF</w:t>
          </w:r>
          <w:r w:rsidR="00170A71" w:rsidRPr="000B32F7">
            <w:rPr>
              <w:lang w:val="nl-NL" w:eastAsia="nl-NL"/>
            </w:rPr>
            <w:t>)</w:t>
          </w:r>
          <w:r w:rsidR="00363691" w:rsidRPr="000B32F7">
            <w:rPr>
              <w:lang w:val="nl-NL" w:eastAsia="nl-NL"/>
            </w:rPr>
            <w:t xml:space="preserve"> </w:t>
          </w:r>
          <w:r w:rsidR="00D11C14" w:rsidRPr="000B32F7">
            <w:rPr>
              <w:lang w:val="nl-NL" w:eastAsia="nl-NL"/>
            </w:rPr>
            <w:t>RRU 2012</w:t>
          </w:r>
          <w:r w:rsidR="006A7366" w:rsidRPr="000B32F7">
            <w:rPr>
              <w:lang w:val="nl-NL" w:eastAsia="nl-NL"/>
            </w:rPr>
            <w:t>, versie</w:t>
          </w:r>
          <w:r w:rsidR="00D11C14" w:rsidRPr="000B32F7">
            <w:rPr>
              <w:lang w:val="nl-NL" w:eastAsia="nl-NL"/>
            </w:rPr>
            <w:t xml:space="preserve"> 20</w:t>
          </w:r>
          <w:r w:rsidR="00690B3D">
            <w:rPr>
              <w:lang w:val="nl-NL" w:eastAsia="nl-NL"/>
            </w:rPr>
            <w:t>2</w:t>
          </w:r>
          <w:r w:rsidR="00437263">
            <w:rPr>
              <w:lang w:val="nl-NL" w:eastAsia="nl-NL"/>
            </w:rPr>
            <w:t>1</w:t>
          </w:r>
          <w:r w:rsidR="00D11C14" w:rsidRPr="000B32F7">
            <w:rPr>
              <w:lang w:val="nl-NL" w:eastAsia="nl-NL"/>
            </w:rPr>
            <w:t>-</w:t>
          </w:r>
          <w:r w:rsidR="00437263">
            <w:rPr>
              <w:lang w:val="nl-NL" w:eastAsia="nl-NL"/>
            </w:rPr>
            <w:t>1</w:t>
          </w:r>
        </w:p>
      </w:tc>
    </w:tr>
    <w:tr w:rsidR="000E6091">
      <w:trPr>
        <w:trHeight w:val="589"/>
      </w:trPr>
      <w:tc>
        <w:tcPr>
          <w:tcW w:w="7616" w:type="dxa"/>
          <w:tcBorders>
            <w:bottom w:val="nil"/>
          </w:tcBorders>
        </w:tcPr>
        <w:p w:rsidR="000E6091" w:rsidRPr="000B32F7" w:rsidRDefault="000E6091">
          <w:pPr>
            <w:rPr>
              <w:szCs w:val="18"/>
            </w:rPr>
          </w:pPr>
        </w:p>
        <w:p w:rsidR="000E6091" w:rsidRPr="000B32F7" w:rsidRDefault="000E6091">
          <w:pPr>
            <w:rPr>
              <w:szCs w:val="18"/>
            </w:rPr>
          </w:pPr>
        </w:p>
      </w:tc>
    </w:tr>
  </w:tbl>
  <w:p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C0C62"/>
    <w:rsid w:val="009C50F8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3A1A1CD9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C453CC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E9A7F92EFCE44B0BE706E521AC83A" ma:contentTypeVersion="9" ma:contentTypeDescription="Een nieuw document maken." ma:contentTypeScope="" ma:versionID="35c82100e394ffe7c2ad02449248d982">
  <xsd:schema xmlns:xsd="http://www.w3.org/2001/XMLSchema" xmlns:xs="http://www.w3.org/2001/XMLSchema" xmlns:p="http://schemas.microsoft.com/office/2006/metadata/properties" xmlns:ns2="c9a5f253-12e8-44d7-9ed6-622868998662" targetNamespace="http://schemas.microsoft.com/office/2006/metadata/properties" ma:root="true" ma:fieldsID="b7a63a32795e4098f5595356e493aeca" ns2:_="">
    <xsd:import namespace="c9a5f253-12e8-44d7-9ed6-622868998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f253-12e8-44d7-9ed6-622868998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A77CB-43C2-49CC-973A-7B71EDF9DA27}"/>
</file>

<file path=customXml/itemProps2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F5530-F5F5-4298-B940-53EAA4C86B8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E102A6-CD26-4B0E-BD8F-FD68E4F2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57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3</cp:revision>
  <cp:lastPrinted>2008-07-21T11:37:00Z</cp:lastPrinted>
  <dcterms:created xsi:type="dcterms:W3CDTF">2021-06-07T11:27:00Z</dcterms:created>
  <dcterms:modified xsi:type="dcterms:W3CDTF">2021-06-25T09:29:00Z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0x010100584E9A7F92EFCE44B0BE706E521AC83A</vt:lpwstr>
  </property>
</Properties>
</file>