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1389514041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permEnd w:id="1389514041"/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090206941" w:edGrp="everyone" w:colFirst="0" w:colLast="0"/>
            <w:permStart w:id="153244780" w:edGrp="everyone" w:colFirst="1" w:colLast="1"/>
            <w:permStart w:id="650514543" w:edGrp="everyone" w:colFirst="2" w:colLast="2"/>
            <w:permStart w:id="1546271789" w:edGrp="everyone" w:colFirst="3" w:colLast="3"/>
            <w:permStart w:id="962493929" w:edGrp="everyone" w:colFirst="4" w:colLast="4"/>
            <w:permStart w:id="1156845360" w:edGrp="everyone" w:colFirst="5" w:colLast="5"/>
            <w:permStart w:id="771823911" w:edGrp="everyone" w:colFirst="6" w:colLast="6"/>
            <w:permStart w:id="711993393" w:edGrp="everyone" w:colFirst="7" w:colLast="7"/>
            <w:permStart w:id="809056180" w:edGrp="everyone" w:colFirst="8" w:colLast="8"/>
            <w:permStart w:id="1735404108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779829639" w:edGrp="everyone" w:colFirst="0" w:colLast="0"/>
            <w:permStart w:id="882844104" w:edGrp="everyone" w:colFirst="1" w:colLast="1"/>
            <w:permStart w:id="1775133371" w:edGrp="everyone" w:colFirst="2" w:colLast="2"/>
            <w:permStart w:id="2009158073" w:edGrp="everyone" w:colFirst="3" w:colLast="3"/>
            <w:permStart w:id="1047030462" w:edGrp="everyone" w:colFirst="4" w:colLast="4"/>
            <w:permStart w:id="517495220" w:edGrp="everyone" w:colFirst="5" w:colLast="5"/>
            <w:permStart w:id="438569644" w:edGrp="everyone" w:colFirst="6" w:colLast="6"/>
            <w:permStart w:id="218373698" w:edGrp="everyone" w:colFirst="7" w:colLast="7"/>
            <w:permStart w:id="1788544325" w:edGrp="everyone" w:colFirst="8" w:colLast="8"/>
            <w:permStart w:id="2093645295" w:edGrp="everyone" w:colFirst="9" w:colLast="9"/>
            <w:permEnd w:id="2090206941"/>
            <w:permEnd w:id="153244780"/>
            <w:permEnd w:id="650514543"/>
            <w:permEnd w:id="1546271789"/>
            <w:permEnd w:id="962493929"/>
            <w:permEnd w:id="1156845360"/>
            <w:permEnd w:id="771823911"/>
            <w:permEnd w:id="711993393"/>
            <w:permEnd w:id="809056180"/>
            <w:permEnd w:id="173540410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436151685" w:edGrp="everyone" w:colFirst="0" w:colLast="0"/>
            <w:permStart w:id="477301974" w:edGrp="everyone" w:colFirst="1" w:colLast="1"/>
            <w:permStart w:id="1944128945" w:edGrp="everyone" w:colFirst="2" w:colLast="2"/>
            <w:permStart w:id="1890934939" w:edGrp="everyone" w:colFirst="3" w:colLast="3"/>
            <w:permStart w:id="726344783" w:edGrp="everyone" w:colFirst="4" w:colLast="4"/>
            <w:permStart w:id="1316037699" w:edGrp="everyone" w:colFirst="5" w:colLast="5"/>
            <w:permStart w:id="2002845961" w:edGrp="everyone" w:colFirst="6" w:colLast="6"/>
            <w:permStart w:id="1760438403" w:edGrp="everyone" w:colFirst="7" w:colLast="7"/>
            <w:permStart w:id="1523134158" w:edGrp="everyone" w:colFirst="8" w:colLast="8"/>
            <w:permStart w:id="1794512939" w:edGrp="everyone" w:colFirst="9" w:colLast="9"/>
            <w:permEnd w:id="1779829639"/>
            <w:permEnd w:id="882844104"/>
            <w:permEnd w:id="1775133371"/>
            <w:permEnd w:id="2009158073"/>
            <w:permEnd w:id="1047030462"/>
            <w:permEnd w:id="517495220"/>
            <w:permEnd w:id="438569644"/>
            <w:permEnd w:id="218373698"/>
            <w:permEnd w:id="1788544325"/>
            <w:permEnd w:id="209364529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136809710" w:edGrp="everyone" w:colFirst="0" w:colLast="0"/>
            <w:permStart w:id="1992124132" w:edGrp="everyone" w:colFirst="1" w:colLast="1"/>
            <w:permStart w:id="1554414822" w:edGrp="everyone" w:colFirst="2" w:colLast="2"/>
            <w:permStart w:id="1813195033" w:edGrp="everyone" w:colFirst="3" w:colLast="3"/>
            <w:permStart w:id="1405376960" w:edGrp="everyone" w:colFirst="4" w:colLast="4"/>
            <w:permStart w:id="1739801199" w:edGrp="everyone" w:colFirst="5" w:colLast="5"/>
            <w:permStart w:id="2075794086" w:edGrp="everyone" w:colFirst="6" w:colLast="6"/>
            <w:permStart w:id="1148670279" w:edGrp="everyone" w:colFirst="7" w:colLast="7"/>
            <w:permStart w:id="593771100" w:edGrp="everyone" w:colFirst="8" w:colLast="8"/>
            <w:permStart w:id="91970916" w:edGrp="everyone" w:colFirst="9" w:colLast="9"/>
            <w:permEnd w:id="436151685"/>
            <w:permEnd w:id="477301974"/>
            <w:permEnd w:id="1944128945"/>
            <w:permEnd w:id="1890934939"/>
            <w:permEnd w:id="726344783"/>
            <w:permEnd w:id="1316037699"/>
            <w:permEnd w:id="2002845961"/>
            <w:permEnd w:id="1760438403"/>
            <w:permEnd w:id="1523134158"/>
            <w:permEnd w:id="1794512939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538999329" w:edGrp="everyone" w:colFirst="0" w:colLast="0"/>
            <w:permStart w:id="1184700745" w:edGrp="everyone" w:colFirst="1" w:colLast="1"/>
            <w:permStart w:id="433801724" w:edGrp="everyone" w:colFirst="2" w:colLast="2"/>
            <w:permStart w:id="1239946139" w:edGrp="everyone" w:colFirst="3" w:colLast="3"/>
            <w:permStart w:id="2081820225" w:edGrp="everyone" w:colFirst="4" w:colLast="4"/>
            <w:permStart w:id="1437146696" w:edGrp="everyone" w:colFirst="5" w:colLast="5"/>
            <w:permStart w:id="2046100289" w:edGrp="everyone" w:colFirst="6" w:colLast="6"/>
            <w:permStart w:id="1566443085" w:edGrp="everyone" w:colFirst="7" w:colLast="7"/>
            <w:permStart w:id="1373312980" w:edGrp="everyone" w:colFirst="8" w:colLast="8"/>
            <w:permStart w:id="1142950660" w:edGrp="everyone" w:colFirst="9" w:colLast="9"/>
            <w:permEnd w:id="2136809710"/>
            <w:permEnd w:id="1992124132"/>
            <w:permEnd w:id="1554414822"/>
            <w:permEnd w:id="1813195033"/>
            <w:permEnd w:id="1405376960"/>
            <w:permEnd w:id="1739801199"/>
            <w:permEnd w:id="2075794086"/>
            <w:permEnd w:id="1148670279"/>
            <w:permEnd w:id="593771100"/>
            <w:permEnd w:id="9197091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445212605" w:edGrp="everyone" w:colFirst="0" w:colLast="0"/>
            <w:permStart w:id="1699701662" w:edGrp="everyone" w:colFirst="1" w:colLast="1"/>
            <w:permStart w:id="9654053" w:edGrp="everyone" w:colFirst="2" w:colLast="2"/>
            <w:permStart w:id="781200814" w:edGrp="everyone" w:colFirst="3" w:colLast="3"/>
            <w:permStart w:id="1797355256" w:edGrp="everyone" w:colFirst="4" w:colLast="4"/>
            <w:permStart w:id="1466181019" w:edGrp="everyone" w:colFirst="5" w:colLast="5"/>
            <w:permStart w:id="43347941" w:edGrp="everyone" w:colFirst="6" w:colLast="6"/>
            <w:permStart w:id="273431485" w:edGrp="everyone" w:colFirst="7" w:colLast="7"/>
            <w:permStart w:id="1660446008" w:edGrp="everyone" w:colFirst="8" w:colLast="8"/>
            <w:permStart w:id="792730653" w:edGrp="everyone" w:colFirst="9" w:colLast="9"/>
            <w:permEnd w:id="538999329"/>
            <w:permEnd w:id="1184700745"/>
            <w:permEnd w:id="433801724"/>
            <w:permEnd w:id="1239946139"/>
            <w:permEnd w:id="2081820225"/>
            <w:permEnd w:id="1437146696"/>
            <w:permEnd w:id="2046100289"/>
            <w:permEnd w:id="1566443085"/>
            <w:permEnd w:id="1373312980"/>
            <w:permEnd w:id="1142950660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853059906" w:edGrp="everyone" w:colFirst="0" w:colLast="0"/>
            <w:permStart w:id="1087771440" w:edGrp="everyone" w:colFirst="1" w:colLast="1"/>
            <w:permStart w:id="1330323946" w:edGrp="everyone" w:colFirst="2" w:colLast="2"/>
            <w:permStart w:id="648231323" w:edGrp="everyone" w:colFirst="3" w:colLast="3"/>
            <w:permStart w:id="1742433029" w:edGrp="everyone" w:colFirst="4" w:colLast="4"/>
            <w:permStart w:id="1839758403" w:edGrp="everyone" w:colFirst="5" w:colLast="5"/>
            <w:permStart w:id="942017717" w:edGrp="everyone" w:colFirst="6" w:colLast="6"/>
            <w:permStart w:id="1540313799" w:edGrp="everyone" w:colFirst="7" w:colLast="7"/>
            <w:permStart w:id="1562468600" w:edGrp="everyone" w:colFirst="8" w:colLast="8"/>
            <w:permStart w:id="607784857" w:edGrp="everyone" w:colFirst="9" w:colLast="9"/>
            <w:permEnd w:id="1445212605"/>
            <w:permEnd w:id="1699701662"/>
            <w:permEnd w:id="9654053"/>
            <w:permEnd w:id="781200814"/>
            <w:permEnd w:id="1797355256"/>
            <w:permEnd w:id="1466181019"/>
            <w:permEnd w:id="43347941"/>
            <w:permEnd w:id="273431485"/>
            <w:permEnd w:id="1660446008"/>
            <w:permEnd w:id="792730653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634323331" w:edGrp="everyone" w:colFirst="0" w:colLast="0"/>
            <w:permStart w:id="272181634" w:edGrp="everyone" w:colFirst="1" w:colLast="1"/>
            <w:permStart w:id="1533937015" w:edGrp="everyone" w:colFirst="2" w:colLast="2"/>
            <w:permStart w:id="1459573246" w:edGrp="everyone" w:colFirst="3" w:colLast="3"/>
            <w:permStart w:id="1798911492" w:edGrp="everyone" w:colFirst="4" w:colLast="4"/>
            <w:permStart w:id="1454983478" w:edGrp="everyone" w:colFirst="5" w:colLast="5"/>
            <w:permStart w:id="2090813174" w:edGrp="everyone" w:colFirst="6" w:colLast="6"/>
            <w:permStart w:id="713172324" w:edGrp="everyone" w:colFirst="7" w:colLast="7"/>
            <w:permStart w:id="1882194586" w:edGrp="everyone" w:colFirst="8" w:colLast="8"/>
            <w:permStart w:id="1021586592" w:edGrp="everyone" w:colFirst="9" w:colLast="9"/>
            <w:permEnd w:id="1853059906"/>
            <w:permEnd w:id="1087771440"/>
            <w:permEnd w:id="1330323946"/>
            <w:permEnd w:id="648231323"/>
            <w:permEnd w:id="1742433029"/>
            <w:permEnd w:id="1839758403"/>
            <w:permEnd w:id="942017717"/>
            <w:permEnd w:id="1540313799"/>
            <w:permEnd w:id="1562468600"/>
            <w:permEnd w:id="60778485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</w:tbl>
    <w:p w:rsidR="003F7F0D" w:rsidRPr="00E53D12" w:rsidRDefault="003F7F0D" w:rsidP="00E53D12">
      <w:pPr>
        <w:rPr>
          <w:szCs w:val="18"/>
        </w:rPr>
      </w:pPr>
      <w:bookmarkStart w:id="0" w:name="_GoBack"/>
      <w:bookmarkEnd w:id="0"/>
      <w:permEnd w:id="634323331"/>
      <w:permEnd w:id="272181634"/>
      <w:permEnd w:id="1533937015"/>
      <w:permEnd w:id="1459573246"/>
      <w:permEnd w:id="1798911492"/>
      <w:permEnd w:id="1454983478"/>
      <w:permEnd w:id="2090813174"/>
      <w:permEnd w:id="713172324"/>
      <w:permEnd w:id="1882194586"/>
      <w:permEnd w:id="1021586592"/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FB" w:rsidRDefault="00C967FB">
      <w:r>
        <w:separator/>
      </w:r>
    </w:p>
  </w:endnote>
  <w:endnote w:type="continuationSeparator" w:id="0">
    <w:p w:rsidR="00C967FB" w:rsidRDefault="00C9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E53D12">
    <w:pPr>
      <w:pStyle w:val="Voettekst"/>
    </w:pPr>
    <w:bookmarkStart w:id="9" w:name="Rubricering_4"/>
    <w:r w:rsidRPr="00ED430B">
      <w:rPr>
        <w:b/>
      </w:rPr>
      <w:t>MODEL GARANTIEVERKLARING 2012-1</w:t>
    </w:r>
    <w:bookmarkEnd w:id="9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F40A5A">
    <w:pPr>
      <w:pStyle w:val="Voettekst"/>
      <w:rPr>
        <w:b/>
      </w:rPr>
    </w:pPr>
    <w:bookmarkStart w:id="11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1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8574C4">
      <w:rPr>
        <w:b/>
        <w:lang w:val="nl-NL"/>
      </w:rPr>
      <w:t>21</w:t>
    </w:r>
    <w:r w:rsidR="008778A6">
      <w:rPr>
        <w:b/>
      </w:rPr>
      <w:t>-</w:t>
    </w:r>
    <w:r w:rsidR="008574C4">
      <w:rPr>
        <w:b/>
        <w:lang w:val="nl-NL"/>
      </w:rPr>
      <w:t>1</w:t>
    </w:r>
  </w:p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sz w:val="13"/>
        <w:szCs w:val="13"/>
      </w:rPr>
      <w:t>Besteknummer</w:t>
    </w:r>
    <w:permStart w:id="342181439" w:edGrp="everyone"/>
    <w:r w:rsidRPr="00745B48">
      <w:rPr>
        <w:sz w:val="13"/>
        <w:szCs w:val="13"/>
      </w:rPr>
      <w:t>: .....</w:t>
    </w:r>
  </w:p>
  <w:permEnd w:id="342181439"/>
  <w:p w:rsidR="00E53D12" w:rsidRPr="00745B48" w:rsidRDefault="00224BD1" w:rsidP="00745B48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E53D12" w:rsidRPr="00745B48">
      <w:rPr>
        <w:sz w:val="13"/>
        <w:szCs w:val="13"/>
      </w:rPr>
      <w:t>atum:</w:t>
    </w:r>
    <w:permStart w:id="1118312040" w:edGrp="everyone"/>
    <w:r w:rsidR="00E53D12" w:rsidRPr="00745B48">
      <w:rPr>
        <w:sz w:val="13"/>
        <w:szCs w:val="13"/>
      </w:rPr>
      <w:t xml:space="preserve"> ....</w:t>
    </w:r>
    <w:r w:rsidR="00E53D12" w:rsidRPr="00745B48">
      <w:rPr>
        <w:noProof/>
        <w:sz w:val="13"/>
        <w:szCs w:val="13"/>
      </w:rPr>
      <w:tab/>
    </w:r>
  </w:p>
  <w:permEnd w:id="1118312040"/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792879601" w:edGrp="everyone"/>
    <w:r w:rsidRPr="00745B48">
      <w:rPr>
        <w:noProof/>
        <w:sz w:val="13"/>
        <w:szCs w:val="13"/>
      </w:rPr>
      <w:t xml:space="preserve"> </w:t>
    </w:r>
    <w:r w:rsidR="00953BA4">
      <w:rPr>
        <w:noProof/>
        <w:sz w:val="13"/>
        <w:szCs w:val="13"/>
      </w:rPr>
      <w:t>…..</w:t>
    </w:r>
  </w:p>
  <w:permEnd w:id="792879601"/>
  <w:p w:rsidR="00E53D12" w:rsidRDefault="00E53D12">
    <w:pPr>
      <w:pStyle w:val="Voetteks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24BD1">
      <w:rPr>
        <w:noProof/>
      </w:rPr>
      <w:t>1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224BD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FB" w:rsidRDefault="00C967FB">
      <w:r>
        <w:separator/>
      </w:r>
    </w:p>
  </w:footnote>
  <w:footnote w:type="continuationSeparator" w:id="0">
    <w:p w:rsidR="00C967FB" w:rsidRDefault="00C9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Pr="00ED430B" w:rsidRDefault="00E53D12">
    <w:pPr>
      <w:pStyle w:val="Voettekst"/>
    </w:pPr>
    <w:bookmarkStart w:id="1" w:name="Rubricering_3_weg"/>
    <w:bookmarkEnd w:id="1"/>
  </w:p>
  <w:p w:rsidR="00E53D12" w:rsidRPr="00ED430B" w:rsidRDefault="00E53D12">
    <w:pPr>
      <w:pStyle w:val="Voettekst"/>
    </w:pPr>
  </w:p>
  <w:p w:rsidR="00E53D12" w:rsidRPr="00537739" w:rsidRDefault="00E53D12">
    <w:pPr>
      <w:pStyle w:val="Voettekst"/>
    </w:pPr>
  </w:p>
  <w:p w:rsidR="00E53D12" w:rsidRPr="003F5807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/>
  <w:p w:rsidR="00E53D12" w:rsidRPr="00ED430B" w:rsidRDefault="00E53D12">
    <w:pPr>
      <w:pStyle w:val="Voettekst"/>
      <w:rPr>
        <w:b/>
      </w:rPr>
    </w:pPr>
    <w:bookmarkStart w:id="2" w:name="Rubricering_3"/>
    <w:r w:rsidRPr="00ED430B">
      <w:rPr>
        <w:b/>
      </w:rPr>
      <w:t xml:space="preserve">MODEL GARANTIEVERKLARING </w:t>
    </w:r>
    <w:bookmarkEnd w:id="2"/>
    <w:r>
      <w:rPr>
        <w:b/>
      </w:rPr>
      <w:t>2017-1</w:t>
    </w:r>
  </w:p>
  <w:p w:rsidR="00E53D12" w:rsidRDefault="00E53D12">
    <w:pPr>
      <w:pStyle w:val="Voettekst"/>
    </w:pPr>
  </w:p>
  <w:p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3D12" w:rsidRDefault="00E53D12" w:rsidP="004F5704">
    <w:pPr>
      <w:pStyle w:val="Koptekst"/>
      <w:rPr>
        <w:sz w:val="13"/>
        <w:szCs w:val="13"/>
      </w:rPr>
    </w:pPr>
    <w:permStart w:id="522665674" w:edGrp="everyone"/>
    <w:r w:rsidRPr="00934768">
      <w:rPr>
        <w:sz w:val="13"/>
        <w:szCs w:val="13"/>
      </w:rPr>
      <w:t xml:space="preserve">Titel van het bestek </w:t>
    </w:r>
  </w:p>
  <w:p w:rsidR="00E53D12" w:rsidRPr="00934768" w:rsidRDefault="00E53D12" w:rsidP="004F5704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522665674"/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sz w:val="20"/>
        <w:lang w:val="nl-NL"/>
      </w:rPr>
    </w:pPr>
  </w:p>
  <w:p w:rsidR="00E53D12" w:rsidRPr="00090F08" w:rsidRDefault="00E53D12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447EC1" w:rsidRDefault="00F40A5A" w:rsidP="00E70415">
          <w:pPr>
            <w:pStyle w:val="opmRubricering"/>
            <w:rPr>
              <w:lang w:val="nl-NL" w:eastAsia="nl-NL"/>
            </w:rPr>
          </w:pPr>
          <w:bookmarkStart w:id="10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10"/>
          <w:r w:rsidR="00E53D12" w:rsidRPr="00447EC1">
            <w:rPr>
              <w:lang w:val="nl-NL" w:eastAsia="nl-NL"/>
            </w:rPr>
            <w:t>(RIJKSVASTGOEDBEDRIJF) RRU 2012</w:t>
          </w:r>
          <w:r w:rsidR="00447EC1" w:rsidRPr="00447EC1">
            <w:rPr>
              <w:lang w:val="nl-NL" w:eastAsia="nl-NL"/>
            </w:rPr>
            <w:t xml:space="preserve">, versie </w:t>
          </w:r>
          <w:r w:rsidR="00E53D12" w:rsidRPr="00447EC1">
            <w:rPr>
              <w:lang w:val="nl-NL" w:eastAsia="nl-NL"/>
            </w:rPr>
            <w:t>20</w:t>
          </w:r>
          <w:r w:rsidR="008574C4">
            <w:rPr>
              <w:lang w:val="nl-NL" w:eastAsia="nl-NL"/>
            </w:rPr>
            <w:t>21</w:t>
          </w:r>
          <w:r w:rsidR="008778A6">
            <w:rPr>
              <w:lang w:val="nl-NL" w:eastAsia="nl-NL"/>
            </w:rPr>
            <w:t>-</w:t>
          </w:r>
          <w:r w:rsidR="008574C4">
            <w:rPr>
              <w:lang w:val="nl-NL" w:eastAsia="nl-NL"/>
            </w:rPr>
            <w:t>1</w:t>
          </w:r>
        </w:p>
      </w:tc>
    </w:tr>
    <w:tr w:rsidR="00E53D12">
      <w:trPr>
        <w:trHeight w:val="589"/>
      </w:trPr>
      <w:tc>
        <w:tcPr>
          <w:tcW w:w="7616" w:type="dxa"/>
          <w:tcBorders>
            <w:bottom w:val="nil"/>
          </w:tcBorders>
        </w:tcPr>
        <w:p w:rsidR="00E53D12" w:rsidRPr="00447EC1" w:rsidRDefault="00E53D12">
          <w:pPr>
            <w:rPr>
              <w:szCs w:val="18"/>
            </w:rPr>
          </w:pPr>
        </w:p>
        <w:p w:rsidR="00E53D12" w:rsidRPr="00447EC1" w:rsidRDefault="00E53D12">
          <w:pPr>
            <w:rPr>
              <w:szCs w:val="18"/>
            </w:rPr>
          </w:pPr>
        </w:p>
      </w:tc>
    </w:tr>
  </w:tbl>
  <w:p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9" w:dllVersion="512" w:checkStyle="1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220B23"/>
    <w:rsid w:val="00224BD1"/>
    <w:rsid w:val="00275A51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6165D7"/>
    <w:rsid w:val="006A42D2"/>
    <w:rsid w:val="006B2811"/>
    <w:rsid w:val="006C742C"/>
    <w:rsid w:val="00745B48"/>
    <w:rsid w:val="00772185"/>
    <w:rsid w:val="007A1FDA"/>
    <w:rsid w:val="00813197"/>
    <w:rsid w:val="008205C2"/>
    <w:rsid w:val="0083620A"/>
    <w:rsid w:val="008574C4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70415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C916AB2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E9A7F92EFCE44B0BE706E521AC83A" ma:contentTypeVersion="9" ma:contentTypeDescription="Een nieuw document maken." ma:contentTypeScope="" ma:versionID="35c82100e394ffe7c2ad02449248d982">
  <xsd:schema xmlns:xsd="http://www.w3.org/2001/XMLSchema" xmlns:xs="http://www.w3.org/2001/XMLSchema" xmlns:p="http://schemas.microsoft.com/office/2006/metadata/properties" xmlns:ns2="c9a5f253-12e8-44d7-9ed6-622868998662" targetNamespace="http://schemas.microsoft.com/office/2006/metadata/properties" ma:root="true" ma:fieldsID="b7a63a32795e4098f5595356e493aeca" ns2:_="">
    <xsd:import namespace="c9a5f253-12e8-44d7-9ed6-622868998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f253-12e8-44d7-9ed6-622868998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1180ED-59D8-4B9D-93C5-A7663E95EC4B}"/>
</file>

<file path=customXml/itemProps3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125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Cuba, Giovanni de</cp:lastModifiedBy>
  <cp:revision>3</cp:revision>
  <cp:lastPrinted>2008-07-21T11:37:00Z</cp:lastPrinted>
  <dcterms:created xsi:type="dcterms:W3CDTF">2021-06-07T11:29:00Z</dcterms:created>
  <dcterms:modified xsi:type="dcterms:W3CDTF">2021-06-25T09:30:00Z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0x010100584E9A7F92EFCE44B0BE706E521AC83A</vt:lpwstr>
  </property>
</Properties>
</file>