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763B0463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A92EF4">
        <w:t>8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52AD5BF6" w:rsidR="000B1A35" w:rsidRPr="00CC6BF9" w:rsidRDefault="00EB1543" w:rsidP="00551C53"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="000B1A35" w:rsidRPr="00CC6BF9">
        <w:t xml:space="preserve">__ (bijvoorbeeld het KvK nummer), </w:t>
      </w:r>
      <w:r w:rsidR="00A92EF4" w:rsidRPr="00CC182B">
        <w:t>Inschrijving</w:t>
      </w:r>
      <w:r w:rsidR="00782B1B" w:rsidRPr="00CC182B">
        <w:t xml:space="preserve"> voor de Aanbesteding _____________</w:t>
      </w:r>
      <w:r w:rsidR="000B1A35" w:rsidRPr="00CC182B">
        <w:t>in</w:t>
      </w:r>
      <w:r w:rsidR="000B1A35" w:rsidRPr="00CC6BF9">
        <w:t xml:space="preserve"> te dienen.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42F31" w14:textId="77777777" w:rsidR="00C33383" w:rsidRDefault="00C33383" w:rsidP="004C03F0">
      <w:pPr>
        <w:spacing w:line="240" w:lineRule="auto"/>
      </w:pPr>
      <w:r>
        <w:separator/>
      </w:r>
    </w:p>
  </w:endnote>
  <w:endnote w:type="continuationSeparator" w:id="0">
    <w:p w14:paraId="6FDB374C" w14:textId="77777777" w:rsidR="00C33383" w:rsidRDefault="00C33383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7FF23" w14:textId="77777777" w:rsidR="00C33383" w:rsidRDefault="00C33383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161C0F3" w14:textId="77777777" w:rsidR="00C33383" w:rsidRDefault="00C33383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407D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6D4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33383"/>
    <w:rsid w:val="00C44ACD"/>
    <w:rsid w:val="00C51E3D"/>
    <w:rsid w:val="00C5473A"/>
    <w:rsid w:val="00C645FE"/>
    <w:rsid w:val="00C8257F"/>
    <w:rsid w:val="00CC182B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C7607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10" ma:contentTypeDescription="Maak een nieuw Word document." ma:contentTypeScope="" ma:versionID="2bf5ada9757ce077326346899fd50237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b2f02549185ce8cdae284f729c90d22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PX3EPKY34SD4-1376452180-2650</_dlc_DocId>
    <_dlc_DocIdUrl xmlns="cad755b6-d270-493f-83c9-ae784197a3f5">
      <Url>https://denhaag.sharepoint.com/sites/inkoop-bec-2021/_layouts/15/DocIdRedir.aspx?ID=PX3EPKY34SD4-1376452180-2650</Url>
      <Description>PX3EPKY34SD4-1376452180-2650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F0CEC3F-41A1-416C-A56D-9E5BD3139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4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172</Words>
  <Characters>951</Characters>
  <Application>Microsoft Office Word</Application>
  <DocSecurity>2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Laura Buijtenhuis</cp:lastModifiedBy>
  <cp:revision>2</cp:revision>
  <dcterms:created xsi:type="dcterms:W3CDTF">2022-03-03T15:20:00Z</dcterms:created>
  <dcterms:modified xsi:type="dcterms:W3CDTF">2022-03-03T15:20:00Z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07a4ea40-d63a-4f04-bc96-ebc54b7fb716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