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33A93" w14:textId="18625AF8" w:rsidR="00046856" w:rsidRPr="00D71DCB" w:rsidRDefault="00046856" w:rsidP="00046856">
      <w:pPr>
        <w:pStyle w:val="Kop1zondernummerSURF"/>
        <w:spacing w:after="0"/>
        <w:rPr>
          <w:lang w:val="da-DK"/>
        </w:rPr>
      </w:pPr>
      <w:r w:rsidRPr="00D71DCB">
        <w:rPr>
          <w:lang w:val="da-DK"/>
        </w:rPr>
        <w:t xml:space="preserve">Bijlage </w:t>
      </w:r>
      <w:r>
        <w:rPr>
          <w:lang w:val="da-DK"/>
        </w:rPr>
        <w:t>3</w:t>
      </w:r>
      <w:r w:rsidRPr="00D71DCB">
        <w:rPr>
          <w:lang w:val="da-DK"/>
        </w:rPr>
        <w:t xml:space="preserve"> -</w:t>
      </w:r>
      <w:r>
        <w:rPr>
          <w:lang w:val="da-DK"/>
        </w:rPr>
        <w:t xml:space="preserve"> </w:t>
      </w:r>
      <w:r w:rsidRPr="00D71DCB">
        <w:rPr>
          <w:lang w:val="da-DK"/>
        </w:rPr>
        <w:t xml:space="preserve">Format </w:t>
      </w:r>
      <w:proofErr w:type="spellStart"/>
      <w:r w:rsidRPr="00D71DCB">
        <w:rPr>
          <w:lang w:val="da-DK"/>
        </w:rPr>
        <w:t>referentie</w:t>
      </w:r>
      <w:proofErr w:type="spellEnd"/>
      <w:r w:rsidRPr="00D71DCB">
        <w:rPr>
          <w:lang w:val="da-DK"/>
        </w:rPr>
        <w:t>-opgave</w:t>
      </w:r>
    </w:p>
    <w:p w14:paraId="475AD605" w14:textId="5BF608C3" w:rsidR="00046856" w:rsidRPr="00537E88" w:rsidRDefault="00046856" w:rsidP="00046856">
      <w:pPr>
        <w:pStyle w:val="BasistekstSURF"/>
        <w:rPr>
          <w:lang w:val="en-US"/>
        </w:rPr>
      </w:pPr>
      <w:proofErr w:type="gramStart"/>
      <w:r>
        <w:t>behorende</w:t>
      </w:r>
      <w:proofErr w:type="gramEnd"/>
      <w:r>
        <w:t xml:space="preserve"> bij openbare</w:t>
      </w:r>
      <w:r w:rsidR="00537E88">
        <w:t xml:space="preserve"> </w:t>
      </w:r>
      <w:proofErr w:type="spellStart"/>
      <w:r w:rsidRPr="00537E88">
        <w:rPr>
          <w:lang w:val="en-US"/>
        </w:rPr>
        <w:t>Europese</w:t>
      </w:r>
      <w:proofErr w:type="spellEnd"/>
      <w:r w:rsidRPr="00537E88">
        <w:rPr>
          <w:lang w:val="en-US"/>
        </w:rPr>
        <w:t xml:space="preserve"> </w:t>
      </w:r>
      <w:proofErr w:type="spellStart"/>
      <w:r w:rsidRPr="00537E88">
        <w:rPr>
          <w:lang w:val="en-US"/>
        </w:rPr>
        <w:t>aanbesteding</w:t>
      </w:r>
      <w:proofErr w:type="spellEnd"/>
      <w:r w:rsidRPr="00537E88">
        <w:rPr>
          <w:lang w:val="en-US"/>
        </w:rPr>
        <w:t xml:space="preserve"> </w:t>
      </w:r>
      <w:r w:rsidRPr="00537E88">
        <w:rPr>
          <w:rFonts w:asciiTheme="minorHAnsi" w:hAnsiTheme="minorHAnsi" w:cstheme="minorHAnsi"/>
          <w:sz w:val="20"/>
          <w:szCs w:val="20"/>
          <w:lang w:val="en-US"/>
        </w:rPr>
        <w:t>Independent Market Research &amp; IT Advice</w:t>
      </w:r>
    </w:p>
    <w:p w14:paraId="02D155A3" w14:textId="77777777" w:rsidR="00046856" w:rsidRPr="00690D81" w:rsidRDefault="00046856" w:rsidP="00046856">
      <w:pPr>
        <w:pStyle w:val="BasistekstSURF"/>
      </w:pPr>
      <w:r>
        <w:t xml:space="preserve">Inschrijver dient voor de gevraagde referentie-opgave dit format te hanteren en ingevuld in te dienen bij zijn Inschrijving. Kopieer onderstaande format zo vaak als nodig en vul in. </w:t>
      </w:r>
    </w:p>
    <w:tbl>
      <w:tblPr>
        <w:tblStyle w:val="Rastertabel4-Accent1"/>
        <w:tblW w:w="7792" w:type="dxa"/>
        <w:tblLook w:val="0620" w:firstRow="1" w:lastRow="0" w:firstColumn="0" w:lastColumn="0" w:noHBand="1" w:noVBand="1"/>
      </w:tblPr>
      <w:tblGrid>
        <w:gridCol w:w="7792"/>
      </w:tblGrid>
      <w:tr w:rsidR="00046856" w:rsidRPr="00974AE6" w14:paraId="26D43CBD" w14:textId="77777777" w:rsidTr="00380E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792" w:type="dxa"/>
          </w:tcPr>
          <w:p w14:paraId="33CEFD32" w14:textId="77777777" w:rsidR="00046856" w:rsidRPr="00974AE6" w:rsidRDefault="00046856" w:rsidP="00380ED3">
            <w:pPr>
              <w:pStyle w:val="Geenafstand"/>
              <w:rPr>
                <w:rFonts w:asciiTheme="minorHAnsi" w:hAnsiTheme="minorHAnsi" w:cstheme="minorHAnsi"/>
                <w:bCs w:val="0"/>
                <w:color w:val="FFFFFF" w:themeColor="background1"/>
                <w:szCs w:val="21"/>
              </w:rPr>
            </w:pPr>
            <w:r w:rsidRPr="00974AE6">
              <w:rPr>
                <w:rFonts w:asciiTheme="minorHAnsi" w:hAnsiTheme="minorHAnsi" w:cstheme="minorHAnsi"/>
                <w:color w:val="FFFFFF" w:themeColor="background1"/>
                <w:szCs w:val="21"/>
              </w:rPr>
              <w:t>Opgave referentieopdracht(en)</w:t>
            </w:r>
          </w:p>
        </w:tc>
      </w:tr>
      <w:tr w:rsidR="00046856" w:rsidRPr="00974AE6" w14:paraId="00FD3831" w14:textId="77777777" w:rsidTr="00380ED3">
        <w:tc>
          <w:tcPr>
            <w:tcW w:w="7792" w:type="dxa"/>
          </w:tcPr>
          <w:p w14:paraId="372AD369" w14:textId="3DBF2B80" w:rsidR="00046856" w:rsidRPr="00974AE6" w:rsidRDefault="00046856" w:rsidP="00380ED3">
            <w:pPr>
              <w:pStyle w:val="Geenafstand"/>
              <w:rPr>
                <w:rFonts w:asciiTheme="minorHAnsi" w:hAnsiTheme="minorHAnsi" w:cstheme="minorHAnsi"/>
                <w:b/>
                <w:color w:val="auto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Cs w:val="21"/>
              </w:rPr>
              <w:t xml:space="preserve">KERNCOMPETENTIE: 1/ 2 </w:t>
            </w:r>
          </w:p>
        </w:tc>
      </w:tr>
      <w:tr w:rsidR="00046856" w:rsidRPr="00974AE6" w14:paraId="6D1901BB" w14:textId="77777777" w:rsidTr="00380ED3">
        <w:tc>
          <w:tcPr>
            <w:tcW w:w="7792" w:type="dxa"/>
          </w:tcPr>
          <w:p w14:paraId="0D616980" w14:textId="77777777" w:rsidR="00046856" w:rsidRPr="00974AE6" w:rsidRDefault="00046856" w:rsidP="00380ED3">
            <w:pPr>
              <w:pStyle w:val="Geenafstand"/>
              <w:rPr>
                <w:rFonts w:asciiTheme="minorHAnsi" w:hAnsiTheme="minorHAnsi" w:cstheme="minorHAnsi"/>
                <w:b/>
                <w:color w:val="auto"/>
                <w:szCs w:val="21"/>
              </w:rPr>
            </w:pPr>
            <w:r w:rsidRPr="00974AE6">
              <w:rPr>
                <w:rFonts w:asciiTheme="minorHAnsi" w:hAnsiTheme="minorHAnsi" w:cstheme="minorHAnsi"/>
                <w:b/>
                <w:color w:val="auto"/>
                <w:szCs w:val="21"/>
              </w:rPr>
              <w:t>1. Gegevens organisatie voor wie de referentieopdracht is uitgevoerd</w:t>
            </w:r>
          </w:p>
        </w:tc>
      </w:tr>
      <w:tr w:rsidR="00046856" w:rsidRPr="00974AE6" w14:paraId="699FE100" w14:textId="77777777" w:rsidTr="00380ED3">
        <w:tc>
          <w:tcPr>
            <w:tcW w:w="7792" w:type="dxa"/>
          </w:tcPr>
          <w:p w14:paraId="73644B0B" w14:textId="77777777" w:rsidR="00046856" w:rsidRPr="00974AE6" w:rsidRDefault="00046856" w:rsidP="00380ED3">
            <w:pPr>
              <w:pStyle w:val="Geenafstand"/>
              <w:rPr>
                <w:rFonts w:asciiTheme="minorHAnsi" w:hAnsiTheme="minorHAnsi" w:cstheme="minorHAnsi"/>
                <w:color w:val="auto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Cs w:val="21"/>
              </w:rPr>
              <w:t>Naam organisatie:</w:t>
            </w:r>
          </w:p>
        </w:tc>
      </w:tr>
      <w:tr w:rsidR="00046856" w:rsidRPr="00974AE6" w14:paraId="313EDEE9" w14:textId="77777777" w:rsidTr="00380ED3">
        <w:tc>
          <w:tcPr>
            <w:tcW w:w="7792" w:type="dxa"/>
          </w:tcPr>
          <w:p w14:paraId="3587AE84" w14:textId="77777777" w:rsidR="00046856" w:rsidRDefault="00046856" w:rsidP="00380ED3">
            <w:pPr>
              <w:pStyle w:val="Geenafstand"/>
              <w:rPr>
                <w:rFonts w:asciiTheme="minorHAnsi" w:hAnsiTheme="minorHAnsi" w:cstheme="minorHAnsi"/>
                <w:color w:val="auto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Cs w:val="21"/>
              </w:rPr>
              <w:t>Soort organisatie:</w:t>
            </w:r>
          </w:p>
        </w:tc>
      </w:tr>
      <w:tr w:rsidR="00046856" w:rsidRPr="00974AE6" w14:paraId="491325E0" w14:textId="77777777" w:rsidTr="00380ED3">
        <w:tc>
          <w:tcPr>
            <w:tcW w:w="7792" w:type="dxa"/>
          </w:tcPr>
          <w:p w14:paraId="53FA6C22" w14:textId="77777777" w:rsidR="00046856" w:rsidRDefault="00046856" w:rsidP="00380ED3">
            <w:pPr>
              <w:pStyle w:val="Geenafstand"/>
              <w:rPr>
                <w:rFonts w:asciiTheme="minorHAnsi" w:hAnsiTheme="minorHAnsi" w:cstheme="minorHAnsi"/>
                <w:color w:val="auto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Cs w:val="21"/>
              </w:rPr>
              <w:t>Vestigingsland organisatie:</w:t>
            </w:r>
          </w:p>
        </w:tc>
      </w:tr>
      <w:tr w:rsidR="00046856" w:rsidRPr="00974AE6" w14:paraId="7A05147B" w14:textId="77777777" w:rsidTr="00380ED3">
        <w:tc>
          <w:tcPr>
            <w:tcW w:w="7792" w:type="dxa"/>
          </w:tcPr>
          <w:p w14:paraId="7EA0CDD3" w14:textId="77777777" w:rsidR="00046856" w:rsidRDefault="00046856" w:rsidP="00380ED3">
            <w:pPr>
              <w:pStyle w:val="Geenafstand"/>
              <w:rPr>
                <w:rFonts w:asciiTheme="minorHAnsi" w:hAnsiTheme="minorHAnsi" w:cstheme="minorHAnsi"/>
                <w:color w:val="auto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Cs w:val="21"/>
              </w:rPr>
              <w:t>Naam contactpersoon:</w:t>
            </w:r>
          </w:p>
        </w:tc>
      </w:tr>
      <w:tr w:rsidR="00046856" w:rsidRPr="00974AE6" w14:paraId="068F1430" w14:textId="77777777" w:rsidTr="00380ED3">
        <w:tc>
          <w:tcPr>
            <w:tcW w:w="7792" w:type="dxa"/>
          </w:tcPr>
          <w:p w14:paraId="2FEFA434" w14:textId="77777777" w:rsidR="00046856" w:rsidRDefault="00046856" w:rsidP="00380ED3">
            <w:pPr>
              <w:pStyle w:val="Geenafstand"/>
              <w:spacing w:after="0"/>
              <w:rPr>
                <w:rFonts w:asciiTheme="minorHAnsi" w:hAnsiTheme="minorHAnsi" w:cstheme="minorHAnsi"/>
                <w:bCs/>
                <w:szCs w:val="21"/>
              </w:rPr>
            </w:pPr>
            <w:r w:rsidRPr="00974AE6">
              <w:rPr>
                <w:rFonts w:asciiTheme="minorHAnsi" w:hAnsiTheme="minorHAnsi" w:cstheme="minorHAnsi"/>
                <w:bCs/>
                <w:szCs w:val="21"/>
              </w:rPr>
              <w:t>Contactgegevens contactpersoon (telefoonnummer/e-mailadres)</w:t>
            </w:r>
            <w:r>
              <w:rPr>
                <w:rFonts w:asciiTheme="minorHAnsi" w:hAnsiTheme="minorHAnsi" w:cstheme="minorHAnsi"/>
                <w:bCs/>
                <w:szCs w:val="21"/>
              </w:rPr>
              <w:t>:</w:t>
            </w:r>
          </w:p>
          <w:p w14:paraId="177B1990" w14:textId="77777777" w:rsidR="00046856" w:rsidRDefault="00046856" w:rsidP="00380ED3">
            <w:pPr>
              <w:pStyle w:val="BasistekstSURF"/>
              <w:spacing w:after="0"/>
            </w:pPr>
          </w:p>
          <w:p w14:paraId="68906567" w14:textId="77777777" w:rsidR="00046856" w:rsidRPr="00974AE6" w:rsidRDefault="00046856" w:rsidP="00380ED3">
            <w:pPr>
              <w:pStyle w:val="BasistekstSURF"/>
              <w:spacing w:after="0"/>
            </w:pPr>
          </w:p>
        </w:tc>
      </w:tr>
      <w:tr w:rsidR="00046856" w:rsidRPr="00974AE6" w14:paraId="1742E2DE" w14:textId="77777777" w:rsidTr="00380ED3">
        <w:trPr>
          <w:trHeight w:val="220"/>
        </w:trPr>
        <w:tc>
          <w:tcPr>
            <w:tcW w:w="7792" w:type="dxa"/>
          </w:tcPr>
          <w:p w14:paraId="3A061AE7" w14:textId="77777777" w:rsidR="00046856" w:rsidRPr="00974AE6" w:rsidRDefault="00046856" w:rsidP="00380ED3">
            <w:pPr>
              <w:pStyle w:val="Geenafstand"/>
              <w:rPr>
                <w:rFonts w:asciiTheme="minorHAnsi" w:hAnsiTheme="minorHAnsi" w:cstheme="minorHAnsi"/>
                <w:b/>
                <w:color w:val="auto"/>
                <w:szCs w:val="21"/>
              </w:rPr>
            </w:pPr>
            <w:r w:rsidRPr="00974AE6">
              <w:rPr>
                <w:rFonts w:asciiTheme="minorHAnsi" w:hAnsiTheme="minorHAnsi" w:cstheme="minorHAnsi"/>
                <w:b/>
                <w:color w:val="auto"/>
                <w:szCs w:val="21"/>
              </w:rPr>
              <w:t>2. Gegevens referentie-opdracht</w:t>
            </w:r>
          </w:p>
        </w:tc>
      </w:tr>
      <w:tr w:rsidR="00046856" w:rsidRPr="00974AE6" w14:paraId="7177AE00" w14:textId="77777777" w:rsidTr="00380ED3">
        <w:tc>
          <w:tcPr>
            <w:tcW w:w="7792" w:type="dxa"/>
          </w:tcPr>
          <w:p w14:paraId="7C06150B" w14:textId="77777777" w:rsidR="00046856" w:rsidRDefault="00046856" w:rsidP="00380ED3">
            <w:pPr>
              <w:pStyle w:val="Geenafstand"/>
              <w:spacing w:after="0"/>
              <w:rPr>
                <w:rFonts w:asciiTheme="minorHAnsi" w:hAnsiTheme="minorHAnsi" w:cstheme="minorHAnsi"/>
                <w:bCs/>
                <w:szCs w:val="21"/>
              </w:rPr>
            </w:pPr>
            <w:r w:rsidRPr="00974AE6">
              <w:rPr>
                <w:rFonts w:asciiTheme="minorHAnsi" w:hAnsiTheme="minorHAnsi" w:cstheme="minorHAnsi"/>
                <w:bCs/>
                <w:szCs w:val="21"/>
              </w:rPr>
              <w:t>Naam, omvang en omschrijving van de referentieopdracht</w:t>
            </w:r>
            <w:r>
              <w:rPr>
                <w:rFonts w:asciiTheme="minorHAnsi" w:hAnsiTheme="minorHAnsi" w:cstheme="minorHAnsi"/>
                <w:bCs/>
                <w:szCs w:val="21"/>
              </w:rPr>
              <w:t>:</w:t>
            </w:r>
          </w:p>
          <w:p w14:paraId="664C4E3D" w14:textId="77777777" w:rsidR="00046856" w:rsidRDefault="00046856" w:rsidP="00380ED3">
            <w:pPr>
              <w:pStyle w:val="BasistekstSURF"/>
              <w:spacing w:after="0"/>
            </w:pPr>
          </w:p>
          <w:p w14:paraId="249489D0" w14:textId="69F4902F" w:rsidR="00046856" w:rsidRPr="00974AE6" w:rsidRDefault="00046856" w:rsidP="00380ED3">
            <w:pPr>
              <w:pStyle w:val="BasistekstSURF"/>
              <w:spacing w:after="0"/>
            </w:pPr>
          </w:p>
        </w:tc>
      </w:tr>
      <w:tr w:rsidR="00046856" w:rsidRPr="00974AE6" w14:paraId="20EABE43" w14:textId="77777777" w:rsidTr="00380ED3">
        <w:tc>
          <w:tcPr>
            <w:tcW w:w="7792" w:type="dxa"/>
          </w:tcPr>
          <w:p w14:paraId="175B341B" w14:textId="77777777" w:rsidR="00046856" w:rsidRPr="00974AE6" w:rsidRDefault="00046856" w:rsidP="00380ED3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 w:rsidRPr="00974AE6">
              <w:rPr>
                <w:rFonts w:asciiTheme="minorHAnsi" w:hAnsiTheme="minorHAnsi" w:cstheme="minorHAnsi"/>
                <w:bCs/>
                <w:szCs w:val="21"/>
              </w:rPr>
              <w:t>Datum aanvang referentieopdracht</w:t>
            </w:r>
            <w:r>
              <w:rPr>
                <w:rFonts w:asciiTheme="minorHAnsi" w:hAnsiTheme="minorHAnsi" w:cstheme="minorHAnsi"/>
                <w:bCs/>
                <w:szCs w:val="21"/>
              </w:rPr>
              <w:t>:</w:t>
            </w:r>
          </w:p>
        </w:tc>
      </w:tr>
      <w:tr w:rsidR="00046856" w:rsidRPr="00974AE6" w14:paraId="3C178ED4" w14:textId="77777777" w:rsidTr="00380ED3">
        <w:tc>
          <w:tcPr>
            <w:tcW w:w="7792" w:type="dxa"/>
          </w:tcPr>
          <w:p w14:paraId="6891CAA2" w14:textId="77777777" w:rsidR="00046856" w:rsidRPr="00974AE6" w:rsidRDefault="00046856" w:rsidP="00380ED3">
            <w:pPr>
              <w:pStyle w:val="Geenafstand"/>
              <w:rPr>
                <w:rFonts w:asciiTheme="minorHAnsi" w:hAnsiTheme="minorHAnsi" w:cstheme="minorHAnsi"/>
                <w:bCs/>
                <w:szCs w:val="21"/>
              </w:rPr>
            </w:pPr>
            <w:r w:rsidRPr="00974AE6">
              <w:rPr>
                <w:rFonts w:asciiTheme="minorHAnsi" w:hAnsiTheme="minorHAnsi" w:cstheme="minorHAnsi"/>
                <w:bCs/>
                <w:szCs w:val="21"/>
              </w:rPr>
              <w:t>Datum afronding referentieopdracht</w:t>
            </w:r>
            <w:r>
              <w:rPr>
                <w:rFonts w:asciiTheme="minorHAnsi" w:hAnsiTheme="minorHAnsi" w:cstheme="minorHAnsi"/>
                <w:bCs/>
                <w:szCs w:val="21"/>
              </w:rPr>
              <w:t>:</w:t>
            </w:r>
          </w:p>
        </w:tc>
      </w:tr>
      <w:tr w:rsidR="00046856" w:rsidRPr="00974AE6" w14:paraId="1F64D923" w14:textId="77777777" w:rsidTr="00380ED3">
        <w:tc>
          <w:tcPr>
            <w:tcW w:w="7792" w:type="dxa"/>
          </w:tcPr>
          <w:p w14:paraId="6ECF3D05" w14:textId="77777777" w:rsidR="00046856" w:rsidRPr="00974AE6" w:rsidRDefault="00046856" w:rsidP="00380ED3">
            <w:pPr>
              <w:pStyle w:val="Geenafstand"/>
              <w:rPr>
                <w:rFonts w:asciiTheme="minorHAnsi" w:hAnsiTheme="minorHAnsi" w:cstheme="minorHAnsi"/>
                <w:b/>
                <w:bCs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szCs w:val="21"/>
              </w:rPr>
              <w:t>3. Werkzaamheden referentieopdracht</w:t>
            </w:r>
          </w:p>
        </w:tc>
      </w:tr>
      <w:tr w:rsidR="00046856" w:rsidRPr="00974AE6" w14:paraId="1DCB9D9F" w14:textId="77777777" w:rsidTr="00380ED3">
        <w:tc>
          <w:tcPr>
            <w:tcW w:w="7792" w:type="dxa"/>
          </w:tcPr>
          <w:p w14:paraId="7AEAD1FA" w14:textId="77777777" w:rsidR="00046856" w:rsidRDefault="00046856" w:rsidP="00380ED3">
            <w:pPr>
              <w:pStyle w:val="Geenafstand"/>
              <w:spacing w:after="0"/>
              <w:rPr>
                <w:rFonts w:asciiTheme="minorHAnsi" w:hAnsiTheme="minorHAnsi" w:cstheme="minorHAnsi"/>
                <w:bCs/>
                <w:szCs w:val="21"/>
              </w:rPr>
            </w:pPr>
            <w:r w:rsidRPr="00974AE6">
              <w:rPr>
                <w:rFonts w:asciiTheme="minorHAnsi" w:hAnsiTheme="minorHAnsi" w:cstheme="minorHAnsi"/>
                <w:bCs/>
                <w:szCs w:val="21"/>
              </w:rPr>
              <w:t>Korte beschrijving werkzaamheden, voor zover relevant voor deze referentie-uitvraag</w:t>
            </w:r>
            <w:r>
              <w:rPr>
                <w:rFonts w:asciiTheme="minorHAnsi" w:hAnsiTheme="minorHAnsi" w:cstheme="minorHAnsi"/>
                <w:bCs/>
                <w:szCs w:val="21"/>
              </w:rPr>
              <w:t>:</w:t>
            </w:r>
          </w:p>
          <w:p w14:paraId="7CB7447E" w14:textId="77777777" w:rsidR="00046856" w:rsidRPr="00974AE6" w:rsidRDefault="00046856" w:rsidP="00380ED3">
            <w:pPr>
              <w:pStyle w:val="BasistekstSURF"/>
              <w:spacing w:after="0"/>
            </w:pPr>
          </w:p>
        </w:tc>
      </w:tr>
      <w:tr w:rsidR="00046856" w:rsidRPr="00974AE6" w14:paraId="3E44E547" w14:textId="77777777" w:rsidTr="00380ED3">
        <w:tc>
          <w:tcPr>
            <w:tcW w:w="7792" w:type="dxa"/>
          </w:tcPr>
          <w:p w14:paraId="276A9C61" w14:textId="77777777" w:rsidR="00046856" w:rsidRDefault="00046856" w:rsidP="00380ED3">
            <w:pPr>
              <w:pStyle w:val="Geenafstand"/>
              <w:spacing w:after="0"/>
              <w:rPr>
                <w:rFonts w:asciiTheme="minorHAnsi" w:hAnsiTheme="minorHAnsi" w:cstheme="minorHAnsi"/>
                <w:bCs/>
                <w:szCs w:val="21"/>
              </w:rPr>
            </w:pPr>
            <w:r w:rsidRPr="00974AE6">
              <w:rPr>
                <w:rFonts w:asciiTheme="minorHAnsi" w:hAnsiTheme="minorHAnsi" w:cstheme="minorHAnsi"/>
                <w:bCs/>
                <w:szCs w:val="21"/>
              </w:rPr>
              <w:t>Opdracht geheel zelfstandig uitgevoerd of in samenwerking met andere Ondernemers?</w:t>
            </w:r>
          </w:p>
          <w:p w14:paraId="0C0ED80F" w14:textId="77777777" w:rsidR="00046856" w:rsidRDefault="00046856" w:rsidP="00380ED3">
            <w:pPr>
              <w:pStyle w:val="BasistekstSURF"/>
              <w:spacing w:after="0"/>
            </w:pPr>
          </w:p>
          <w:p w14:paraId="308375A4" w14:textId="77777777" w:rsidR="00046856" w:rsidRPr="00974AE6" w:rsidRDefault="00046856" w:rsidP="00380ED3">
            <w:pPr>
              <w:pStyle w:val="BasistekstSURF"/>
              <w:spacing w:after="0"/>
            </w:pPr>
          </w:p>
        </w:tc>
      </w:tr>
      <w:tr w:rsidR="00046856" w:rsidRPr="00974AE6" w14:paraId="14C43DE9" w14:textId="77777777" w:rsidTr="00380ED3">
        <w:tc>
          <w:tcPr>
            <w:tcW w:w="7792" w:type="dxa"/>
          </w:tcPr>
          <w:p w14:paraId="741CA051" w14:textId="77777777" w:rsidR="00046856" w:rsidRDefault="00046856" w:rsidP="00380ED3">
            <w:pPr>
              <w:pStyle w:val="Geenafstand"/>
              <w:spacing w:after="0"/>
              <w:rPr>
                <w:rFonts w:asciiTheme="minorHAnsi" w:hAnsiTheme="minorHAnsi" w:cstheme="minorHAnsi"/>
                <w:bCs/>
                <w:szCs w:val="21"/>
              </w:rPr>
            </w:pPr>
            <w:r w:rsidRPr="00974AE6">
              <w:rPr>
                <w:rFonts w:asciiTheme="minorHAnsi" w:hAnsiTheme="minorHAnsi" w:cstheme="minorHAnsi"/>
                <w:bCs/>
                <w:szCs w:val="21"/>
              </w:rPr>
              <w:t>Percentage van de referentieopdracht dat is uitgevoerd door de Inschrijver</w:t>
            </w:r>
            <w:r>
              <w:rPr>
                <w:rFonts w:asciiTheme="minorHAnsi" w:hAnsiTheme="minorHAnsi" w:cstheme="minorHAnsi"/>
                <w:bCs/>
                <w:szCs w:val="21"/>
              </w:rPr>
              <w:t>:</w:t>
            </w:r>
          </w:p>
          <w:p w14:paraId="093F473A" w14:textId="77777777" w:rsidR="00046856" w:rsidRDefault="00046856" w:rsidP="00380ED3">
            <w:pPr>
              <w:pStyle w:val="BasistekstSURF"/>
              <w:spacing w:after="0"/>
            </w:pPr>
          </w:p>
          <w:p w14:paraId="5B9C4307" w14:textId="77777777" w:rsidR="00046856" w:rsidRPr="00974AE6" w:rsidRDefault="00046856" w:rsidP="00380ED3">
            <w:pPr>
              <w:pStyle w:val="BasistekstSURF"/>
              <w:spacing w:after="0"/>
            </w:pPr>
          </w:p>
        </w:tc>
      </w:tr>
      <w:tr w:rsidR="00046856" w:rsidRPr="00974AE6" w14:paraId="49849513" w14:textId="77777777" w:rsidTr="00380ED3">
        <w:tc>
          <w:tcPr>
            <w:tcW w:w="7792" w:type="dxa"/>
          </w:tcPr>
          <w:p w14:paraId="4787C95E" w14:textId="77777777" w:rsidR="00046856" w:rsidRDefault="00046856" w:rsidP="00380ED3">
            <w:pPr>
              <w:pStyle w:val="Geenafstand"/>
              <w:spacing w:after="0"/>
              <w:rPr>
                <w:rFonts w:asciiTheme="minorHAnsi" w:hAnsiTheme="minorHAnsi" w:cstheme="minorHAnsi"/>
                <w:bCs/>
                <w:szCs w:val="21"/>
              </w:rPr>
            </w:pPr>
            <w:r w:rsidRPr="00974AE6">
              <w:rPr>
                <w:rFonts w:asciiTheme="minorHAnsi" w:hAnsiTheme="minorHAnsi" w:cstheme="minorHAnsi"/>
                <w:bCs/>
                <w:szCs w:val="21"/>
              </w:rPr>
              <w:t>Korte beschrijving van de in samenwerking uitgevoerde werkzaamheden</w:t>
            </w:r>
            <w:r>
              <w:rPr>
                <w:rFonts w:asciiTheme="minorHAnsi" w:hAnsiTheme="minorHAnsi" w:cstheme="minorHAnsi"/>
                <w:bCs/>
                <w:szCs w:val="21"/>
              </w:rPr>
              <w:t>:</w:t>
            </w:r>
          </w:p>
          <w:p w14:paraId="54D32FEF" w14:textId="77777777" w:rsidR="00046856" w:rsidRDefault="00046856" w:rsidP="00380ED3">
            <w:pPr>
              <w:pStyle w:val="BasistekstSURF"/>
              <w:spacing w:after="0"/>
            </w:pPr>
          </w:p>
          <w:p w14:paraId="44E2BD4A" w14:textId="77777777" w:rsidR="00046856" w:rsidRPr="00974AE6" w:rsidRDefault="00046856" w:rsidP="00380ED3">
            <w:pPr>
              <w:pStyle w:val="BasistekstSURF"/>
              <w:spacing w:after="0"/>
            </w:pPr>
          </w:p>
        </w:tc>
      </w:tr>
      <w:tr w:rsidR="00046856" w:rsidRPr="00974AE6" w14:paraId="2842571E" w14:textId="77777777" w:rsidTr="00380ED3">
        <w:tc>
          <w:tcPr>
            <w:tcW w:w="7792" w:type="dxa"/>
          </w:tcPr>
          <w:p w14:paraId="7E57E7E5" w14:textId="77777777" w:rsidR="00046856" w:rsidRDefault="00046856" w:rsidP="00380ED3">
            <w:pPr>
              <w:pStyle w:val="Geenafstand"/>
              <w:spacing w:after="0"/>
              <w:rPr>
                <w:rFonts w:asciiTheme="minorHAnsi" w:hAnsiTheme="minorHAnsi" w:cstheme="minorHAnsi"/>
                <w:bCs/>
                <w:szCs w:val="21"/>
              </w:rPr>
            </w:pPr>
            <w:r w:rsidRPr="00974AE6">
              <w:rPr>
                <w:rFonts w:asciiTheme="minorHAnsi" w:hAnsiTheme="minorHAnsi" w:cstheme="minorHAnsi"/>
                <w:bCs/>
                <w:szCs w:val="21"/>
              </w:rPr>
              <w:t>Ruimte voor eventuele relevante opmerkingen die niet elders in dit format passen</w:t>
            </w:r>
            <w:r>
              <w:rPr>
                <w:rFonts w:asciiTheme="minorHAnsi" w:hAnsiTheme="minorHAnsi" w:cstheme="minorHAnsi"/>
                <w:bCs/>
                <w:szCs w:val="21"/>
              </w:rPr>
              <w:t>:</w:t>
            </w:r>
          </w:p>
          <w:p w14:paraId="501DF4BA" w14:textId="77777777" w:rsidR="00046856" w:rsidRPr="00974AE6" w:rsidRDefault="00046856" w:rsidP="00380ED3">
            <w:pPr>
              <w:pStyle w:val="BasistekstSURF"/>
              <w:spacing w:after="0"/>
            </w:pPr>
          </w:p>
        </w:tc>
      </w:tr>
    </w:tbl>
    <w:p w14:paraId="54C92D29" w14:textId="446C32FE" w:rsidR="004B1868" w:rsidRPr="00046856" w:rsidRDefault="004B1868" w:rsidP="00980055"/>
    <w:sectPr w:rsidR="004B1868" w:rsidRPr="00046856" w:rsidSect="003700FF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948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CD90B" w14:textId="77777777" w:rsidR="008E068B" w:rsidRDefault="008E068B" w:rsidP="003700FF">
      <w:pPr>
        <w:spacing w:line="240" w:lineRule="auto"/>
      </w:pPr>
      <w:r>
        <w:separator/>
      </w:r>
    </w:p>
  </w:endnote>
  <w:endnote w:type="continuationSeparator" w:id="0">
    <w:p w14:paraId="6FC6B407" w14:textId="77777777" w:rsidR="008E068B" w:rsidRDefault="008E068B" w:rsidP="003700FF">
      <w:pPr>
        <w:spacing w:line="240" w:lineRule="auto"/>
      </w:pPr>
      <w:r>
        <w:continuationSeparator/>
      </w:r>
    </w:p>
  </w:endnote>
  <w:endnote w:type="continuationNotice" w:id="1">
    <w:p w14:paraId="473AFDD3" w14:textId="77777777" w:rsidR="008E068B" w:rsidRDefault="008E068B" w:rsidP="003700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libri"/>
    <w:panose1 w:val="020B0604020202020204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5DE47" w14:textId="59B3648C" w:rsidR="000C598D" w:rsidRDefault="000C598D" w:rsidP="003700FF">
    <w:pPr>
      <w:pStyle w:val="Voettekst"/>
      <w:spacing w:after="120"/>
      <w:jc w:val="right"/>
    </w:pPr>
    <w:bookmarkStart w:id="0" w:name="bmPagina"/>
    <w:proofErr w:type="gramStart"/>
    <w:r>
      <w:t>pagina</w:t>
    </w:r>
    <w:bookmarkEnd w:id="0"/>
    <w:proofErr w:type="gramEnd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7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AAA57" w14:textId="77777777" w:rsidR="000C598D" w:rsidRDefault="000C598D"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DD88F10" wp14:editId="17F52817">
              <wp:simplePos x="0" y="0"/>
              <wp:positionH relativeFrom="column">
                <wp:posOffset>-46990</wp:posOffset>
              </wp:positionH>
              <wp:positionV relativeFrom="paragraph">
                <wp:posOffset>1108710</wp:posOffset>
              </wp:positionV>
              <wp:extent cx="5053965" cy="259080"/>
              <wp:effectExtent l="635" t="3810" r="3175" b="3810"/>
              <wp:wrapNone/>
              <wp:docPr id="6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883EAB" w14:textId="77777777" w:rsidR="000C598D" w:rsidRPr="0067078A" w:rsidRDefault="000C598D" w:rsidP="00916CF9">
                          <w:pPr>
                            <w:pStyle w:val="HROpleidingen"/>
                          </w:pPr>
                          <w:bookmarkStart w:id="3" w:name="bmAccreditatie"/>
                          <w:bookmarkEnd w:id="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D88F10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26" type="#_x0000_t202" style="position:absolute;margin-left:-3.7pt;margin-top:87.3pt;width:397.95pt;height:20.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" filled="f" stroked="f">
              <v:textbox inset="1mm,0,0,0">
                <w:txbxContent>
                  <w:p w14:paraId="44883EAB" w14:textId="77777777" w:rsidR="000C598D" w:rsidRPr="0067078A" w:rsidRDefault="000C598D" w:rsidP="00916CF9">
                    <w:pPr>
                      <w:pStyle w:val="HROpleidingen"/>
                    </w:pPr>
                    <w:bookmarkStart w:id="4" w:name="bmAccreditatie"/>
                    <w:bookmarkEnd w:id="4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30FB493" wp14:editId="7C8F4A68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3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0C598D" w14:paraId="77E5EA5F" w14:textId="77777777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543B0970" w14:textId="77777777" w:rsidR="000C598D" w:rsidRDefault="000C598D" w:rsidP="00C75F9A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A5D32CD" w14:textId="77777777" w:rsidR="000C598D" w:rsidRDefault="000C598D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0FB493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7" type="#_x0000_t202" style="position:absolute;margin-left:510.3pt;margin-top:756.95pt;width:56.7pt;height:56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" o:allowincell="f" filled="f" stroked="f">
              <v:textbox inset="0,0,0,0">
                <w:txbxContent>
                  <w:tbl>
                    <w:tblPr>
                      <w:tblStyle w:val="Tabelraster"/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0C598D" w14:paraId="77E5EA5F" w14:textId="77777777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543B0970" w14:textId="77777777" w:rsidR="000C598D" w:rsidRDefault="000C598D" w:rsidP="00C75F9A">
                          <w:pPr>
                            <w:jc w:val="right"/>
                          </w:pPr>
                        </w:p>
                      </w:tc>
                    </w:tr>
                  </w:tbl>
                  <w:p w14:paraId="4A5D32CD" w14:textId="77777777" w:rsidR="000C598D" w:rsidRDefault="000C598D" w:rsidP="00C75F9A"/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elraster"/>
      <w:tblW w:w="9071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441"/>
      <w:gridCol w:w="630"/>
    </w:tblGrid>
    <w:tr w:rsidR="000C598D" w14:paraId="68EFE5F0" w14:textId="77777777">
      <w:trPr>
        <w:trHeight w:hRule="exact" w:val="680"/>
      </w:trPr>
      <w:tc>
        <w:tcPr>
          <w:tcW w:w="9071" w:type="dxa"/>
          <w:gridSpan w:val="2"/>
        </w:tcPr>
        <w:p w14:paraId="7AB5C8A8" w14:textId="48EB413F" w:rsidR="000C598D" w:rsidRDefault="00FE1DA2" w:rsidP="0021078E">
          <w:pPr>
            <w:pStyle w:val="HRadres"/>
          </w:pPr>
          <w:bookmarkStart w:id="4" w:name="bmAfzenderregel1"/>
          <w:r>
            <w:t>Blaak 555</w:t>
          </w:r>
          <w:r w:rsidR="000C598D">
            <w:t xml:space="preserve"> • 30</w:t>
          </w:r>
          <w:r>
            <w:t>11 GB</w:t>
          </w:r>
          <w:r w:rsidR="000C598D">
            <w:t xml:space="preserve"> Rotterdam • Postbus 25035 • 3001 HA Rotterdam</w:t>
          </w:r>
          <w:bookmarkEnd w:id="4"/>
        </w:p>
        <w:p w14:paraId="2ADFDB61" w14:textId="42D632C4" w:rsidR="000C598D" w:rsidRDefault="000C598D" w:rsidP="0021078E">
          <w:pPr>
            <w:pStyle w:val="HRadres"/>
          </w:pPr>
          <w:bookmarkStart w:id="5" w:name="bmAfzenderregel2"/>
          <w:r>
            <w:t>Tel. (010) 794 45 64 • hogeschoolrotterdam.nl</w:t>
          </w:r>
          <w:bookmarkEnd w:id="5"/>
        </w:p>
      </w:tc>
    </w:tr>
    <w:tr w:rsidR="000C598D" w14:paraId="06276AAE" w14:textId="77777777" w:rsidTr="000F74EB">
      <w:trPr>
        <w:trHeight w:hRule="exact" w:val="57"/>
      </w:trPr>
      <w:tc>
        <w:tcPr>
          <w:tcW w:w="8441" w:type="dxa"/>
        </w:tcPr>
        <w:p w14:paraId="56550FE3" w14:textId="77777777" w:rsidR="000C598D" w:rsidRPr="0021078E" w:rsidRDefault="000C598D" w:rsidP="0021078E">
          <w:pPr>
            <w:pStyle w:val="HRadres"/>
            <w:rPr>
              <w:b w:val="0"/>
              <w:color w:val="4C4C4C"/>
            </w:rPr>
          </w:pPr>
          <w:bookmarkStart w:id="6" w:name="bmOpleidingen"/>
          <w:bookmarkEnd w:id="6"/>
        </w:p>
      </w:tc>
      <w:tc>
        <w:tcPr>
          <w:tcW w:w="630" w:type="dxa"/>
        </w:tcPr>
        <w:p w14:paraId="184F604B" w14:textId="77777777" w:rsidR="000C598D" w:rsidRDefault="000C598D" w:rsidP="00896E16">
          <w:pPr>
            <w:pStyle w:val="Voettekst"/>
            <w:jc w:val="right"/>
          </w:pPr>
        </w:p>
        <w:p w14:paraId="382DD525" w14:textId="77777777" w:rsidR="000C598D" w:rsidRDefault="000C598D" w:rsidP="00896E16">
          <w:pPr>
            <w:pStyle w:val="Voettekst"/>
            <w:jc w:val="right"/>
          </w:pPr>
        </w:p>
        <w:p w14:paraId="5156B33F" w14:textId="77777777" w:rsidR="000C598D" w:rsidRPr="00FC5F52" w:rsidRDefault="000C598D" w:rsidP="00896E16">
          <w:pPr>
            <w:pStyle w:val="Voettekst"/>
            <w:jc w:val="right"/>
          </w:pPr>
        </w:p>
      </w:tc>
    </w:tr>
  </w:tbl>
  <w:p w14:paraId="3134532E" w14:textId="77777777" w:rsidR="000C598D" w:rsidRDefault="000C598D" w:rsidP="003700FF">
    <w:pPr>
      <w:pStyle w:val="Voettekst"/>
      <w:spacing w:line="6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38351" w14:textId="77777777" w:rsidR="008E068B" w:rsidRDefault="008E068B" w:rsidP="003700FF">
      <w:pPr>
        <w:spacing w:line="240" w:lineRule="auto"/>
      </w:pPr>
      <w:r>
        <w:separator/>
      </w:r>
    </w:p>
  </w:footnote>
  <w:footnote w:type="continuationSeparator" w:id="0">
    <w:p w14:paraId="6C355889" w14:textId="77777777" w:rsidR="008E068B" w:rsidRDefault="008E068B" w:rsidP="003700FF">
      <w:pPr>
        <w:spacing w:line="240" w:lineRule="auto"/>
      </w:pPr>
      <w:r>
        <w:continuationSeparator/>
      </w:r>
    </w:p>
  </w:footnote>
  <w:footnote w:type="continuationNotice" w:id="1">
    <w:p w14:paraId="6D5EA691" w14:textId="77777777" w:rsidR="008E068B" w:rsidRDefault="008E068B" w:rsidP="003700F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8C30D" w14:textId="77777777" w:rsidR="000C598D" w:rsidRDefault="000C598D" w:rsidP="003700FF">
    <w:pPr>
      <w:pStyle w:val="Koptekst"/>
    </w:pPr>
    <w:r>
      <w:rPr>
        <w:noProof/>
      </w:rPr>
      <w:drawing>
        <wp:inline distT="0" distB="0" distL="0" distR="0" wp14:anchorId="1BC8036D" wp14:editId="63383E0B">
          <wp:extent cx="1076325" cy="1076325"/>
          <wp:effectExtent l="19050" t="0" r="9525" b="0"/>
          <wp:docPr id="1" name="Afbeelding 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8511" w:type="dxa"/>
      <w:tblInd w:w="1134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117"/>
      <w:gridCol w:w="2394"/>
    </w:tblGrid>
    <w:tr w:rsidR="000C598D" w14:paraId="4AA54710" w14:textId="77777777" w:rsidTr="004C560A">
      <w:trPr>
        <w:trHeight w:val="1536"/>
      </w:trPr>
      <w:tc>
        <w:tcPr>
          <w:tcW w:w="6117" w:type="dxa"/>
          <w:vAlign w:val="bottom"/>
        </w:tcPr>
        <w:p w14:paraId="3A88CB63" w14:textId="77777777" w:rsidR="000C598D" w:rsidRDefault="000C598D" w:rsidP="004C560A">
          <w:pPr>
            <w:pStyle w:val="HROpleidingen"/>
            <w:spacing w:after="120"/>
          </w:pPr>
        </w:p>
        <w:p w14:paraId="61220462" w14:textId="77777777" w:rsidR="000C598D" w:rsidRDefault="000C598D" w:rsidP="004C560A">
          <w:pPr>
            <w:pStyle w:val="HRNaamInstituut"/>
          </w:pPr>
          <w:bookmarkStart w:id="2" w:name="bmInstituutNaam"/>
          <w:r>
            <w:t>Faciliteiten en</w:t>
          </w:r>
        </w:p>
        <w:p w14:paraId="75E58440" w14:textId="710F035B" w:rsidR="000C598D" w:rsidRDefault="000C598D" w:rsidP="004C560A">
          <w:pPr>
            <w:pStyle w:val="HRNaamInstituut"/>
          </w:pPr>
          <w:r>
            <w:t>Informatietechnologie</w:t>
          </w:r>
          <w:bookmarkEnd w:id="2"/>
        </w:p>
      </w:tc>
      <w:tc>
        <w:tcPr>
          <w:tcW w:w="2394" w:type="dxa"/>
          <w:vMerge w:val="restart"/>
        </w:tcPr>
        <w:p w14:paraId="010F7FC5" w14:textId="77777777" w:rsidR="000C598D" w:rsidRDefault="000C598D" w:rsidP="00AC6D2E">
          <w:pPr>
            <w:jc w:val="right"/>
          </w:pPr>
        </w:p>
      </w:tc>
    </w:tr>
    <w:tr w:rsidR="000C598D" w14:paraId="42A1B341" w14:textId="77777777">
      <w:trPr>
        <w:trHeight w:val="436"/>
      </w:trPr>
      <w:tc>
        <w:tcPr>
          <w:tcW w:w="6117" w:type="dxa"/>
          <w:vAlign w:val="bottom"/>
        </w:tcPr>
        <w:p w14:paraId="41A407E1" w14:textId="77777777" w:rsidR="000C598D" w:rsidRDefault="000C598D" w:rsidP="006018D6">
          <w:pPr>
            <w:pStyle w:val="HRNaamInstituut"/>
          </w:pPr>
        </w:p>
      </w:tc>
      <w:tc>
        <w:tcPr>
          <w:tcW w:w="2394" w:type="dxa"/>
          <w:vMerge/>
        </w:tcPr>
        <w:p w14:paraId="4CCF2A97" w14:textId="77777777" w:rsidR="000C598D" w:rsidRDefault="000C598D" w:rsidP="00AC6D2E">
          <w:pPr>
            <w:jc w:val="right"/>
          </w:pPr>
        </w:p>
      </w:tc>
    </w:tr>
  </w:tbl>
  <w:p w14:paraId="0B470069" w14:textId="7338DAEB" w:rsidR="000C598D" w:rsidRPr="00184FF9" w:rsidRDefault="000C598D" w:rsidP="00184FF9">
    <w:pPr>
      <w:pStyle w:val="HRNaamInstituut"/>
      <w:spacing w:line="240" w:lineRule="auto"/>
      <w:rPr>
        <w:sz w:val="12"/>
        <w:szCs w:val="12"/>
      </w:rPr>
    </w:pPr>
    <w:r w:rsidRPr="008E716F">
      <w:rPr>
        <w:b w:val="0"/>
        <w:noProof/>
        <w:sz w:val="12"/>
        <w:szCs w:val="12"/>
      </w:rPr>
      <w:drawing>
        <wp:anchor distT="0" distB="0" distL="114300" distR="114300" simplePos="0" relativeHeight="251658243" behindDoc="1" locked="0" layoutInCell="0" allowOverlap="1" wp14:anchorId="7FB116D7" wp14:editId="47C6370F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14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 w:val="0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A3B0528" wp14:editId="654186AD">
              <wp:simplePos x="0" y="0"/>
              <wp:positionH relativeFrom="column">
                <wp:posOffset>-1030605</wp:posOffset>
              </wp:positionH>
              <wp:positionV relativeFrom="page">
                <wp:posOffset>1699895</wp:posOffset>
              </wp:positionV>
              <wp:extent cx="7429500" cy="338455"/>
              <wp:effectExtent l="7620" t="13970" r="11430" b="9525"/>
              <wp:wrapSquare wrapText="bothSides"/>
              <wp:docPr id="7" name="Rectangle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429500" cy="338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7B47EC22">
            <v:rect id="Rectangle 45" style="position:absolute;margin-left:-81.15pt;margin-top:133.85pt;width:585pt;height:26.6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strokecolor="white" w14:anchorId="1D4522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">
              <o:lock v:ext="edit" aspectratio="t"/>
              <w10:wrap type="square" anchory="page"/>
            </v:rect>
          </w:pict>
        </mc:Fallback>
      </mc:AlternateContent>
    </w:r>
  </w:p>
  <w:p w14:paraId="555FFEE8" w14:textId="77777777" w:rsidR="000C598D" w:rsidRPr="00440E5C" w:rsidRDefault="000C598D" w:rsidP="003700F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D1A42"/>
    <w:multiLevelType w:val="multilevel"/>
    <w:tmpl w:val="5BA061F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88176A"/>
    <w:multiLevelType w:val="hybridMultilevel"/>
    <w:tmpl w:val="CC12847E"/>
    <w:lvl w:ilvl="0" w:tplc="FFFFFFFF">
      <w:start w:val="1"/>
      <w:numFmt w:val="bullet"/>
      <w:lvlText w:val="-"/>
      <w:lvlJc w:val="left"/>
      <w:pPr>
        <w:ind w:left="824" w:hanging="708"/>
      </w:pPr>
      <w:rPr>
        <w:rFonts w:ascii="Verdana" w:hAnsi="Verdana" w:hint="default"/>
        <w:spacing w:val="-2"/>
        <w:w w:val="100"/>
        <w:sz w:val="18"/>
        <w:szCs w:val="18"/>
        <w:lang w:val="nl-NL" w:eastAsia="en-US" w:bidi="ar-SA"/>
      </w:rPr>
    </w:lvl>
    <w:lvl w:ilvl="1" w:tplc="9D86A634">
      <w:numFmt w:val="bullet"/>
      <w:lvlText w:val="•"/>
      <w:lvlJc w:val="left"/>
      <w:pPr>
        <w:ind w:left="1634" w:hanging="708"/>
      </w:pPr>
      <w:rPr>
        <w:rFonts w:hint="default"/>
        <w:lang w:val="nl-NL" w:eastAsia="en-US" w:bidi="ar-SA"/>
      </w:rPr>
    </w:lvl>
    <w:lvl w:ilvl="2" w:tplc="833E5F7E">
      <w:numFmt w:val="bullet"/>
      <w:lvlText w:val="•"/>
      <w:lvlJc w:val="left"/>
      <w:pPr>
        <w:ind w:left="2449" w:hanging="708"/>
      </w:pPr>
      <w:rPr>
        <w:rFonts w:hint="default"/>
        <w:lang w:val="nl-NL" w:eastAsia="en-US" w:bidi="ar-SA"/>
      </w:rPr>
    </w:lvl>
    <w:lvl w:ilvl="3" w:tplc="E1062DF6">
      <w:numFmt w:val="bullet"/>
      <w:lvlText w:val="•"/>
      <w:lvlJc w:val="left"/>
      <w:pPr>
        <w:ind w:left="3263" w:hanging="708"/>
      </w:pPr>
      <w:rPr>
        <w:rFonts w:hint="default"/>
        <w:lang w:val="nl-NL" w:eastAsia="en-US" w:bidi="ar-SA"/>
      </w:rPr>
    </w:lvl>
    <w:lvl w:ilvl="4" w:tplc="C276A15C">
      <w:numFmt w:val="bullet"/>
      <w:lvlText w:val="•"/>
      <w:lvlJc w:val="left"/>
      <w:pPr>
        <w:ind w:left="4078" w:hanging="708"/>
      </w:pPr>
      <w:rPr>
        <w:rFonts w:hint="default"/>
        <w:lang w:val="nl-NL" w:eastAsia="en-US" w:bidi="ar-SA"/>
      </w:rPr>
    </w:lvl>
    <w:lvl w:ilvl="5" w:tplc="BCE062A4">
      <w:numFmt w:val="bullet"/>
      <w:lvlText w:val="•"/>
      <w:lvlJc w:val="left"/>
      <w:pPr>
        <w:ind w:left="4893" w:hanging="708"/>
      </w:pPr>
      <w:rPr>
        <w:rFonts w:hint="default"/>
        <w:lang w:val="nl-NL" w:eastAsia="en-US" w:bidi="ar-SA"/>
      </w:rPr>
    </w:lvl>
    <w:lvl w:ilvl="6" w:tplc="C8108E42">
      <w:numFmt w:val="bullet"/>
      <w:lvlText w:val="•"/>
      <w:lvlJc w:val="left"/>
      <w:pPr>
        <w:ind w:left="5707" w:hanging="708"/>
      </w:pPr>
      <w:rPr>
        <w:rFonts w:hint="default"/>
        <w:lang w:val="nl-NL" w:eastAsia="en-US" w:bidi="ar-SA"/>
      </w:rPr>
    </w:lvl>
    <w:lvl w:ilvl="7" w:tplc="F3523294">
      <w:numFmt w:val="bullet"/>
      <w:lvlText w:val="•"/>
      <w:lvlJc w:val="left"/>
      <w:pPr>
        <w:ind w:left="6522" w:hanging="708"/>
      </w:pPr>
      <w:rPr>
        <w:rFonts w:hint="default"/>
        <w:lang w:val="nl-NL" w:eastAsia="en-US" w:bidi="ar-SA"/>
      </w:rPr>
    </w:lvl>
    <w:lvl w:ilvl="8" w:tplc="B7F49BAA">
      <w:numFmt w:val="bullet"/>
      <w:lvlText w:val="•"/>
      <w:lvlJc w:val="left"/>
      <w:pPr>
        <w:ind w:left="7337" w:hanging="708"/>
      </w:pPr>
      <w:rPr>
        <w:rFonts w:hint="default"/>
        <w:lang w:val="nl-NL" w:eastAsia="en-US" w:bidi="ar-SA"/>
      </w:rPr>
    </w:lvl>
  </w:abstractNum>
  <w:abstractNum w:abstractNumId="2" w15:restartNumberingAfterBreak="0">
    <w:nsid w:val="45FF7F77"/>
    <w:multiLevelType w:val="hybridMultilevel"/>
    <w:tmpl w:val="8D84980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677B31"/>
    <w:multiLevelType w:val="multilevel"/>
    <w:tmpl w:val="263E7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B103A35"/>
    <w:multiLevelType w:val="multilevel"/>
    <w:tmpl w:val="83CA53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5B336B08"/>
    <w:multiLevelType w:val="multilevel"/>
    <w:tmpl w:val="B50870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5CA72E44"/>
    <w:multiLevelType w:val="hybridMultilevel"/>
    <w:tmpl w:val="898891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37E7C"/>
    <w:multiLevelType w:val="hybridMultilevel"/>
    <w:tmpl w:val="44C826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22337E"/>
    <w:multiLevelType w:val="multilevel"/>
    <w:tmpl w:val="28442AF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643B7B6D"/>
    <w:multiLevelType w:val="multilevel"/>
    <w:tmpl w:val="43043B64"/>
    <w:name w:val="BrinkLetters2"/>
    <w:lvl w:ilvl="0">
      <w:start w:val="1"/>
      <w:numFmt w:val="upperLetter"/>
      <w:pStyle w:val="Opsomletter1steniveauBrinkGroep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lowerLetter"/>
      <w:lvlText w:val="%3)"/>
      <w:lvlJc w:val="left"/>
      <w:pPr>
        <w:tabs>
          <w:tab w:val="num" w:pos="714"/>
        </w:tabs>
        <w:ind w:left="714" w:hanging="357"/>
      </w:pPr>
    </w:lvl>
    <w:lvl w:ilvl="3">
      <w:start w:val="1"/>
      <w:numFmt w:val="lowerLetter"/>
      <w:lvlText w:val="(%4)"/>
      <w:lvlJc w:val="left"/>
      <w:pPr>
        <w:tabs>
          <w:tab w:val="num" w:pos="714"/>
        </w:tabs>
        <w:ind w:left="714" w:hanging="357"/>
      </w:pPr>
    </w:lvl>
    <w:lvl w:ilvl="4">
      <w:start w:val="1"/>
      <w:numFmt w:val="lowerLetter"/>
      <w:lvlText w:val="(%5)"/>
      <w:lvlJc w:val="left"/>
      <w:pPr>
        <w:tabs>
          <w:tab w:val="num" w:pos="714"/>
        </w:tabs>
        <w:ind w:left="714" w:hanging="357"/>
      </w:pPr>
    </w:lvl>
    <w:lvl w:ilvl="5">
      <w:start w:val="1"/>
      <w:numFmt w:val="lowerLetter"/>
      <w:lvlText w:val="(%6)"/>
      <w:lvlJc w:val="left"/>
      <w:pPr>
        <w:tabs>
          <w:tab w:val="num" w:pos="714"/>
        </w:tabs>
        <w:ind w:left="714" w:hanging="357"/>
      </w:pPr>
    </w:lvl>
    <w:lvl w:ilvl="6">
      <w:start w:val="1"/>
      <w:numFmt w:val="lowerLetter"/>
      <w:lvlText w:val="%7."/>
      <w:lvlJc w:val="left"/>
      <w:pPr>
        <w:tabs>
          <w:tab w:val="num" w:pos="714"/>
        </w:tabs>
        <w:ind w:left="714" w:hanging="357"/>
      </w:pPr>
    </w:lvl>
    <w:lvl w:ilvl="7">
      <w:start w:val="1"/>
      <w:numFmt w:val="lowerLetter"/>
      <w:lvlText w:val="%8."/>
      <w:lvlJc w:val="left"/>
      <w:pPr>
        <w:tabs>
          <w:tab w:val="num" w:pos="714"/>
        </w:tabs>
        <w:ind w:left="714" w:hanging="357"/>
      </w:pPr>
    </w:lvl>
    <w:lvl w:ilvl="8">
      <w:start w:val="1"/>
      <w:numFmt w:val="lowerLetter"/>
      <w:lvlText w:val="%9."/>
      <w:lvlJc w:val="left"/>
      <w:pPr>
        <w:tabs>
          <w:tab w:val="num" w:pos="714"/>
        </w:tabs>
        <w:ind w:left="714" w:hanging="357"/>
      </w:pPr>
    </w:lvl>
  </w:abstractNum>
  <w:abstractNum w:abstractNumId="10" w15:restartNumberingAfterBreak="0">
    <w:nsid w:val="69BA5671"/>
    <w:multiLevelType w:val="hybridMultilevel"/>
    <w:tmpl w:val="0CFA47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7930633">
    <w:abstractNumId w:val="2"/>
  </w:num>
  <w:num w:numId="2" w16cid:durableId="999428033">
    <w:abstractNumId w:val="7"/>
  </w:num>
  <w:num w:numId="3" w16cid:durableId="2062170238">
    <w:abstractNumId w:val="9"/>
  </w:num>
  <w:num w:numId="4" w16cid:durableId="1692098969">
    <w:abstractNumId w:val="10"/>
  </w:num>
  <w:num w:numId="5" w16cid:durableId="1937060350">
    <w:abstractNumId w:val="0"/>
  </w:num>
  <w:num w:numId="6" w16cid:durableId="23410063">
    <w:abstractNumId w:val="6"/>
  </w:num>
  <w:num w:numId="7" w16cid:durableId="1330937158">
    <w:abstractNumId w:val="3"/>
  </w:num>
  <w:num w:numId="8" w16cid:durableId="1866164283">
    <w:abstractNumId w:val="4"/>
  </w:num>
  <w:num w:numId="9" w16cid:durableId="1315839550">
    <w:abstractNumId w:val="8"/>
  </w:num>
  <w:num w:numId="10" w16cid:durableId="441847277">
    <w:abstractNumId w:val="5"/>
  </w:num>
  <w:num w:numId="11" w16cid:durableId="59802884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4EB"/>
    <w:rsid w:val="00001DD9"/>
    <w:rsid w:val="00004290"/>
    <w:rsid w:val="00005089"/>
    <w:rsid w:val="0000792F"/>
    <w:rsid w:val="00011B85"/>
    <w:rsid w:val="00013D08"/>
    <w:rsid w:val="0001406B"/>
    <w:rsid w:val="0001468A"/>
    <w:rsid w:val="00015014"/>
    <w:rsid w:val="000167D9"/>
    <w:rsid w:val="00021375"/>
    <w:rsid w:val="000219B4"/>
    <w:rsid w:val="00024054"/>
    <w:rsid w:val="000244E4"/>
    <w:rsid w:val="00025848"/>
    <w:rsid w:val="00027591"/>
    <w:rsid w:val="00027A42"/>
    <w:rsid w:val="0003311B"/>
    <w:rsid w:val="000334A3"/>
    <w:rsid w:val="000355FD"/>
    <w:rsid w:val="00035AFE"/>
    <w:rsid w:val="00036033"/>
    <w:rsid w:val="000363A6"/>
    <w:rsid w:val="00036A09"/>
    <w:rsid w:val="000407CD"/>
    <w:rsid w:val="000409C6"/>
    <w:rsid w:val="000424DA"/>
    <w:rsid w:val="00045685"/>
    <w:rsid w:val="00045849"/>
    <w:rsid w:val="00045D9D"/>
    <w:rsid w:val="00046856"/>
    <w:rsid w:val="00047446"/>
    <w:rsid w:val="00047D58"/>
    <w:rsid w:val="00052203"/>
    <w:rsid w:val="000531DC"/>
    <w:rsid w:val="00053642"/>
    <w:rsid w:val="00054D5E"/>
    <w:rsid w:val="00055EE0"/>
    <w:rsid w:val="00056240"/>
    <w:rsid w:val="00056BAA"/>
    <w:rsid w:val="00057212"/>
    <w:rsid w:val="00057F13"/>
    <w:rsid w:val="00061B5E"/>
    <w:rsid w:val="0006226B"/>
    <w:rsid w:val="0006676C"/>
    <w:rsid w:val="00066B69"/>
    <w:rsid w:val="00067FD5"/>
    <w:rsid w:val="000700AD"/>
    <w:rsid w:val="00074775"/>
    <w:rsid w:val="00075B13"/>
    <w:rsid w:val="00076023"/>
    <w:rsid w:val="00076D01"/>
    <w:rsid w:val="00080967"/>
    <w:rsid w:val="00081EEA"/>
    <w:rsid w:val="000831D1"/>
    <w:rsid w:val="00083C32"/>
    <w:rsid w:val="000858D1"/>
    <w:rsid w:val="000872EA"/>
    <w:rsid w:val="00093056"/>
    <w:rsid w:val="0009350C"/>
    <w:rsid w:val="00094EDB"/>
    <w:rsid w:val="0009523E"/>
    <w:rsid w:val="00096E0F"/>
    <w:rsid w:val="000A134C"/>
    <w:rsid w:val="000A29D8"/>
    <w:rsid w:val="000A3EBE"/>
    <w:rsid w:val="000A42FB"/>
    <w:rsid w:val="000B008C"/>
    <w:rsid w:val="000B0FC1"/>
    <w:rsid w:val="000B1383"/>
    <w:rsid w:val="000B1C28"/>
    <w:rsid w:val="000B230D"/>
    <w:rsid w:val="000B7D01"/>
    <w:rsid w:val="000C43E7"/>
    <w:rsid w:val="000C598D"/>
    <w:rsid w:val="000D0520"/>
    <w:rsid w:val="000D09C8"/>
    <w:rsid w:val="000E054B"/>
    <w:rsid w:val="000E08E0"/>
    <w:rsid w:val="000E1C8C"/>
    <w:rsid w:val="000E2659"/>
    <w:rsid w:val="000E2CE7"/>
    <w:rsid w:val="000E3D36"/>
    <w:rsid w:val="000E6484"/>
    <w:rsid w:val="000F1442"/>
    <w:rsid w:val="000F151F"/>
    <w:rsid w:val="000F29E2"/>
    <w:rsid w:val="000F493D"/>
    <w:rsid w:val="000F65AA"/>
    <w:rsid w:val="000F74EB"/>
    <w:rsid w:val="00100F79"/>
    <w:rsid w:val="00102538"/>
    <w:rsid w:val="001025BD"/>
    <w:rsid w:val="0010473A"/>
    <w:rsid w:val="00105EC2"/>
    <w:rsid w:val="00106719"/>
    <w:rsid w:val="00107211"/>
    <w:rsid w:val="00110012"/>
    <w:rsid w:val="001116B9"/>
    <w:rsid w:val="001141A1"/>
    <w:rsid w:val="00117EB1"/>
    <w:rsid w:val="0012144B"/>
    <w:rsid w:val="0012157C"/>
    <w:rsid w:val="0012684F"/>
    <w:rsid w:val="00126AD7"/>
    <w:rsid w:val="001305A5"/>
    <w:rsid w:val="00131102"/>
    <w:rsid w:val="001338E2"/>
    <w:rsid w:val="00133A83"/>
    <w:rsid w:val="00137533"/>
    <w:rsid w:val="0014029F"/>
    <w:rsid w:val="00142B67"/>
    <w:rsid w:val="00143032"/>
    <w:rsid w:val="001431D8"/>
    <w:rsid w:val="00143A51"/>
    <w:rsid w:val="00144DB6"/>
    <w:rsid w:val="00146D8D"/>
    <w:rsid w:val="0014718F"/>
    <w:rsid w:val="00147E73"/>
    <w:rsid w:val="00147F08"/>
    <w:rsid w:val="00151494"/>
    <w:rsid w:val="001537F9"/>
    <w:rsid w:val="00154A09"/>
    <w:rsid w:val="00154F9E"/>
    <w:rsid w:val="001553B7"/>
    <w:rsid w:val="001576A5"/>
    <w:rsid w:val="001578F0"/>
    <w:rsid w:val="00160A50"/>
    <w:rsid w:val="001617CF"/>
    <w:rsid w:val="00161D82"/>
    <w:rsid w:val="0016482F"/>
    <w:rsid w:val="00164DBA"/>
    <w:rsid w:val="00165B6B"/>
    <w:rsid w:val="0016654E"/>
    <w:rsid w:val="00167017"/>
    <w:rsid w:val="00167837"/>
    <w:rsid w:val="001703EC"/>
    <w:rsid w:val="00170563"/>
    <w:rsid w:val="00171D19"/>
    <w:rsid w:val="001729AA"/>
    <w:rsid w:val="00173341"/>
    <w:rsid w:val="001749D8"/>
    <w:rsid w:val="00176021"/>
    <w:rsid w:val="0017627A"/>
    <w:rsid w:val="0018244B"/>
    <w:rsid w:val="00182819"/>
    <w:rsid w:val="001829E8"/>
    <w:rsid w:val="00184FF9"/>
    <w:rsid w:val="00187693"/>
    <w:rsid w:val="00187B86"/>
    <w:rsid w:val="001927D4"/>
    <w:rsid w:val="00194F94"/>
    <w:rsid w:val="00195918"/>
    <w:rsid w:val="001A39BC"/>
    <w:rsid w:val="001A5580"/>
    <w:rsid w:val="001B1CA8"/>
    <w:rsid w:val="001B35FA"/>
    <w:rsid w:val="001B36DB"/>
    <w:rsid w:val="001B3C75"/>
    <w:rsid w:val="001B3FB0"/>
    <w:rsid w:val="001B5B4F"/>
    <w:rsid w:val="001B6021"/>
    <w:rsid w:val="001B6413"/>
    <w:rsid w:val="001B6FDE"/>
    <w:rsid w:val="001C1542"/>
    <w:rsid w:val="001D139C"/>
    <w:rsid w:val="001D1C7D"/>
    <w:rsid w:val="001D250F"/>
    <w:rsid w:val="001D2C09"/>
    <w:rsid w:val="001D3EFD"/>
    <w:rsid w:val="001D50B3"/>
    <w:rsid w:val="001D55DA"/>
    <w:rsid w:val="001D67F8"/>
    <w:rsid w:val="001D6DBE"/>
    <w:rsid w:val="001E0D17"/>
    <w:rsid w:val="001E1901"/>
    <w:rsid w:val="001E4016"/>
    <w:rsid w:val="001E472C"/>
    <w:rsid w:val="001E63F7"/>
    <w:rsid w:val="001E7882"/>
    <w:rsid w:val="001F1AF1"/>
    <w:rsid w:val="001F2F99"/>
    <w:rsid w:val="001F331B"/>
    <w:rsid w:val="001F344F"/>
    <w:rsid w:val="001F48F1"/>
    <w:rsid w:val="001F4FAF"/>
    <w:rsid w:val="001F7853"/>
    <w:rsid w:val="00200383"/>
    <w:rsid w:val="002036C3"/>
    <w:rsid w:val="0020389D"/>
    <w:rsid w:val="002071D9"/>
    <w:rsid w:val="002076E3"/>
    <w:rsid w:val="00207D38"/>
    <w:rsid w:val="00207EC4"/>
    <w:rsid w:val="00210254"/>
    <w:rsid w:val="002102C1"/>
    <w:rsid w:val="0021078E"/>
    <w:rsid w:val="00212E63"/>
    <w:rsid w:val="00213F90"/>
    <w:rsid w:val="0021466A"/>
    <w:rsid w:val="00215103"/>
    <w:rsid w:val="002156C8"/>
    <w:rsid w:val="00216584"/>
    <w:rsid w:val="00217A90"/>
    <w:rsid w:val="00220860"/>
    <w:rsid w:val="002217FF"/>
    <w:rsid w:val="0023094B"/>
    <w:rsid w:val="00233102"/>
    <w:rsid w:val="00235EDE"/>
    <w:rsid w:val="00236782"/>
    <w:rsid w:val="00237708"/>
    <w:rsid w:val="002434D4"/>
    <w:rsid w:val="002448D5"/>
    <w:rsid w:val="0024672D"/>
    <w:rsid w:val="00251DD5"/>
    <w:rsid w:val="00252712"/>
    <w:rsid w:val="002530D8"/>
    <w:rsid w:val="002537AE"/>
    <w:rsid w:val="00256460"/>
    <w:rsid w:val="002574AC"/>
    <w:rsid w:val="00260CE3"/>
    <w:rsid w:val="00261614"/>
    <w:rsid w:val="00262E71"/>
    <w:rsid w:val="00263DFD"/>
    <w:rsid w:val="002648AB"/>
    <w:rsid w:val="00266219"/>
    <w:rsid w:val="00267AA8"/>
    <w:rsid w:val="0027269E"/>
    <w:rsid w:val="00272C93"/>
    <w:rsid w:val="0027335C"/>
    <w:rsid w:val="00274C90"/>
    <w:rsid w:val="002770FD"/>
    <w:rsid w:val="002839A2"/>
    <w:rsid w:val="00287C43"/>
    <w:rsid w:val="00287EAD"/>
    <w:rsid w:val="002903CD"/>
    <w:rsid w:val="00291978"/>
    <w:rsid w:val="00291A42"/>
    <w:rsid w:val="0029595D"/>
    <w:rsid w:val="00296F67"/>
    <w:rsid w:val="00296FBF"/>
    <w:rsid w:val="00297D57"/>
    <w:rsid w:val="00297F4B"/>
    <w:rsid w:val="002A0E3E"/>
    <w:rsid w:val="002A0FF3"/>
    <w:rsid w:val="002A2DAC"/>
    <w:rsid w:val="002A3A19"/>
    <w:rsid w:val="002A4A1D"/>
    <w:rsid w:val="002A4BEF"/>
    <w:rsid w:val="002A5832"/>
    <w:rsid w:val="002A5FF4"/>
    <w:rsid w:val="002A782A"/>
    <w:rsid w:val="002B23FB"/>
    <w:rsid w:val="002B3D63"/>
    <w:rsid w:val="002B4BBB"/>
    <w:rsid w:val="002B4EB0"/>
    <w:rsid w:val="002B614D"/>
    <w:rsid w:val="002B62F2"/>
    <w:rsid w:val="002C19E5"/>
    <w:rsid w:val="002C1E69"/>
    <w:rsid w:val="002C4294"/>
    <w:rsid w:val="002C4550"/>
    <w:rsid w:val="002C46CD"/>
    <w:rsid w:val="002C4DF6"/>
    <w:rsid w:val="002C4F84"/>
    <w:rsid w:val="002C519C"/>
    <w:rsid w:val="002C666F"/>
    <w:rsid w:val="002C6C57"/>
    <w:rsid w:val="002C70AC"/>
    <w:rsid w:val="002C7D81"/>
    <w:rsid w:val="002D07F9"/>
    <w:rsid w:val="002D100E"/>
    <w:rsid w:val="002D1CFB"/>
    <w:rsid w:val="002D255B"/>
    <w:rsid w:val="002D2780"/>
    <w:rsid w:val="002E0265"/>
    <w:rsid w:val="002E02CA"/>
    <w:rsid w:val="002E233A"/>
    <w:rsid w:val="002E4D59"/>
    <w:rsid w:val="002E5936"/>
    <w:rsid w:val="002E66E4"/>
    <w:rsid w:val="002F36E4"/>
    <w:rsid w:val="002F6DFD"/>
    <w:rsid w:val="00306473"/>
    <w:rsid w:val="00312840"/>
    <w:rsid w:val="00313360"/>
    <w:rsid w:val="003134A7"/>
    <w:rsid w:val="00315026"/>
    <w:rsid w:val="00315967"/>
    <w:rsid w:val="0031669C"/>
    <w:rsid w:val="00316E8F"/>
    <w:rsid w:val="0032047A"/>
    <w:rsid w:val="003214A6"/>
    <w:rsid w:val="00322BE1"/>
    <w:rsid w:val="00323CFA"/>
    <w:rsid w:val="0032445D"/>
    <w:rsid w:val="003250DB"/>
    <w:rsid w:val="00325372"/>
    <w:rsid w:val="003271ED"/>
    <w:rsid w:val="00327C12"/>
    <w:rsid w:val="0033154D"/>
    <w:rsid w:val="00331A16"/>
    <w:rsid w:val="0033207F"/>
    <w:rsid w:val="003334B0"/>
    <w:rsid w:val="003335BA"/>
    <w:rsid w:val="00336715"/>
    <w:rsid w:val="00336FDF"/>
    <w:rsid w:val="00341774"/>
    <w:rsid w:val="003426DA"/>
    <w:rsid w:val="00346357"/>
    <w:rsid w:val="00347499"/>
    <w:rsid w:val="00350BD8"/>
    <w:rsid w:val="00353FB6"/>
    <w:rsid w:val="00354DF0"/>
    <w:rsid w:val="00361137"/>
    <w:rsid w:val="0036328D"/>
    <w:rsid w:val="003635BA"/>
    <w:rsid w:val="0036513B"/>
    <w:rsid w:val="00365866"/>
    <w:rsid w:val="00365C91"/>
    <w:rsid w:val="0036644B"/>
    <w:rsid w:val="003665A0"/>
    <w:rsid w:val="00366B37"/>
    <w:rsid w:val="003700FF"/>
    <w:rsid w:val="0037109A"/>
    <w:rsid w:val="00371ACC"/>
    <w:rsid w:val="00374833"/>
    <w:rsid w:val="003774F5"/>
    <w:rsid w:val="00380ADB"/>
    <w:rsid w:val="00380CB9"/>
    <w:rsid w:val="0038379A"/>
    <w:rsid w:val="00385876"/>
    <w:rsid w:val="00386EEE"/>
    <w:rsid w:val="003879D8"/>
    <w:rsid w:val="00392ED3"/>
    <w:rsid w:val="00395907"/>
    <w:rsid w:val="003961BB"/>
    <w:rsid w:val="00397563"/>
    <w:rsid w:val="003A1CE0"/>
    <w:rsid w:val="003A2DD4"/>
    <w:rsid w:val="003A384A"/>
    <w:rsid w:val="003A387D"/>
    <w:rsid w:val="003A7FA1"/>
    <w:rsid w:val="003B02B4"/>
    <w:rsid w:val="003B05A1"/>
    <w:rsid w:val="003B0C8A"/>
    <w:rsid w:val="003B0D6A"/>
    <w:rsid w:val="003B21C5"/>
    <w:rsid w:val="003B2CD7"/>
    <w:rsid w:val="003B3BB7"/>
    <w:rsid w:val="003B477E"/>
    <w:rsid w:val="003B52AB"/>
    <w:rsid w:val="003B5ABF"/>
    <w:rsid w:val="003B6D8F"/>
    <w:rsid w:val="003B7BCB"/>
    <w:rsid w:val="003C18AB"/>
    <w:rsid w:val="003C33C0"/>
    <w:rsid w:val="003C5BC4"/>
    <w:rsid w:val="003C6145"/>
    <w:rsid w:val="003C6A35"/>
    <w:rsid w:val="003D06F6"/>
    <w:rsid w:val="003D0B0B"/>
    <w:rsid w:val="003D14BF"/>
    <w:rsid w:val="003D2DD5"/>
    <w:rsid w:val="003D371D"/>
    <w:rsid w:val="003D4876"/>
    <w:rsid w:val="003D4AFC"/>
    <w:rsid w:val="003D6722"/>
    <w:rsid w:val="003D6735"/>
    <w:rsid w:val="003D76F3"/>
    <w:rsid w:val="003D7CAC"/>
    <w:rsid w:val="003E182D"/>
    <w:rsid w:val="003E24A5"/>
    <w:rsid w:val="003E27B6"/>
    <w:rsid w:val="003E5B6C"/>
    <w:rsid w:val="003E7B4C"/>
    <w:rsid w:val="003F163C"/>
    <w:rsid w:val="003F1E53"/>
    <w:rsid w:val="003F2144"/>
    <w:rsid w:val="003F277F"/>
    <w:rsid w:val="003F361A"/>
    <w:rsid w:val="003F47AC"/>
    <w:rsid w:val="003F5173"/>
    <w:rsid w:val="00400389"/>
    <w:rsid w:val="00400910"/>
    <w:rsid w:val="0040386B"/>
    <w:rsid w:val="004040B5"/>
    <w:rsid w:val="004040BF"/>
    <w:rsid w:val="0040505C"/>
    <w:rsid w:val="00405FA5"/>
    <w:rsid w:val="00406DE5"/>
    <w:rsid w:val="00407E77"/>
    <w:rsid w:val="00410414"/>
    <w:rsid w:val="00416895"/>
    <w:rsid w:val="00417BEF"/>
    <w:rsid w:val="00420585"/>
    <w:rsid w:val="0042342C"/>
    <w:rsid w:val="00424B0A"/>
    <w:rsid w:val="00424BE3"/>
    <w:rsid w:val="00426FE4"/>
    <w:rsid w:val="00427473"/>
    <w:rsid w:val="00427E16"/>
    <w:rsid w:val="00430B44"/>
    <w:rsid w:val="004320F9"/>
    <w:rsid w:val="00432415"/>
    <w:rsid w:val="00436687"/>
    <w:rsid w:val="00436711"/>
    <w:rsid w:val="004369FB"/>
    <w:rsid w:val="00437CF6"/>
    <w:rsid w:val="004409BA"/>
    <w:rsid w:val="00440E5C"/>
    <w:rsid w:val="00441A1A"/>
    <w:rsid w:val="00442779"/>
    <w:rsid w:val="00446E4D"/>
    <w:rsid w:val="00447D06"/>
    <w:rsid w:val="00452446"/>
    <w:rsid w:val="00454624"/>
    <w:rsid w:val="00455914"/>
    <w:rsid w:val="00460FC6"/>
    <w:rsid w:val="0046231F"/>
    <w:rsid w:val="004627BB"/>
    <w:rsid w:val="004658EE"/>
    <w:rsid w:val="00466140"/>
    <w:rsid w:val="00470468"/>
    <w:rsid w:val="00470B99"/>
    <w:rsid w:val="004712C9"/>
    <w:rsid w:val="00471A2E"/>
    <w:rsid w:val="00471C1A"/>
    <w:rsid w:val="00471C95"/>
    <w:rsid w:val="00474EB0"/>
    <w:rsid w:val="00483EC3"/>
    <w:rsid w:val="00483F42"/>
    <w:rsid w:val="00487D2B"/>
    <w:rsid w:val="004912EA"/>
    <w:rsid w:val="00491F5E"/>
    <w:rsid w:val="00492470"/>
    <w:rsid w:val="00492496"/>
    <w:rsid w:val="00492F2F"/>
    <w:rsid w:val="0049535B"/>
    <w:rsid w:val="00496D3A"/>
    <w:rsid w:val="004A17F7"/>
    <w:rsid w:val="004A2217"/>
    <w:rsid w:val="004A30EA"/>
    <w:rsid w:val="004A49B4"/>
    <w:rsid w:val="004A6F95"/>
    <w:rsid w:val="004A763F"/>
    <w:rsid w:val="004B1329"/>
    <w:rsid w:val="004B1868"/>
    <w:rsid w:val="004B3628"/>
    <w:rsid w:val="004B4E77"/>
    <w:rsid w:val="004B6417"/>
    <w:rsid w:val="004C0AE1"/>
    <w:rsid w:val="004C0CD4"/>
    <w:rsid w:val="004C3EF2"/>
    <w:rsid w:val="004C5017"/>
    <w:rsid w:val="004C560A"/>
    <w:rsid w:val="004C6D81"/>
    <w:rsid w:val="004C7737"/>
    <w:rsid w:val="004D025F"/>
    <w:rsid w:val="004D0EBB"/>
    <w:rsid w:val="004D1423"/>
    <w:rsid w:val="004D24ED"/>
    <w:rsid w:val="004D3122"/>
    <w:rsid w:val="004D60B7"/>
    <w:rsid w:val="004D688C"/>
    <w:rsid w:val="004E0BE5"/>
    <w:rsid w:val="004E3AD6"/>
    <w:rsid w:val="004E525A"/>
    <w:rsid w:val="004F22EA"/>
    <w:rsid w:val="004F36CF"/>
    <w:rsid w:val="004F372C"/>
    <w:rsid w:val="004F6D5F"/>
    <w:rsid w:val="00501148"/>
    <w:rsid w:val="005011C2"/>
    <w:rsid w:val="005018CA"/>
    <w:rsid w:val="00502091"/>
    <w:rsid w:val="0050214A"/>
    <w:rsid w:val="0050237E"/>
    <w:rsid w:val="00502687"/>
    <w:rsid w:val="00503192"/>
    <w:rsid w:val="005032D8"/>
    <w:rsid w:val="00504BD7"/>
    <w:rsid w:val="00505176"/>
    <w:rsid w:val="005066E0"/>
    <w:rsid w:val="00507655"/>
    <w:rsid w:val="00510B7F"/>
    <w:rsid w:val="0051245E"/>
    <w:rsid w:val="00513B8B"/>
    <w:rsid w:val="00517DD1"/>
    <w:rsid w:val="0052048A"/>
    <w:rsid w:val="00522D49"/>
    <w:rsid w:val="00523E95"/>
    <w:rsid w:val="005258EC"/>
    <w:rsid w:val="005271F0"/>
    <w:rsid w:val="00527C3B"/>
    <w:rsid w:val="00531983"/>
    <w:rsid w:val="00532850"/>
    <w:rsid w:val="00533623"/>
    <w:rsid w:val="00535052"/>
    <w:rsid w:val="00536F15"/>
    <w:rsid w:val="00537E88"/>
    <w:rsid w:val="00537EB5"/>
    <w:rsid w:val="00541E22"/>
    <w:rsid w:val="005424D2"/>
    <w:rsid w:val="00544653"/>
    <w:rsid w:val="005467AB"/>
    <w:rsid w:val="00547C88"/>
    <w:rsid w:val="00556263"/>
    <w:rsid w:val="005574C7"/>
    <w:rsid w:val="005618ED"/>
    <w:rsid w:val="00563869"/>
    <w:rsid w:val="005643E4"/>
    <w:rsid w:val="005646EC"/>
    <w:rsid w:val="00564A48"/>
    <w:rsid w:val="00566FF6"/>
    <w:rsid w:val="005714CE"/>
    <w:rsid w:val="0057194B"/>
    <w:rsid w:val="00571C27"/>
    <w:rsid w:val="00571EB3"/>
    <w:rsid w:val="00574A0E"/>
    <w:rsid w:val="00574F54"/>
    <w:rsid w:val="00575F6C"/>
    <w:rsid w:val="00577D16"/>
    <w:rsid w:val="005841E8"/>
    <w:rsid w:val="005850BF"/>
    <w:rsid w:val="00586554"/>
    <w:rsid w:val="005870A1"/>
    <w:rsid w:val="00590FBA"/>
    <w:rsid w:val="00591769"/>
    <w:rsid w:val="00594A18"/>
    <w:rsid w:val="00595208"/>
    <w:rsid w:val="00595E59"/>
    <w:rsid w:val="005A00F1"/>
    <w:rsid w:val="005A0A09"/>
    <w:rsid w:val="005A1BFF"/>
    <w:rsid w:val="005A3F4E"/>
    <w:rsid w:val="005A60B4"/>
    <w:rsid w:val="005B23AA"/>
    <w:rsid w:val="005B6C7D"/>
    <w:rsid w:val="005C036D"/>
    <w:rsid w:val="005C24C9"/>
    <w:rsid w:val="005C321A"/>
    <w:rsid w:val="005C6F15"/>
    <w:rsid w:val="005D0D0C"/>
    <w:rsid w:val="005D335E"/>
    <w:rsid w:val="005D49E5"/>
    <w:rsid w:val="005D5435"/>
    <w:rsid w:val="005D58E7"/>
    <w:rsid w:val="005D5ED6"/>
    <w:rsid w:val="005D6B4A"/>
    <w:rsid w:val="005D7D9B"/>
    <w:rsid w:val="005E1608"/>
    <w:rsid w:val="005E2D5B"/>
    <w:rsid w:val="005E3027"/>
    <w:rsid w:val="005E3DAC"/>
    <w:rsid w:val="005E3E7D"/>
    <w:rsid w:val="005E4C06"/>
    <w:rsid w:val="005E4C21"/>
    <w:rsid w:val="005E7A07"/>
    <w:rsid w:val="005F1B2E"/>
    <w:rsid w:val="005F2E19"/>
    <w:rsid w:val="005F79C3"/>
    <w:rsid w:val="0060036C"/>
    <w:rsid w:val="006012D6"/>
    <w:rsid w:val="006018D6"/>
    <w:rsid w:val="00602100"/>
    <w:rsid w:val="00603742"/>
    <w:rsid w:val="00604BCD"/>
    <w:rsid w:val="00606CA8"/>
    <w:rsid w:val="00606CFD"/>
    <w:rsid w:val="00610712"/>
    <w:rsid w:val="00611C0B"/>
    <w:rsid w:val="00620209"/>
    <w:rsid w:val="006214D3"/>
    <w:rsid w:val="00621B17"/>
    <w:rsid w:val="00622A3B"/>
    <w:rsid w:val="00622ACD"/>
    <w:rsid w:val="006236E0"/>
    <w:rsid w:val="00624525"/>
    <w:rsid w:val="00625691"/>
    <w:rsid w:val="00625798"/>
    <w:rsid w:val="00627064"/>
    <w:rsid w:val="00627E59"/>
    <w:rsid w:val="00631003"/>
    <w:rsid w:val="00631EB7"/>
    <w:rsid w:val="00632881"/>
    <w:rsid w:val="00632E12"/>
    <w:rsid w:val="0063394A"/>
    <w:rsid w:val="00634666"/>
    <w:rsid w:val="00634AA4"/>
    <w:rsid w:val="00636521"/>
    <w:rsid w:val="006414F9"/>
    <w:rsid w:val="00641AA6"/>
    <w:rsid w:val="00642CDE"/>
    <w:rsid w:val="00644954"/>
    <w:rsid w:val="00645180"/>
    <w:rsid w:val="0064561D"/>
    <w:rsid w:val="006466B5"/>
    <w:rsid w:val="0064708F"/>
    <w:rsid w:val="006474DA"/>
    <w:rsid w:val="0065162C"/>
    <w:rsid w:val="006520A1"/>
    <w:rsid w:val="0065258B"/>
    <w:rsid w:val="00652671"/>
    <w:rsid w:val="0065395E"/>
    <w:rsid w:val="00653F1C"/>
    <w:rsid w:val="006552A6"/>
    <w:rsid w:val="0065592D"/>
    <w:rsid w:val="006573F0"/>
    <w:rsid w:val="00657EEA"/>
    <w:rsid w:val="00660C0D"/>
    <w:rsid w:val="00660F4E"/>
    <w:rsid w:val="00661810"/>
    <w:rsid w:val="00662D1D"/>
    <w:rsid w:val="00662FE1"/>
    <w:rsid w:val="00664C9A"/>
    <w:rsid w:val="00665210"/>
    <w:rsid w:val="00665969"/>
    <w:rsid w:val="00665E19"/>
    <w:rsid w:val="00667504"/>
    <w:rsid w:val="00671A15"/>
    <w:rsid w:val="006741FB"/>
    <w:rsid w:val="00674C84"/>
    <w:rsid w:val="00675447"/>
    <w:rsid w:val="00676859"/>
    <w:rsid w:val="00676FDB"/>
    <w:rsid w:val="0068066E"/>
    <w:rsid w:val="00681D1E"/>
    <w:rsid w:val="00683314"/>
    <w:rsid w:val="00685FEE"/>
    <w:rsid w:val="006873C4"/>
    <w:rsid w:val="006905E3"/>
    <w:rsid w:val="006934B6"/>
    <w:rsid w:val="00697CB1"/>
    <w:rsid w:val="00697F4D"/>
    <w:rsid w:val="006A099B"/>
    <w:rsid w:val="006A1034"/>
    <w:rsid w:val="006A1076"/>
    <w:rsid w:val="006A2B79"/>
    <w:rsid w:val="006A2E4F"/>
    <w:rsid w:val="006A619C"/>
    <w:rsid w:val="006A6D5F"/>
    <w:rsid w:val="006A6EF6"/>
    <w:rsid w:val="006B035E"/>
    <w:rsid w:val="006B1973"/>
    <w:rsid w:val="006B19B2"/>
    <w:rsid w:val="006B5F1C"/>
    <w:rsid w:val="006B6526"/>
    <w:rsid w:val="006B6E54"/>
    <w:rsid w:val="006B70F7"/>
    <w:rsid w:val="006B7229"/>
    <w:rsid w:val="006B722C"/>
    <w:rsid w:val="006B7898"/>
    <w:rsid w:val="006C0D7D"/>
    <w:rsid w:val="006C247D"/>
    <w:rsid w:val="006C321D"/>
    <w:rsid w:val="006C48EF"/>
    <w:rsid w:val="006C4C8A"/>
    <w:rsid w:val="006C745F"/>
    <w:rsid w:val="006D437B"/>
    <w:rsid w:val="006D59CC"/>
    <w:rsid w:val="006D751E"/>
    <w:rsid w:val="006D756F"/>
    <w:rsid w:val="006E0C36"/>
    <w:rsid w:val="006E2291"/>
    <w:rsid w:val="006E4CF4"/>
    <w:rsid w:val="006E58A4"/>
    <w:rsid w:val="006E5B32"/>
    <w:rsid w:val="006E6E66"/>
    <w:rsid w:val="006F371D"/>
    <w:rsid w:val="006F6BE1"/>
    <w:rsid w:val="006F6D52"/>
    <w:rsid w:val="007010E2"/>
    <w:rsid w:val="00701549"/>
    <w:rsid w:val="00701691"/>
    <w:rsid w:val="007021EA"/>
    <w:rsid w:val="0070285A"/>
    <w:rsid w:val="00702F8D"/>
    <w:rsid w:val="0070348C"/>
    <w:rsid w:val="00703BA8"/>
    <w:rsid w:val="007060A9"/>
    <w:rsid w:val="007110B9"/>
    <w:rsid w:val="00712A7C"/>
    <w:rsid w:val="00713333"/>
    <w:rsid w:val="00713A07"/>
    <w:rsid w:val="00714286"/>
    <w:rsid w:val="00714D59"/>
    <w:rsid w:val="00716F39"/>
    <w:rsid w:val="00721F5A"/>
    <w:rsid w:val="00722FE4"/>
    <w:rsid w:val="0072333B"/>
    <w:rsid w:val="00724E9F"/>
    <w:rsid w:val="00726818"/>
    <w:rsid w:val="007304FA"/>
    <w:rsid w:val="00731556"/>
    <w:rsid w:val="00731742"/>
    <w:rsid w:val="007333A3"/>
    <w:rsid w:val="00737428"/>
    <w:rsid w:val="007406EB"/>
    <w:rsid w:val="007430D2"/>
    <w:rsid w:val="0074371A"/>
    <w:rsid w:val="00747E6F"/>
    <w:rsid w:val="0075168D"/>
    <w:rsid w:val="0075361E"/>
    <w:rsid w:val="00754611"/>
    <w:rsid w:val="00756C44"/>
    <w:rsid w:val="007573AF"/>
    <w:rsid w:val="0076159C"/>
    <w:rsid w:val="00761D44"/>
    <w:rsid w:val="0076213F"/>
    <w:rsid w:val="007623B9"/>
    <w:rsid w:val="00763221"/>
    <w:rsid w:val="007635A7"/>
    <w:rsid w:val="007638C2"/>
    <w:rsid w:val="007642B1"/>
    <w:rsid w:val="00766593"/>
    <w:rsid w:val="00766B15"/>
    <w:rsid w:val="00767A90"/>
    <w:rsid w:val="00770D64"/>
    <w:rsid w:val="00773846"/>
    <w:rsid w:val="0077457C"/>
    <w:rsid w:val="00774D3F"/>
    <w:rsid w:val="007752FE"/>
    <w:rsid w:val="00780388"/>
    <w:rsid w:val="007822EB"/>
    <w:rsid w:val="00782E64"/>
    <w:rsid w:val="00783E2F"/>
    <w:rsid w:val="00783ED6"/>
    <w:rsid w:val="00786412"/>
    <w:rsid w:val="007904AD"/>
    <w:rsid w:val="00790917"/>
    <w:rsid w:val="007932B9"/>
    <w:rsid w:val="00794104"/>
    <w:rsid w:val="00794EB5"/>
    <w:rsid w:val="00795A7A"/>
    <w:rsid w:val="00796B93"/>
    <w:rsid w:val="00797773"/>
    <w:rsid w:val="007A2E67"/>
    <w:rsid w:val="007A50F9"/>
    <w:rsid w:val="007A6EBD"/>
    <w:rsid w:val="007B058D"/>
    <w:rsid w:val="007B085B"/>
    <w:rsid w:val="007B118B"/>
    <w:rsid w:val="007B2CC6"/>
    <w:rsid w:val="007B6654"/>
    <w:rsid w:val="007B7900"/>
    <w:rsid w:val="007C09F2"/>
    <w:rsid w:val="007C0CC4"/>
    <w:rsid w:val="007C1294"/>
    <w:rsid w:val="007C16D1"/>
    <w:rsid w:val="007C5281"/>
    <w:rsid w:val="007C61AD"/>
    <w:rsid w:val="007C669B"/>
    <w:rsid w:val="007C679E"/>
    <w:rsid w:val="007D7C5E"/>
    <w:rsid w:val="007D7DC7"/>
    <w:rsid w:val="007E00A6"/>
    <w:rsid w:val="007E04DC"/>
    <w:rsid w:val="007E064C"/>
    <w:rsid w:val="007E38B8"/>
    <w:rsid w:val="007E74F5"/>
    <w:rsid w:val="007F0538"/>
    <w:rsid w:val="007F0D3B"/>
    <w:rsid w:val="007F3561"/>
    <w:rsid w:val="007F3FD4"/>
    <w:rsid w:val="007F6668"/>
    <w:rsid w:val="007F6C91"/>
    <w:rsid w:val="007F6EC9"/>
    <w:rsid w:val="007F7F08"/>
    <w:rsid w:val="0080043B"/>
    <w:rsid w:val="00800C25"/>
    <w:rsid w:val="00800E28"/>
    <w:rsid w:val="00801208"/>
    <w:rsid w:val="00801982"/>
    <w:rsid w:val="00801EF8"/>
    <w:rsid w:val="00806302"/>
    <w:rsid w:val="00806EC6"/>
    <w:rsid w:val="00810DEC"/>
    <w:rsid w:val="00812009"/>
    <w:rsid w:val="00812162"/>
    <w:rsid w:val="00813AD9"/>
    <w:rsid w:val="008142B4"/>
    <w:rsid w:val="008147EC"/>
    <w:rsid w:val="00815F8C"/>
    <w:rsid w:val="008175DD"/>
    <w:rsid w:val="0082019E"/>
    <w:rsid w:val="00820D32"/>
    <w:rsid w:val="008211FE"/>
    <w:rsid w:val="008213B8"/>
    <w:rsid w:val="00821963"/>
    <w:rsid w:val="00823DE0"/>
    <w:rsid w:val="00825974"/>
    <w:rsid w:val="00825997"/>
    <w:rsid w:val="00831A66"/>
    <w:rsid w:val="0083202F"/>
    <w:rsid w:val="00833243"/>
    <w:rsid w:val="00833AF3"/>
    <w:rsid w:val="0083430D"/>
    <w:rsid w:val="0083657E"/>
    <w:rsid w:val="00837599"/>
    <w:rsid w:val="00837FA1"/>
    <w:rsid w:val="00842EBD"/>
    <w:rsid w:val="00843359"/>
    <w:rsid w:val="00844C0C"/>
    <w:rsid w:val="008470AA"/>
    <w:rsid w:val="00847EC2"/>
    <w:rsid w:val="008505AC"/>
    <w:rsid w:val="00851D6F"/>
    <w:rsid w:val="008529E7"/>
    <w:rsid w:val="008544BE"/>
    <w:rsid w:val="00855B0F"/>
    <w:rsid w:val="00855FFF"/>
    <w:rsid w:val="00857DFC"/>
    <w:rsid w:val="00861298"/>
    <w:rsid w:val="00864074"/>
    <w:rsid w:val="00864C88"/>
    <w:rsid w:val="0086597E"/>
    <w:rsid w:val="008667B5"/>
    <w:rsid w:val="00870B31"/>
    <w:rsid w:val="008721DF"/>
    <w:rsid w:val="0087224B"/>
    <w:rsid w:val="00872AA0"/>
    <w:rsid w:val="00872E20"/>
    <w:rsid w:val="008741E5"/>
    <w:rsid w:val="008745E2"/>
    <w:rsid w:val="00876A0A"/>
    <w:rsid w:val="00877234"/>
    <w:rsid w:val="008779B1"/>
    <w:rsid w:val="00882CDB"/>
    <w:rsid w:val="00882D2D"/>
    <w:rsid w:val="008831CF"/>
    <w:rsid w:val="00883999"/>
    <w:rsid w:val="00885409"/>
    <w:rsid w:val="00886E0F"/>
    <w:rsid w:val="008903F3"/>
    <w:rsid w:val="00890FD0"/>
    <w:rsid w:val="008922F5"/>
    <w:rsid w:val="0089351D"/>
    <w:rsid w:val="00895595"/>
    <w:rsid w:val="00896E16"/>
    <w:rsid w:val="0089753B"/>
    <w:rsid w:val="008A0C3F"/>
    <w:rsid w:val="008A4FEF"/>
    <w:rsid w:val="008A6FFB"/>
    <w:rsid w:val="008A7BDE"/>
    <w:rsid w:val="008B10DC"/>
    <w:rsid w:val="008B1418"/>
    <w:rsid w:val="008B1688"/>
    <w:rsid w:val="008B1C51"/>
    <w:rsid w:val="008B2F78"/>
    <w:rsid w:val="008B37FB"/>
    <w:rsid w:val="008B3974"/>
    <w:rsid w:val="008B4D96"/>
    <w:rsid w:val="008B5453"/>
    <w:rsid w:val="008B57C6"/>
    <w:rsid w:val="008B64EF"/>
    <w:rsid w:val="008B789D"/>
    <w:rsid w:val="008B7E27"/>
    <w:rsid w:val="008C0206"/>
    <w:rsid w:val="008C118F"/>
    <w:rsid w:val="008C184B"/>
    <w:rsid w:val="008C2D58"/>
    <w:rsid w:val="008C2E44"/>
    <w:rsid w:val="008C435A"/>
    <w:rsid w:val="008C6240"/>
    <w:rsid w:val="008C68EB"/>
    <w:rsid w:val="008D0975"/>
    <w:rsid w:val="008D0BFB"/>
    <w:rsid w:val="008D10B1"/>
    <w:rsid w:val="008D1C34"/>
    <w:rsid w:val="008D46D0"/>
    <w:rsid w:val="008D564A"/>
    <w:rsid w:val="008D5DF7"/>
    <w:rsid w:val="008D6DA6"/>
    <w:rsid w:val="008D7DE9"/>
    <w:rsid w:val="008D7E25"/>
    <w:rsid w:val="008E068B"/>
    <w:rsid w:val="008E3C35"/>
    <w:rsid w:val="008E6BA2"/>
    <w:rsid w:val="008E716F"/>
    <w:rsid w:val="008E7A70"/>
    <w:rsid w:val="008F058F"/>
    <w:rsid w:val="008F1E6C"/>
    <w:rsid w:val="008F2608"/>
    <w:rsid w:val="008F2FE5"/>
    <w:rsid w:val="008F375B"/>
    <w:rsid w:val="008F3865"/>
    <w:rsid w:val="008F6F9E"/>
    <w:rsid w:val="00900EF0"/>
    <w:rsid w:val="00902841"/>
    <w:rsid w:val="00907A48"/>
    <w:rsid w:val="00910C2D"/>
    <w:rsid w:val="009118B8"/>
    <w:rsid w:val="00913530"/>
    <w:rsid w:val="00913F8B"/>
    <w:rsid w:val="00915265"/>
    <w:rsid w:val="00916CF9"/>
    <w:rsid w:val="00917047"/>
    <w:rsid w:val="00917A50"/>
    <w:rsid w:val="00921754"/>
    <w:rsid w:val="00921BEB"/>
    <w:rsid w:val="009221C1"/>
    <w:rsid w:val="009221F8"/>
    <w:rsid w:val="009235DF"/>
    <w:rsid w:val="00923C67"/>
    <w:rsid w:val="00926A3B"/>
    <w:rsid w:val="00926A7B"/>
    <w:rsid w:val="00927D39"/>
    <w:rsid w:val="0093168B"/>
    <w:rsid w:val="009318A3"/>
    <w:rsid w:val="00934D2C"/>
    <w:rsid w:val="00935F23"/>
    <w:rsid w:val="00936DBC"/>
    <w:rsid w:val="009376E9"/>
    <w:rsid w:val="00940048"/>
    <w:rsid w:val="0094099A"/>
    <w:rsid w:val="00941D2D"/>
    <w:rsid w:val="00944A27"/>
    <w:rsid w:val="00945B27"/>
    <w:rsid w:val="00945B46"/>
    <w:rsid w:val="009465A2"/>
    <w:rsid w:val="00950E11"/>
    <w:rsid w:val="00951936"/>
    <w:rsid w:val="00953C79"/>
    <w:rsid w:val="00956971"/>
    <w:rsid w:val="00956C25"/>
    <w:rsid w:val="00960362"/>
    <w:rsid w:val="00962515"/>
    <w:rsid w:val="00962967"/>
    <w:rsid w:val="00964AB1"/>
    <w:rsid w:val="00966654"/>
    <w:rsid w:val="009671AA"/>
    <w:rsid w:val="00967249"/>
    <w:rsid w:val="00970BC9"/>
    <w:rsid w:val="0097220F"/>
    <w:rsid w:val="009726E1"/>
    <w:rsid w:val="0097441C"/>
    <w:rsid w:val="0097476A"/>
    <w:rsid w:val="00975A01"/>
    <w:rsid w:val="00975B6F"/>
    <w:rsid w:val="00976937"/>
    <w:rsid w:val="00980055"/>
    <w:rsid w:val="0098111A"/>
    <w:rsid w:val="009818CE"/>
    <w:rsid w:val="00981BF8"/>
    <w:rsid w:val="00981D1E"/>
    <w:rsid w:val="00984BC1"/>
    <w:rsid w:val="0098535D"/>
    <w:rsid w:val="0098562C"/>
    <w:rsid w:val="009908F9"/>
    <w:rsid w:val="009914C6"/>
    <w:rsid w:val="009920FC"/>
    <w:rsid w:val="00993392"/>
    <w:rsid w:val="0099463D"/>
    <w:rsid w:val="00994EF4"/>
    <w:rsid w:val="009A11D3"/>
    <w:rsid w:val="009A20C4"/>
    <w:rsid w:val="009A312D"/>
    <w:rsid w:val="009A43CB"/>
    <w:rsid w:val="009A5084"/>
    <w:rsid w:val="009A517D"/>
    <w:rsid w:val="009B01B7"/>
    <w:rsid w:val="009B0FDC"/>
    <w:rsid w:val="009B3D8E"/>
    <w:rsid w:val="009B48B4"/>
    <w:rsid w:val="009C1098"/>
    <w:rsid w:val="009C1119"/>
    <w:rsid w:val="009C127E"/>
    <w:rsid w:val="009C14B0"/>
    <w:rsid w:val="009C1AF5"/>
    <w:rsid w:val="009C2890"/>
    <w:rsid w:val="009C29B5"/>
    <w:rsid w:val="009C3A34"/>
    <w:rsid w:val="009C5870"/>
    <w:rsid w:val="009C799E"/>
    <w:rsid w:val="009D001A"/>
    <w:rsid w:val="009D26FA"/>
    <w:rsid w:val="009D4530"/>
    <w:rsid w:val="009D674D"/>
    <w:rsid w:val="009D73CD"/>
    <w:rsid w:val="009E2064"/>
    <w:rsid w:val="009E4BF6"/>
    <w:rsid w:val="009E4FFE"/>
    <w:rsid w:val="009E6409"/>
    <w:rsid w:val="009E6C72"/>
    <w:rsid w:val="009F3B93"/>
    <w:rsid w:val="009F4054"/>
    <w:rsid w:val="009F5023"/>
    <w:rsid w:val="009F59A2"/>
    <w:rsid w:val="009F5BA0"/>
    <w:rsid w:val="00A011A7"/>
    <w:rsid w:val="00A02F4A"/>
    <w:rsid w:val="00A0470D"/>
    <w:rsid w:val="00A0657E"/>
    <w:rsid w:val="00A06CE8"/>
    <w:rsid w:val="00A076FB"/>
    <w:rsid w:val="00A11B51"/>
    <w:rsid w:val="00A11CEC"/>
    <w:rsid w:val="00A11F88"/>
    <w:rsid w:val="00A13D21"/>
    <w:rsid w:val="00A13DB8"/>
    <w:rsid w:val="00A14F21"/>
    <w:rsid w:val="00A1658D"/>
    <w:rsid w:val="00A21DB3"/>
    <w:rsid w:val="00A229D0"/>
    <w:rsid w:val="00A24BC7"/>
    <w:rsid w:val="00A24C2A"/>
    <w:rsid w:val="00A26CF0"/>
    <w:rsid w:val="00A26F62"/>
    <w:rsid w:val="00A27894"/>
    <w:rsid w:val="00A303EB"/>
    <w:rsid w:val="00A31D6D"/>
    <w:rsid w:val="00A33215"/>
    <w:rsid w:val="00A3482F"/>
    <w:rsid w:val="00A35D18"/>
    <w:rsid w:val="00A40AB8"/>
    <w:rsid w:val="00A41DBE"/>
    <w:rsid w:val="00A42AAF"/>
    <w:rsid w:val="00A42F08"/>
    <w:rsid w:val="00A44188"/>
    <w:rsid w:val="00A5015A"/>
    <w:rsid w:val="00A50E18"/>
    <w:rsid w:val="00A51238"/>
    <w:rsid w:val="00A51E15"/>
    <w:rsid w:val="00A52110"/>
    <w:rsid w:val="00A5318D"/>
    <w:rsid w:val="00A53FD3"/>
    <w:rsid w:val="00A5644B"/>
    <w:rsid w:val="00A57C80"/>
    <w:rsid w:val="00A606A6"/>
    <w:rsid w:val="00A60772"/>
    <w:rsid w:val="00A6105A"/>
    <w:rsid w:val="00A636AE"/>
    <w:rsid w:val="00A65EDF"/>
    <w:rsid w:val="00A660E7"/>
    <w:rsid w:val="00A70075"/>
    <w:rsid w:val="00A7018D"/>
    <w:rsid w:val="00A70B44"/>
    <w:rsid w:val="00A70C61"/>
    <w:rsid w:val="00A722E5"/>
    <w:rsid w:val="00A729F3"/>
    <w:rsid w:val="00A739E7"/>
    <w:rsid w:val="00A75696"/>
    <w:rsid w:val="00A7780E"/>
    <w:rsid w:val="00A82418"/>
    <w:rsid w:val="00A82BDE"/>
    <w:rsid w:val="00A82E9F"/>
    <w:rsid w:val="00A841E7"/>
    <w:rsid w:val="00A847C9"/>
    <w:rsid w:val="00A8756F"/>
    <w:rsid w:val="00A90121"/>
    <w:rsid w:val="00A92535"/>
    <w:rsid w:val="00A95B27"/>
    <w:rsid w:val="00AA1480"/>
    <w:rsid w:val="00AA4461"/>
    <w:rsid w:val="00AA4FBC"/>
    <w:rsid w:val="00AA5A18"/>
    <w:rsid w:val="00AA79ED"/>
    <w:rsid w:val="00AB332C"/>
    <w:rsid w:val="00AB41FD"/>
    <w:rsid w:val="00AB4BFF"/>
    <w:rsid w:val="00AB52AD"/>
    <w:rsid w:val="00AB5396"/>
    <w:rsid w:val="00AB6628"/>
    <w:rsid w:val="00AB68E5"/>
    <w:rsid w:val="00AB6BA2"/>
    <w:rsid w:val="00AC07F8"/>
    <w:rsid w:val="00AC10EE"/>
    <w:rsid w:val="00AC1776"/>
    <w:rsid w:val="00AC4640"/>
    <w:rsid w:val="00AC576C"/>
    <w:rsid w:val="00AC64E2"/>
    <w:rsid w:val="00AC6D2E"/>
    <w:rsid w:val="00AD13E7"/>
    <w:rsid w:val="00AD1A4E"/>
    <w:rsid w:val="00AD1E33"/>
    <w:rsid w:val="00AD386F"/>
    <w:rsid w:val="00AD4A25"/>
    <w:rsid w:val="00AD4E17"/>
    <w:rsid w:val="00AD5A83"/>
    <w:rsid w:val="00AD7309"/>
    <w:rsid w:val="00AD7ABC"/>
    <w:rsid w:val="00AE02FA"/>
    <w:rsid w:val="00AE1937"/>
    <w:rsid w:val="00AE2E29"/>
    <w:rsid w:val="00AE36CB"/>
    <w:rsid w:val="00AE5EC4"/>
    <w:rsid w:val="00AF093E"/>
    <w:rsid w:val="00B006BA"/>
    <w:rsid w:val="00B0333E"/>
    <w:rsid w:val="00B03B21"/>
    <w:rsid w:val="00B0771A"/>
    <w:rsid w:val="00B10E54"/>
    <w:rsid w:val="00B11083"/>
    <w:rsid w:val="00B12906"/>
    <w:rsid w:val="00B13390"/>
    <w:rsid w:val="00B14CFE"/>
    <w:rsid w:val="00B16409"/>
    <w:rsid w:val="00B201F5"/>
    <w:rsid w:val="00B22422"/>
    <w:rsid w:val="00B23524"/>
    <w:rsid w:val="00B25379"/>
    <w:rsid w:val="00B2592A"/>
    <w:rsid w:val="00B261AD"/>
    <w:rsid w:val="00B26DA4"/>
    <w:rsid w:val="00B30DE9"/>
    <w:rsid w:val="00B31A42"/>
    <w:rsid w:val="00B31C8E"/>
    <w:rsid w:val="00B328AB"/>
    <w:rsid w:val="00B36EF9"/>
    <w:rsid w:val="00B37859"/>
    <w:rsid w:val="00B4319C"/>
    <w:rsid w:val="00B44D55"/>
    <w:rsid w:val="00B44D82"/>
    <w:rsid w:val="00B450BF"/>
    <w:rsid w:val="00B47F56"/>
    <w:rsid w:val="00B501D6"/>
    <w:rsid w:val="00B50252"/>
    <w:rsid w:val="00B5236C"/>
    <w:rsid w:val="00B5303D"/>
    <w:rsid w:val="00B53978"/>
    <w:rsid w:val="00B53B88"/>
    <w:rsid w:val="00B54D62"/>
    <w:rsid w:val="00B54F44"/>
    <w:rsid w:val="00B56AAF"/>
    <w:rsid w:val="00B5752F"/>
    <w:rsid w:val="00B61B5F"/>
    <w:rsid w:val="00B705A1"/>
    <w:rsid w:val="00B7063C"/>
    <w:rsid w:val="00B70B65"/>
    <w:rsid w:val="00B70D26"/>
    <w:rsid w:val="00B717F7"/>
    <w:rsid w:val="00B743C0"/>
    <w:rsid w:val="00B76384"/>
    <w:rsid w:val="00B81A00"/>
    <w:rsid w:val="00B840E2"/>
    <w:rsid w:val="00B8643F"/>
    <w:rsid w:val="00B87DE5"/>
    <w:rsid w:val="00B9076B"/>
    <w:rsid w:val="00B92FAA"/>
    <w:rsid w:val="00B94F62"/>
    <w:rsid w:val="00B955C5"/>
    <w:rsid w:val="00B955E3"/>
    <w:rsid w:val="00B95A66"/>
    <w:rsid w:val="00B96314"/>
    <w:rsid w:val="00B97CEA"/>
    <w:rsid w:val="00BA0D16"/>
    <w:rsid w:val="00BA1303"/>
    <w:rsid w:val="00BA1654"/>
    <w:rsid w:val="00BA1863"/>
    <w:rsid w:val="00BA6911"/>
    <w:rsid w:val="00BA6A58"/>
    <w:rsid w:val="00BB039C"/>
    <w:rsid w:val="00BB0B60"/>
    <w:rsid w:val="00BB0FC7"/>
    <w:rsid w:val="00BB19A7"/>
    <w:rsid w:val="00BB1C4B"/>
    <w:rsid w:val="00BB39E9"/>
    <w:rsid w:val="00BB48A9"/>
    <w:rsid w:val="00BB593F"/>
    <w:rsid w:val="00BB6382"/>
    <w:rsid w:val="00BB7798"/>
    <w:rsid w:val="00BB7E46"/>
    <w:rsid w:val="00BC55AE"/>
    <w:rsid w:val="00BC64B3"/>
    <w:rsid w:val="00BC67A6"/>
    <w:rsid w:val="00BC7A37"/>
    <w:rsid w:val="00BD232F"/>
    <w:rsid w:val="00BD2EB9"/>
    <w:rsid w:val="00BD4573"/>
    <w:rsid w:val="00BD57A6"/>
    <w:rsid w:val="00BD7FAE"/>
    <w:rsid w:val="00BE0109"/>
    <w:rsid w:val="00BE21CF"/>
    <w:rsid w:val="00BE3E36"/>
    <w:rsid w:val="00BE6537"/>
    <w:rsid w:val="00BF18D8"/>
    <w:rsid w:val="00BF29DC"/>
    <w:rsid w:val="00BF2BC3"/>
    <w:rsid w:val="00BF2F1A"/>
    <w:rsid w:val="00BF36A9"/>
    <w:rsid w:val="00C00465"/>
    <w:rsid w:val="00C00AB3"/>
    <w:rsid w:val="00C03142"/>
    <w:rsid w:val="00C0332D"/>
    <w:rsid w:val="00C07C13"/>
    <w:rsid w:val="00C101E2"/>
    <w:rsid w:val="00C12A31"/>
    <w:rsid w:val="00C15959"/>
    <w:rsid w:val="00C159D1"/>
    <w:rsid w:val="00C15D65"/>
    <w:rsid w:val="00C15EA3"/>
    <w:rsid w:val="00C16A32"/>
    <w:rsid w:val="00C17487"/>
    <w:rsid w:val="00C21A5B"/>
    <w:rsid w:val="00C22898"/>
    <w:rsid w:val="00C22FE0"/>
    <w:rsid w:val="00C2316D"/>
    <w:rsid w:val="00C244B3"/>
    <w:rsid w:val="00C24EFE"/>
    <w:rsid w:val="00C25973"/>
    <w:rsid w:val="00C26304"/>
    <w:rsid w:val="00C32BDD"/>
    <w:rsid w:val="00C33960"/>
    <w:rsid w:val="00C349BE"/>
    <w:rsid w:val="00C35BF7"/>
    <w:rsid w:val="00C36C56"/>
    <w:rsid w:val="00C3779D"/>
    <w:rsid w:val="00C41A59"/>
    <w:rsid w:val="00C4204F"/>
    <w:rsid w:val="00C436CA"/>
    <w:rsid w:val="00C449EC"/>
    <w:rsid w:val="00C47908"/>
    <w:rsid w:val="00C47B7D"/>
    <w:rsid w:val="00C47B90"/>
    <w:rsid w:val="00C50A21"/>
    <w:rsid w:val="00C5211A"/>
    <w:rsid w:val="00C5445D"/>
    <w:rsid w:val="00C54A96"/>
    <w:rsid w:val="00C5518D"/>
    <w:rsid w:val="00C574E9"/>
    <w:rsid w:val="00C57770"/>
    <w:rsid w:val="00C626CC"/>
    <w:rsid w:val="00C631CB"/>
    <w:rsid w:val="00C6638F"/>
    <w:rsid w:val="00C670F5"/>
    <w:rsid w:val="00C7023E"/>
    <w:rsid w:val="00C7097D"/>
    <w:rsid w:val="00C70DDC"/>
    <w:rsid w:val="00C70F66"/>
    <w:rsid w:val="00C7107B"/>
    <w:rsid w:val="00C72C48"/>
    <w:rsid w:val="00C72F68"/>
    <w:rsid w:val="00C74F47"/>
    <w:rsid w:val="00C75DA4"/>
    <w:rsid w:val="00C75F9A"/>
    <w:rsid w:val="00C80BC8"/>
    <w:rsid w:val="00C81DF6"/>
    <w:rsid w:val="00C822FA"/>
    <w:rsid w:val="00C82C34"/>
    <w:rsid w:val="00C82D4F"/>
    <w:rsid w:val="00C839F4"/>
    <w:rsid w:val="00C86798"/>
    <w:rsid w:val="00C873BC"/>
    <w:rsid w:val="00C87D3F"/>
    <w:rsid w:val="00C92033"/>
    <w:rsid w:val="00C92524"/>
    <w:rsid w:val="00C95947"/>
    <w:rsid w:val="00C95E5A"/>
    <w:rsid w:val="00C973C2"/>
    <w:rsid w:val="00CA2AC4"/>
    <w:rsid w:val="00CA2B16"/>
    <w:rsid w:val="00CA32AF"/>
    <w:rsid w:val="00CA3591"/>
    <w:rsid w:val="00CA421C"/>
    <w:rsid w:val="00CA48BB"/>
    <w:rsid w:val="00CA4F3A"/>
    <w:rsid w:val="00CA70A3"/>
    <w:rsid w:val="00CA70BA"/>
    <w:rsid w:val="00CB0753"/>
    <w:rsid w:val="00CB1FEB"/>
    <w:rsid w:val="00CB3EF2"/>
    <w:rsid w:val="00CC0199"/>
    <w:rsid w:val="00CC2B59"/>
    <w:rsid w:val="00CC51C5"/>
    <w:rsid w:val="00CC5E70"/>
    <w:rsid w:val="00CC677D"/>
    <w:rsid w:val="00CC6EEF"/>
    <w:rsid w:val="00CC70D4"/>
    <w:rsid w:val="00CC7E1F"/>
    <w:rsid w:val="00CD0324"/>
    <w:rsid w:val="00CD1491"/>
    <w:rsid w:val="00CD24E7"/>
    <w:rsid w:val="00CD5014"/>
    <w:rsid w:val="00CE018A"/>
    <w:rsid w:val="00CE1FB3"/>
    <w:rsid w:val="00CE2CCB"/>
    <w:rsid w:val="00CE3CBD"/>
    <w:rsid w:val="00CE4127"/>
    <w:rsid w:val="00CE5049"/>
    <w:rsid w:val="00CE6E29"/>
    <w:rsid w:val="00CF0C06"/>
    <w:rsid w:val="00CF1BB6"/>
    <w:rsid w:val="00CF2BD7"/>
    <w:rsid w:val="00CF41DC"/>
    <w:rsid w:val="00CF4DCD"/>
    <w:rsid w:val="00CF5332"/>
    <w:rsid w:val="00D00B7B"/>
    <w:rsid w:val="00D02F1A"/>
    <w:rsid w:val="00D072B6"/>
    <w:rsid w:val="00D16272"/>
    <w:rsid w:val="00D1778A"/>
    <w:rsid w:val="00D17E3B"/>
    <w:rsid w:val="00D21C50"/>
    <w:rsid w:val="00D23260"/>
    <w:rsid w:val="00D25D27"/>
    <w:rsid w:val="00D25FCC"/>
    <w:rsid w:val="00D26828"/>
    <w:rsid w:val="00D307D8"/>
    <w:rsid w:val="00D30F3B"/>
    <w:rsid w:val="00D31418"/>
    <w:rsid w:val="00D33772"/>
    <w:rsid w:val="00D35403"/>
    <w:rsid w:val="00D35750"/>
    <w:rsid w:val="00D35FA8"/>
    <w:rsid w:val="00D430EB"/>
    <w:rsid w:val="00D43E6B"/>
    <w:rsid w:val="00D44147"/>
    <w:rsid w:val="00D44CE6"/>
    <w:rsid w:val="00D4544A"/>
    <w:rsid w:val="00D45816"/>
    <w:rsid w:val="00D478A8"/>
    <w:rsid w:val="00D47F7A"/>
    <w:rsid w:val="00D517D3"/>
    <w:rsid w:val="00D5296B"/>
    <w:rsid w:val="00D56FDE"/>
    <w:rsid w:val="00D57097"/>
    <w:rsid w:val="00D601A3"/>
    <w:rsid w:val="00D60579"/>
    <w:rsid w:val="00D6189A"/>
    <w:rsid w:val="00D627D2"/>
    <w:rsid w:val="00D6572C"/>
    <w:rsid w:val="00D66FCC"/>
    <w:rsid w:val="00D70107"/>
    <w:rsid w:val="00D70324"/>
    <w:rsid w:val="00D7286E"/>
    <w:rsid w:val="00D7330B"/>
    <w:rsid w:val="00D74A9E"/>
    <w:rsid w:val="00D75C22"/>
    <w:rsid w:val="00D77B45"/>
    <w:rsid w:val="00D80E39"/>
    <w:rsid w:val="00D81235"/>
    <w:rsid w:val="00D81A02"/>
    <w:rsid w:val="00D8396D"/>
    <w:rsid w:val="00D83B02"/>
    <w:rsid w:val="00D83DA8"/>
    <w:rsid w:val="00D84FF3"/>
    <w:rsid w:val="00D86C12"/>
    <w:rsid w:val="00D8704C"/>
    <w:rsid w:val="00D90221"/>
    <w:rsid w:val="00D90723"/>
    <w:rsid w:val="00D946F5"/>
    <w:rsid w:val="00D96B89"/>
    <w:rsid w:val="00DA1444"/>
    <w:rsid w:val="00DA1677"/>
    <w:rsid w:val="00DA3865"/>
    <w:rsid w:val="00DA4BDB"/>
    <w:rsid w:val="00DA4EBD"/>
    <w:rsid w:val="00DA5D08"/>
    <w:rsid w:val="00DA6230"/>
    <w:rsid w:val="00DA7F8E"/>
    <w:rsid w:val="00DB184D"/>
    <w:rsid w:val="00DB18A7"/>
    <w:rsid w:val="00DB315E"/>
    <w:rsid w:val="00DB343D"/>
    <w:rsid w:val="00DB394E"/>
    <w:rsid w:val="00DB67AC"/>
    <w:rsid w:val="00DC1532"/>
    <w:rsid w:val="00DC3562"/>
    <w:rsid w:val="00DD19FE"/>
    <w:rsid w:val="00DD1F0A"/>
    <w:rsid w:val="00DD2ECB"/>
    <w:rsid w:val="00DD4BC4"/>
    <w:rsid w:val="00DD5028"/>
    <w:rsid w:val="00DD53F8"/>
    <w:rsid w:val="00DD562C"/>
    <w:rsid w:val="00DD5BB0"/>
    <w:rsid w:val="00DD7D33"/>
    <w:rsid w:val="00DD7D65"/>
    <w:rsid w:val="00DE2652"/>
    <w:rsid w:val="00DE2CB4"/>
    <w:rsid w:val="00DE5710"/>
    <w:rsid w:val="00DE5E63"/>
    <w:rsid w:val="00DE701E"/>
    <w:rsid w:val="00DE7414"/>
    <w:rsid w:val="00DF0EF4"/>
    <w:rsid w:val="00DF0FFD"/>
    <w:rsid w:val="00DF1653"/>
    <w:rsid w:val="00DF1C2B"/>
    <w:rsid w:val="00DF21A7"/>
    <w:rsid w:val="00DF350E"/>
    <w:rsid w:val="00DF360F"/>
    <w:rsid w:val="00DF3BF3"/>
    <w:rsid w:val="00E00145"/>
    <w:rsid w:val="00E01BCA"/>
    <w:rsid w:val="00E03A9A"/>
    <w:rsid w:val="00E03F18"/>
    <w:rsid w:val="00E04FDD"/>
    <w:rsid w:val="00E06655"/>
    <w:rsid w:val="00E06D9E"/>
    <w:rsid w:val="00E07093"/>
    <w:rsid w:val="00E101DD"/>
    <w:rsid w:val="00E16F60"/>
    <w:rsid w:val="00E1794C"/>
    <w:rsid w:val="00E17B4F"/>
    <w:rsid w:val="00E2091E"/>
    <w:rsid w:val="00E21D29"/>
    <w:rsid w:val="00E23C61"/>
    <w:rsid w:val="00E24B3F"/>
    <w:rsid w:val="00E26BB2"/>
    <w:rsid w:val="00E26F05"/>
    <w:rsid w:val="00E30B84"/>
    <w:rsid w:val="00E314B4"/>
    <w:rsid w:val="00E31635"/>
    <w:rsid w:val="00E31B51"/>
    <w:rsid w:val="00E35F3A"/>
    <w:rsid w:val="00E36D13"/>
    <w:rsid w:val="00E37ACD"/>
    <w:rsid w:val="00E402B5"/>
    <w:rsid w:val="00E433BB"/>
    <w:rsid w:val="00E43F87"/>
    <w:rsid w:val="00E44E14"/>
    <w:rsid w:val="00E4547D"/>
    <w:rsid w:val="00E45D32"/>
    <w:rsid w:val="00E47298"/>
    <w:rsid w:val="00E506D5"/>
    <w:rsid w:val="00E5196B"/>
    <w:rsid w:val="00E51D46"/>
    <w:rsid w:val="00E53522"/>
    <w:rsid w:val="00E54FED"/>
    <w:rsid w:val="00E57737"/>
    <w:rsid w:val="00E616BB"/>
    <w:rsid w:val="00E61F8A"/>
    <w:rsid w:val="00E6348D"/>
    <w:rsid w:val="00E6435D"/>
    <w:rsid w:val="00E645DB"/>
    <w:rsid w:val="00E678AB"/>
    <w:rsid w:val="00E679F9"/>
    <w:rsid w:val="00E67A6D"/>
    <w:rsid w:val="00E73012"/>
    <w:rsid w:val="00E73904"/>
    <w:rsid w:val="00E74218"/>
    <w:rsid w:val="00E74C41"/>
    <w:rsid w:val="00E80547"/>
    <w:rsid w:val="00E813F5"/>
    <w:rsid w:val="00E819C5"/>
    <w:rsid w:val="00E82026"/>
    <w:rsid w:val="00E82082"/>
    <w:rsid w:val="00E82BCB"/>
    <w:rsid w:val="00E858A0"/>
    <w:rsid w:val="00E86A75"/>
    <w:rsid w:val="00E87AE0"/>
    <w:rsid w:val="00E92506"/>
    <w:rsid w:val="00E93802"/>
    <w:rsid w:val="00E950D5"/>
    <w:rsid w:val="00E9636B"/>
    <w:rsid w:val="00E96A12"/>
    <w:rsid w:val="00E96ED0"/>
    <w:rsid w:val="00E97B0E"/>
    <w:rsid w:val="00EA0134"/>
    <w:rsid w:val="00EA01C7"/>
    <w:rsid w:val="00EA2577"/>
    <w:rsid w:val="00EA371D"/>
    <w:rsid w:val="00EA48DC"/>
    <w:rsid w:val="00EA4D00"/>
    <w:rsid w:val="00EA6112"/>
    <w:rsid w:val="00EA6BEC"/>
    <w:rsid w:val="00EA709E"/>
    <w:rsid w:val="00EB0069"/>
    <w:rsid w:val="00EB1283"/>
    <w:rsid w:val="00EB145B"/>
    <w:rsid w:val="00EB1604"/>
    <w:rsid w:val="00EB1E1A"/>
    <w:rsid w:val="00EB56A9"/>
    <w:rsid w:val="00EB5BDD"/>
    <w:rsid w:val="00EB6F88"/>
    <w:rsid w:val="00EC0062"/>
    <w:rsid w:val="00EC0329"/>
    <w:rsid w:val="00EC132F"/>
    <w:rsid w:val="00EC3025"/>
    <w:rsid w:val="00EC68D3"/>
    <w:rsid w:val="00ED0097"/>
    <w:rsid w:val="00ED0C33"/>
    <w:rsid w:val="00ED20A2"/>
    <w:rsid w:val="00ED43F1"/>
    <w:rsid w:val="00ED6C3B"/>
    <w:rsid w:val="00ED7896"/>
    <w:rsid w:val="00EE035A"/>
    <w:rsid w:val="00EE0B34"/>
    <w:rsid w:val="00EE226D"/>
    <w:rsid w:val="00EE2BB6"/>
    <w:rsid w:val="00EE41C3"/>
    <w:rsid w:val="00EE470E"/>
    <w:rsid w:val="00EE4920"/>
    <w:rsid w:val="00EE5B81"/>
    <w:rsid w:val="00EE6658"/>
    <w:rsid w:val="00EF146E"/>
    <w:rsid w:val="00EF2ED7"/>
    <w:rsid w:val="00EF575F"/>
    <w:rsid w:val="00EF6261"/>
    <w:rsid w:val="00EF6331"/>
    <w:rsid w:val="00EF711E"/>
    <w:rsid w:val="00EF7B24"/>
    <w:rsid w:val="00F00926"/>
    <w:rsid w:val="00F0165D"/>
    <w:rsid w:val="00F020D6"/>
    <w:rsid w:val="00F04A48"/>
    <w:rsid w:val="00F04F70"/>
    <w:rsid w:val="00F0557D"/>
    <w:rsid w:val="00F06820"/>
    <w:rsid w:val="00F11FFD"/>
    <w:rsid w:val="00F1521C"/>
    <w:rsid w:val="00F15532"/>
    <w:rsid w:val="00F16610"/>
    <w:rsid w:val="00F16ECE"/>
    <w:rsid w:val="00F178F6"/>
    <w:rsid w:val="00F17C53"/>
    <w:rsid w:val="00F20B12"/>
    <w:rsid w:val="00F2320D"/>
    <w:rsid w:val="00F23378"/>
    <w:rsid w:val="00F23639"/>
    <w:rsid w:val="00F23E1D"/>
    <w:rsid w:val="00F2433F"/>
    <w:rsid w:val="00F25858"/>
    <w:rsid w:val="00F31B7B"/>
    <w:rsid w:val="00F32ACA"/>
    <w:rsid w:val="00F3308E"/>
    <w:rsid w:val="00F33C96"/>
    <w:rsid w:val="00F3475D"/>
    <w:rsid w:val="00F35263"/>
    <w:rsid w:val="00F36821"/>
    <w:rsid w:val="00F36ADA"/>
    <w:rsid w:val="00F36DDB"/>
    <w:rsid w:val="00F407C2"/>
    <w:rsid w:val="00F417EC"/>
    <w:rsid w:val="00F42456"/>
    <w:rsid w:val="00F42532"/>
    <w:rsid w:val="00F4346B"/>
    <w:rsid w:val="00F45A17"/>
    <w:rsid w:val="00F46021"/>
    <w:rsid w:val="00F476B6"/>
    <w:rsid w:val="00F47910"/>
    <w:rsid w:val="00F51588"/>
    <w:rsid w:val="00F52C8C"/>
    <w:rsid w:val="00F53DF2"/>
    <w:rsid w:val="00F53E94"/>
    <w:rsid w:val="00F57622"/>
    <w:rsid w:val="00F614E2"/>
    <w:rsid w:val="00F624B6"/>
    <w:rsid w:val="00F64A49"/>
    <w:rsid w:val="00F65632"/>
    <w:rsid w:val="00F705CA"/>
    <w:rsid w:val="00F71B5B"/>
    <w:rsid w:val="00F723FC"/>
    <w:rsid w:val="00F72D9E"/>
    <w:rsid w:val="00F74D66"/>
    <w:rsid w:val="00F762DA"/>
    <w:rsid w:val="00F766C5"/>
    <w:rsid w:val="00F834CF"/>
    <w:rsid w:val="00F846CE"/>
    <w:rsid w:val="00F855AB"/>
    <w:rsid w:val="00F86820"/>
    <w:rsid w:val="00F8691A"/>
    <w:rsid w:val="00F87A2C"/>
    <w:rsid w:val="00F90650"/>
    <w:rsid w:val="00F90C5C"/>
    <w:rsid w:val="00F935BC"/>
    <w:rsid w:val="00F93B7F"/>
    <w:rsid w:val="00F94F7F"/>
    <w:rsid w:val="00F9679E"/>
    <w:rsid w:val="00FA26AB"/>
    <w:rsid w:val="00FA3B9C"/>
    <w:rsid w:val="00FA4ABC"/>
    <w:rsid w:val="00FA4DA8"/>
    <w:rsid w:val="00FA5A23"/>
    <w:rsid w:val="00FA614A"/>
    <w:rsid w:val="00FA723D"/>
    <w:rsid w:val="00FB3481"/>
    <w:rsid w:val="00FB34EB"/>
    <w:rsid w:val="00FB3746"/>
    <w:rsid w:val="00FB7793"/>
    <w:rsid w:val="00FC0B99"/>
    <w:rsid w:val="00FC1859"/>
    <w:rsid w:val="00FC3EB3"/>
    <w:rsid w:val="00FC5585"/>
    <w:rsid w:val="00FC5F52"/>
    <w:rsid w:val="00FC73D8"/>
    <w:rsid w:val="00FD3DD7"/>
    <w:rsid w:val="00FD44A7"/>
    <w:rsid w:val="00FD484A"/>
    <w:rsid w:val="00FD70DE"/>
    <w:rsid w:val="00FD717D"/>
    <w:rsid w:val="00FE0CD3"/>
    <w:rsid w:val="00FE0F56"/>
    <w:rsid w:val="00FE1A87"/>
    <w:rsid w:val="00FE1DA2"/>
    <w:rsid w:val="00FE2F79"/>
    <w:rsid w:val="00FE2F9B"/>
    <w:rsid w:val="00FE34F8"/>
    <w:rsid w:val="00FE529B"/>
    <w:rsid w:val="00FE58D1"/>
    <w:rsid w:val="00FE5E6E"/>
    <w:rsid w:val="00FF21C0"/>
    <w:rsid w:val="00FF29FC"/>
    <w:rsid w:val="00FF43B3"/>
    <w:rsid w:val="00FF649D"/>
    <w:rsid w:val="00FF6627"/>
    <w:rsid w:val="00FF6F14"/>
    <w:rsid w:val="00FF7F11"/>
    <w:rsid w:val="11ECAB2C"/>
    <w:rsid w:val="512AD01E"/>
    <w:rsid w:val="5D98E325"/>
    <w:rsid w:val="691A8259"/>
    <w:rsid w:val="722B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301F40"/>
  <w15:docId w15:val="{64097496-5E76-4025-9032-03E36CE7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66140"/>
    <w:pPr>
      <w:spacing w:line="280" w:lineRule="atLeast"/>
    </w:pPr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qFormat/>
    <w:rsid w:val="008745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C6EEF"/>
    <w:pPr>
      <w:keepNext/>
      <w:keepLines/>
      <w:spacing w:before="40" w:line="240" w:lineRule="atLeas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uiPriority w:val="59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semiHidden/>
    <w:rsid w:val="002E4D5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1"/>
    <w:qFormat/>
    <w:rsid w:val="000F74EB"/>
    <w:pPr>
      <w:ind w:left="720"/>
      <w:contextualSpacing/>
    </w:pPr>
  </w:style>
  <w:style w:type="character" w:styleId="Hyperlink">
    <w:name w:val="Hyperlink"/>
    <w:basedOn w:val="Standaardalinea-lettertype"/>
    <w:unhideWhenUsed/>
    <w:rsid w:val="00C4204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semiHidden/>
    <w:unhideWhenUsed/>
    <w:rsid w:val="00917A5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17A5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17A50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17A5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17A50"/>
    <w:rPr>
      <w:rFonts w:ascii="Arial" w:hAnsi="Arial"/>
      <w:b/>
      <w:bCs/>
    </w:rPr>
  </w:style>
  <w:style w:type="paragraph" w:styleId="Bijschrift">
    <w:name w:val="caption"/>
    <w:basedOn w:val="Standaard"/>
    <w:next w:val="Standaard"/>
    <w:unhideWhenUsed/>
    <w:qFormat/>
    <w:rsid w:val="00C17487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customStyle="1" w:styleId="p1">
    <w:name w:val="p1"/>
    <w:basedOn w:val="Standaard"/>
    <w:rsid w:val="002F36E4"/>
    <w:pPr>
      <w:spacing w:line="240" w:lineRule="auto"/>
    </w:pPr>
    <w:rPr>
      <w:rFonts w:cs="Arial"/>
      <w:sz w:val="15"/>
      <w:szCs w:val="15"/>
    </w:rPr>
  </w:style>
  <w:style w:type="character" w:customStyle="1" w:styleId="apple-converted-space">
    <w:name w:val="apple-converted-space"/>
    <w:basedOn w:val="Standaardalinea-lettertype"/>
    <w:rsid w:val="002F36E4"/>
  </w:style>
  <w:style w:type="character" w:customStyle="1" w:styleId="Kop2Char">
    <w:name w:val="Kop 2 Char"/>
    <w:basedOn w:val="Standaardalinea-lettertype"/>
    <w:link w:val="Kop2"/>
    <w:uiPriority w:val="9"/>
    <w:rsid w:val="00CC6EE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lattetekst">
    <w:name w:val="platte tekst"/>
    <w:basedOn w:val="Standaard"/>
    <w:rsid w:val="00CC6EEF"/>
    <w:pPr>
      <w:spacing w:line="295" w:lineRule="auto"/>
    </w:pPr>
    <w:rPr>
      <w:rFonts w:ascii="Verdana" w:hAnsi="Verdana" w:cs="Arial"/>
      <w:sz w:val="18"/>
      <w:szCs w:val="20"/>
    </w:rPr>
  </w:style>
  <w:style w:type="paragraph" w:customStyle="1" w:styleId="Opsomletter1steniveauBrinkGroep">
    <w:name w:val="Opsomletter 1ste niveau Brink Groep"/>
    <w:basedOn w:val="Standaard"/>
    <w:uiPriority w:val="39"/>
    <w:qFormat/>
    <w:rsid w:val="00544653"/>
    <w:pPr>
      <w:numPr>
        <w:numId w:val="3"/>
      </w:numPr>
      <w:spacing w:line="283" w:lineRule="atLeast"/>
    </w:pPr>
    <w:rPr>
      <w:rFonts w:ascii="Verdana" w:hAnsi="Verdana"/>
      <w:sz w:val="17"/>
      <w:szCs w:val="20"/>
    </w:rPr>
  </w:style>
  <w:style w:type="paragraph" w:styleId="Voetnoottekst">
    <w:name w:val="footnote text"/>
    <w:basedOn w:val="Standaard"/>
    <w:link w:val="VoetnoottekstChar"/>
    <w:unhideWhenUsed/>
    <w:rsid w:val="00297D57"/>
    <w:pPr>
      <w:spacing w:line="240" w:lineRule="auto"/>
    </w:pPr>
    <w:rPr>
      <w:sz w:val="24"/>
    </w:rPr>
  </w:style>
  <w:style w:type="character" w:customStyle="1" w:styleId="VoetnoottekstChar">
    <w:name w:val="Voetnoottekst Char"/>
    <w:basedOn w:val="Standaardalinea-lettertype"/>
    <w:link w:val="Voetnoottekst"/>
    <w:rsid w:val="00297D57"/>
    <w:rPr>
      <w:rFonts w:ascii="Arial" w:hAnsi="Arial"/>
      <w:sz w:val="24"/>
      <w:szCs w:val="24"/>
    </w:rPr>
  </w:style>
  <w:style w:type="character" w:styleId="Voetnootmarkering">
    <w:name w:val="footnote reference"/>
    <w:basedOn w:val="Standaardalinea-lettertype"/>
    <w:unhideWhenUsed/>
    <w:rsid w:val="00297D57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8745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C435A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CE2CCB"/>
    <w:rPr>
      <w:rFonts w:ascii="Arial" w:hAnsi="Arial"/>
      <w:szCs w:val="24"/>
    </w:rPr>
  </w:style>
  <w:style w:type="paragraph" w:styleId="Plattetekst0">
    <w:name w:val="Body Text"/>
    <w:basedOn w:val="Standaard"/>
    <w:link w:val="PlattetekstChar"/>
    <w:uiPriority w:val="1"/>
    <w:qFormat/>
    <w:rsid w:val="00980055"/>
    <w:pPr>
      <w:widowControl w:val="0"/>
      <w:autoSpaceDE w:val="0"/>
      <w:autoSpaceDN w:val="0"/>
      <w:spacing w:before="33" w:line="240" w:lineRule="auto"/>
      <w:ind w:left="824" w:hanging="709"/>
    </w:pPr>
    <w:rPr>
      <w:rFonts w:ascii="Verdana" w:eastAsia="Verdana" w:hAnsi="Verdana" w:cs="Verdana"/>
      <w:sz w:val="18"/>
      <w:szCs w:val="18"/>
      <w:lang w:eastAsia="en-US"/>
    </w:rPr>
  </w:style>
  <w:style w:type="character" w:customStyle="1" w:styleId="PlattetekstChar">
    <w:name w:val="Platte tekst Char"/>
    <w:basedOn w:val="Standaardalinea-lettertype"/>
    <w:link w:val="Plattetekst0"/>
    <w:uiPriority w:val="1"/>
    <w:rsid w:val="00980055"/>
    <w:rPr>
      <w:rFonts w:ascii="Verdana" w:eastAsia="Verdana" w:hAnsi="Verdana" w:cs="Verdana"/>
      <w:sz w:val="18"/>
      <w:szCs w:val="18"/>
      <w:lang w:eastAsia="en-US"/>
    </w:rPr>
  </w:style>
  <w:style w:type="paragraph" w:styleId="Titel">
    <w:name w:val="Title"/>
    <w:basedOn w:val="Standaard"/>
    <w:link w:val="TitelChar"/>
    <w:uiPriority w:val="10"/>
    <w:qFormat/>
    <w:rsid w:val="00980055"/>
    <w:pPr>
      <w:widowControl w:val="0"/>
      <w:autoSpaceDE w:val="0"/>
      <w:autoSpaceDN w:val="0"/>
      <w:spacing w:before="51" w:line="240" w:lineRule="auto"/>
      <w:ind w:left="116"/>
    </w:pPr>
    <w:rPr>
      <w:rFonts w:ascii="Carlito" w:eastAsia="Carlito" w:hAnsi="Carlito" w:cs="Carlito"/>
      <w:b/>
      <w:bCs/>
      <w:sz w:val="24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980055"/>
    <w:rPr>
      <w:rFonts w:ascii="Carlito" w:eastAsia="Carlito" w:hAnsi="Carlito" w:cs="Carlito"/>
      <w:b/>
      <w:bCs/>
      <w:sz w:val="24"/>
      <w:szCs w:val="24"/>
      <w:lang w:eastAsia="en-US"/>
    </w:rPr>
  </w:style>
  <w:style w:type="paragraph" w:customStyle="1" w:styleId="BasistekstSURF">
    <w:name w:val="Basistekst SURF"/>
    <w:basedOn w:val="Standaard"/>
    <w:qFormat/>
    <w:rsid w:val="00046856"/>
    <w:pPr>
      <w:spacing w:after="160" w:line="257" w:lineRule="atLeast"/>
      <w:jc w:val="both"/>
    </w:pPr>
    <w:rPr>
      <w:rFonts w:ascii="Calibri" w:hAnsi="Calibri" w:cs="Maiandra GD"/>
      <w:color w:val="000000" w:themeColor="text1"/>
      <w:sz w:val="21"/>
      <w:szCs w:val="18"/>
    </w:rPr>
  </w:style>
  <w:style w:type="paragraph" w:customStyle="1" w:styleId="Kop1zondernummerSURF">
    <w:name w:val="Kop 1 zonder nummer SURF"/>
    <w:basedOn w:val="BasistekstSURF"/>
    <w:next w:val="BasistekstSURF"/>
    <w:uiPriority w:val="4"/>
    <w:qFormat/>
    <w:rsid w:val="00046856"/>
    <w:pPr>
      <w:keepNext/>
      <w:keepLines/>
      <w:spacing w:before="257" w:line="257" w:lineRule="exact"/>
      <w:jc w:val="left"/>
      <w:outlineLvl w:val="0"/>
    </w:pPr>
    <w:rPr>
      <w:b/>
      <w:bCs/>
      <w:sz w:val="32"/>
      <w:szCs w:val="32"/>
    </w:rPr>
  </w:style>
  <w:style w:type="paragraph" w:styleId="Geenafstand">
    <w:name w:val="No Spacing"/>
    <w:basedOn w:val="Standaard"/>
    <w:next w:val="BasistekstSURF"/>
    <w:uiPriority w:val="98"/>
    <w:rsid w:val="00046856"/>
    <w:pPr>
      <w:spacing w:after="160" w:line="257" w:lineRule="atLeast"/>
      <w:jc w:val="both"/>
    </w:pPr>
    <w:rPr>
      <w:rFonts w:ascii="Calibri" w:hAnsi="Calibri" w:cs="Maiandra GD"/>
      <w:color w:val="000000" w:themeColor="text1"/>
      <w:sz w:val="21"/>
      <w:szCs w:val="18"/>
    </w:rPr>
  </w:style>
  <w:style w:type="table" w:styleId="Rastertabel4-Accent1">
    <w:name w:val="Grid Table 4 Accent 1"/>
    <w:basedOn w:val="Standaardtabel"/>
    <w:uiPriority w:val="49"/>
    <w:rsid w:val="00046856"/>
    <w:pPr>
      <w:spacing w:after="160"/>
      <w:jc w:val="both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80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6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34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1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0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\Brief%20smal%20venster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1749B94E199048BD43EEF0122A0A9C" ma:contentTypeVersion="13" ma:contentTypeDescription="Create a new document." ma:contentTypeScope="" ma:versionID="2de8f21b306875bc229b6ab3563871f9">
  <xsd:schema xmlns:xsd="http://www.w3.org/2001/XMLSchema" xmlns:xs="http://www.w3.org/2001/XMLSchema" xmlns:p="http://schemas.microsoft.com/office/2006/metadata/properties" xmlns:ns2="a7618807-c949-4c2c-853f-9b7ec2c75337" xmlns:ns3="f878235b-6299-43aa-94ec-849d288233f6" targetNamespace="http://schemas.microsoft.com/office/2006/metadata/properties" ma:root="true" ma:fieldsID="83c1c98e893c6331e26883b214d6edf7" ns2:_="" ns3:_="">
    <xsd:import namespace="a7618807-c949-4c2c-853f-9b7ec2c75337"/>
    <xsd:import namespace="f878235b-6299-43aa-94ec-849d288233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18807-c949-4c2c-853f-9b7ec2c753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8235b-6299-43aa-94ec-849d288233f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2BF60-57EB-4D16-966F-5D8B8044D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18807-c949-4c2c-853f-9b7ec2c75337"/>
    <ds:schemaRef ds:uri="f878235b-6299-43aa-94ec-849d288233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2CC457-5A08-47ED-8B78-F817E435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989ECC-6367-4A78-8E85-EF741DA239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264CBB-3C32-4C03-ACDA-29F3F7928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P:\adm\sjabloon\Office\Brief smal venster.dotm</Template>
  <TotalTime>1</TotalTime>
  <Pages>1</Pages>
  <Words>183</Words>
  <Characters>1010</Characters>
  <Application>Microsoft Office Word</Application>
  <DocSecurity>0</DocSecurity>
  <Lines>8</Lines>
  <Paragraphs>2</Paragraphs>
  <ScaleCrop>false</ScaleCrop>
  <Company>Hogeschool Rotterdam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Otto, J. (Jorg)</dc:creator>
  <cp:keywords/>
  <dc:description/>
  <cp:lastModifiedBy>Maria van der Bruggen</cp:lastModifiedBy>
  <cp:revision>2</cp:revision>
  <cp:lastPrinted>2020-03-24T10:44:00Z</cp:lastPrinted>
  <dcterms:created xsi:type="dcterms:W3CDTF">2022-09-13T08:30:00Z</dcterms:created>
  <dcterms:modified xsi:type="dcterms:W3CDTF">2022-09-13T08:30:00Z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o">
    <vt:lpwstr>standaard</vt:lpwstr>
  </property>
  <property fmtid="{D5CDD505-2E9C-101B-9397-08002B2CF9AE}" pid="3" name="SjabloonVersieDatum">
    <vt:lpwstr>19-02-2016</vt:lpwstr>
  </property>
  <property fmtid="{D5CDD505-2E9C-101B-9397-08002B2CF9AE}" pid="4" name="taal">
    <vt:lpwstr>NL</vt:lpwstr>
  </property>
  <property fmtid="{D5CDD505-2E9C-101B-9397-08002B2CF9AE}" pid="5" name="brf_aan">
    <vt:lpwstr>XXXXX_x000d_
_x000d_
_x000d_
_x000d_
_x000d_
_x000d_
_x000d_
</vt:lpwstr>
  </property>
  <property fmtid="{D5CDD505-2E9C-101B-9397-08002B2CF9AE}" pid="6" name="brf_datum">
    <vt:lpwstr>7 maart 2018</vt:lpwstr>
  </property>
  <property fmtid="{D5CDD505-2E9C-101B-9397-08002B2CF9AE}" pid="7" name="brf_onskenmerk">
    <vt:lpwstr>XXX</vt:lpwstr>
  </property>
  <property fmtid="{D5CDD505-2E9C-101B-9397-08002B2CF9AE}" pid="8" name="brf_uwkenmerk">
    <vt:lpwstr/>
  </property>
  <property fmtid="{D5CDD505-2E9C-101B-9397-08002B2CF9AE}" pid="9" name="brf_onderwerp">
    <vt:lpwstr>Offerte projectleider huisvesting &amp; facilitair</vt:lpwstr>
  </property>
  <property fmtid="{D5CDD505-2E9C-101B-9397-08002B2CF9AE}" pid="10" name="brf_aanhef">
    <vt:lpwstr>XXX,</vt:lpwstr>
  </property>
  <property fmtid="{D5CDD505-2E9C-101B-9397-08002B2CF9AE}" pid="11" name="brf_afsluiting">
    <vt:lpwstr>Met vriendelijke groet, </vt:lpwstr>
  </property>
  <property fmtid="{D5CDD505-2E9C-101B-9397-08002B2CF9AE}" pid="12" name="brf_cc">
    <vt:lpwstr>Martijn Baarendse</vt:lpwstr>
  </property>
  <property fmtid="{D5CDD505-2E9C-101B-9397-08002B2CF9AE}" pid="13" name="brf_bijlagen">
    <vt:lpwstr>XXX</vt:lpwstr>
  </property>
  <property fmtid="{D5CDD505-2E9C-101B-9397-08002B2CF9AE}" pid="14" name="brf_naam">
    <vt:lpwstr>Sander van der Pols</vt:lpwstr>
  </property>
  <property fmtid="{D5CDD505-2E9C-101B-9397-08002B2CF9AE}" pid="15" name="brf_functie">
    <vt:lpwstr>Adviseur Vastgoed &amp; Huisvesting </vt:lpwstr>
  </property>
  <property fmtid="{D5CDD505-2E9C-101B-9397-08002B2CF9AE}" pid="16" name="brf_doorkiesnummer">
    <vt:lpwstr>5090</vt:lpwstr>
  </property>
  <property fmtid="{D5CDD505-2E9C-101B-9397-08002B2CF9AE}" pid="17" name="brf_email">
    <vt:lpwstr>s.van.der.pols@hr.nl</vt:lpwstr>
  </property>
  <property fmtid="{D5CDD505-2E9C-101B-9397-08002B2CF9AE}" pid="18" name="brf_instituut">
    <vt:lpwstr>I5</vt:lpwstr>
  </property>
  <property fmtid="{D5CDD505-2E9C-101B-9397-08002B2CF9AE}" pid="19" name="brf_locatie">
    <vt:lpwstr>Rochussenstraat 198</vt:lpwstr>
  </property>
  <property fmtid="{D5CDD505-2E9C-101B-9397-08002B2CF9AE}" pid="20" name="brf_projectlogo">
    <vt:lpwstr/>
  </property>
  <property fmtid="{D5CDD505-2E9C-101B-9397-08002B2CF9AE}" pid="21" name="ContentTypeId">
    <vt:lpwstr>0x010100C61749B94E199048BD43EEF0122A0A9C</vt:lpwstr>
  </property>
</Properties>
</file>