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A24A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A24A57" w:rsidRPr="00A24A57" w:rsidRDefault="00A24A57" w:rsidP="00A24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24A57">
        <w:rPr>
          <w:sz w:val="21"/>
          <w:szCs w:val="21"/>
        </w:rPr>
        <w:t>Auteur:</w:t>
      </w:r>
      <w:r w:rsidRPr="00A24A57">
        <w:rPr>
          <w:sz w:val="21"/>
          <w:szCs w:val="21"/>
        </w:rPr>
        <w:tab/>
      </w:r>
      <w:r w:rsidRPr="00A24A57">
        <w:rPr>
          <w:sz w:val="21"/>
          <w:szCs w:val="21"/>
        </w:rPr>
        <w:tab/>
      </w:r>
      <w:r w:rsidRPr="00A24A57">
        <w:rPr>
          <w:sz w:val="21"/>
          <w:szCs w:val="21"/>
        </w:rPr>
        <w:tab/>
        <w:t>Concern Inkoop gemeente Hilversum</w:t>
      </w:r>
    </w:p>
    <w:p w:rsidR="00A24A57" w:rsidRPr="00A24A57" w:rsidRDefault="00A24A57" w:rsidP="00A24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24A57">
        <w:rPr>
          <w:sz w:val="21"/>
          <w:szCs w:val="21"/>
        </w:rPr>
        <w:t>Datum:</w:t>
      </w:r>
      <w:r w:rsidRPr="00A24A57">
        <w:rPr>
          <w:sz w:val="21"/>
          <w:szCs w:val="21"/>
        </w:rPr>
        <w:tab/>
      </w:r>
      <w:r w:rsidRPr="00A24A57">
        <w:rPr>
          <w:sz w:val="21"/>
          <w:szCs w:val="21"/>
        </w:rPr>
        <w:tab/>
      </w:r>
      <w:r w:rsidRPr="00A24A57">
        <w:rPr>
          <w:sz w:val="21"/>
          <w:szCs w:val="21"/>
        </w:rPr>
        <w:tab/>
        <w:t>9 april 2021</w:t>
      </w:r>
    </w:p>
    <w:p w:rsidR="00A24A57" w:rsidRPr="00A24A57" w:rsidRDefault="00A24A57" w:rsidP="00A24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24A57">
        <w:rPr>
          <w:sz w:val="21"/>
          <w:szCs w:val="21"/>
        </w:rPr>
        <w:t xml:space="preserve">Naam aanbesteding: </w:t>
      </w:r>
      <w:r w:rsidRPr="00A24A57">
        <w:rPr>
          <w:sz w:val="21"/>
          <w:szCs w:val="21"/>
        </w:rPr>
        <w:tab/>
        <w:t>Architectenselectie Multifunctionele Accommodatie Hilversum Zuid</w:t>
      </w:r>
    </w:p>
    <w:p w:rsidR="00C556A9" w:rsidRPr="00357F03" w:rsidRDefault="00A24A57" w:rsidP="00A24A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A24A57">
        <w:rPr>
          <w:sz w:val="21"/>
          <w:szCs w:val="21"/>
        </w:rPr>
        <w:t xml:space="preserve">Kenmerk: </w:t>
      </w:r>
      <w:r w:rsidRPr="00A24A57">
        <w:rPr>
          <w:sz w:val="21"/>
          <w:szCs w:val="21"/>
        </w:rPr>
        <w:tab/>
      </w:r>
      <w:r w:rsidRPr="00A24A57">
        <w:rPr>
          <w:sz w:val="21"/>
          <w:szCs w:val="21"/>
        </w:rPr>
        <w:tab/>
        <w:t>765293</w:t>
      </w:r>
      <w:r w:rsidR="00C556A9" w:rsidRPr="00CF2AC0">
        <w:rPr>
          <w:sz w:val="21"/>
          <w:szCs w:val="21"/>
        </w:rPr>
        <w:tab/>
      </w:r>
      <w:r w:rsidR="00C556A9" w:rsidRPr="00CF2AC0">
        <w:rPr>
          <w:sz w:val="21"/>
          <w:szCs w:val="21"/>
        </w:rPr>
        <w:tab/>
      </w:r>
    </w:p>
    <w:p w:rsidR="00D056E1" w:rsidRDefault="00D056E1" w:rsidP="00B04308">
      <w:pPr>
        <w:spacing w:after="0" w:line="240" w:lineRule="auto"/>
        <w:rPr>
          <w:rFonts w:cs="Times New Roman"/>
        </w:rPr>
      </w:pPr>
    </w:p>
    <w:p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</w:t>
      </w:r>
      <w:r w:rsidR="00A24A57">
        <w:rPr>
          <w:rFonts w:cs="Times New Roman"/>
        </w:rPr>
        <w:t>Gegadigde</w:t>
      </w:r>
      <w:r>
        <w:rPr>
          <w:rFonts w:cs="Times New Roman"/>
        </w:rPr>
        <w:t xml:space="preserve">. </w:t>
      </w:r>
    </w:p>
    <w:p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Pr="00C556A9" w:rsidRDefault="00A24A57" w:rsidP="00C556A9">
            <w:r w:rsidRPr="00A24A57">
              <w:t>Ervaring met het maken van een ontwerp voor de nieuwbouw van een multifunctioneel gebouw van ten minste 1.500 m2 BVO waarbij met meerdere maatschappelijke functies rekening gehouden diende te worden</w:t>
            </w:r>
          </w:p>
        </w:tc>
      </w:tr>
      <w:tr w:rsidR="00B04308" w:rsidTr="00B22400">
        <w:tc>
          <w:tcPr>
            <w:tcW w:w="4531" w:type="dxa"/>
          </w:tcPr>
          <w:p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:rsidTr="00B22400">
        <w:tc>
          <w:tcPr>
            <w:tcW w:w="4531" w:type="dxa"/>
          </w:tcPr>
          <w:p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:rsidTr="00EC1B0C"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onderaanneming: welk gedeelte (in %) is door de </w:t>
            </w:r>
            <w:r w:rsidR="00A24A57" w:rsidRPr="00A24A57">
              <w:rPr>
                <w:rFonts w:cs="Times New Roman"/>
              </w:rPr>
              <w:t xml:space="preserve">Gegadigde </w:t>
            </w:r>
            <w:r>
              <w:rPr>
                <w:rFonts w:cs="Times New Roman"/>
              </w:rPr>
              <w:t>uitgevoerd?</w:t>
            </w: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:rsidTr="00B22400"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  <w:p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00" w:rsidRDefault="00B22400">
            <w:pPr>
              <w:rPr>
                <w:rFonts w:cs="Times New Roman"/>
              </w:rPr>
            </w:pPr>
          </w:p>
        </w:tc>
      </w:tr>
      <w:tr w:rsidR="00B22400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400" w:rsidRDefault="00B22400" w:rsidP="00A24A57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 w:rsidR="00A24A57">
              <w:rPr>
                <w:rFonts w:cs="Times New Roman"/>
                <w:i/>
                <w:sz w:val="18"/>
                <w:szCs w:val="18"/>
              </w:rPr>
              <w:t>Gegadigde</w:t>
            </w:r>
            <w:r>
              <w:rPr>
                <w:rFonts w:cs="Times New Roman"/>
                <w:i/>
                <w:sz w:val="18"/>
                <w:szCs w:val="18"/>
              </w:rPr>
              <w:t xml:space="preserve"> 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:rsidTr="00EC1B0C">
        <w:tc>
          <w:tcPr>
            <w:tcW w:w="4531" w:type="dxa"/>
          </w:tcPr>
          <w:p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Pr="00A24A57" w:rsidRDefault="00A24A57" w:rsidP="00C556A9">
            <w:pPr>
              <w:contextualSpacing/>
              <w:rPr>
                <w:rFonts w:eastAsia="Calibri" w:cs="Verdana"/>
                <w:color w:val="000000" w:themeColor="text1"/>
              </w:rPr>
            </w:pPr>
            <w:r w:rsidRPr="00255862">
              <w:t>Ervaring met het maken van een ontwerp voor de nieuwbouw van een onderwijsomgeving voor het basisonderwijs van ten minste 850 m</w:t>
            </w:r>
            <w:r w:rsidRPr="00255862">
              <w:rPr>
                <w:vertAlign w:val="superscript"/>
              </w:rPr>
              <w:t>2</w:t>
            </w:r>
            <w:r w:rsidRPr="00255862">
              <w:t xml:space="preserve"> BVO.</w:t>
            </w:r>
          </w:p>
        </w:tc>
      </w:tr>
      <w:tr w:rsidR="00CE44A1" w:rsidTr="00EC1B0C">
        <w:tc>
          <w:tcPr>
            <w:tcW w:w="4531" w:type="dxa"/>
          </w:tcPr>
          <w:p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:rsidTr="00EC1B0C"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onderaanneming: welk gedeelte (in %) is door de </w:t>
            </w:r>
            <w:r w:rsidR="00A24A57" w:rsidRPr="00A24A57">
              <w:rPr>
                <w:rFonts w:cs="Times New Roman"/>
              </w:rPr>
              <w:t xml:space="preserve">Gegadigde </w:t>
            </w:r>
            <w:r>
              <w:rPr>
                <w:rFonts w:cs="Times New Roman"/>
              </w:rPr>
              <w:t>uitgevoerd?</w:t>
            </w: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:rsidTr="00EC1B0C"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:rsidTr="00EC1B0C">
        <w:tc>
          <w:tcPr>
            <w:tcW w:w="4531" w:type="dxa"/>
          </w:tcPr>
          <w:p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  <w:p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:rsidTr="00EC1B0C">
        <w:tc>
          <w:tcPr>
            <w:tcW w:w="9062" w:type="dxa"/>
            <w:gridSpan w:val="2"/>
          </w:tcPr>
          <w:p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 w:rsidR="00A24A57" w:rsidRPr="00A24A57">
              <w:rPr>
                <w:rFonts w:cs="Times New Roman"/>
                <w:i/>
                <w:sz w:val="18"/>
                <w:szCs w:val="18"/>
              </w:rPr>
              <w:t xml:space="preserve">Gegadigde </w:t>
            </w:r>
            <w:r w:rsidRPr="00CE44A1">
              <w:rPr>
                <w:rFonts w:cs="Times New Roman"/>
                <w:i/>
                <w:sz w:val="18"/>
                <w:szCs w:val="18"/>
              </w:rPr>
              <w:t>over de gevraagde kerncompetentie beschikt voor de gevraagde dienstverlening.</w:t>
            </w:r>
          </w:p>
        </w:tc>
      </w:tr>
    </w:tbl>
    <w:p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24A57" w:rsidTr="009F0C96">
        <w:tc>
          <w:tcPr>
            <w:tcW w:w="4531" w:type="dxa"/>
          </w:tcPr>
          <w:p w:rsidR="00A24A57" w:rsidRPr="00B04308" w:rsidRDefault="00A24A57" w:rsidP="009F0C96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Pr="00A24A57" w:rsidRDefault="00A24A57" w:rsidP="00A24A57">
            <w:pPr>
              <w:contextualSpacing/>
              <w:rPr>
                <w:rFonts w:eastAsia="Calibri" w:cs="Verdana"/>
                <w:color w:val="000000" w:themeColor="text1"/>
              </w:rPr>
            </w:pPr>
            <w:r w:rsidRPr="00255862">
              <w:t>Ervaring met het gebruik van een Bouw Informatie Model.</w:t>
            </w:r>
          </w:p>
        </w:tc>
      </w:tr>
      <w:tr w:rsidR="00A24A57" w:rsidTr="009F0C96">
        <w:tc>
          <w:tcPr>
            <w:tcW w:w="4531" w:type="dxa"/>
          </w:tcPr>
          <w:p w:rsidR="00A24A57" w:rsidRPr="00B04308" w:rsidRDefault="00A24A57" w:rsidP="009F0C9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Pr="00CE44A1" w:rsidRDefault="00A24A57" w:rsidP="009F0C96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:rsidR="00A24A57" w:rsidRPr="00CE44A1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:rsidR="00A24A57" w:rsidRPr="00EC1B0C" w:rsidRDefault="00A24A57" w:rsidP="009F0C96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A24A5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onderaanneming: welk gedeelte (in %) is door de </w:t>
            </w:r>
            <w:r>
              <w:rPr>
                <w:rFonts w:cs="Times New Roman"/>
              </w:rPr>
              <w:t>Gegadigde</w:t>
            </w:r>
            <w:r>
              <w:rPr>
                <w:rFonts w:cs="Times New Roman"/>
              </w:rPr>
              <w:t xml:space="preserve"> uitgevoerd?</w:t>
            </w: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Tr="009F0C96"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  <w:p w:rsidR="00A24A57" w:rsidRDefault="00A24A57" w:rsidP="009F0C9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A24A57" w:rsidRDefault="00A24A57" w:rsidP="009F0C96">
            <w:pPr>
              <w:rPr>
                <w:rFonts w:cs="Times New Roman"/>
              </w:rPr>
            </w:pPr>
          </w:p>
        </w:tc>
      </w:tr>
      <w:tr w:rsidR="00A24A57" w:rsidRPr="00CE44A1" w:rsidTr="009F0C96">
        <w:tc>
          <w:tcPr>
            <w:tcW w:w="9062" w:type="dxa"/>
            <w:gridSpan w:val="2"/>
          </w:tcPr>
          <w:p w:rsidR="00A24A57" w:rsidRPr="00CE44A1" w:rsidRDefault="00A24A57" w:rsidP="009F0C96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</w:t>
            </w:r>
            <w:r w:rsidRPr="00A24A57">
              <w:rPr>
                <w:rFonts w:cs="Times New Roman"/>
                <w:i/>
                <w:sz w:val="18"/>
                <w:szCs w:val="18"/>
              </w:rPr>
              <w:t xml:space="preserve">Gegadigde </w:t>
            </w:r>
            <w:r w:rsidRPr="00CE44A1">
              <w:rPr>
                <w:rFonts w:cs="Times New Roman"/>
                <w:i/>
                <w:sz w:val="18"/>
                <w:szCs w:val="18"/>
              </w:rPr>
              <w:t>over de gevraagde kerncompetentie beschikt voor de gevraagde dienstverlening.</w:t>
            </w:r>
          </w:p>
        </w:tc>
      </w:tr>
    </w:tbl>
    <w:p w:rsidR="00D840A1" w:rsidRDefault="00D840A1" w:rsidP="00D840A1">
      <w:pPr>
        <w:rPr>
          <w:rFonts w:cs="Arial"/>
          <w:sz w:val="21"/>
          <w:szCs w:val="21"/>
          <w:u w:val="single"/>
        </w:rPr>
      </w:pPr>
    </w:p>
    <w:p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Naam </w:t>
            </w:r>
            <w:r w:rsidR="00A24A57">
              <w:t xml:space="preserve"> </w:t>
            </w:r>
            <w:r w:rsidR="00A24A57" w:rsidRPr="00A24A57">
              <w:rPr>
                <w:rFonts w:cs="Arial"/>
                <w:sz w:val="21"/>
                <w:szCs w:val="21"/>
              </w:rPr>
              <w:t>Gegadigde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 w:rsidR="00A24A57">
              <w:t xml:space="preserve"> </w:t>
            </w:r>
            <w:r w:rsidR="00A24A57">
              <w:rPr>
                <w:rFonts w:cs="Arial"/>
                <w:sz w:val="21"/>
                <w:szCs w:val="21"/>
              </w:rPr>
              <w:t>Gegadigde</w:t>
            </w:r>
            <w:bookmarkStart w:id="0" w:name="_GoBack"/>
            <w:bookmarkEnd w:id="0"/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:rsidTr="004E30B6">
        <w:tc>
          <w:tcPr>
            <w:tcW w:w="328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:rsidR="00D840A1" w:rsidRPr="00FA538B" w:rsidRDefault="00D840A1" w:rsidP="00D840A1">
      <w:pPr>
        <w:spacing w:after="0" w:line="240" w:lineRule="auto"/>
        <w:rPr>
          <w:rFonts w:cs="Times New Roman"/>
        </w:rPr>
      </w:pPr>
    </w:p>
    <w:p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A24A57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A24A57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B42F1"/>
    <w:multiLevelType w:val="hybridMultilevel"/>
    <w:tmpl w:val="503EB1FA"/>
    <w:lvl w:ilvl="0" w:tplc="CE508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25"/>
    <w:rsid w:val="001D7F61"/>
    <w:rsid w:val="002350E1"/>
    <w:rsid w:val="007539A0"/>
    <w:rsid w:val="007A3525"/>
    <w:rsid w:val="00A24A57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2622C0AE</Template>
  <TotalTime>1</TotalTime>
  <Pages>4</Pages>
  <Words>467</Words>
  <Characters>2572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2</cp:revision>
  <dcterms:created xsi:type="dcterms:W3CDTF">2021-04-09T18:34:00Z</dcterms:created>
  <dcterms:modified xsi:type="dcterms:W3CDTF">2021-04-09T18:34:00Z</dcterms:modified>
</cp:coreProperties>
</file>