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7FD2D44D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</w:t>
      </w:r>
      <w:r w:rsidR="00075BE8">
        <w:rPr>
          <w:color w:val="2E74B5"/>
        </w:rPr>
        <w:t>2</w:t>
      </w:r>
      <w:r w:rsidR="00E00379">
        <w:rPr>
          <w:color w:val="2E74B5"/>
        </w:rPr>
        <w:t xml:space="preserve">.0 d.d. </w:t>
      </w:r>
      <w:r w:rsidR="00075BE8">
        <w:rPr>
          <w:color w:val="2E74B5"/>
        </w:rPr>
        <w:t>30-06</w:t>
      </w:r>
      <w:r w:rsidR="00E00379">
        <w:rPr>
          <w:color w:val="2E74B5"/>
        </w:rPr>
        <w:t>-2022</w:t>
      </w:r>
    </w:p>
    <w:p w14:paraId="67139EB9" w14:textId="518F5384" w:rsidR="00E633B8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>Europese openbare aanbeste</w:t>
      </w:r>
      <w:r w:rsidRPr="00540C1F">
        <w:rPr>
          <w:sz w:val="20"/>
        </w:rPr>
        <w:t xml:space="preserve">ding </w:t>
      </w:r>
      <w:r w:rsidR="00B42BE1">
        <w:rPr>
          <w:sz w:val="20"/>
        </w:rPr>
        <w:t>Integraal beheersysteem</w:t>
      </w:r>
    </w:p>
    <w:p w14:paraId="2C5CB8F0" w14:textId="2E2D5E8C" w:rsidR="00CB4F0E" w:rsidRPr="00540C1F" w:rsidRDefault="00CB4F0E" w:rsidP="00E633B8">
      <w:pPr>
        <w:pStyle w:val="Koptekst"/>
        <w:rPr>
          <w:sz w:val="20"/>
        </w:rPr>
      </w:pPr>
      <w:r>
        <w:rPr>
          <w:sz w:val="20"/>
        </w:rPr>
        <w:t xml:space="preserve">TenderNed-kenmerk: </w:t>
      </w:r>
      <w:r w:rsidR="00C52E6F">
        <w:rPr>
          <w:sz w:val="20"/>
        </w:rPr>
        <w:t>365981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39DDF5D8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toelichting: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73E75D3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Kxa1</w:t>
      </w:r>
      <w:r w:rsidRPr="00540C1F">
        <w:rPr>
          <w:sz w:val="20"/>
          <w:u w:val="single"/>
          <w:lang w:val="nl"/>
        </w:rPr>
        <w:t xml:space="preserve">, onderdeel </w:t>
      </w:r>
      <w:r w:rsidR="00FB2BA4">
        <w:rPr>
          <w:sz w:val="20"/>
          <w:u w:val="single"/>
          <w:lang w:val="nl"/>
        </w:rPr>
        <w:t>Kxa2</w:t>
      </w:r>
      <w:r w:rsidRPr="00540C1F">
        <w:rPr>
          <w:sz w:val="20"/>
          <w:u w:val="single"/>
          <w:lang w:val="nl"/>
        </w:rPr>
        <w:t xml:space="preserve"> etc)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0D1AF7B6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Gunningscriteria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718E953D" w:rsidR="00C42F45" w:rsidRPr="00540C1F" w:rsidRDefault="00C42F45" w:rsidP="00C42F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 w:rsidR="00745CFA">
        <w:rPr>
          <w:rFonts w:cs="Arial"/>
          <w:b/>
          <w:bCs/>
          <w:sz w:val="20"/>
        </w:rPr>
        <w:t>2</w:t>
      </w:r>
      <w:r w:rsidR="00EE6D76" w:rsidRPr="00540C1F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745CFA">
        <w:rPr>
          <w:rFonts w:cs="Arial"/>
          <w:b/>
          <w:bCs/>
          <w:sz w:val="20"/>
        </w:rPr>
        <w:t>Implementatieplan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EB4489">
        <w:rPr>
          <w:rFonts w:cs="Arial"/>
          <w:sz w:val="20"/>
        </w:rPr>
        <w:t xml:space="preserve"> voor K2a1 t/m K2a3</w:t>
      </w:r>
      <w:r w:rsidR="001D43AF" w:rsidRPr="00540C1F">
        <w:rPr>
          <w:rFonts w:cs="Arial"/>
          <w:sz w:val="20"/>
        </w:rPr>
        <w:t xml:space="preserve">: </w:t>
      </w:r>
      <w:r w:rsidR="00EF5381">
        <w:rPr>
          <w:rFonts w:cs="Arial"/>
          <w:sz w:val="20"/>
        </w:rPr>
        <w:t>4</w:t>
      </w:r>
      <w:r w:rsidR="001D43AF" w:rsidRPr="00540C1F">
        <w:rPr>
          <w:rFonts w:cs="Arial"/>
          <w:sz w:val="20"/>
        </w:rPr>
        <w:t>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0043AF27" w:rsidR="001D43AF" w:rsidRPr="00540C1F" w:rsidRDefault="006264E0" w:rsidP="001D43AF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K2a1</w:t>
      </w:r>
      <w:r w:rsidR="00DC2BE1">
        <w:rPr>
          <w:sz w:val="20"/>
          <w:highlight w:val="lightGray"/>
        </w:rPr>
        <w:t xml:space="preserve"> </w:t>
      </w:r>
      <w:r w:rsidRPr="006264E0">
        <w:rPr>
          <w:sz w:val="20"/>
          <w:highlight w:val="lightGray"/>
        </w:rPr>
        <w:t>Aanpak en planning</w:t>
      </w:r>
      <w:r w:rsidR="005D22DF" w:rsidRPr="00540C1F">
        <w:rPr>
          <w:sz w:val="20"/>
        </w:rPr>
        <w:t xml:space="preserve">: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5D016836" w14:textId="5A3D6474" w:rsidR="001D43AF" w:rsidRDefault="00EF5381" w:rsidP="001D43AF">
      <w:pPr>
        <w:spacing w:line="276" w:lineRule="auto"/>
        <w:rPr>
          <w:sz w:val="20"/>
        </w:rPr>
      </w:pPr>
      <w:r>
        <w:rPr>
          <w:sz w:val="20"/>
          <w:highlight w:val="lightGray"/>
        </w:rPr>
        <w:t>K2a2 Ople</w:t>
      </w:r>
      <w:r w:rsidR="00DC2BE1">
        <w:rPr>
          <w:sz w:val="20"/>
          <w:highlight w:val="lightGray"/>
        </w:rPr>
        <w:t>i</w:t>
      </w:r>
      <w:r>
        <w:rPr>
          <w:sz w:val="20"/>
          <w:highlight w:val="lightGray"/>
        </w:rPr>
        <w:t>dingen:</w:t>
      </w:r>
      <w:r w:rsidRPr="00EF5381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1F67BA03" w14:textId="77777777" w:rsidR="00EF5381" w:rsidRDefault="00EF5381" w:rsidP="001D43AF">
      <w:pPr>
        <w:spacing w:line="276" w:lineRule="auto"/>
        <w:rPr>
          <w:sz w:val="20"/>
        </w:rPr>
      </w:pPr>
    </w:p>
    <w:p w14:paraId="38A03CBD" w14:textId="267C9A06" w:rsidR="00EF5381" w:rsidRDefault="00EF5381" w:rsidP="00EF5381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5132C4">
        <w:rPr>
          <w:sz w:val="20"/>
          <w:highlight w:val="lightGray"/>
        </w:rPr>
        <w:t>2</w:t>
      </w:r>
      <w:r>
        <w:rPr>
          <w:sz w:val="20"/>
          <w:highlight w:val="lightGray"/>
        </w:rPr>
        <w:t>a</w:t>
      </w:r>
      <w:r w:rsidR="005132C4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 </w:t>
      </w:r>
      <w:r w:rsidR="005132C4">
        <w:rPr>
          <w:sz w:val="20"/>
          <w:highlight w:val="lightGray"/>
        </w:rPr>
        <w:t>Risico’s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10E29CA" w14:textId="77777777" w:rsidR="005132C4" w:rsidRDefault="005132C4" w:rsidP="00EF5381">
      <w:pPr>
        <w:spacing w:line="276" w:lineRule="auto"/>
        <w:rPr>
          <w:sz w:val="20"/>
        </w:rPr>
      </w:pPr>
    </w:p>
    <w:p w14:paraId="4C8C751B" w14:textId="66966292" w:rsidR="005132C4" w:rsidRDefault="00075BE8" w:rsidP="00EF5381">
      <w:pPr>
        <w:spacing w:line="276" w:lineRule="auto"/>
        <w:rPr>
          <w:sz w:val="20"/>
          <w:shd w:val="clear" w:color="auto" w:fill="F4EFB9"/>
        </w:rPr>
      </w:pPr>
      <w:r>
        <w:rPr>
          <w:sz w:val="20"/>
        </w:rPr>
        <w:t>Mijlpalenplanning</w:t>
      </w:r>
      <w:r w:rsidR="005132C4">
        <w:rPr>
          <w:sz w:val="20"/>
        </w:rPr>
        <w:t xml:space="preserve">: </w:t>
      </w:r>
      <w:r w:rsidR="005132C4" w:rsidRPr="008E478B">
        <w:rPr>
          <w:sz w:val="20"/>
          <w:shd w:val="clear" w:color="auto" w:fill="F4EFB9"/>
        </w:rPr>
        <w:t>Max 1a</w:t>
      </w:r>
      <w:r w:rsidR="00C52E6F" w:rsidRPr="008E478B">
        <w:rPr>
          <w:sz w:val="20"/>
          <w:shd w:val="clear" w:color="auto" w:fill="F4EFB9"/>
        </w:rPr>
        <w:t>3</w:t>
      </w:r>
      <w:r w:rsidR="002733D5" w:rsidRPr="008E478B">
        <w:rPr>
          <w:sz w:val="20"/>
          <w:shd w:val="clear" w:color="auto" w:fill="F4EFB9"/>
        </w:rPr>
        <w:t xml:space="preserve"> enkelzijdig</w:t>
      </w:r>
      <w:r w:rsidR="00C52E6F" w:rsidRPr="008E478B">
        <w:rPr>
          <w:sz w:val="20"/>
          <w:shd w:val="clear" w:color="auto" w:fill="F4EFB9"/>
        </w:rPr>
        <w:t xml:space="preserve"> (eigen format Inschrijver)</w:t>
      </w:r>
    </w:p>
    <w:p w14:paraId="1BDF2C11" w14:textId="77777777" w:rsidR="00B94A40" w:rsidRPr="00A65A9B" w:rsidRDefault="00B94A40" w:rsidP="00EF5381">
      <w:pPr>
        <w:spacing w:line="276" w:lineRule="auto"/>
        <w:rPr>
          <w:sz w:val="20"/>
        </w:rPr>
      </w:pPr>
    </w:p>
    <w:p w14:paraId="2DD33AED" w14:textId="4BF9D9B3" w:rsidR="00B94A40" w:rsidRPr="00A65A9B" w:rsidRDefault="00B94A40" w:rsidP="00EF5381">
      <w:pPr>
        <w:spacing w:line="276" w:lineRule="auto"/>
        <w:rPr>
          <w:sz w:val="20"/>
        </w:rPr>
      </w:pPr>
    </w:p>
    <w:p w14:paraId="5A5DF153" w14:textId="77777777" w:rsidR="00B94A40" w:rsidRPr="00A65A9B" w:rsidRDefault="00B94A40" w:rsidP="00EF5381">
      <w:pPr>
        <w:spacing w:line="276" w:lineRule="auto"/>
        <w:rPr>
          <w:sz w:val="20"/>
        </w:rPr>
      </w:pPr>
    </w:p>
    <w:p w14:paraId="569EE9A1" w14:textId="77777777" w:rsidR="00B94A40" w:rsidRPr="00A65A9B" w:rsidRDefault="00B94A40" w:rsidP="00EF5381">
      <w:pPr>
        <w:spacing w:line="276" w:lineRule="auto"/>
        <w:rPr>
          <w:sz w:val="20"/>
        </w:rPr>
      </w:pPr>
    </w:p>
    <w:p w14:paraId="1FB073BA" w14:textId="77777777" w:rsidR="00B94A40" w:rsidRPr="00A65A9B" w:rsidRDefault="00B94A40" w:rsidP="00EF5381">
      <w:pPr>
        <w:spacing w:line="276" w:lineRule="auto"/>
        <w:rPr>
          <w:sz w:val="20"/>
        </w:rPr>
      </w:pPr>
    </w:p>
    <w:p w14:paraId="31E517A8" w14:textId="77777777" w:rsidR="008201AF" w:rsidRPr="00A65A9B" w:rsidRDefault="008201AF">
      <w:pPr>
        <w:spacing w:line="240" w:lineRule="auto"/>
        <w:rPr>
          <w:sz w:val="20"/>
        </w:rPr>
      </w:pPr>
      <w:r w:rsidRPr="00A65A9B">
        <w:rPr>
          <w:sz w:val="20"/>
        </w:rPr>
        <w:br w:type="page"/>
      </w:r>
    </w:p>
    <w:p w14:paraId="330152ED" w14:textId="48D43BB0" w:rsidR="00406745" w:rsidRPr="00540C1F" w:rsidRDefault="00406745" w:rsidP="00406745">
      <w:pPr>
        <w:spacing w:line="276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lastRenderedPageBreak/>
        <w:t>K</w:t>
      </w:r>
      <w:r>
        <w:rPr>
          <w:rFonts w:cs="Arial"/>
          <w:b/>
          <w:bCs/>
          <w:sz w:val="20"/>
        </w:rPr>
        <w:t>3</w:t>
      </w:r>
      <w:r w:rsidR="00F86BB5">
        <w:rPr>
          <w:rFonts w:cs="Arial"/>
          <w:b/>
          <w:bCs/>
          <w:sz w:val="20"/>
        </w:rPr>
        <w:t>a</w:t>
      </w:r>
      <w:r w:rsidRPr="00540C1F">
        <w:rPr>
          <w:rFonts w:cs="Arial"/>
          <w:b/>
          <w:bCs/>
          <w:sz w:val="20"/>
        </w:rPr>
        <w:t xml:space="preserve">: </w:t>
      </w:r>
      <w:r w:rsidR="00F86BB5">
        <w:rPr>
          <w:rFonts w:cs="Arial"/>
          <w:b/>
          <w:bCs/>
          <w:sz w:val="20"/>
        </w:rPr>
        <w:t xml:space="preserve">Advies over </w:t>
      </w:r>
      <w:proofErr w:type="spellStart"/>
      <w:r w:rsidR="00F86BB5">
        <w:rPr>
          <w:rFonts w:cs="Arial"/>
          <w:b/>
          <w:bCs/>
          <w:sz w:val="20"/>
        </w:rPr>
        <w:t>roadmap</w:t>
      </w:r>
      <w:proofErr w:type="spellEnd"/>
      <w:r w:rsidR="00F86BB5">
        <w:rPr>
          <w:rFonts w:cs="Arial"/>
          <w:b/>
          <w:bCs/>
          <w:sz w:val="20"/>
        </w:rPr>
        <w:t xml:space="preserve">/ </w:t>
      </w:r>
      <w:proofErr w:type="spellStart"/>
      <w:r w:rsidR="00F86BB5">
        <w:rPr>
          <w:rFonts w:cs="Arial"/>
          <w:b/>
          <w:bCs/>
          <w:sz w:val="20"/>
        </w:rPr>
        <w:t>ontwikelpad</w:t>
      </w:r>
      <w:proofErr w:type="spellEnd"/>
      <w:r w:rsidRPr="00540C1F">
        <w:rPr>
          <w:rFonts w:cs="Arial"/>
          <w:b/>
          <w:bCs/>
          <w:sz w:val="20"/>
        </w:rPr>
        <w:t xml:space="preserve"> 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 xml:space="preserve"> voor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a1 t/m K</w:t>
      </w:r>
      <w:r w:rsidR="00024677">
        <w:rPr>
          <w:rFonts w:cs="Arial"/>
          <w:sz w:val="20"/>
        </w:rPr>
        <w:t>3</w:t>
      </w:r>
      <w:r>
        <w:rPr>
          <w:rFonts w:cs="Arial"/>
          <w:sz w:val="20"/>
        </w:rPr>
        <w:t>a3</w:t>
      </w:r>
      <w:r w:rsidRPr="00540C1F">
        <w:rPr>
          <w:rFonts w:cs="Arial"/>
          <w:sz w:val="20"/>
        </w:rPr>
        <w:t xml:space="preserve">: </w:t>
      </w:r>
      <w:r w:rsidR="00D84C9A">
        <w:rPr>
          <w:rFonts w:cs="Arial"/>
          <w:sz w:val="20"/>
        </w:rPr>
        <w:t>5</w:t>
      </w:r>
      <w:r w:rsidR="00D84C9A" w:rsidRPr="00540C1F">
        <w:rPr>
          <w:rFonts w:cs="Arial"/>
          <w:sz w:val="20"/>
        </w:rPr>
        <w:t xml:space="preserve"> </w:t>
      </w:r>
      <w:r w:rsidRPr="00540C1F">
        <w:rPr>
          <w:rFonts w:cs="Arial"/>
          <w:sz w:val="20"/>
        </w:rPr>
        <w:t>a4</w:t>
      </w:r>
      <w:r w:rsidR="00B45D37"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54D71CD9" w14:textId="69364906" w:rsidR="00406745" w:rsidRPr="00540C1F" w:rsidRDefault="00406745" w:rsidP="00406745">
      <w:pPr>
        <w:spacing w:line="276" w:lineRule="auto"/>
        <w:rPr>
          <w:sz w:val="20"/>
        </w:rPr>
      </w:pPr>
      <w:r w:rsidRPr="006264E0"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 w:rsidRPr="006264E0">
        <w:rPr>
          <w:sz w:val="20"/>
          <w:highlight w:val="lightGray"/>
        </w:rPr>
        <w:t>a1</w:t>
      </w:r>
      <w:r w:rsidR="00DC2BE1">
        <w:rPr>
          <w:sz w:val="20"/>
          <w:highlight w:val="lightGray"/>
        </w:rPr>
        <w:t xml:space="preserve"> </w:t>
      </w:r>
      <w:r w:rsidR="00D84C9A" w:rsidRPr="002703F5">
        <w:rPr>
          <w:sz w:val="20"/>
          <w:highlight w:val="lightGray"/>
        </w:rPr>
        <w:t>Integrale beheeromgeving</w:t>
      </w:r>
      <w:r w:rsidRPr="002703F5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5B7A8700" w14:textId="0E2CB500" w:rsidR="00406745" w:rsidRPr="00540C1F" w:rsidRDefault="00406745" w:rsidP="00406745">
      <w:pPr>
        <w:spacing w:line="276" w:lineRule="auto"/>
        <w:rPr>
          <w:sz w:val="20"/>
        </w:rPr>
      </w:pPr>
    </w:p>
    <w:p w14:paraId="0699E07F" w14:textId="642881D0" w:rsidR="00406745" w:rsidRDefault="00406745" w:rsidP="00406745">
      <w:pPr>
        <w:spacing w:line="276" w:lineRule="auto"/>
        <w:rPr>
          <w:sz w:val="20"/>
        </w:rPr>
      </w:pPr>
    </w:p>
    <w:p w14:paraId="792E0B47" w14:textId="0108E6FA" w:rsidR="00541DD5" w:rsidRPr="00540C1F" w:rsidRDefault="00541DD5" w:rsidP="00406745">
      <w:pPr>
        <w:spacing w:line="276" w:lineRule="auto"/>
        <w:rPr>
          <w:sz w:val="20"/>
        </w:rPr>
      </w:pPr>
    </w:p>
    <w:p w14:paraId="58462547" w14:textId="2CBACA64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a2 </w:t>
      </w:r>
      <w:r w:rsidR="00D84C9A" w:rsidRPr="002703F5">
        <w:rPr>
          <w:sz w:val="20"/>
          <w:highlight w:val="lightGray"/>
        </w:rPr>
        <w:t>Centrale objectenregistratie</w:t>
      </w:r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610F707" w14:textId="1E52FA44" w:rsidR="00406745" w:rsidRDefault="00406745" w:rsidP="00406745">
      <w:pPr>
        <w:spacing w:line="276" w:lineRule="auto"/>
        <w:rPr>
          <w:sz w:val="20"/>
        </w:rPr>
      </w:pPr>
    </w:p>
    <w:p w14:paraId="701FF271" w14:textId="77777777" w:rsidR="00541DD5" w:rsidRDefault="00541DD5" w:rsidP="00406745">
      <w:pPr>
        <w:spacing w:line="276" w:lineRule="auto"/>
        <w:rPr>
          <w:sz w:val="20"/>
        </w:rPr>
      </w:pPr>
    </w:p>
    <w:p w14:paraId="0F9D4D7D" w14:textId="77777777" w:rsidR="00541DD5" w:rsidRDefault="00541DD5" w:rsidP="00406745">
      <w:pPr>
        <w:spacing w:line="276" w:lineRule="auto"/>
        <w:rPr>
          <w:sz w:val="20"/>
        </w:rPr>
      </w:pPr>
    </w:p>
    <w:p w14:paraId="23E1800A" w14:textId="14F32896" w:rsidR="00406745" w:rsidRDefault="00406745" w:rsidP="00406745">
      <w:pPr>
        <w:spacing w:line="276" w:lineRule="auto"/>
        <w:rPr>
          <w:sz w:val="20"/>
        </w:rPr>
      </w:pPr>
      <w:r>
        <w:rPr>
          <w:sz w:val="20"/>
          <w:highlight w:val="lightGray"/>
        </w:rPr>
        <w:t>K</w:t>
      </w:r>
      <w:r w:rsidR="00DC2BE1">
        <w:rPr>
          <w:sz w:val="20"/>
          <w:highlight w:val="lightGray"/>
        </w:rPr>
        <w:t>3</w:t>
      </w:r>
      <w:r>
        <w:rPr>
          <w:sz w:val="20"/>
          <w:highlight w:val="lightGray"/>
        </w:rPr>
        <w:t xml:space="preserve">a3 </w:t>
      </w:r>
      <w:r w:rsidR="00D84C9A">
        <w:rPr>
          <w:sz w:val="20"/>
          <w:highlight w:val="lightGray"/>
        </w:rPr>
        <w:t xml:space="preserve">Common </w:t>
      </w:r>
      <w:proofErr w:type="spellStart"/>
      <w:r w:rsidR="00D84C9A">
        <w:rPr>
          <w:sz w:val="20"/>
          <w:highlight w:val="lightGray"/>
        </w:rPr>
        <w:t>ground</w:t>
      </w:r>
      <w:proofErr w:type="spellEnd"/>
      <w:r>
        <w:rPr>
          <w:sz w:val="20"/>
          <w:highlight w:val="lightGray"/>
        </w:rPr>
        <w:t>:</w:t>
      </w:r>
      <w:r w:rsidRPr="00EF5381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CF9D7D3" w14:textId="4D91B333" w:rsidR="00406745" w:rsidRDefault="00406745" w:rsidP="00406745">
      <w:pPr>
        <w:spacing w:line="276" w:lineRule="auto"/>
        <w:rPr>
          <w:sz w:val="20"/>
        </w:rPr>
      </w:pPr>
    </w:p>
    <w:p w14:paraId="72824ADB" w14:textId="69949613" w:rsidR="00B94A40" w:rsidRPr="00541DD5" w:rsidRDefault="00B94A40" w:rsidP="00EF5381">
      <w:pPr>
        <w:spacing w:line="276" w:lineRule="auto"/>
        <w:rPr>
          <w:sz w:val="20"/>
        </w:rPr>
      </w:pPr>
    </w:p>
    <w:p w14:paraId="15362A72" w14:textId="4F68B631" w:rsidR="00D84C9A" w:rsidRDefault="00D84C9A" w:rsidP="00D84C9A">
      <w:pPr>
        <w:spacing w:line="276" w:lineRule="auto"/>
        <w:rPr>
          <w:sz w:val="20"/>
        </w:rPr>
      </w:pPr>
      <w:r>
        <w:rPr>
          <w:sz w:val="20"/>
          <w:highlight w:val="lightGray"/>
        </w:rPr>
        <w:t xml:space="preserve">K3a4 </w:t>
      </w:r>
      <w:r w:rsidR="00541DD5">
        <w:rPr>
          <w:sz w:val="20"/>
          <w:highlight w:val="lightGray"/>
        </w:rPr>
        <w:t>(</w:t>
      </w:r>
      <w:r w:rsidRPr="002703F5">
        <w:rPr>
          <w:sz w:val="20"/>
          <w:highlight w:val="lightGray"/>
        </w:rPr>
        <w:t>Door)ontwikke</w:t>
      </w:r>
      <w:r>
        <w:rPr>
          <w:sz w:val="20"/>
          <w:highlight w:val="lightGray"/>
        </w:rPr>
        <w:t>l</w:t>
      </w:r>
      <w:r w:rsidRPr="002703F5">
        <w:rPr>
          <w:sz w:val="20"/>
          <w:highlight w:val="lightGray"/>
        </w:rPr>
        <w:t>ing SaaS-oplossing</w:t>
      </w:r>
      <w:r>
        <w:rPr>
          <w:sz w:val="20"/>
        </w:rPr>
        <w:t>:</w:t>
      </w:r>
      <w:r w:rsidRPr="00B43221">
        <w:rPr>
          <w:sz w:val="20"/>
          <w:shd w:val="clear" w:color="auto" w:fill="F4EFB9"/>
        </w:rPr>
        <w:t xml:space="preserve"> Beschrijving Inschrijver (dit weghalen)</w:t>
      </w:r>
    </w:p>
    <w:p w14:paraId="71CE2B66" w14:textId="04FFEBE8" w:rsidR="00794F71" w:rsidRPr="00541DD5" w:rsidRDefault="00794F71" w:rsidP="00794F71">
      <w:pPr>
        <w:spacing w:line="276" w:lineRule="auto"/>
        <w:rPr>
          <w:sz w:val="20"/>
        </w:rPr>
      </w:pPr>
    </w:p>
    <w:p w14:paraId="7818FDF0" w14:textId="5403B7EE" w:rsidR="00794F71" w:rsidRPr="00541DD5" w:rsidRDefault="00794F71" w:rsidP="00541DD5">
      <w:pPr>
        <w:spacing w:line="276" w:lineRule="auto"/>
        <w:rPr>
          <w:sz w:val="20"/>
        </w:rPr>
      </w:pPr>
    </w:p>
    <w:sectPr w:rsidR="00794F71" w:rsidRPr="00541DD5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BD06" w14:textId="77777777" w:rsidR="00D749DD" w:rsidRDefault="00D749DD" w:rsidP="00BD0883">
      <w:pPr>
        <w:spacing w:line="240" w:lineRule="auto"/>
      </w:pPr>
      <w:r>
        <w:separator/>
      </w:r>
    </w:p>
  </w:endnote>
  <w:endnote w:type="continuationSeparator" w:id="0">
    <w:p w14:paraId="706FB988" w14:textId="77777777" w:rsidR="00D749DD" w:rsidRDefault="00D749DD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D23F" w14:textId="77777777" w:rsidR="00D749DD" w:rsidRDefault="00D749DD" w:rsidP="00BD0883">
      <w:pPr>
        <w:spacing w:line="240" w:lineRule="auto"/>
      </w:pPr>
      <w:r>
        <w:separator/>
      </w:r>
    </w:p>
  </w:footnote>
  <w:footnote w:type="continuationSeparator" w:id="0">
    <w:p w14:paraId="1F06B063" w14:textId="77777777" w:rsidR="00D749DD" w:rsidRDefault="00D749DD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2B7E6843" w:rsidR="00EE6D76" w:rsidRDefault="00EE6D7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728B5D" wp14:editId="5B932281">
          <wp:simplePos x="0" y="0"/>
          <wp:positionH relativeFrom="column">
            <wp:posOffset>5410200</wp:posOffset>
          </wp:positionH>
          <wp:positionV relativeFrom="paragraph">
            <wp:posOffset>-330835</wp:posOffset>
          </wp:positionV>
          <wp:extent cx="1504887" cy="543208"/>
          <wp:effectExtent l="0" t="0" r="0" b="3175"/>
          <wp:wrapNone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87" cy="543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810273">
    <w:abstractNumId w:val="11"/>
  </w:num>
  <w:num w:numId="2" w16cid:durableId="1806000286">
    <w:abstractNumId w:val="11"/>
  </w:num>
  <w:num w:numId="3" w16cid:durableId="1634603292">
    <w:abstractNumId w:val="11"/>
  </w:num>
  <w:num w:numId="4" w16cid:durableId="245454356">
    <w:abstractNumId w:val="11"/>
  </w:num>
  <w:num w:numId="5" w16cid:durableId="13849280">
    <w:abstractNumId w:val="6"/>
  </w:num>
  <w:num w:numId="6" w16cid:durableId="1465540841">
    <w:abstractNumId w:val="9"/>
  </w:num>
  <w:num w:numId="7" w16cid:durableId="227151573">
    <w:abstractNumId w:val="8"/>
  </w:num>
  <w:num w:numId="8" w16cid:durableId="2002461392">
    <w:abstractNumId w:val="3"/>
  </w:num>
  <w:num w:numId="9" w16cid:durableId="1308052855">
    <w:abstractNumId w:val="4"/>
  </w:num>
  <w:num w:numId="10" w16cid:durableId="1303191645">
    <w:abstractNumId w:val="10"/>
  </w:num>
  <w:num w:numId="11" w16cid:durableId="874271735">
    <w:abstractNumId w:val="0"/>
  </w:num>
  <w:num w:numId="12" w16cid:durableId="1519807770">
    <w:abstractNumId w:val="12"/>
  </w:num>
  <w:num w:numId="13" w16cid:durableId="145784732">
    <w:abstractNumId w:val="2"/>
  </w:num>
  <w:num w:numId="14" w16cid:durableId="41513290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75BE8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1E4C41"/>
    <w:rsid w:val="0021638E"/>
    <w:rsid w:val="00223E37"/>
    <w:rsid w:val="00254B02"/>
    <w:rsid w:val="00257A2D"/>
    <w:rsid w:val="002605A2"/>
    <w:rsid w:val="00261019"/>
    <w:rsid w:val="0026186B"/>
    <w:rsid w:val="002703F5"/>
    <w:rsid w:val="0027149D"/>
    <w:rsid w:val="002733D5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1DD5"/>
    <w:rsid w:val="005474A5"/>
    <w:rsid w:val="00550893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A509F"/>
    <w:rsid w:val="006A5DBA"/>
    <w:rsid w:val="006B22AB"/>
    <w:rsid w:val="006B74AC"/>
    <w:rsid w:val="006D265A"/>
    <w:rsid w:val="006D72F3"/>
    <w:rsid w:val="006E1B76"/>
    <w:rsid w:val="006F4351"/>
    <w:rsid w:val="006F4FCF"/>
    <w:rsid w:val="00711630"/>
    <w:rsid w:val="007160B0"/>
    <w:rsid w:val="00716C62"/>
    <w:rsid w:val="00745CFA"/>
    <w:rsid w:val="00767A73"/>
    <w:rsid w:val="007945F7"/>
    <w:rsid w:val="00794F71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A3172"/>
    <w:rsid w:val="008B5208"/>
    <w:rsid w:val="008C49A5"/>
    <w:rsid w:val="008E3B85"/>
    <w:rsid w:val="008E478B"/>
    <w:rsid w:val="00932053"/>
    <w:rsid w:val="00935335"/>
    <w:rsid w:val="009548BF"/>
    <w:rsid w:val="00974F5C"/>
    <w:rsid w:val="009A4021"/>
    <w:rsid w:val="009B1AEE"/>
    <w:rsid w:val="009F16A6"/>
    <w:rsid w:val="009F74B2"/>
    <w:rsid w:val="00A002EE"/>
    <w:rsid w:val="00A17EF0"/>
    <w:rsid w:val="00A30B92"/>
    <w:rsid w:val="00A41760"/>
    <w:rsid w:val="00A65A9B"/>
    <w:rsid w:val="00A8001F"/>
    <w:rsid w:val="00A81450"/>
    <w:rsid w:val="00A843C7"/>
    <w:rsid w:val="00A93F82"/>
    <w:rsid w:val="00AC0FF1"/>
    <w:rsid w:val="00AE5ECA"/>
    <w:rsid w:val="00AE6264"/>
    <w:rsid w:val="00B42BE1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52E6F"/>
    <w:rsid w:val="00C658D8"/>
    <w:rsid w:val="00C84253"/>
    <w:rsid w:val="00CA5460"/>
    <w:rsid w:val="00CB4F0E"/>
    <w:rsid w:val="00CD41A5"/>
    <w:rsid w:val="00CD5D8B"/>
    <w:rsid w:val="00D10F62"/>
    <w:rsid w:val="00D141FD"/>
    <w:rsid w:val="00D22AB5"/>
    <w:rsid w:val="00D27885"/>
    <w:rsid w:val="00D6101D"/>
    <w:rsid w:val="00D6790F"/>
    <w:rsid w:val="00D749DD"/>
    <w:rsid w:val="00D76727"/>
    <w:rsid w:val="00D832F7"/>
    <w:rsid w:val="00D84C9A"/>
    <w:rsid w:val="00D96E1F"/>
    <w:rsid w:val="00DB1341"/>
    <w:rsid w:val="00DC2BE1"/>
    <w:rsid w:val="00DC5DF8"/>
    <w:rsid w:val="00DD248D"/>
    <w:rsid w:val="00DD589E"/>
    <w:rsid w:val="00DF440D"/>
    <w:rsid w:val="00DF630B"/>
    <w:rsid w:val="00DF7CBF"/>
    <w:rsid w:val="00E00379"/>
    <w:rsid w:val="00E22F64"/>
    <w:rsid w:val="00E633B8"/>
    <w:rsid w:val="00E806FD"/>
    <w:rsid w:val="00EB27AD"/>
    <w:rsid w:val="00EB4489"/>
    <w:rsid w:val="00ED0A65"/>
    <w:rsid w:val="00EE6D76"/>
    <w:rsid w:val="00EF1811"/>
    <w:rsid w:val="00EF5381"/>
    <w:rsid w:val="00F001F2"/>
    <w:rsid w:val="00F124B3"/>
    <w:rsid w:val="00F35FF3"/>
    <w:rsid w:val="00F44C96"/>
    <w:rsid w:val="00F57E07"/>
    <w:rsid w:val="00F86BB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  <w:style w:type="paragraph" w:styleId="Revisie">
    <w:name w:val="Revision"/>
    <w:hidden/>
    <w:uiPriority w:val="99"/>
    <w:semiHidden/>
    <w:rsid w:val="00075BE8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2449CE8E5E244B609C978891F0B97" ma:contentTypeVersion="8" ma:contentTypeDescription="Een nieuw document maken." ma:contentTypeScope="" ma:versionID="d07678aed1a7dbfc512b1150f9034fbd">
  <xsd:schema xmlns:xsd="http://www.w3.org/2001/XMLSchema" xmlns:xs="http://www.w3.org/2001/XMLSchema" xmlns:p="http://schemas.microsoft.com/office/2006/metadata/properties" xmlns:ns2="606fb9dd-4478-4b02-8108-f23c396fe859" targetNamespace="http://schemas.microsoft.com/office/2006/metadata/properties" ma:root="true" ma:fieldsID="7d47b419c70bfc88cb2ebb67cc1162c7" ns2:_="">
    <xsd:import namespace="606fb9dd-4478-4b02-8108-f23c396fe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9dd-4478-4b02-8108-f23c396f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585AD-301B-43D1-83E1-4A89B738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9dd-4478-4b02-8108-f23c396f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32</TotalTime>
  <Pages>3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41</cp:revision>
  <cp:lastPrinted>2016-08-26T13:28:00Z</cp:lastPrinted>
  <dcterms:created xsi:type="dcterms:W3CDTF">2022-03-10T09:39:00Z</dcterms:created>
  <dcterms:modified xsi:type="dcterms:W3CDTF">2022-06-29T12:38:00Z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0x0101008AB2449CE8E5E244B609C978891F0B97</vt:lpwstr>
  </property>
</Properties>
</file>