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5100" w14:textId="7D196AFE" w:rsidR="00325FD5" w:rsidRPr="00325FD5" w:rsidRDefault="00325FD5" w:rsidP="00FD7138">
      <w:pPr>
        <w:tabs>
          <w:tab w:val="right" w:pos="9072"/>
        </w:tabs>
        <w:jc w:val="both"/>
      </w:pPr>
      <w:bookmarkStart w:id="0" w:name="_Toc419285416"/>
      <w:bookmarkStart w:id="1" w:name="_Toc421086912"/>
      <w:bookmarkStart w:id="2" w:name="_Toc421100635"/>
      <w:bookmarkStart w:id="3" w:name="_Toc469474451"/>
      <w:bookmarkStart w:id="4" w:name="_Toc523472588"/>
      <w:r w:rsidRPr="00325FD5">
        <w:rPr>
          <w:rFonts w:cs="Arial"/>
          <w:b/>
          <w:sz w:val="32"/>
          <w:szCs w:val="24"/>
        </w:rPr>
        <w:t xml:space="preserve">Overeenkomst </w:t>
      </w:r>
      <w:r w:rsidR="00876B94">
        <w:rPr>
          <w:rFonts w:cs="Arial"/>
          <w:b/>
          <w:sz w:val="32"/>
          <w:szCs w:val="24"/>
        </w:rPr>
        <w:t xml:space="preserve">redgereedschap </w:t>
      </w:r>
      <w:r w:rsidRPr="00876B94">
        <w:rPr>
          <w:rFonts w:cs="Arial"/>
          <w:b/>
          <w:szCs w:val="16"/>
        </w:rPr>
        <w:t>op basis van inkoopvoorwaarden VRLN</w:t>
      </w:r>
      <w:r w:rsidRPr="00325FD5">
        <w:tab/>
      </w:r>
    </w:p>
    <w:bookmarkEnd w:id="0"/>
    <w:bookmarkEnd w:id="1"/>
    <w:bookmarkEnd w:id="2"/>
    <w:bookmarkEnd w:id="3"/>
    <w:bookmarkEnd w:id="4"/>
    <w:p w14:paraId="0EC85101" w14:textId="77777777" w:rsidR="00325FD5" w:rsidRDefault="00325FD5" w:rsidP="00FD7138">
      <w:pPr>
        <w:pStyle w:val="Koptekst"/>
        <w:ind w:left="-1134"/>
        <w:jc w:val="both"/>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0" w14:textId="0E8401E9" w:rsidR="001A6920" w:rsidRPr="001C3903" w:rsidRDefault="001A6920" w:rsidP="002509B8">
      <w:pPr>
        <w:spacing w:after="120" w:line="240" w:lineRule="auto"/>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509B8">
        <w:rPr>
          <w:rFonts w:cs="Arial"/>
        </w:rPr>
        <w:t>haar directeur, de heer Jac J. Rooijmans,</w:t>
      </w:r>
      <w:r w:rsidRPr="00240501">
        <w:rPr>
          <w:rFonts w:cs="Arial"/>
        </w:rPr>
        <w:t xml:space="preserve"> hierna te noemen </w:t>
      </w:r>
      <w:r w:rsidRPr="001C3903">
        <w:rPr>
          <w:rFonts w:cs="Arial"/>
        </w:rPr>
        <w:t>‘opdrachtgever’</w:t>
      </w:r>
    </w:p>
    <w:p w14:paraId="0EC85111" w14:textId="77777777" w:rsidR="00BD7459" w:rsidRPr="001A6920" w:rsidRDefault="00BD7459" w:rsidP="002509B8">
      <w:pPr>
        <w:spacing w:after="120" w:line="240" w:lineRule="auto"/>
        <w:ind w:firstLine="360"/>
        <w:jc w:val="both"/>
        <w:rPr>
          <w:rFonts w:cs="Arial"/>
        </w:rPr>
      </w:pPr>
    </w:p>
    <w:p w14:paraId="0EC85112"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77777777" w:rsidR="001A6920" w:rsidRDefault="001A6920" w:rsidP="00FD7138">
      <w:pPr>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Pr>
          <w:rFonts w:cs="Arial"/>
        </w:rPr>
        <w:t>&lt;</w:t>
      </w:r>
      <w:r w:rsidRPr="001A6920">
        <w:rPr>
          <w:rFonts w:cs="Arial"/>
          <w:color w:val="00B050"/>
        </w:rPr>
        <w:t>OPTIONEEL</w:t>
      </w:r>
      <w:r>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r w:rsidRPr="001A6920">
        <w:rPr>
          <w:rFonts w:eastAsia="Calibri" w:cs="Arial"/>
          <w:color w:val="00B050"/>
        </w:rPr>
        <w:t>kvk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0EC85115" w14:textId="77777777" w:rsidR="001A6920" w:rsidRDefault="001A6920" w:rsidP="00FD7138">
      <w:pPr>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583F4A9D" w:rsidR="0099391B"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sidR="008E65A4">
        <w:rPr>
          <w:rFonts w:eastAsia="Calibri" w:cs="Arial"/>
          <w:spacing w:val="1"/>
          <w:lang w:eastAsia="en-US"/>
        </w:rPr>
        <w:t>de aanschaf van redgereedschap</w:t>
      </w:r>
      <w:r w:rsidR="00BD7459" w:rsidRPr="0099391B">
        <w:rPr>
          <w:rFonts w:eastAsia="Calibri" w:cs="Arial"/>
          <w:spacing w:val="1"/>
          <w:lang w:eastAsia="en-US"/>
        </w:rPr>
        <w:t xml:space="preserve">. Genoemde Aanbesteding is op </w:t>
      </w:r>
      <w:r w:rsidR="00B07D6F" w:rsidRPr="001A6920">
        <w:rPr>
          <w:rFonts w:eastAsia="Calibri" w:cs="Arial"/>
          <w:color w:val="00B050"/>
          <w:spacing w:val="1"/>
          <w:lang w:eastAsia="en-US"/>
        </w:rPr>
        <w:t>&lt;&lt;datum&gt;</w:t>
      </w:r>
      <w:r w:rsidR="00B07D6F">
        <w:rPr>
          <w:rFonts w:eastAsia="Calibri" w:cs="Arial"/>
          <w:spacing w:val="1"/>
          <w:lang w:eastAsia="en-US"/>
        </w:rPr>
        <w:t>&gt;</w:t>
      </w:r>
      <w:r w:rsidR="00BD7459" w:rsidRPr="0099391B">
        <w:rPr>
          <w:rFonts w:eastAsia="Calibri" w:cs="Arial"/>
          <w:spacing w:val="1"/>
          <w:lang w:eastAsia="en-US"/>
        </w:rPr>
        <w:t xml:space="preserve"> gepubliceerd op </w:t>
      </w:r>
      <w:r w:rsidR="00174263" w:rsidRPr="0099391B">
        <w:rPr>
          <w:rFonts w:eastAsia="Calibri" w:cs="Arial"/>
          <w:spacing w:val="1"/>
          <w:lang w:eastAsia="en-US"/>
        </w:rPr>
        <w:t>Ten</w:t>
      </w:r>
      <w:r w:rsidR="00174263">
        <w:rPr>
          <w:rFonts w:eastAsia="Calibri" w:cs="Arial"/>
          <w:spacing w:val="1"/>
          <w:lang w:eastAsia="en-US"/>
        </w:rPr>
        <w:t>de</w:t>
      </w:r>
      <w:r w:rsidR="00174263" w:rsidRPr="0099391B">
        <w:rPr>
          <w:rFonts w:eastAsia="Calibri" w:cs="Arial"/>
          <w:spacing w:val="1"/>
          <w:lang w:eastAsia="en-US"/>
        </w:rPr>
        <w:t>rNed</w:t>
      </w:r>
      <w:r w:rsidR="00BD7459" w:rsidRPr="0099391B">
        <w:rPr>
          <w:rFonts w:eastAsia="Calibri" w:cs="Arial"/>
          <w:spacing w:val="1"/>
          <w:lang w:eastAsia="en-US"/>
        </w:rPr>
        <w:t>, met referentienummer</w:t>
      </w:r>
      <w:r w:rsidR="00BD7459" w:rsidRPr="008E65A4">
        <w:rPr>
          <w:rFonts w:eastAsia="Calibri" w:cs="Arial"/>
          <w:spacing w:val="1"/>
          <w:lang w:eastAsia="en-US"/>
        </w:rPr>
        <w:t xml:space="preserve"> VRLN-</w:t>
      </w:r>
      <w:r w:rsidR="00174263">
        <w:rPr>
          <w:rFonts w:eastAsia="Calibri" w:cs="Arial"/>
          <w:spacing w:val="1"/>
          <w:lang w:eastAsia="en-US"/>
        </w:rPr>
        <w:t>2022-BRW-MH-005</w:t>
      </w:r>
      <w:r w:rsidR="00BD7459" w:rsidRPr="008E65A4">
        <w:rPr>
          <w:rFonts w:eastAsia="Calibri" w:cs="Arial"/>
          <w:spacing w:val="1"/>
          <w:lang w:eastAsia="en-US"/>
        </w:rPr>
        <w:t xml:space="preserve">; </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77777777"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op (</w:t>
      </w:r>
      <w:r w:rsidR="00B07D6F" w:rsidRPr="00920038">
        <w:rPr>
          <w:rFonts w:cs="Arial"/>
          <w:color w:val="00B050"/>
          <w:lang w:val="nl"/>
        </w:rPr>
        <w:t>dag/maand/jaar</w:t>
      </w:r>
      <w:r w:rsidR="00B07D6F" w:rsidRPr="000D391D">
        <w:rPr>
          <w:rFonts w:cs="Arial"/>
          <w:lang w:val="nl"/>
        </w:rPr>
        <w:t>)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920038" w:rsidRDefault="00920038" w:rsidP="00FD7138">
      <w:pPr>
        <w:pStyle w:val="Lijstalinea"/>
        <w:numPr>
          <w:ilvl w:val="0"/>
          <w:numId w:val="10"/>
        </w:numPr>
        <w:tabs>
          <w:tab w:val="clear" w:pos="397"/>
        </w:tabs>
        <w:spacing w:after="200" w:line="276" w:lineRule="auto"/>
        <w:jc w:val="both"/>
        <w:rPr>
          <w:rFonts w:cs="Arial"/>
        </w:rPr>
      </w:pPr>
      <w:r w:rsidRPr="001C3903">
        <w:rPr>
          <w:rFonts w:cs="Arial"/>
        </w:rPr>
        <w:t>Opdrachtnemer als zodanig in staat en bereid is het geoffreerde op eigen rekening en risico uit te voeren;</w:t>
      </w:r>
    </w:p>
    <w:p w14:paraId="0EC85121" w14:textId="77777777" w:rsidR="00920038" w:rsidRPr="001C3903" w:rsidRDefault="00920038" w:rsidP="00FD7138">
      <w:pPr>
        <w:pStyle w:val="Lijstalinea"/>
        <w:numPr>
          <w:ilvl w:val="0"/>
          <w:numId w:val="10"/>
        </w:numPr>
        <w:tabs>
          <w:tab w:val="clear" w:pos="397"/>
        </w:tabs>
        <w:spacing w:line="276" w:lineRule="auto"/>
        <w:jc w:val="both"/>
        <w:rPr>
          <w:rFonts w:cs="Arial"/>
        </w:rPr>
      </w:pPr>
      <w:r w:rsidRPr="001C3903">
        <w:rPr>
          <w:rFonts w:cs="Arial"/>
        </w:rPr>
        <w:t>partijen streven naar een loyale uitvoering van de samenwerking en zullen, gesteld voor ongeregelde zaken, zoveel mogelijk in de geest van deze overeenkomst met elkaar trachten de samenwerking op een goede manier vorm te geven;</w:t>
      </w:r>
    </w:p>
    <w:p w14:paraId="0EC85122"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in deze overeenkomst rechten en verplichtingen worden vastgelegd </w:t>
      </w:r>
      <w:r>
        <w:rPr>
          <w:rFonts w:cs="Arial"/>
        </w:rPr>
        <w:t>die</w:t>
      </w:r>
      <w:r w:rsidRPr="001C3903">
        <w:rPr>
          <w:rFonts w:cs="Arial"/>
        </w:rPr>
        <w:t xml:space="preserve"> partijen over en weer jegens elkaar hebben;</w:t>
      </w:r>
    </w:p>
    <w:p w14:paraId="0EC85123" w14:textId="77777777" w:rsidR="00920038" w:rsidRPr="001C3903" w:rsidRDefault="00920038" w:rsidP="00FD7138">
      <w:pPr>
        <w:pStyle w:val="Lijstalinea"/>
        <w:numPr>
          <w:ilvl w:val="0"/>
          <w:numId w:val="10"/>
        </w:numPr>
        <w:tabs>
          <w:tab w:val="clear" w:pos="397"/>
        </w:tabs>
        <w:spacing w:after="200" w:line="276" w:lineRule="auto"/>
        <w:jc w:val="both"/>
        <w:rPr>
          <w:rFonts w:cs="Arial"/>
        </w:rPr>
      </w:pPr>
      <w:r w:rsidRPr="001C3903">
        <w:rPr>
          <w:rFonts w:cs="Arial"/>
        </w:rPr>
        <w:t xml:space="preserve">partijen deze samenwerking wensen vast te leggen in een 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0EC85128"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3D0FC78B" w14:textId="77777777" w:rsidR="00174263" w:rsidRDefault="00174263">
      <w:pPr>
        <w:rPr>
          <w:rFonts w:eastAsia="Calibri" w:cs="Arial"/>
        </w:rPr>
      </w:pPr>
      <w:r>
        <w:rPr>
          <w:rFonts w:eastAsia="Calibri" w:cs="Arial"/>
        </w:rPr>
        <w:br w:type="page"/>
      </w:r>
    </w:p>
    <w:p w14:paraId="04F13B82" w14:textId="77777777" w:rsidR="00174263" w:rsidRDefault="00174263" w:rsidP="00174263">
      <w:pPr>
        <w:pStyle w:val="Lijstalinea"/>
        <w:numPr>
          <w:ilvl w:val="0"/>
          <w:numId w:val="0"/>
        </w:numPr>
        <w:tabs>
          <w:tab w:val="clear" w:pos="397"/>
        </w:tabs>
        <w:spacing w:line="240" w:lineRule="auto"/>
        <w:ind w:left="360"/>
        <w:jc w:val="both"/>
        <w:rPr>
          <w:rFonts w:eastAsia="Calibri" w:cs="Arial"/>
        </w:rPr>
      </w:pPr>
    </w:p>
    <w:p w14:paraId="0EC85129" w14:textId="2166EF26"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0EC8512A"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0EC8512C"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Limburg-Noord;</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het gespreksverslag d.d. &lt;&lt;</w:t>
      </w:r>
      <w:r w:rsidRPr="00A25D7E">
        <w:rPr>
          <w:rFonts w:cs="Arial"/>
          <w:color w:val="00B050"/>
        </w:rPr>
        <w:t>datum</w:t>
      </w:r>
      <w:r w:rsidRPr="00920038">
        <w:rPr>
          <w:rFonts w:cs="Arial"/>
        </w:rPr>
        <w:t>&gt;&gt;;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0EC85133"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0EC85134"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0EC8513C" w14:textId="377A8DC2" w:rsidR="00FD7138" w:rsidRDefault="001A5063" w:rsidP="00387C61">
      <w:pPr>
        <w:pStyle w:val="Lijstalinea"/>
        <w:numPr>
          <w:ilvl w:val="0"/>
          <w:numId w:val="13"/>
        </w:numPr>
        <w:suppressAutoHyphens/>
        <w:overflowPunct w:val="0"/>
        <w:autoSpaceDE w:val="0"/>
        <w:autoSpaceDN w:val="0"/>
        <w:adjustRightInd w:val="0"/>
        <w:spacing w:after="200" w:line="240" w:lineRule="auto"/>
        <w:ind w:right="-1"/>
        <w:jc w:val="both"/>
        <w:textAlignment w:val="baseline"/>
        <w:rPr>
          <w:rFonts w:cs="Arial"/>
          <w:lang w:val="nl"/>
        </w:rPr>
      </w:pPr>
      <w:r w:rsidRPr="001A5063">
        <w:rPr>
          <w:rFonts w:cs="Arial"/>
          <w:lang w:val="nl"/>
        </w:rPr>
        <w:t xml:space="preserve">Deze overeenkomst is aangegaan voor bepaalde tijd. De overeenkomst wordt afgesloten voor de periode van </w:t>
      </w:r>
      <w:r w:rsidR="00E13D2F">
        <w:rPr>
          <w:rFonts w:cs="Arial"/>
          <w:lang w:val="nl"/>
        </w:rPr>
        <w:t xml:space="preserve">1 jaar, ingaand op </w:t>
      </w:r>
      <w:r w:rsidRPr="001A5063">
        <w:rPr>
          <w:rFonts w:cs="Arial"/>
          <w:lang w:val="nl"/>
        </w:rPr>
        <w:t>&lt;</w:t>
      </w:r>
      <w:r w:rsidRPr="001A5063">
        <w:rPr>
          <w:rFonts w:cs="Arial"/>
          <w:color w:val="00B050"/>
          <w:lang w:val="nl"/>
        </w:rPr>
        <w:t>datum</w:t>
      </w:r>
      <w:r w:rsidRPr="001A5063">
        <w:rPr>
          <w:rFonts w:cs="Arial"/>
          <w:lang w:val="nl"/>
        </w:rPr>
        <w:t xml:space="preserve">&gt;. Het is voor opdrachtgever mogelijk </w:t>
      </w:r>
      <w:r w:rsidR="00E13D2F">
        <w:rPr>
          <w:rFonts w:cs="Arial"/>
          <w:lang w:val="nl"/>
        </w:rPr>
        <w:t>vijfmaal (5x)</w:t>
      </w:r>
      <w:r w:rsidRPr="00325FD5">
        <w:rPr>
          <w:rFonts w:cs="Arial"/>
          <w:color w:val="92D050"/>
          <w:lang w:val="nl"/>
        </w:rPr>
        <w:t xml:space="preserve"> </w:t>
      </w:r>
      <w:r w:rsidRPr="001A5063">
        <w:rPr>
          <w:rFonts w:cs="Arial"/>
          <w:lang w:val="nl"/>
        </w:rPr>
        <w:t xml:space="preserve">een </w:t>
      </w:r>
      <w:r w:rsidRPr="00E13D2F">
        <w:rPr>
          <w:rFonts w:cs="Arial"/>
          <w:lang w:val="nl"/>
        </w:rPr>
        <w:t xml:space="preserve">verlenging af te sluiten voor 1 jaar zodat de totale maximale duur uitkomt op 6 jaar. Deze </w:t>
      </w:r>
      <w:r w:rsidRPr="001A5063">
        <w:rPr>
          <w:rFonts w:cs="Arial"/>
          <w:lang w:val="nl"/>
        </w:rPr>
        <w:t xml:space="preserve">verlengingen worden stilzwijgend afgenomen. Als de opdrachtgever besluit niet in te gaan op de </w:t>
      </w:r>
      <w:r w:rsidRPr="00875316">
        <w:rPr>
          <w:rFonts w:cs="Arial"/>
          <w:lang w:val="nl"/>
        </w:rPr>
        <w:t xml:space="preserve">optionele verlengingen wordt dit uiterlijk </w:t>
      </w:r>
      <w:r w:rsidR="00E13D2F" w:rsidRPr="00875316">
        <w:rPr>
          <w:rFonts w:cs="Arial"/>
          <w:lang w:val="nl"/>
        </w:rPr>
        <w:t>3</w:t>
      </w:r>
      <w:r w:rsidRPr="00875316">
        <w:rPr>
          <w:rFonts w:cs="Arial"/>
          <w:lang w:val="nl"/>
        </w:rPr>
        <w:t xml:space="preserve"> maanden voorafgaande aan het verstrijken van de </w:t>
      </w:r>
      <w:r w:rsidRPr="001A5063">
        <w:rPr>
          <w:rFonts w:cs="Arial"/>
          <w:lang w:val="nl"/>
        </w:rPr>
        <w:t>termijn schriftelijk medegedeeld aan opdrachtnemer. Schematisch als volgt:</w:t>
      </w:r>
    </w:p>
    <w:p w14:paraId="0EC8513D" w14:textId="227BBBF0" w:rsidR="001A5063" w:rsidRPr="001A5063" w:rsidRDefault="001A5063" w:rsidP="00FD7138">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Pr="00875316">
        <w:rPr>
          <w:rFonts w:cs="Arial"/>
          <w:lang w:val="nl"/>
        </w:rPr>
        <w:t>&lt;VOORBEELD&gt;</w:t>
      </w:r>
      <w:r w:rsidRPr="00875316">
        <w:rPr>
          <w:rFonts w:cs="Arial"/>
          <w:lang w:val="nl"/>
        </w:rPr>
        <w:br/>
      </w:r>
      <w:r w:rsidRPr="00325FD5">
        <w:rPr>
          <w:rFonts w:cs="Arial"/>
          <w:color w:val="00B050"/>
          <w:lang w:val="nl"/>
        </w:rPr>
        <w:t xml:space="preserve">1 </w:t>
      </w:r>
      <w:r w:rsidR="002664B4">
        <w:rPr>
          <w:rFonts w:cs="Arial"/>
          <w:color w:val="00B050"/>
          <w:lang w:val="nl"/>
        </w:rPr>
        <w:t>september</w:t>
      </w:r>
      <w:r w:rsidRPr="00325FD5">
        <w:rPr>
          <w:rFonts w:cs="Arial"/>
          <w:color w:val="00B050"/>
          <w:lang w:val="nl"/>
        </w:rPr>
        <w:t xml:space="preserve"> 20</w:t>
      </w:r>
      <w:r w:rsidR="00B61BA8">
        <w:rPr>
          <w:rFonts w:cs="Arial"/>
          <w:color w:val="00B050"/>
          <w:lang w:val="nl"/>
        </w:rPr>
        <w:t>22</w:t>
      </w:r>
      <w:r w:rsidRPr="00325FD5">
        <w:rPr>
          <w:rFonts w:cs="Arial"/>
          <w:color w:val="00B050"/>
          <w:lang w:val="nl"/>
        </w:rPr>
        <w:t xml:space="preserve"> tot en met 31 </w:t>
      </w:r>
      <w:r w:rsidR="00A26880">
        <w:rPr>
          <w:rFonts w:cs="Arial"/>
          <w:color w:val="00B050"/>
          <w:lang w:val="nl"/>
        </w:rPr>
        <w:t>augustus</w:t>
      </w:r>
      <w:r w:rsidRPr="00325FD5">
        <w:rPr>
          <w:rFonts w:cs="Arial"/>
          <w:color w:val="00B050"/>
          <w:lang w:val="nl"/>
        </w:rPr>
        <w:t xml:space="preserve"> 202</w:t>
      </w:r>
      <w:r w:rsidR="00B61BA8">
        <w:rPr>
          <w:rFonts w:cs="Arial"/>
          <w:color w:val="00B050"/>
          <w:lang w:val="nl"/>
        </w:rPr>
        <w:t>3</w:t>
      </w:r>
      <w:r w:rsidRPr="00325FD5">
        <w:rPr>
          <w:rFonts w:cs="Arial"/>
          <w:color w:val="00B050"/>
          <w:lang w:val="nl"/>
        </w:rPr>
        <w:t xml:space="preserve"> (opzeggen vóór 1 </w:t>
      </w:r>
      <w:r w:rsidR="00B61BA8">
        <w:rPr>
          <w:rFonts w:cs="Arial"/>
          <w:color w:val="00B050"/>
          <w:lang w:val="nl"/>
        </w:rPr>
        <w:t>juni</w:t>
      </w:r>
      <w:r w:rsidRPr="00325FD5">
        <w:rPr>
          <w:rFonts w:cs="Arial"/>
          <w:color w:val="00B050"/>
          <w:lang w:val="nl"/>
        </w:rPr>
        <w:t xml:space="preserve"> 202</w:t>
      </w:r>
      <w:r w:rsidR="00B61BA8">
        <w:rPr>
          <w:rFonts w:cs="Arial"/>
          <w:color w:val="00B050"/>
          <w:lang w:val="nl"/>
        </w:rPr>
        <w:t>3</w:t>
      </w:r>
      <w:r w:rsidRPr="00325FD5">
        <w:rPr>
          <w:rFonts w:cs="Arial"/>
          <w:color w:val="00B050"/>
          <w:lang w:val="nl"/>
        </w:rPr>
        <w:t>);</w:t>
      </w:r>
      <w:r w:rsidRPr="00325FD5">
        <w:rPr>
          <w:rFonts w:cs="Arial"/>
          <w:color w:val="00B050"/>
          <w:lang w:val="nl"/>
        </w:rPr>
        <w:br/>
        <w:t xml:space="preserve">1 </w:t>
      </w:r>
      <w:r w:rsidR="00A26880">
        <w:rPr>
          <w:rFonts w:cs="Arial"/>
          <w:color w:val="00B050"/>
          <w:lang w:val="nl"/>
        </w:rPr>
        <w:t>september</w:t>
      </w:r>
      <w:r w:rsidR="00A26880" w:rsidRPr="00325FD5">
        <w:rPr>
          <w:rFonts w:cs="Arial"/>
          <w:color w:val="00B050"/>
          <w:lang w:val="nl"/>
        </w:rPr>
        <w:t xml:space="preserve"> </w:t>
      </w:r>
      <w:r w:rsidRPr="00325FD5">
        <w:rPr>
          <w:rFonts w:cs="Arial"/>
          <w:color w:val="00B050"/>
          <w:lang w:val="nl"/>
        </w:rPr>
        <w:t>202</w:t>
      </w:r>
      <w:r w:rsidR="00B61BA8">
        <w:rPr>
          <w:rFonts w:cs="Arial"/>
          <w:color w:val="00B050"/>
          <w:lang w:val="nl"/>
        </w:rPr>
        <w:t>3</w:t>
      </w:r>
      <w:r w:rsidRPr="00325FD5">
        <w:rPr>
          <w:rFonts w:cs="Arial"/>
          <w:color w:val="00B050"/>
          <w:lang w:val="nl"/>
        </w:rPr>
        <w:t xml:space="preserve"> tot en met 31 </w:t>
      </w:r>
      <w:r w:rsidR="00A26880">
        <w:rPr>
          <w:rFonts w:cs="Arial"/>
          <w:color w:val="00B050"/>
          <w:lang w:val="nl"/>
        </w:rPr>
        <w:t>augustus</w:t>
      </w:r>
      <w:r w:rsidR="00A26880" w:rsidRPr="00325FD5">
        <w:rPr>
          <w:rFonts w:cs="Arial"/>
          <w:color w:val="00B050"/>
          <w:lang w:val="nl"/>
        </w:rPr>
        <w:t xml:space="preserve"> </w:t>
      </w:r>
      <w:r w:rsidRPr="00325FD5">
        <w:rPr>
          <w:rFonts w:cs="Arial"/>
          <w:color w:val="00B050"/>
          <w:lang w:val="nl"/>
        </w:rPr>
        <w:t>202</w:t>
      </w:r>
      <w:r w:rsidR="00B61BA8">
        <w:rPr>
          <w:rFonts w:cs="Arial"/>
          <w:color w:val="00B050"/>
          <w:lang w:val="nl"/>
        </w:rPr>
        <w:t>4</w:t>
      </w:r>
      <w:r w:rsidRPr="00325FD5">
        <w:rPr>
          <w:rFonts w:cs="Arial"/>
          <w:color w:val="00B050"/>
          <w:lang w:val="nl"/>
        </w:rPr>
        <w:t xml:space="preserve"> (opzeggen vóór 1 </w:t>
      </w:r>
      <w:r w:rsidR="00B61BA8">
        <w:rPr>
          <w:rFonts w:cs="Arial"/>
          <w:color w:val="00B050"/>
          <w:lang w:val="nl"/>
        </w:rPr>
        <w:t>juni</w:t>
      </w:r>
      <w:r w:rsidRPr="00325FD5">
        <w:rPr>
          <w:rFonts w:cs="Arial"/>
          <w:color w:val="00B050"/>
          <w:lang w:val="nl"/>
        </w:rPr>
        <w:t xml:space="preserve"> 202</w:t>
      </w:r>
      <w:r w:rsidR="00B61BA8">
        <w:rPr>
          <w:rFonts w:cs="Arial"/>
          <w:color w:val="00B050"/>
          <w:lang w:val="nl"/>
        </w:rPr>
        <w:t>4</w:t>
      </w:r>
      <w:r w:rsidRPr="00325FD5">
        <w:rPr>
          <w:rFonts w:cs="Arial"/>
          <w:color w:val="00B050"/>
          <w:lang w:val="nl"/>
        </w:rPr>
        <w:t>);</w:t>
      </w:r>
      <w:r w:rsidRPr="00325FD5">
        <w:rPr>
          <w:rFonts w:cs="Arial"/>
          <w:color w:val="00B050"/>
          <w:lang w:val="nl"/>
        </w:rPr>
        <w:br/>
      </w:r>
      <w:r w:rsidR="00B61BA8" w:rsidRPr="00325FD5">
        <w:rPr>
          <w:rFonts w:cs="Arial"/>
          <w:color w:val="00B050"/>
          <w:lang w:val="nl"/>
        </w:rPr>
        <w:t xml:space="preserve">1 </w:t>
      </w:r>
      <w:r w:rsidR="00B61BA8">
        <w:rPr>
          <w:rFonts w:cs="Arial"/>
          <w:color w:val="00B050"/>
          <w:lang w:val="nl"/>
        </w:rPr>
        <w:t>september</w:t>
      </w:r>
      <w:r w:rsidR="00B61BA8" w:rsidRPr="00325FD5">
        <w:rPr>
          <w:rFonts w:cs="Arial"/>
          <w:color w:val="00B050"/>
          <w:lang w:val="nl"/>
        </w:rPr>
        <w:t xml:space="preserve"> 202</w:t>
      </w:r>
      <w:r w:rsidR="00B61BA8">
        <w:rPr>
          <w:rFonts w:cs="Arial"/>
          <w:color w:val="00B050"/>
          <w:lang w:val="nl"/>
        </w:rPr>
        <w:t>4</w:t>
      </w:r>
      <w:r w:rsidR="00B61BA8" w:rsidRPr="00325FD5">
        <w:rPr>
          <w:rFonts w:cs="Arial"/>
          <w:color w:val="00B050"/>
          <w:lang w:val="nl"/>
        </w:rPr>
        <w:t xml:space="preserve"> tot en met 31 </w:t>
      </w:r>
      <w:r w:rsidR="00B61BA8">
        <w:rPr>
          <w:rFonts w:cs="Arial"/>
          <w:color w:val="00B050"/>
          <w:lang w:val="nl"/>
        </w:rPr>
        <w:t>augustus</w:t>
      </w:r>
      <w:r w:rsidR="00B61BA8" w:rsidRPr="00325FD5">
        <w:rPr>
          <w:rFonts w:cs="Arial"/>
          <w:color w:val="00B050"/>
          <w:lang w:val="nl"/>
        </w:rPr>
        <w:t xml:space="preserve"> 202</w:t>
      </w:r>
      <w:r w:rsidR="00B61BA8">
        <w:rPr>
          <w:rFonts w:cs="Arial"/>
          <w:color w:val="00B050"/>
          <w:lang w:val="nl"/>
        </w:rPr>
        <w:t>5</w:t>
      </w:r>
      <w:r w:rsidR="00B61BA8" w:rsidRPr="00325FD5">
        <w:rPr>
          <w:rFonts w:cs="Arial"/>
          <w:color w:val="00B050"/>
          <w:lang w:val="nl"/>
        </w:rPr>
        <w:t xml:space="preserve"> (opzeggen vóór 1 </w:t>
      </w:r>
      <w:r w:rsidR="00B61BA8">
        <w:rPr>
          <w:rFonts w:cs="Arial"/>
          <w:color w:val="00B050"/>
          <w:lang w:val="nl"/>
        </w:rPr>
        <w:t>juni</w:t>
      </w:r>
      <w:r w:rsidR="00B61BA8" w:rsidRPr="00325FD5">
        <w:rPr>
          <w:rFonts w:cs="Arial"/>
          <w:color w:val="00B050"/>
          <w:lang w:val="nl"/>
        </w:rPr>
        <w:t xml:space="preserve"> 202</w:t>
      </w:r>
      <w:r w:rsidR="00B61BA8">
        <w:rPr>
          <w:rFonts w:cs="Arial"/>
          <w:color w:val="00B050"/>
          <w:lang w:val="nl"/>
        </w:rPr>
        <w:t>5</w:t>
      </w:r>
      <w:r w:rsidR="00B61BA8" w:rsidRPr="00325FD5">
        <w:rPr>
          <w:rFonts w:cs="Arial"/>
          <w:color w:val="00B050"/>
          <w:lang w:val="nl"/>
        </w:rPr>
        <w:t>);</w:t>
      </w:r>
      <w:r w:rsidR="00B61BA8" w:rsidRPr="00325FD5">
        <w:rPr>
          <w:rFonts w:cs="Arial"/>
          <w:color w:val="00B050"/>
          <w:lang w:val="nl"/>
        </w:rPr>
        <w:br/>
        <w:t xml:space="preserve">1 </w:t>
      </w:r>
      <w:r w:rsidR="00B61BA8">
        <w:rPr>
          <w:rFonts w:cs="Arial"/>
          <w:color w:val="00B050"/>
          <w:lang w:val="nl"/>
        </w:rPr>
        <w:t>september</w:t>
      </w:r>
      <w:r w:rsidR="00B61BA8" w:rsidRPr="00325FD5">
        <w:rPr>
          <w:rFonts w:cs="Arial"/>
          <w:color w:val="00B050"/>
          <w:lang w:val="nl"/>
        </w:rPr>
        <w:t xml:space="preserve"> 202</w:t>
      </w:r>
      <w:r w:rsidR="00B61BA8">
        <w:rPr>
          <w:rFonts w:cs="Arial"/>
          <w:color w:val="00B050"/>
          <w:lang w:val="nl"/>
        </w:rPr>
        <w:t>5</w:t>
      </w:r>
      <w:r w:rsidR="00B61BA8" w:rsidRPr="00325FD5">
        <w:rPr>
          <w:rFonts w:cs="Arial"/>
          <w:color w:val="00B050"/>
          <w:lang w:val="nl"/>
        </w:rPr>
        <w:t xml:space="preserve"> tot en met 31 </w:t>
      </w:r>
      <w:r w:rsidR="00B61BA8">
        <w:rPr>
          <w:rFonts w:cs="Arial"/>
          <w:color w:val="00B050"/>
          <w:lang w:val="nl"/>
        </w:rPr>
        <w:t>augustus</w:t>
      </w:r>
      <w:r w:rsidR="00B61BA8" w:rsidRPr="00325FD5">
        <w:rPr>
          <w:rFonts w:cs="Arial"/>
          <w:color w:val="00B050"/>
          <w:lang w:val="nl"/>
        </w:rPr>
        <w:t xml:space="preserve"> 202</w:t>
      </w:r>
      <w:r w:rsidR="00B61BA8">
        <w:rPr>
          <w:rFonts w:cs="Arial"/>
          <w:color w:val="00B050"/>
          <w:lang w:val="nl"/>
        </w:rPr>
        <w:t>6</w:t>
      </w:r>
      <w:r w:rsidR="00B61BA8" w:rsidRPr="00325FD5">
        <w:rPr>
          <w:rFonts w:cs="Arial"/>
          <w:color w:val="00B050"/>
          <w:lang w:val="nl"/>
        </w:rPr>
        <w:t xml:space="preserve"> (opzeggen vóór 1 </w:t>
      </w:r>
      <w:r w:rsidR="00B61BA8">
        <w:rPr>
          <w:rFonts w:cs="Arial"/>
          <w:color w:val="00B050"/>
          <w:lang w:val="nl"/>
        </w:rPr>
        <w:t>juni</w:t>
      </w:r>
      <w:r w:rsidR="00B61BA8" w:rsidRPr="00325FD5">
        <w:rPr>
          <w:rFonts w:cs="Arial"/>
          <w:color w:val="00B050"/>
          <w:lang w:val="nl"/>
        </w:rPr>
        <w:t xml:space="preserve"> 202</w:t>
      </w:r>
      <w:r w:rsidR="00B61BA8">
        <w:rPr>
          <w:rFonts w:cs="Arial"/>
          <w:color w:val="00B050"/>
          <w:lang w:val="nl"/>
        </w:rPr>
        <w:t>6</w:t>
      </w:r>
      <w:r w:rsidR="00B61BA8" w:rsidRPr="00325FD5">
        <w:rPr>
          <w:rFonts w:cs="Arial"/>
          <w:color w:val="00B050"/>
          <w:lang w:val="nl"/>
        </w:rPr>
        <w:t>);</w:t>
      </w:r>
      <w:r w:rsidR="00B61BA8" w:rsidRPr="00325FD5">
        <w:rPr>
          <w:rFonts w:cs="Arial"/>
          <w:color w:val="00B050"/>
          <w:lang w:val="nl"/>
        </w:rPr>
        <w:br/>
        <w:t xml:space="preserve">1 </w:t>
      </w:r>
      <w:r w:rsidR="00B61BA8">
        <w:rPr>
          <w:rFonts w:cs="Arial"/>
          <w:color w:val="00B050"/>
          <w:lang w:val="nl"/>
        </w:rPr>
        <w:t>september</w:t>
      </w:r>
      <w:r w:rsidR="00B61BA8" w:rsidRPr="00325FD5">
        <w:rPr>
          <w:rFonts w:cs="Arial"/>
          <w:color w:val="00B050"/>
          <w:lang w:val="nl"/>
        </w:rPr>
        <w:t xml:space="preserve"> 202</w:t>
      </w:r>
      <w:r w:rsidR="00B61BA8">
        <w:rPr>
          <w:rFonts w:cs="Arial"/>
          <w:color w:val="00B050"/>
          <w:lang w:val="nl"/>
        </w:rPr>
        <w:t>6</w:t>
      </w:r>
      <w:r w:rsidR="00B61BA8" w:rsidRPr="00325FD5">
        <w:rPr>
          <w:rFonts w:cs="Arial"/>
          <w:color w:val="00B050"/>
          <w:lang w:val="nl"/>
        </w:rPr>
        <w:t xml:space="preserve"> tot en met 31 </w:t>
      </w:r>
      <w:r w:rsidR="00B61BA8">
        <w:rPr>
          <w:rFonts w:cs="Arial"/>
          <w:color w:val="00B050"/>
          <w:lang w:val="nl"/>
        </w:rPr>
        <w:t>augustus</w:t>
      </w:r>
      <w:r w:rsidR="00B61BA8" w:rsidRPr="00325FD5">
        <w:rPr>
          <w:rFonts w:cs="Arial"/>
          <w:color w:val="00B050"/>
          <w:lang w:val="nl"/>
        </w:rPr>
        <w:t xml:space="preserve"> 202</w:t>
      </w:r>
      <w:r w:rsidR="00B61BA8">
        <w:rPr>
          <w:rFonts w:cs="Arial"/>
          <w:color w:val="00B050"/>
          <w:lang w:val="nl"/>
        </w:rPr>
        <w:t>7</w:t>
      </w:r>
      <w:r w:rsidR="00B61BA8" w:rsidRPr="00325FD5">
        <w:rPr>
          <w:rFonts w:cs="Arial"/>
          <w:color w:val="00B050"/>
          <w:lang w:val="nl"/>
        </w:rPr>
        <w:t xml:space="preserve"> (opzeggen vóór 1 </w:t>
      </w:r>
      <w:r w:rsidR="00B61BA8">
        <w:rPr>
          <w:rFonts w:cs="Arial"/>
          <w:color w:val="00B050"/>
          <w:lang w:val="nl"/>
        </w:rPr>
        <w:t>juni</w:t>
      </w:r>
      <w:r w:rsidR="00B61BA8" w:rsidRPr="00325FD5">
        <w:rPr>
          <w:rFonts w:cs="Arial"/>
          <w:color w:val="00B050"/>
          <w:lang w:val="nl"/>
        </w:rPr>
        <w:t xml:space="preserve"> 202</w:t>
      </w:r>
      <w:r w:rsidR="00B61BA8">
        <w:rPr>
          <w:rFonts w:cs="Arial"/>
          <w:color w:val="00B050"/>
          <w:lang w:val="nl"/>
        </w:rPr>
        <w:t>7</w:t>
      </w:r>
      <w:r w:rsidR="00B61BA8" w:rsidRPr="00325FD5">
        <w:rPr>
          <w:rFonts w:cs="Arial"/>
          <w:color w:val="00B050"/>
          <w:lang w:val="nl"/>
        </w:rPr>
        <w:t>);</w:t>
      </w:r>
      <w:r w:rsidR="00B61BA8" w:rsidRPr="00325FD5">
        <w:rPr>
          <w:rFonts w:cs="Arial"/>
          <w:color w:val="00B050"/>
          <w:lang w:val="nl"/>
        </w:rPr>
        <w:br/>
      </w:r>
      <w:r w:rsidRPr="00325FD5">
        <w:rPr>
          <w:rFonts w:cs="Arial"/>
          <w:color w:val="00B050"/>
          <w:lang w:val="nl"/>
        </w:rPr>
        <w:t xml:space="preserve">1 </w:t>
      </w:r>
      <w:r w:rsidR="00A26880">
        <w:rPr>
          <w:rFonts w:cs="Arial"/>
          <w:color w:val="00B050"/>
          <w:lang w:val="nl"/>
        </w:rPr>
        <w:t>september</w:t>
      </w:r>
      <w:r w:rsidR="00A26880" w:rsidRPr="00325FD5">
        <w:rPr>
          <w:rFonts w:cs="Arial"/>
          <w:color w:val="00B050"/>
          <w:lang w:val="nl"/>
        </w:rPr>
        <w:t xml:space="preserve"> </w:t>
      </w:r>
      <w:r w:rsidRPr="00325FD5">
        <w:rPr>
          <w:rFonts w:cs="Arial"/>
          <w:color w:val="00B050"/>
          <w:lang w:val="nl"/>
        </w:rPr>
        <w:t>202</w:t>
      </w:r>
      <w:r w:rsidR="00B61BA8">
        <w:rPr>
          <w:rFonts w:cs="Arial"/>
          <w:color w:val="00B050"/>
          <w:lang w:val="nl"/>
        </w:rPr>
        <w:t>7</w:t>
      </w:r>
      <w:r w:rsidRPr="00325FD5">
        <w:rPr>
          <w:rFonts w:cs="Arial"/>
          <w:color w:val="00B050"/>
          <w:lang w:val="nl"/>
        </w:rPr>
        <w:t xml:space="preserve"> tot en met 31 </w:t>
      </w:r>
      <w:r w:rsidR="00A26880">
        <w:rPr>
          <w:rFonts w:cs="Arial"/>
          <w:color w:val="00B050"/>
          <w:lang w:val="nl"/>
        </w:rPr>
        <w:t>augustus</w:t>
      </w:r>
      <w:r w:rsidR="00A26880" w:rsidRPr="00325FD5">
        <w:rPr>
          <w:rFonts w:cs="Arial"/>
          <w:color w:val="00B050"/>
          <w:lang w:val="nl"/>
        </w:rPr>
        <w:t xml:space="preserve"> </w:t>
      </w:r>
      <w:r w:rsidRPr="00325FD5">
        <w:rPr>
          <w:rFonts w:cs="Arial"/>
          <w:color w:val="00B050"/>
          <w:lang w:val="nl"/>
        </w:rPr>
        <w:t>202</w:t>
      </w:r>
      <w:r w:rsidR="00B61BA8">
        <w:rPr>
          <w:rFonts w:cs="Arial"/>
          <w:color w:val="00B050"/>
          <w:lang w:val="nl"/>
        </w:rPr>
        <w:t>8</w:t>
      </w:r>
      <w:r w:rsidRPr="00325FD5">
        <w:rPr>
          <w:rFonts w:cs="Arial"/>
          <w:color w:val="00B050"/>
          <w:lang w:val="nl"/>
        </w:rPr>
        <w:t>.</w:t>
      </w:r>
      <w:r w:rsidRPr="00325FD5">
        <w:rPr>
          <w:rFonts w:cs="Arial"/>
          <w:color w:val="00B050"/>
          <w:lang w:val="nl"/>
        </w:rPr>
        <w:br/>
      </w:r>
      <w:r>
        <w:rPr>
          <w:rFonts w:cs="Arial"/>
          <w:lang w:val="nl"/>
        </w:rPr>
        <w:br/>
        <w:t>Deze o</w:t>
      </w:r>
      <w:r w:rsidRPr="001A5063">
        <w:rPr>
          <w:rFonts w:cs="Arial"/>
          <w:lang w:val="nl"/>
        </w:rPr>
        <w:t xml:space="preserve">vereenkomst vervalt van rechtswege op </w:t>
      </w:r>
      <w:r w:rsidRPr="00325FD5">
        <w:rPr>
          <w:rFonts w:cs="Arial"/>
          <w:color w:val="00B050"/>
          <w:lang w:val="nl"/>
        </w:rPr>
        <w:t xml:space="preserve">1 </w:t>
      </w:r>
      <w:r w:rsidR="00875316">
        <w:rPr>
          <w:rFonts w:cs="Arial"/>
          <w:color w:val="00B050"/>
          <w:lang w:val="nl"/>
        </w:rPr>
        <w:t xml:space="preserve">september </w:t>
      </w:r>
      <w:r w:rsidRPr="00325FD5">
        <w:rPr>
          <w:rFonts w:cs="Arial"/>
          <w:color w:val="00B050"/>
          <w:lang w:val="nl"/>
        </w:rPr>
        <w:t>202</w:t>
      </w:r>
      <w:r w:rsidR="00875316">
        <w:rPr>
          <w:rFonts w:cs="Arial"/>
          <w:color w:val="00B050"/>
          <w:lang w:val="nl"/>
        </w:rPr>
        <w:t>8</w:t>
      </w:r>
      <w:r w:rsidRPr="00325FD5">
        <w:rPr>
          <w:rFonts w:cs="Arial"/>
          <w:color w:val="00B050"/>
          <w:lang w:val="nl"/>
        </w:rPr>
        <w:t>.</w:t>
      </w:r>
    </w:p>
    <w:p w14:paraId="0EC85143" w14:textId="77777777" w:rsidR="00920038" w:rsidRDefault="00920038" w:rsidP="006E2328">
      <w:pPr>
        <w:spacing w:after="120" w:line="240" w:lineRule="auto"/>
        <w:ind w:firstLine="360"/>
        <w:jc w:val="both"/>
        <w:rPr>
          <w:rFonts w:cs="Arial"/>
        </w:rPr>
      </w:pPr>
      <w:r w:rsidRPr="001C3903">
        <w:rPr>
          <w:rFonts w:cs="Arial"/>
        </w:rPr>
        <w:t xml:space="preserve">Opzegging dient schriftelijk te geschieden onder opgave van redenen. </w:t>
      </w:r>
    </w:p>
    <w:p w14:paraId="0EC85144"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77777777" w:rsidR="001A5063" w:rsidRPr="00EE5476" w:rsidRDefault="001A5063" w:rsidP="00FD7138">
      <w:pPr>
        <w:spacing w:line="240" w:lineRule="auto"/>
        <w:jc w:val="both"/>
        <w:rPr>
          <w:rFonts w:cs="Arial"/>
          <w:highlight w:val="yellow"/>
          <w:lang w:val="nl"/>
        </w:rPr>
      </w:pPr>
      <w:r w:rsidRPr="00924C40">
        <w:rPr>
          <w:rFonts w:eastAsia="Calibri" w:cs="Arial"/>
        </w:rPr>
        <w:t>Opdrachtnemer verzorgt ten behoeve van opdrachtgever de volgende leveringen en diensten:</w:t>
      </w:r>
      <w:r w:rsidRPr="00EE5476">
        <w:rPr>
          <w:rFonts w:cs="Arial"/>
          <w:highlight w:val="yellow"/>
          <w:lang w:val="nl"/>
        </w:rPr>
        <w:t xml:space="preserve"> </w:t>
      </w:r>
    </w:p>
    <w:p w14:paraId="0EC85147"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0EC85149" w14:textId="77777777"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inclusief belasting en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0EC8514A" w14:textId="3BFA2B8A" w:rsidR="00EF3EAE" w:rsidRPr="006D0EC0" w:rsidRDefault="00BD7459" w:rsidP="00FD7138">
      <w:pPr>
        <w:pStyle w:val="Lijstalinea"/>
        <w:numPr>
          <w:ilvl w:val="0"/>
          <w:numId w:val="17"/>
        </w:numPr>
        <w:spacing w:after="120" w:line="240" w:lineRule="auto"/>
        <w:jc w:val="both"/>
        <w:rPr>
          <w:rFonts w:cs="Arial"/>
        </w:rPr>
      </w:pPr>
      <w:r w:rsidRPr="001E45E0">
        <w:rPr>
          <w:rFonts w:cs="Arial"/>
        </w:rPr>
        <w:t xml:space="preserve">Facturatie vindt als volgt plaats: Opdrachtnemer stuurt digitaal via </w:t>
      </w:r>
      <w:hyperlink r:id="rId11" w:history="1">
        <w:r w:rsidRPr="001E45E0">
          <w:rPr>
            <w:rFonts w:cs="Arial"/>
          </w:rPr>
          <w:t>facturen@vrln.nl</w:t>
        </w:r>
      </w:hyperlink>
      <w:r w:rsidR="00EF3EAE" w:rsidRPr="001E45E0">
        <w:rPr>
          <w:rFonts w:cs="Arial"/>
        </w:rPr>
        <w:t>. De factur</w:t>
      </w:r>
      <w:r w:rsidR="006D0EC0">
        <w:rPr>
          <w:rFonts w:cs="Arial"/>
        </w:rPr>
        <w:t>en</w:t>
      </w:r>
      <w:r w:rsidR="00EF3EAE" w:rsidRPr="001E45E0">
        <w:rPr>
          <w:rFonts w:cs="Arial"/>
        </w:rPr>
        <w:t xml:space="preserve"> </w:t>
      </w:r>
      <w:r w:rsidR="00EF3EAE" w:rsidRPr="006D0EC0">
        <w:rPr>
          <w:rFonts w:cs="Arial"/>
        </w:rPr>
        <w:t>voldoe</w:t>
      </w:r>
      <w:r w:rsidR="006D0EC0" w:rsidRPr="006D0EC0">
        <w:rPr>
          <w:rFonts w:cs="Arial"/>
        </w:rPr>
        <w:t>n</w:t>
      </w:r>
      <w:r w:rsidR="00EF3EAE" w:rsidRPr="006D0EC0">
        <w:rPr>
          <w:rFonts w:cs="Arial"/>
        </w:rPr>
        <w:t xml:space="preserve"> aan de eisen zoals opgenomen in Bijlage 10 van het beschrijvend document. </w:t>
      </w:r>
    </w:p>
    <w:p w14:paraId="0EC8514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0EC8514E"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DA5A54" w:rsidRPr="00943973">
        <w:rPr>
          <w:rFonts w:cs="Arial"/>
          <w:color w:val="00B050"/>
        </w:rPr>
        <w:t>&lt;&lt;datum</w:t>
      </w:r>
      <w:r w:rsidR="00DA5A54" w:rsidRPr="001E45E0">
        <w:rPr>
          <w:rFonts w:cs="Arial"/>
        </w:rPr>
        <w:t>&gt;&gt;</w:t>
      </w:r>
      <w:r w:rsidRPr="001E45E0">
        <w:rPr>
          <w:rFonts w:cs="Arial"/>
        </w:rPr>
        <w:t xml:space="preserve">. </w:t>
      </w:r>
    </w:p>
    <w:p w14:paraId="0EC8514F" w14:textId="4A340C95" w:rsidR="00BD7459" w:rsidRPr="001E45E0" w:rsidRDefault="00BD7459" w:rsidP="00FD7138">
      <w:pPr>
        <w:pStyle w:val="Lijstalinea"/>
        <w:numPr>
          <w:ilvl w:val="0"/>
          <w:numId w:val="17"/>
        </w:numPr>
        <w:spacing w:after="120" w:line="240" w:lineRule="auto"/>
        <w:jc w:val="both"/>
        <w:rPr>
          <w:rFonts w:cs="Arial"/>
        </w:rPr>
      </w:pPr>
      <w:r w:rsidRPr="001E45E0">
        <w:rPr>
          <w:rFonts w:cs="Arial"/>
        </w:rPr>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de </w:t>
      </w:r>
      <w:r w:rsidR="005914FB">
        <w:rPr>
          <w:rFonts w:cs="Arial"/>
        </w:rPr>
        <w:t>P</w:t>
      </w:r>
      <w:r w:rsidRPr="001E45E0">
        <w:rPr>
          <w:rFonts w:cs="Arial"/>
        </w:rPr>
        <w:t>PI</w:t>
      </w:r>
      <w:r w:rsidR="00A512C3">
        <w:rPr>
          <w:rFonts w:cs="Arial"/>
        </w:rPr>
        <w:t>, afzetprijzen SBI 2008</w:t>
      </w:r>
      <w:r w:rsidRPr="001E45E0">
        <w:rPr>
          <w:rFonts w:cs="Arial"/>
        </w:rPr>
        <w:t xml:space="preserve"> (2015=100) of het meest recente peildatum van het CBS.  </w:t>
      </w:r>
    </w:p>
    <w:p w14:paraId="0EC85150"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DA5A54" w:rsidRPr="001E45E0">
        <w:rPr>
          <w:rFonts w:cs="Arial"/>
          <w:color w:val="00B050"/>
        </w:rPr>
        <w:t>&lt;&lt;datum</w:t>
      </w:r>
      <w:r w:rsidR="00DA5A54" w:rsidRPr="001E45E0">
        <w:rPr>
          <w:rFonts w:cs="Arial"/>
        </w:rPr>
        <w:t>&gt;&gt;</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januari van het opvolgende jaar. </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0E704156" w14:textId="77777777" w:rsidR="002509B8" w:rsidRDefault="002509B8">
      <w:pPr>
        <w:rPr>
          <w:rFonts w:eastAsiaTheme="minorEastAsia" w:cs="Arial"/>
          <w:b/>
        </w:rPr>
      </w:pPr>
      <w:r>
        <w:rPr>
          <w:rFonts w:cs="Arial"/>
          <w:b/>
        </w:rPr>
        <w:br w:type="page"/>
      </w:r>
    </w:p>
    <w:p w14:paraId="7775AD61" w14:textId="77777777" w:rsidR="002509B8" w:rsidRDefault="002509B8" w:rsidP="00FD7138">
      <w:pPr>
        <w:pStyle w:val="Geenafstand"/>
        <w:jc w:val="both"/>
        <w:rPr>
          <w:rFonts w:ascii="Arial" w:hAnsi="Arial" w:cs="Arial"/>
          <w:b/>
          <w:sz w:val="20"/>
          <w:szCs w:val="20"/>
        </w:rPr>
      </w:pPr>
    </w:p>
    <w:p w14:paraId="0EC85152" w14:textId="0387452E"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3"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0EC85154"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0EC85155"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6"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2" w:history="1"/>
      <w:r w:rsidRPr="00064997">
        <w:rPr>
          <w:rFonts w:cs="Arial"/>
        </w:rPr>
        <w:t xml:space="preserve"> </w:t>
      </w:r>
      <w:r w:rsidR="00064997">
        <w:rPr>
          <w:rFonts w:cs="Arial"/>
          <w:color w:val="00B050"/>
          <w:lang w:val="nl"/>
        </w:rPr>
        <w:t>&lt;invullen&gt;</w:t>
      </w:r>
    </w:p>
    <w:p w14:paraId="0EC85157"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0EC85158" w14:textId="4B7B1070"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w:t>
      </w:r>
      <w:r w:rsidR="003920DA">
        <w:rPr>
          <w:rFonts w:cs="Arial"/>
          <w:lang w:val="nl"/>
        </w:rPr>
        <w:t>nemer</w:t>
      </w:r>
      <w:r w:rsidR="00BD7459" w:rsidRPr="00943973">
        <w:rPr>
          <w:rFonts w:cs="Arial"/>
          <w:lang w:val="nl"/>
        </w:rPr>
        <w:t xml:space="preserve"> is:</w:t>
      </w:r>
    </w:p>
    <w:p w14:paraId="0EC85159"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0EC8515A"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B"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3" w:history="1"/>
      <w:r w:rsidRPr="00064997">
        <w:rPr>
          <w:rFonts w:cs="Arial"/>
        </w:rPr>
        <w:t xml:space="preserve"> </w:t>
      </w:r>
      <w:r w:rsidR="00064997">
        <w:rPr>
          <w:rFonts w:cs="Arial"/>
          <w:color w:val="00B050"/>
          <w:lang w:val="nl"/>
        </w:rPr>
        <w:t>&lt;invullen&gt;</w:t>
      </w:r>
    </w:p>
    <w:p w14:paraId="0EC8515C"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5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0EC8515E" w14:textId="5CA883D4"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De leveringen en diensten worden in beginsel verricht </w:t>
      </w:r>
      <w:r w:rsidR="000C4689">
        <w:rPr>
          <w:rFonts w:eastAsia="Calibri" w:cs="Arial"/>
        </w:rPr>
        <w:t>op locaties van de Opdrachtge</w:t>
      </w:r>
      <w:r w:rsidR="00B6633F">
        <w:rPr>
          <w:rFonts w:eastAsia="Calibri" w:cs="Arial"/>
        </w:rPr>
        <w:t>ver</w:t>
      </w:r>
      <w:r w:rsidRPr="00924C40">
        <w:rPr>
          <w:rFonts w:eastAsia="Calibri" w:cs="Arial"/>
        </w:rPr>
        <w:t>.</w:t>
      </w:r>
    </w:p>
    <w:p w14:paraId="0EC8515F"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0EC85169"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03CDD6D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 xml:space="preserve">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w:t>
      </w:r>
      <w:r w:rsidRPr="00B6633F">
        <w:rPr>
          <w:rFonts w:eastAsia="Calibri" w:cs="Arial"/>
        </w:rPr>
        <w:t>deze niet aan hem toerekenbaar is, en zal Opdrachtgever deze geleden schade/</w:t>
      </w:r>
      <w:r w:rsidR="00B6633F">
        <w:rPr>
          <w:rFonts w:eastAsia="Calibri" w:cs="Arial"/>
        </w:rPr>
        <w:t xml:space="preserve"> </w:t>
      </w:r>
      <w:r w:rsidRPr="00B6633F">
        <w:rPr>
          <w:rFonts w:eastAsia="Calibri" w:cs="Arial"/>
        </w:rPr>
        <w:t>bestuurlijke boe</w:t>
      </w:r>
      <w:r>
        <w:rPr>
          <w:rFonts w:eastAsia="Calibri" w:cs="Arial"/>
        </w:rPr>
        <w:t>te, ter hoogte van hetzelfde bedrag, volledig verhalen op Opdrachtnemer. Deze schade/</w:t>
      </w:r>
      <w:r w:rsidR="00B6633F">
        <w:rPr>
          <w:rFonts w:eastAsia="Calibri" w:cs="Arial"/>
        </w:rPr>
        <w:t xml:space="preserve"> </w:t>
      </w:r>
      <w:r>
        <w:rPr>
          <w:rFonts w:eastAsia="Calibri" w:cs="Arial"/>
        </w:rPr>
        <w:t xml:space="preserv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0EC8516B"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4492580C" w14:textId="77777777" w:rsidR="00B6633F" w:rsidRDefault="00B6633F">
      <w:pPr>
        <w:rPr>
          <w:rFonts w:eastAsiaTheme="minorEastAsia" w:cs="Arial"/>
          <w:b/>
        </w:rPr>
      </w:pPr>
      <w:r>
        <w:rPr>
          <w:rFonts w:cs="Arial"/>
          <w:b/>
        </w:rPr>
        <w:br w:type="page"/>
      </w:r>
    </w:p>
    <w:p w14:paraId="284860EA" w14:textId="77777777" w:rsidR="00B6633F" w:rsidRDefault="00B6633F" w:rsidP="00FD7138">
      <w:pPr>
        <w:pStyle w:val="Geenafstand"/>
        <w:jc w:val="both"/>
        <w:rPr>
          <w:rFonts w:ascii="Arial" w:hAnsi="Arial" w:cs="Arial"/>
          <w:b/>
          <w:sz w:val="20"/>
          <w:szCs w:val="20"/>
        </w:rPr>
      </w:pPr>
    </w:p>
    <w:p w14:paraId="441F4561" w14:textId="77777777" w:rsidR="00B6633F" w:rsidRDefault="00B6633F" w:rsidP="00FD7138">
      <w:pPr>
        <w:pStyle w:val="Geenafstand"/>
        <w:jc w:val="both"/>
        <w:rPr>
          <w:rFonts w:ascii="Arial" w:hAnsi="Arial" w:cs="Arial"/>
          <w:b/>
          <w:sz w:val="20"/>
          <w:szCs w:val="20"/>
        </w:rPr>
      </w:pPr>
    </w:p>
    <w:p w14:paraId="0EC8516D" w14:textId="7BBAB0D8"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0EC8516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0EC85171" w14:textId="7EB57E44" w:rsidR="00943973" w:rsidRPr="00325FD5" w:rsidRDefault="00943973" w:rsidP="00FD7138">
      <w:pPr>
        <w:spacing w:line="240" w:lineRule="auto"/>
        <w:ind w:left="397" w:hanging="397"/>
        <w:jc w:val="both"/>
        <w:rPr>
          <w:rFonts w:eastAsia="Calibri" w:cs="Arial"/>
        </w:rPr>
      </w:pPr>
      <w:r w:rsidRPr="00325FD5">
        <w:rPr>
          <w:rFonts w:eastAsia="Calibri" w:cs="Arial"/>
        </w:rPr>
        <w:t>Aldus op de laatste van de hierna genoemde twee data overeengekomen en 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0EC85189" w14:textId="77777777" w:rsidTr="00FD7138">
        <w:tc>
          <w:tcPr>
            <w:tcW w:w="4606" w:type="dxa"/>
          </w:tcPr>
          <w:p w14:paraId="0EC85175" w14:textId="77777777" w:rsidR="00943973" w:rsidRPr="00DB6726" w:rsidRDefault="00943973" w:rsidP="00FD7138">
            <w:pPr>
              <w:spacing w:line="240" w:lineRule="auto"/>
              <w:jc w:val="both"/>
              <w:rPr>
                <w:rFonts w:cs="Arial"/>
              </w:rPr>
            </w:pPr>
            <w:r w:rsidRPr="00DB6726">
              <w:rPr>
                <w:rFonts w:cs="Arial"/>
              </w:rPr>
              <w:t>Opdrachtgever,</w:t>
            </w:r>
          </w:p>
          <w:p w14:paraId="0EC85176" w14:textId="77777777" w:rsidR="00943973" w:rsidRPr="00DB6726" w:rsidRDefault="00943973" w:rsidP="00FD7138">
            <w:pPr>
              <w:spacing w:line="240" w:lineRule="auto"/>
              <w:jc w:val="both"/>
              <w:rPr>
                <w:rFonts w:cs="Arial"/>
              </w:rPr>
            </w:pPr>
            <w:r w:rsidRPr="00DB6726">
              <w:rPr>
                <w:rFonts w:cs="Arial"/>
              </w:rPr>
              <w:t>voor deze</w:t>
            </w:r>
          </w:p>
          <w:p w14:paraId="0EC85177" w14:textId="77777777" w:rsidR="00943973" w:rsidRPr="00DB6726" w:rsidRDefault="00943973" w:rsidP="00FD7138">
            <w:pPr>
              <w:spacing w:line="240" w:lineRule="auto"/>
              <w:jc w:val="both"/>
              <w:rPr>
                <w:rFonts w:cs="Arial"/>
              </w:rPr>
            </w:pPr>
          </w:p>
          <w:p w14:paraId="0EC85178" w14:textId="77777777" w:rsidR="00943973" w:rsidRDefault="00943973" w:rsidP="00FD7138">
            <w:pPr>
              <w:spacing w:line="240" w:lineRule="auto"/>
              <w:jc w:val="both"/>
              <w:rPr>
                <w:rFonts w:cs="Arial"/>
              </w:rPr>
            </w:pPr>
          </w:p>
          <w:p w14:paraId="0EC85179" w14:textId="77777777" w:rsidR="00943973" w:rsidRPr="00DB6726" w:rsidRDefault="00943973" w:rsidP="00FD7138">
            <w:pPr>
              <w:spacing w:line="240" w:lineRule="auto"/>
              <w:jc w:val="both"/>
              <w:rPr>
                <w:rFonts w:cs="Arial"/>
              </w:rPr>
            </w:pPr>
          </w:p>
          <w:p w14:paraId="0EC8517A" w14:textId="77777777" w:rsidR="00FD7138" w:rsidRDefault="00943973" w:rsidP="00FD7138">
            <w:pPr>
              <w:spacing w:line="240" w:lineRule="auto"/>
            </w:pPr>
            <w:r w:rsidRPr="00DF2FE8">
              <w:t>Jac J. Rooijmans</w:t>
            </w:r>
          </w:p>
          <w:p w14:paraId="0EC8517B" w14:textId="77777777" w:rsidR="00943973" w:rsidRPr="00DF2FE8" w:rsidRDefault="00943973" w:rsidP="00FD7138">
            <w:pPr>
              <w:spacing w:line="240" w:lineRule="auto"/>
            </w:pPr>
            <w:r w:rsidRPr="00DF2FE8">
              <w:t>Algemeen directeur</w:t>
            </w:r>
          </w:p>
          <w:p w14:paraId="0EC8517C" w14:textId="77777777" w:rsidR="00943973" w:rsidRDefault="00943973" w:rsidP="00FD7138">
            <w:pPr>
              <w:spacing w:line="240" w:lineRule="auto"/>
              <w:jc w:val="both"/>
              <w:rPr>
                <w:rFonts w:cs="Arial"/>
              </w:rPr>
            </w:pPr>
          </w:p>
          <w:p w14:paraId="0EC8517D" w14:textId="77777777" w:rsidR="00943973" w:rsidRPr="00DB6726" w:rsidRDefault="00943973" w:rsidP="00FD7138">
            <w:pPr>
              <w:spacing w:line="240" w:lineRule="auto"/>
              <w:jc w:val="both"/>
              <w:rPr>
                <w:rFonts w:cs="Arial"/>
              </w:rPr>
            </w:pPr>
            <w:r w:rsidRPr="00DB6726">
              <w:rPr>
                <w:rFonts w:cs="Arial"/>
              </w:rPr>
              <w:t>Datum:</w:t>
            </w:r>
          </w:p>
          <w:p w14:paraId="0EC8517E"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0EC8517F" w14:textId="77777777" w:rsidR="00943973" w:rsidRPr="00DB6726" w:rsidRDefault="00943973" w:rsidP="00FD7138">
            <w:pPr>
              <w:spacing w:line="240" w:lineRule="auto"/>
              <w:jc w:val="both"/>
              <w:rPr>
                <w:rFonts w:cs="Arial"/>
              </w:rPr>
            </w:pPr>
            <w:r w:rsidRPr="00DB6726">
              <w:rPr>
                <w:rFonts w:cs="Arial"/>
              </w:rPr>
              <w:t>Opdrachtnemer,</w:t>
            </w:r>
          </w:p>
          <w:p w14:paraId="0EC85180" w14:textId="77777777" w:rsidR="00943973" w:rsidRPr="00DB6726" w:rsidRDefault="00943973" w:rsidP="00FD7138">
            <w:pPr>
              <w:spacing w:line="240" w:lineRule="auto"/>
              <w:jc w:val="both"/>
              <w:rPr>
                <w:rFonts w:cs="Arial"/>
              </w:rPr>
            </w:pPr>
            <w:r w:rsidRPr="00DB6726">
              <w:rPr>
                <w:rFonts w:cs="Arial"/>
              </w:rPr>
              <w:t xml:space="preserve">voor deze </w:t>
            </w:r>
          </w:p>
          <w:p w14:paraId="0EC85181" w14:textId="77777777" w:rsidR="00943973" w:rsidRPr="00DB6726" w:rsidRDefault="00943973" w:rsidP="00FD7138">
            <w:pPr>
              <w:spacing w:line="240" w:lineRule="auto"/>
              <w:jc w:val="both"/>
              <w:rPr>
                <w:rFonts w:cs="Arial"/>
              </w:rPr>
            </w:pPr>
          </w:p>
          <w:p w14:paraId="0EC85182" w14:textId="77777777" w:rsidR="00943973" w:rsidRPr="00DB6726" w:rsidRDefault="00943973" w:rsidP="00FD7138">
            <w:pPr>
              <w:spacing w:line="240" w:lineRule="auto"/>
              <w:jc w:val="both"/>
              <w:rPr>
                <w:rFonts w:cs="Arial"/>
              </w:rPr>
            </w:pPr>
          </w:p>
          <w:p w14:paraId="0EC85183" w14:textId="77777777" w:rsidR="00943973" w:rsidRPr="00DB6726" w:rsidRDefault="00943973" w:rsidP="00FD7138">
            <w:pPr>
              <w:spacing w:line="240" w:lineRule="auto"/>
              <w:jc w:val="both"/>
              <w:rPr>
                <w:rFonts w:cs="Arial"/>
              </w:rPr>
            </w:pPr>
          </w:p>
          <w:p w14:paraId="0EC85184"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0EC85185"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0EC85186" w14:textId="77777777" w:rsidR="00943973" w:rsidRDefault="00943973" w:rsidP="00FD7138">
            <w:pPr>
              <w:spacing w:line="240" w:lineRule="auto"/>
              <w:jc w:val="both"/>
              <w:rPr>
                <w:rFonts w:cs="Arial"/>
              </w:rPr>
            </w:pPr>
          </w:p>
          <w:p w14:paraId="0EC85187" w14:textId="77777777" w:rsidR="00943973" w:rsidRPr="00DB6726" w:rsidRDefault="00943973" w:rsidP="00FD7138">
            <w:pPr>
              <w:spacing w:line="240" w:lineRule="auto"/>
              <w:jc w:val="both"/>
              <w:rPr>
                <w:rFonts w:cs="Arial"/>
              </w:rPr>
            </w:pPr>
            <w:r w:rsidRPr="00DB6726">
              <w:rPr>
                <w:rFonts w:cs="Arial"/>
              </w:rPr>
              <w:t>Datum:</w:t>
            </w:r>
          </w:p>
          <w:p w14:paraId="0EC85188"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174263">
      <w:headerReference w:type="default" r:id="rId14"/>
      <w:footerReference w:type="even" r:id="rId15"/>
      <w:footerReference w:type="default" r:id="rId16"/>
      <w:headerReference w:type="first" r:id="rId17"/>
      <w:footerReference w:type="first" r:id="rId18"/>
      <w:type w:val="oddPage"/>
      <w:pgSz w:w="11907" w:h="16840" w:code="9"/>
      <w:pgMar w:top="1819" w:right="1418" w:bottom="709"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17203" w14:textId="77777777" w:rsidR="001A2889" w:rsidRDefault="001A2889">
      <w:r>
        <w:separator/>
      </w:r>
    </w:p>
    <w:p w14:paraId="6E1FA8B1" w14:textId="77777777" w:rsidR="001A2889" w:rsidRDefault="001A2889"/>
  </w:endnote>
  <w:endnote w:type="continuationSeparator" w:id="0">
    <w:p w14:paraId="00184C85" w14:textId="77777777" w:rsidR="001A2889" w:rsidRDefault="001A2889">
      <w:r>
        <w:continuationSeparator/>
      </w:r>
    </w:p>
    <w:p w14:paraId="3F3C37B9" w14:textId="77777777" w:rsidR="001A2889" w:rsidRDefault="001A2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shd w:val="clear" w:color="auto" w:fill="auto"/>
        </w:tcPr>
        <w:p w14:paraId="0EC85199" w14:textId="5CD3DDC6" w:rsidR="00BA0C81" w:rsidRDefault="006906E2" w:rsidP="00DB375A">
          <w:pPr>
            <w:pStyle w:val="Huisstijl-Voettekst"/>
          </w:pPr>
          <w:r>
            <w:rPr>
              <w:noProof/>
            </w:rPr>
            <mc:AlternateContent>
              <mc:Choice Requires="wps">
                <w:drawing>
                  <wp:anchor distT="0" distB="0" distL="0" distR="0" simplePos="0" relativeHeight="25166336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ynywwNgIAAFoEAAAOAAAAAAAAAAAAAAAAAC4CAABk&#10;cnMvZTJvRG9jLnhtbFBLAQItABQABgAIAAAAIQCEsNMo1gAAAAMBAAAPAAAAAAAAAAAAAAAAAJAE&#10;AABkcnMvZG93bnJldi54bWxQSwUGAAAAAAQABADzAAAAkw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shd w:val="clear" w:color="auto" w:fill="auto"/>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r w:rsidR="00B757D0">
            <w:fldChar w:fldCharType="begin"/>
          </w:r>
          <w:r w:rsidR="00B757D0">
            <w:instrText xml:space="preserve"> NUMPAGES   \* MERGEFORMAT </w:instrText>
          </w:r>
          <w:r w:rsidR="00B757D0">
            <w:fldChar w:fldCharType="separate"/>
          </w:r>
          <w:r w:rsidR="009F7366">
            <w:t>5</w:t>
          </w:r>
          <w:r w:rsidR="00B757D0">
            <w:fldChar w:fldCharType="end"/>
          </w:r>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519D" w14:textId="01182CFF" w:rsidR="00BA0C81" w:rsidRPr="00806283" w:rsidRDefault="00B757D0" w:rsidP="0006028E">
    <w:pPr>
      <w:pStyle w:val="Voettekst"/>
      <w:rPr>
        <w:sz w:val="18"/>
      </w:rPr>
    </w:pPr>
    <w:sdt>
      <w:sdtPr>
        <w:rPr>
          <w:sz w:val="18"/>
        </w:rPr>
        <w:id w:val="-214976729"/>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r w:rsidR="00BA0C81" w:rsidRPr="00806283">
              <w:rPr>
                <w:sz w:val="18"/>
              </w:rPr>
              <w:t>VRLN-</w:t>
            </w:r>
            <w:r w:rsidR="00174263">
              <w:rPr>
                <w:sz w:val="18"/>
              </w:rPr>
              <w:t>2022-BRW-MH-005</w:t>
            </w:r>
            <w:r w:rsidR="00174263">
              <w:rPr>
                <w:sz w:val="18"/>
              </w:rPr>
              <w:tab/>
            </w:r>
            <w:r w:rsidR="00BA0C81" w:rsidRPr="00806283">
              <w:rPr>
                <w:sz w:val="18"/>
              </w:rPr>
              <w:tab/>
              <w:t xml:space="preserve">Pagina </w:t>
            </w:r>
            <w:r w:rsidR="00BA0C81" w:rsidRPr="00806283">
              <w:rPr>
                <w:bCs/>
                <w:sz w:val="18"/>
              </w:rPr>
              <w:fldChar w:fldCharType="begin"/>
            </w:r>
            <w:r w:rsidR="00BA0C81" w:rsidRPr="00806283">
              <w:rPr>
                <w:bCs/>
                <w:sz w:val="18"/>
              </w:rPr>
              <w:instrText>PAGE</w:instrText>
            </w:r>
            <w:r w:rsidR="00BA0C81" w:rsidRPr="00806283">
              <w:rPr>
                <w:bCs/>
                <w:sz w:val="18"/>
              </w:rPr>
              <w:fldChar w:fldCharType="separate"/>
            </w:r>
            <w:r w:rsidR="00AD140C">
              <w:rPr>
                <w:bCs/>
                <w:noProof/>
                <w:sz w:val="18"/>
              </w:rPr>
              <w:t>1</w:t>
            </w:r>
            <w:r w:rsidR="00BA0C81" w:rsidRPr="00806283">
              <w:rPr>
                <w:bCs/>
                <w:sz w:val="18"/>
              </w:rPr>
              <w:fldChar w:fldCharType="end"/>
            </w:r>
            <w:r w:rsidR="00BA0C81" w:rsidRPr="00806283">
              <w:rPr>
                <w:sz w:val="18"/>
              </w:rPr>
              <w:t xml:space="preserve"> van </w:t>
            </w:r>
            <w:r w:rsidR="00BA0C81" w:rsidRPr="00806283">
              <w:rPr>
                <w:bCs/>
                <w:sz w:val="18"/>
              </w:rPr>
              <w:fldChar w:fldCharType="begin"/>
            </w:r>
            <w:r w:rsidR="00BA0C81" w:rsidRPr="00806283">
              <w:rPr>
                <w:bCs/>
                <w:sz w:val="18"/>
              </w:rPr>
              <w:instrText>NUMPAGES</w:instrText>
            </w:r>
            <w:r w:rsidR="00BA0C81" w:rsidRPr="00806283">
              <w:rPr>
                <w:bCs/>
                <w:sz w:val="18"/>
              </w:rPr>
              <w:fldChar w:fldCharType="separate"/>
            </w:r>
            <w:r w:rsidR="00AD140C">
              <w:rPr>
                <w:bCs/>
                <w:noProof/>
                <w:sz w:val="18"/>
              </w:rPr>
              <w:t>5</w:t>
            </w:r>
            <w:r w:rsidR="00BA0C81" w:rsidRPr="00806283">
              <w:rPr>
                <w:bCs/>
                <w:sz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BAC4A" w14:textId="77777777" w:rsidR="001A2889" w:rsidRPr="00D94D07" w:rsidRDefault="001A2889" w:rsidP="00A00378">
      <w:pPr>
        <w:spacing w:line="200" w:lineRule="exact"/>
        <w:rPr>
          <w:sz w:val="2"/>
        </w:rPr>
      </w:pPr>
      <w:r>
        <w:separator/>
      </w:r>
    </w:p>
  </w:footnote>
  <w:footnote w:type="continuationSeparator" w:id="0">
    <w:p w14:paraId="7304B44F" w14:textId="77777777" w:rsidR="001A2889" w:rsidRDefault="001A2889">
      <w:r>
        <w:continuationSeparator/>
      </w:r>
    </w:p>
    <w:p w14:paraId="16863A61" w14:textId="77777777" w:rsidR="001A2889" w:rsidRDefault="001A28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8" name="Afbeelding 18"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458A46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22"/>
  </w:num>
  <w:num w:numId="5">
    <w:abstractNumId w:val="12"/>
  </w:num>
  <w:num w:numId="6">
    <w:abstractNumId w:val="2"/>
  </w:num>
  <w:num w:numId="7">
    <w:abstractNumId w:val="20"/>
  </w:num>
  <w:num w:numId="8">
    <w:abstractNumId w:val="7"/>
  </w:num>
  <w:num w:numId="9">
    <w:abstractNumId w:val="6"/>
  </w:num>
  <w:num w:numId="10">
    <w:abstractNumId w:val="18"/>
  </w:num>
  <w:num w:numId="11">
    <w:abstractNumId w:val="21"/>
  </w:num>
  <w:num w:numId="12">
    <w:abstractNumId w:val="15"/>
  </w:num>
  <w:num w:numId="13">
    <w:abstractNumId w:val="1"/>
  </w:num>
  <w:num w:numId="14">
    <w:abstractNumId w:val="14"/>
  </w:num>
  <w:num w:numId="15">
    <w:abstractNumId w:val="16"/>
  </w:num>
  <w:num w:numId="16">
    <w:abstractNumId w:val="8"/>
  </w:num>
  <w:num w:numId="17">
    <w:abstractNumId w:val="24"/>
  </w:num>
  <w:num w:numId="18">
    <w:abstractNumId w:val="5"/>
  </w:num>
  <w:num w:numId="19">
    <w:abstractNumId w:val="9"/>
  </w:num>
  <w:num w:numId="20">
    <w:abstractNumId w:val="3"/>
  </w:num>
  <w:num w:numId="21">
    <w:abstractNumId w:val="4"/>
  </w:num>
  <w:num w:numId="22">
    <w:abstractNumId w:val="13"/>
  </w:num>
  <w:num w:numId="23">
    <w:abstractNumId w:val="23"/>
  </w:num>
  <w:num w:numId="24">
    <w:abstractNumId w:val="19"/>
  </w:num>
  <w:num w:numId="2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4689"/>
    <w:rsid w:val="000C4C94"/>
    <w:rsid w:val="000C60FE"/>
    <w:rsid w:val="000C7802"/>
    <w:rsid w:val="000D00F5"/>
    <w:rsid w:val="000D0E59"/>
    <w:rsid w:val="000D0E65"/>
    <w:rsid w:val="000D11BF"/>
    <w:rsid w:val="000D21C6"/>
    <w:rsid w:val="000D621E"/>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D36"/>
    <w:rsid w:val="00174263"/>
    <w:rsid w:val="00175CDF"/>
    <w:rsid w:val="00177418"/>
    <w:rsid w:val="00180997"/>
    <w:rsid w:val="00182788"/>
    <w:rsid w:val="00183CA4"/>
    <w:rsid w:val="00190627"/>
    <w:rsid w:val="00191C3E"/>
    <w:rsid w:val="001949EF"/>
    <w:rsid w:val="00195E29"/>
    <w:rsid w:val="001A0573"/>
    <w:rsid w:val="001A1E48"/>
    <w:rsid w:val="001A2230"/>
    <w:rsid w:val="001A2889"/>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1B02"/>
    <w:rsid w:val="001F5DCC"/>
    <w:rsid w:val="001F6F1D"/>
    <w:rsid w:val="001F728C"/>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9B8"/>
    <w:rsid w:val="00250A6E"/>
    <w:rsid w:val="00250DF0"/>
    <w:rsid w:val="00251BE7"/>
    <w:rsid w:val="00252B88"/>
    <w:rsid w:val="002546A7"/>
    <w:rsid w:val="00260B87"/>
    <w:rsid w:val="00261210"/>
    <w:rsid w:val="00261E33"/>
    <w:rsid w:val="002623A2"/>
    <w:rsid w:val="0026346D"/>
    <w:rsid w:val="00266001"/>
    <w:rsid w:val="002664B4"/>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87C61"/>
    <w:rsid w:val="003920DA"/>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25E7"/>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14FB"/>
    <w:rsid w:val="005933F0"/>
    <w:rsid w:val="0059537C"/>
    <w:rsid w:val="00595B30"/>
    <w:rsid w:val="005969C4"/>
    <w:rsid w:val="00597AEE"/>
    <w:rsid w:val="00597F8F"/>
    <w:rsid w:val="005A0783"/>
    <w:rsid w:val="005A258F"/>
    <w:rsid w:val="005A26F2"/>
    <w:rsid w:val="005A360A"/>
    <w:rsid w:val="005A4EAD"/>
    <w:rsid w:val="005A503C"/>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06E2"/>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0EC0"/>
    <w:rsid w:val="006D165F"/>
    <w:rsid w:val="006D1698"/>
    <w:rsid w:val="006D49B1"/>
    <w:rsid w:val="006D4F5A"/>
    <w:rsid w:val="006D520A"/>
    <w:rsid w:val="006D52B8"/>
    <w:rsid w:val="006D7A4E"/>
    <w:rsid w:val="006D7D73"/>
    <w:rsid w:val="006E12AD"/>
    <w:rsid w:val="006E2328"/>
    <w:rsid w:val="006E2DC7"/>
    <w:rsid w:val="006E3776"/>
    <w:rsid w:val="006F0A58"/>
    <w:rsid w:val="006F2A4D"/>
    <w:rsid w:val="006F6AD0"/>
    <w:rsid w:val="006F7CA7"/>
    <w:rsid w:val="006F7DE8"/>
    <w:rsid w:val="0070206B"/>
    <w:rsid w:val="00702130"/>
    <w:rsid w:val="00704834"/>
    <w:rsid w:val="00706311"/>
    <w:rsid w:val="00710B6E"/>
    <w:rsid w:val="00711D08"/>
    <w:rsid w:val="00713A27"/>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5316"/>
    <w:rsid w:val="008769BE"/>
    <w:rsid w:val="00876B94"/>
    <w:rsid w:val="00877E7D"/>
    <w:rsid w:val="008810AC"/>
    <w:rsid w:val="00882FAE"/>
    <w:rsid w:val="00886774"/>
    <w:rsid w:val="00886DF5"/>
    <w:rsid w:val="008918F6"/>
    <w:rsid w:val="008941D5"/>
    <w:rsid w:val="008A1E80"/>
    <w:rsid w:val="008A2C42"/>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5A4"/>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880"/>
    <w:rsid w:val="00A26BD3"/>
    <w:rsid w:val="00A3363F"/>
    <w:rsid w:val="00A4039C"/>
    <w:rsid w:val="00A40B86"/>
    <w:rsid w:val="00A41581"/>
    <w:rsid w:val="00A42BDB"/>
    <w:rsid w:val="00A4689F"/>
    <w:rsid w:val="00A474A7"/>
    <w:rsid w:val="00A512C3"/>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4201"/>
    <w:rsid w:val="00AD67F9"/>
    <w:rsid w:val="00AD76BA"/>
    <w:rsid w:val="00AE00C3"/>
    <w:rsid w:val="00AE11F3"/>
    <w:rsid w:val="00AE184E"/>
    <w:rsid w:val="00AE2503"/>
    <w:rsid w:val="00AE7020"/>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4638"/>
    <w:rsid w:val="00B24879"/>
    <w:rsid w:val="00B254D1"/>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1BA8"/>
    <w:rsid w:val="00B63252"/>
    <w:rsid w:val="00B63787"/>
    <w:rsid w:val="00B64861"/>
    <w:rsid w:val="00B649C4"/>
    <w:rsid w:val="00B64C9E"/>
    <w:rsid w:val="00B65BCF"/>
    <w:rsid w:val="00B6633F"/>
    <w:rsid w:val="00B672CD"/>
    <w:rsid w:val="00B757D0"/>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596C"/>
    <w:rsid w:val="00C57C8A"/>
    <w:rsid w:val="00C57C8C"/>
    <w:rsid w:val="00C602F4"/>
    <w:rsid w:val="00C604AC"/>
    <w:rsid w:val="00C63B84"/>
    <w:rsid w:val="00C63E4D"/>
    <w:rsid w:val="00C6513D"/>
    <w:rsid w:val="00C65479"/>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9A0"/>
    <w:rsid w:val="00DF7060"/>
    <w:rsid w:val="00DF7400"/>
    <w:rsid w:val="00DF79CF"/>
    <w:rsid w:val="00DF7F3D"/>
    <w:rsid w:val="00E00129"/>
    <w:rsid w:val="00E0022A"/>
    <w:rsid w:val="00E01018"/>
    <w:rsid w:val="00E0198A"/>
    <w:rsid w:val="00E019B7"/>
    <w:rsid w:val="00E01AC8"/>
    <w:rsid w:val="00E01F06"/>
    <w:rsid w:val="00E04D43"/>
    <w:rsid w:val="00E10DF5"/>
    <w:rsid w:val="00E1164A"/>
    <w:rsid w:val="00E134A5"/>
    <w:rsid w:val="00E13D2F"/>
    <w:rsid w:val="00E15909"/>
    <w:rsid w:val="00E167A0"/>
    <w:rsid w:val="00E17C44"/>
    <w:rsid w:val="00E17CAD"/>
    <w:rsid w:val="00E214B0"/>
    <w:rsid w:val="00E21823"/>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F02BF9"/>
    <w:rsid w:val="00F05A75"/>
    <w:rsid w:val="00F10CC8"/>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etten@vrln.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jetten@vrl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4285547B-60A2-4815-93FC-DA191BD7D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4.xml><?xml version="1.0" encoding="utf-8"?>
<ds:datastoreItem xmlns:ds="http://schemas.openxmlformats.org/officeDocument/2006/customXml" ds:itemID="{3F74559A-3D52-464A-BBFA-99B1B06FC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BD def 1 0 IFV</Template>
  <TotalTime>14</TotalTime>
  <Pages>4</Pages>
  <Words>1639</Words>
  <Characters>9017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19</cp:revision>
  <cp:lastPrinted>2019-10-02T10:00:00Z</cp:lastPrinted>
  <dcterms:created xsi:type="dcterms:W3CDTF">2022-05-12T12:52:00Z</dcterms:created>
  <dcterms:modified xsi:type="dcterms:W3CDTF">2022-05-13T06:57:00Z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