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80E34" w14:textId="77777777" w:rsidR="007E7A3E" w:rsidRPr="000D29FB" w:rsidRDefault="007E7A3E" w:rsidP="008B3B78">
      <w:pPr>
        <w:jc w:val="center"/>
        <w:rPr>
          <w:rFonts w:cs="Arial"/>
          <w:b/>
          <w:szCs w:val="20"/>
        </w:rPr>
      </w:pPr>
    </w:p>
    <w:p w14:paraId="744DFAAC" w14:textId="77777777" w:rsidR="007E7A3E" w:rsidRPr="000D29FB" w:rsidRDefault="007E7A3E" w:rsidP="008B3B78">
      <w:pPr>
        <w:jc w:val="center"/>
        <w:rPr>
          <w:rFonts w:cs="Arial"/>
          <w:b/>
          <w:szCs w:val="20"/>
        </w:rPr>
      </w:pPr>
    </w:p>
    <w:p w14:paraId="671ABB95" w14:textId="7F43C370" w:rsidR="00706BE1" w:rsidRPr="000D29FB" w:rsidRDefault="004469B6" w:rsidP="008B3B78">
      <w:pPr>
        <w:jc w:val="center"/>
        <w:rPr>
          <w:rFonts w:cs="Arial"/>
          <w:b/>
          <w:szCs w:val="20"/>
        </w:rPr>
      </w:pPr>
      <w:r w:rsidRPr="000D29FB">
        <w:rPr>
          <w:rFonts w:cs="Arial"/>
          <w:b/>
          <w:szCs w:val="20"/>
        </w:rPr>
        <w:t>EISEN</w:t>
      </w:r>
    </w:p>
    <w:p w14:paraId="1E121B8D" w14:textId="0AF5D692" w:rsidR="004469B6" w:rsidRPr="000D29FB" w:rsidRDefault="00EA62D8" w:rsidP="00706BE1">
      <w:pPr>
        <w:jc w:val="center"/>
        <w:rPr>
          <w:rFonts w:cs="Arial"/>
          <w:b/>
          <w:szCs w:val="20"/>
        </w:rPr>
      </w:pPr>
      <w:r w:rsidRPr="000D29FB">
        <w:rPr>
          <w:rFonts w:cs="Arial"/>
          <w:b/>
          <w:szCs w:val="20"/>
        </w:rPr>
        <w:t>Medische verbruiksartikelen</w:t>
      </w:r>
    </w:p>
    <w:p w14:paraId="37B7B562" w14:textId="77777777" w:rsidR="004469B6" w:rsidRPr="000D29FB" w:rsidRDefault="004469B6" w:rsidP="008B3B78">
      <w:pPr>
        <w:rPr>
          <w:rFonts w:cs="Arial"/>
          <w:szCs w:val="20"/>
        </w:rPr>
      </w:pPr>
    </w:p>
    <w:p w14:paraId="1DB63D2E" w14:textId="77777777" w:rsidR="004469B6" w:rsidRPr="000D29FB" w:rsidRDefault="004469B6" w:rsidP="008B3B78">
      <w:pPr>
        <w:rPr>
          <w:rFonts w:cs="Arial"/>
          <w:szCs w:val="20"/>
        </w:rPr>
      </w:pPr>
    </w:p>
    <w:p w14:paraId="7355D99C" w14:textId="65C17CBA" w:rsidR="004469B6" w:rsidRPr="000D29FB" w:rsidRDefault="004469B6" w:rsidP="008B3B78">
      <w:pPr>
        <w:rPr>
          <w:rFonts w:cs="Arial"/>
          <w:szCs w:val="20"/>
        </w:rPr>
      </w:pPr>
      <w:r w:rsidRPr="000D29FB">
        <w:rPr>
          <w:rFonts w:cs="Arial"/>
          <w:szCs w:val="20"/>
        </w:rPr>
        <w:t>Bijlag</w:t>
      </w:r>
      <w:r w:rsidR="00270A2A">
        <w:rPr>
          <w:rFonts w:cs="Arial"/>
          <w:szCs w:val="20"/>
        </w:rPr>
        <w:t>e 3</w:t>
      </w:r>
      <w:r w:rsidR="0026692C" w:rsidRPr="000D29FB">
        <w:rPr>
          <w:rFonts w:cs="Arial"/>
          <w:szCs w:val="20"/>
        </w:rPr>
        <w:t xml:space="preserve"> </w:t>
      </w:r>
      <w:r w:rsidRPr="000D29FB">
        <w:rPr>
          <w:rFonts w:cs="Arial"/>
          <w:szCs w:val="20"/>
        </w:rPr>
        <w:t xml:space="preserve">bij het Aanbestedingsdocument voor de Europese aanbesteding </w:t>
      </w:r>
      <w:r w:rsidR="004C52DA" w:rsidRPr="000D29FB">
        <w:rPr>
          <w:rFonts w:cs="Arial"/>
          <w:szCs w:val="20"/>
        </w:rPr>
        <w:t>Medische verbruiksartikelen</w:t>
      </w:r>
      <w:r w:rsidR="00CD07E4" w:rsidRPr="000D29FB">
        <w:rPr>
          <w:rFonts w:cs="Arial"/>
          <w:szCs w:val="20"/>
        </w:rPr>
        <w:t xml:space="preserve"> </w:t>
      </w:r>
      <w:r w:rsidRPr="000D29FB">
        <w:rPr>
          <w:rFonts w:cs="Arial"/>
          <w:szCs w:val="20"/>
        </w:rPr>
        <w:t>van Hogeschool Rotterdam</w:t>
      </w:r>
      <w:r w:rsidR="000116F7" w:rsidRPr="000D29FB">
        <w:rPr>
          <w:rFonts w:cs="Arial"/>
          <w:szCs w:val="20"/>
        </w:rPr>
        <w:t>.</w:t>
      </w:r>
    </w:p>
    <w:p w14:paraId="3F8A35F3" w14:textId="77777777" w:rsidR="004469B6" w:rsidRPr="000D29FB" w:rsidRDefault="004469B6" w:rsidP="008B3B78">
      <w:pPr>
        <w:pStyle w:val="Kop1"/>
        <w:spacing w:after="0"/>
        <w:rPr>
          <w:sz w:val="20"/>
          <w:szCs w:val="20"/>
        </w:rPr>
      </w:pPr>
      <w:r w:rsidRPr="000D29FB">
        <w:rPr>
          <w:sz w:val="20"/>
          <w:szCs w:val="20"/>
        </w:rPr>
        <w:lastRenderedPageBreak/>
        <w:t>Inleiding</w:t>
      </w:r>
    </w:p>
    <w:p w14:paraId="344483EB" w14:textId="0FC28E09" w:rsidR="004469B6" w:rsidRPr="000D29FB" w:rsidRDefault="004469B6" w:rsidP="008B3B78">
      <w:pPr>
        <w:rPr>
          <w:rFonts w:cs="Arial"/>
          <w:szCs w:val="20"/>
        </w:rPr>
      </w:pPr>
      <w:r w:rsidRPr="000D29FB">
        <w:rPr>
          <w:rFonts w:cs="Arial"/>
          <w:szCs w:val="20"/>
        </w:rPr>
        <w:t xml:space="preserve">Dit document betreft een overzicht van de door Hogeschool Rotterdam gestelde eisen ten aanzien </w:t>
      </w:r>
      <w:r w:rsidR="000116F7" w:rsidRPr="000D29FB">
        <w:rPr>
          <w:rFonts w:cs="Arial"/>
          <w:szCs w:val="20"/>
        </w:rPr>
        <w:t xml:space="preserve">van de </w:t>
      </w:r>
      <w:r w:rsidR="00CB24E2" w:rsidRPr="000D29FB">
        <w:rPr>
          <w:rFonts w:cs="Arial"/>
          <w:szCs w:val="20"/>
        </w:rPr>
        <w:t xml:space="preserve">aanbesteding </w:t>
      </w:r>
      <w:r w:rsidR="004C52DA" w:rsidRPr="000D29FB">
        <w:rPr>
          <w:rFonts w:cs="Arial"/>
          <w:szCs w:val="20"/>
        </w:rPr>
        <w:t>Medische verbruiksartikelen</w:t>
      </w:r>
      <w:r w:rsidR="000116F7" w:rsidRPr="000D29FB">
        <w:rPr>
          <w:rFonts w:cs="Arial"/>
          <w:szCs w:val="20"/>
        </w:rPr>
        <w:t>.</w:t>
      </w:r>
    </w:p>
    <w:p w14:paraId="473F017F" w14:textId="05E7016E" w:rsidR="00495436" w:rsidRPr="000D29FB" w:rsidRDefault="00495436" w:rsidP="008B3B78">
      <w:pPr>
        <w:rPr>
          <w:rFonts w:cs="Arial"/>
          <w:szCs w:val="20"/>
        </w:rPr>
      </w:pPr>
    </w:p>
    <w:p w14:paraId="4385A3A4" w14:textId="1855780D" w:rsidR="004469B6" w:rsidRPr="000D29FB" w:rsidRDefault="004469B6" w:rsidP="008B3B78">
      <w:pPr>
        <w:pStyle w:val="Kop2"/>
        <w:spacing w:before="0"/>
        <w:ind w:left="567" w:hanging="567"/>
        <w:rPr>
          <w:sz w:val="20"/>
        </w:rPr>
      </w:pPr>
      <w:r w:rsidRPr="000D29FB">
        <w:rPr>
          <w:sz w:val="20"/>
        </w:rPr>
        <w:t>Spelregels</w:t>
      </w:r>
    </w:p>
    <w:p w14:paraId="78E3992D" w14:textId="572931CA" w:rsidR="004469B6" w:rsidRPr="000D29FB" w:rsidRDefault="004469B6" w:rsidP="008B3B78">
      <w:pPr>
        <w:rPr>
          <w:rFonts w:cs="Arial"/>
          <w:szCs w:val="20"/>
        </w:rPr>
      </w:pPr>
      <w:r w:rsidRPr="000D29FB">
        <w:rPr>
          <w:rFonts w:cs="Arial"/>
          <w:szCs w:val="20"/>
        </w:rPr>
        <w:t>Dit document beschrijft de eisen waaraan uw product</w:t>
      </w:r>
      <w:r w:rsidR="00CB24E2" w:rsidRPr="000D29FB">
        <w:rPr>
          <w:rFonts w:cs="Arial"/>
          <w:szCs w:val="20"/>
        </w:rPr>
        <w:t xml:space="preserve"> en</w:t>
      </w:r>
      <w:r w:rsidRPr="000D29FB">
        <w:rPr>
          <w:rFonts w:cs="Arial"/>
          <w:szCs w:val="20"/>
        </w:rPr>
        <w:t>/</w:t>
      </w:r>
      <w:r w:rsidR="00CB24E2" w:rsidRPr="000D29FB">
        <w:rPr>
          <w:rFonts w:cs="Arial"/>
          <w:szCs w:val="20"/>
        </w:rPr>
        <w:t xml:space="preserve">of </w:t>
      </w:r>
      <w:r w:rsidRPr="000D29FB">
        <w:rPr>
          <w:rFonts w:cs="Arial"/>
          <w:szCs w:val="20"/>
        </w:rPr>
        <w:t xml:space="preserve">dienst moet voldoen. Het zijn ‘knock-outeisen’: een drempel waaraan uw product en/of dienst moet voldoen wil Hogeschool Rotterdam uw Inschrijving in overweging nemen. Met andere woorden: als uw organisatie niet kan voldoen aan de hierin genoemde eisen, wordt uw Inschrijving niet verder in behandeling genomen. </w:t>
      </w:r>
    </w:p>
    <w:p w14:paraId="6267E540" w14:textId="77777777" w:rsidR="00495436" w:rsidRPr="000D29FB" w:rsidRDefault="00495436" w:rsidP="008B3B78">
      <w:pPr>
        <w:rPr>
          <w:rFonts w:cs="Arial"/>
          <w:szCs w:val="20"/>
        </w:rPr>
      </w:pPr>
    </w:p>
    <w:p w14:paraId="4E7841F1" w14:textId="77777777" w:rsidR="004469B6" w:rsidRPr="000D29FB" w:rsidRDefault="004469B6" w:rsidP="008B3B78">
      <w:pPr>
        <w:pStyle w:val="Kop2"/>
        <w:spacing w:before="0"/>
        <w:ind w:left="567" w:hanging="567"/>
        <w:rPr>
          <w:sz w:val="20"/>
        </w:rPr>
      </w:pPr>
      <w:r w:rsidRPr="000D29FB">
        <w:rPr>
          <w:sz w:val="20"/>
        </w:rPr>
        <w:t>Invulinstructie</w:t>
      </w:r>
    </w:p>
    <w:p w14:paraId="76869848" w14:textId="05DB2BAF" w:rsidR="004469B6" w:rsidRPr="000D29FB" w:rsidRDefault="004469B6" w:rsidP="008B3B78">
      <w:pPr>
        <w:rPr>
          <w:rFonts w:cs="Arial"/>
          <w:szCs w:val="20"/>
        </w:rPr>
      </w:pPr>
      <w:r w:rsidRPr="000D29FB">
        <w:rPr>
          <w:rFonts w:cs="Arial"/>
          <w:szCs w:val="20"/>
        </w:rPr>
        <w:t>In het geval uw product en/of dienst aan een eis voldoet, dient u dit te bevestigen door “Ja” in te vullen in de derde kolom van de tabel. Voldoet u niet, vult u dan ‘Nee’ in. Zodra de lijst is volledig is ingevuld, ondertekent u de lijst en voegt u deze toe aan uw Inschrijving.</w:t>
      </w:r>
    </w:p>
    <w:p w14:paraId="51A4FE69" w14:textId="30C31202" w:rsidR="00CD07E4" w:rsidRPr="000D29FB" w:rsidRDefault="00632F87" w:rsidP="008B3B78">
      <w:pPr>
        <w:pStyle w:val="Kop1"/>
        <w:spacing w:after="0"/>
        <w:ind w:left="0" w:firstLine="0"/>
        <w:rPr>
          <w:sz w:val="20"/>
          <w:szCs w:val="20"/>
        </w:rPr>
      </w:pPr>
      <w:r>
        <w:rPr>
          <w:sz w:val="20"/>
          <w:szCs w:val="20"/>
        </w:rPr>
        <w:lastRenderedPageBreak/>
        <w:t>Eisen</w:t>
      </w:r>
    </w:p>
    <w:p w14:paraId="41C0EB1F" w14:textId="678620DD" w:rsidR="00CD07E4" w:rsidRPr="000D29FB" w:rsidRDefault="00CD07E4" w:rsidP="008B3B78">
      <w:pPr>
        <w:rPr>
          <w:rFonts w:cs="Arial"/>
          <w:b/>
          <w:szCs w:val="20"/>
        </w:rPr>
      </w:pPr>
      <w:r w:rsidRPr="000D29FB">
        <w:rPr>
          <w:rFonts w:cs="Arial"/>
          <w:szCs w:val="20"/>
        </w:rPr>
        <w:t>Hieronder vindt u het overzicht van de eisen</w:t>
      </w:r>
      <w:r w:rsidR="008B3B78" w:rsidRPr="000D29FB">
        <w:rPr>
          <w:rFonts w:cs="Arial"/>
          <w:b/>
          <w:szCs w:val="20"/>
        </w:rPr>
        <w:t>.</w:t>
      </w:r>
    </w:p>
    <w:p w14:paraId="07DF125D" w14:textId="049019E0" w:rsidR="00564E26" w:rsidRPr="000D29FB" w:rsidRDefault="00564E26" w:rsidP="008B3B78">
      <w:pPr>
        <w:rPr>
          <w:rFonts w:cs="Arial"/>
          <w:szCs w:val="20"/>
        </w:rPr>
      </w:pPr>
    </w:p>
    <w:p w14:paraId="184445D3" w14:textId="7488F083" w:rsidR="00CD07E4" w:rsidRPr="000D29FB" w:rsidRDefault="00416A86" w:rsidP="008B3B78">
      <w:pPr>
        <w:pStyle w:val="Kop2"/>
        <w:spacing w:before="0"/>
        <w:ind w:left="0" w:firstLine="0"/>
        <w:rPr>
          <w:color w:val="auto"/>
          <w:sz w:val="20"/>
        </w:rPr>
      </w:pPr>
      <w:r>
        <w:rPr>
          <w:color w:val="auto"/>
          <w:sz w:val="20"/>
        </w:rPr>
        <w:t>Raamovereenkomst en inkoopvoorwaarden</w:t>
      </w:r>
    </w:p>
    <w:p w14:paraId="0E376262" w14:textId="69F6E8D2" w:rsidR="00CD07E4" w:rsidRPr="000D29FB" w:rsidRDefault="007E62FC" w:rsidP="008B3B78">
      <w:pPr>
        <w:tabs>
          <w:tab w:val="left" w:pos="1440"/>
        </w:tabs>
        <w:ind w:hanging="851"/>
        <w:rPr>
          <w:rFonts w:cs="Arial"/>
          <w:szCs w:val="20"/>
        </w:rPr>
      </w:pPr>
      <w:r w:rsidRPr="000D29FB">
        <w:rPr>
          <w:rFonts w:cs="Arial"/>
          <w:szCs w:val="20"/>
        </w:rPr>
        <w:tab/>
      </w:r>
      <w:r w:rsidR="00CD07E4" w:rsidRPr="000D29FB">
        <w:rPr>
          <w:rFonts w:cs="Arial"/>
          <w:szCs w:val="20"/>
        </w:rPr>
        <w:t>Hogeschool Rotterdam stelt een aantal eisen ten aanzien van de kwaliteit van de dienstverlening.</w:t>
      </w:r>
    </w:p>
    <w:p w14:paraId="404EC00B" w14:textId="282A3439" w:rsidR="00174454" w:rsidRPr="000D29FB" w:rsidRDefault="00174454" w:rsidP="008B3B78">
      <w:pPr>
        <w:tabs>
          <w:tab w:val="left" w:pos="1440"/>
        </w:tabs>
        <w:ind w:hanging="851"/>
        <w:rPr>
          <w:rFonts w:cs="Arial"/>
          <w:szCs w:val="20"/>
        </w:rPr>
      </w:pPr>
    </w:p>
    <w:tbl>
      <w:tblPr>
        <w:tblW w:w="530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88"/>
        <w:gridCol w:w="7938"/>
        <w:gridCol w:w="842"/>
      </w:tblGrid>
      <w:tr w:rsidR="0085460E" w:rsidRPr="000D29FB" w14:paraId="07E29B88" w14:textId="667E9798" w:rsidTr="00045F04">
        <w:trPr>
          <w:trHeight w:val="449"/>
        </w:trPr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</w:tcPr>
          <w:p w14:paraId="680DE4A1" w14:textId="77777777" w:rsidR="0085460E" w:rsidRPr="000D29FB" w:rsidRDefault="0085460E" w:rsidP="008B3B78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808E268" w14:textId="77777777" w:rsidR="0085460E" w:rsidRPr="000D29FB" w:rsidRDefault="0085460E" w:rsidP="008B3B78">
            <w:pPr>
              <w:rPr>
                <w:rFonts w:cs="Arial"/>
                <w:b/>
                <w:szCs w:val="20"/>
              </w:rPr>
            </w:pPr>
            <w:r w:rsidRPr="000D29FB">
              <w:rPr>
                <w:rFonts w:cs="Arial"/>
                <w:b/>
                <w:szCs w:val="20"/>
              </w:rPr>
              <w:t>Inhoud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18A8427" w14:textId="3766DE00" w:rsidR="0085460E" w:rsidRPr="000D29FB" w:rsidRDefault="0085460E" w:rsidP="008B3B78">
            <w:pPr>
              <w:tabs>
                <w:tab w:val="left" w:pos="1366"/>
              </w:tabs>
              <w:rPr>
                <w:rFonts w:cs="Arial"/>
                <w:b/>
                <w:szCs w:val="20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>Ja/Nee</w:t>
            </w:r>
          </w:p>
        </w:tc>
      </w:tr>
      <w:tr w:rsidR="0060566F" w:rsidRPr="000D29FB" w14:paraId="277899F2" w14:textId="77777777" w:rsidTr="000D29FB">
        <w:trPr>
          <w:trHeight w:val="263"/>
        </w:trPr>
        <w:tc>
          <w:tcPr>
            <w:tcW w:w="640" w:type="pct"/>
            <w:shd w:val="clear" w:color="auto" w:fill="auto"/>
            <w:noWrap/>
          </w:tcPr>
          <w:p w14:paraId="58AA5480" w14:textId="5F106BB4" w:rsidR="0060566F" w:rsidRPr="000D29FB" w:rsidRDefault="0060566F" w:rsidP="008B3B78">
            <w:pPr>
              <w:rPr>
                <w:rFonts w:cs="Arial"/>
                <w:b/>
                <w:szCs w:val="20"/>
              </w:rPr>
            </w:pPr>
            <w:r w:rsidRPr="000D29FB">
              <w:rPr>
                <w:rFonts w:cs="Arial"/>
                <w:b/>
                <w:szCs w:val="20"/>
              </w:rPr>
              <w:t>Eis</w:t>
            </w:r>
            <w:r w:rsidR="00D95667" w:rsidRPr="000D29FB">
              <w:rPr>
                <w:rFonts w:cs="Arial"/>
                <w:b/>
                <w:szCs w:val="20"/>
              </w:rPr>
              <w:t xml:space="preserve"> </w:t>
            </w:r>
            <w:r w:rsidR="00C318E6" w:rsidRPr="000D29FB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3942" w:type="pct"/>
            <w:shd w:val="clear" w:color="auto" w:fill="auto"/>
          </w:tcPr>
          <w:p w14:paraId="19788706" w14:textId="188CEFE5" w:rsidR="0060566F" w:rsidRPr="000D29FB" w:rsidRDefault="00EA23CE" w:rsidP="000D29F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D29FB">
              <w:rPr>
                <w:rFonts w:ascii="Arial" w:hAnsi="Arial" w:cs="Arial"/>
                <w:sz w:val="20"/>
                <w:szCs w:val="20"/>
              </w:rPr>
              <w:t>Inschrijver gaat akkoord met de Concept Raamovereenkomst uit</w:t>
            </w:r>
            <w:r w:rsidR="00434BD9">
              <w:rPr>
                <w:rFonts w:ascii="Arial" w:hAnsi="Arial" w:cs="Arial"/>
                <w:sz w:val="20"/>
                <w:szCs w:val="20"/>
              </w:rPr>
              <w:t xml:space="preserve"> Bijlage </w:t>
            </w:r>
            <w:r w:rsidR="002461F9">
              <w:rPr>
                <w:rFonts w:ascii="Arial" w:hAnsi="Arial" w:cs="Arial"/>
                <w:sz w:val="20"/>
                <w:szCs w:val="20"/>
              </w:rPr>
              <w:t>6</w:t>
            </w:r>
            <w:r w:rsidR="00434B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8" w:type="pct"/>
          </w:tcPr>
          <w:p w14:paraId="3FE0A076" w14:textId="54427BE2" w:rsidR="0060566F" w:rsidRPr="000D29FB" w:rsidRDefault="0060566F" w:rsidP="008B3B78">
            <w:pPr>
              <w:rPr>
                <w:rFonts w:cs="Arial"/>
                <w:color w:val="000000"/>
                <w:szCs w:val="20"/>
              </w:rPr>
            </w:pPr>
          </w:p>
        </w:tc>
      </w:tr>
      <w:tr w:rsidR="0024059D" w:rsidRPr="000D29FB" w14:paraId="541365C2" w14:textId="77777777" w:rsidTr="000D29FB">
        <w:trPr>
          <w:trHeight w:val="583"/>
        </w:trPr>
        <w:tc>
          <w:tcPr>
            <w:tcW w:w="640" w:type="pct"/>
            <w:shd w:val="clear" w:color="auto" w:fill="auto"/>
            <w:noWrap/>
          </w:tcPr>
          <w:p w14:paraId="62CDDF49" w14:textId="1400C44A" w:rsidR="0024059D" w:rsidRPr="000D29FB" w:rsidRDefault="0024059D" w:rsidP="008B3B78">
            <w:pPr>
              <w:rPr>
                <w:rFonts w:cs="Arial"/>
                <w:b/>
                <w:szCs w:val="20"/>
              </w:rPr>
            </w:pPr>
            <w:r w:rsidRPr="000D29FB">
              <w:rPr>
                <w:rFonts w:cs="Arial"/>
                <w:b/>
                <w:szCs w:val="20"/>
              </w:rPr>
              <w:t xml:space="preserve">Eis </w:t>
            </w:r>
            <w:r w:rsidR="00C318E6" w:rsidRPr="000D29FB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3942" w:type="pct"/>
            <w:shd w:val="clear" w:color="auto" w:fill="auto"/>
          </w:tcPr>
          <w:p w14:paraId="0EFBDF6B" w14:textId="58DAC903" w:rsidR="0024059D" w:rsidRPr="000D29FB" w:rsidRDefault="00EE4827" w:rsidP="000D29F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D29FB">
              <w:rPr>
                <w:rFonts w:ascii="Arial" w:hAnsi="Arial" w:cs="Arial"/>
                <w:sz w:val="20"/>
                <w:szCs w:val="20"/>
              </w:rPr>
              <w:t>Inschrijver gaat akkoord met de Algemene Inkoopvoorwaarden Leveringen van Stichting Hogeschool Rotterdam zoals vermeld in Bijlage</w:t>
            </w:r>
            <w:r w:rsidR="00434B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6736">
              <w:rPr>
                <w:rFonts w:ascii="Arial" w:hAnsi="Arial" w:cs="Arial"/>
                <w:sz w:val="20"/>
                <w:szCs w:val="20"/>
              </w:rPr>
              <w:t>7</w:t>
            </w:r>
            <w:r w:rsidRPr="000D29FB">
              <w:rPr>
                <w:rFonts w:ascii="Arial" w:hAnsi="Arial" w:cs="Arial"/>
                <w:sz w:val="20"/>
                <w:szCs w:val="20"/>
              </w:rPr>
              <w:t xml:space="preserve"> en wijst eigen voorwaarden uitdrukkelijk van de hand. </w:t>
            </w:r>
          </w:p>
        </w:tc>
        <w:tc>
          <w:tcPr>
            <w:tcW w:w="418" w:type="pct"/>
          </w:tcPr>
          <w:p w14:paraId="6FB6D4EC" w14:textId="77777777" w:rsidR="0024059D" w:rsidRPr="000D29FB" w:rsidRDefault="0024059D" w:rsidP="008B3B78">
            <w:pPr>
              <w:rPr>
                <w:rFonts w:cs="Arial"/>
                <w:color w:val="000000"/>
                <w:szCs w:val="20"/>
              </w:rPr>
            </w:pPr>
          </w:p>
        </w:tc>
      </w:tr>
    </w:tbl>
    <w:p w14:paraId="72D6E05F" w14:textId="77777777" w:rsidR="005B72B8" w:rsidRPr="000D29FB" w:rsidRDefault="005B72B8" w:rsidP="00E37E1E">
      <w:pPr>
        <w:rPr>
          <w:rFonts w:cs="Arial"/>
          <w:szCs w:val="20"/>
        </w:rPr>
      </w:pPr>
    </w:p>
    <w:p w14:paraId="6DC3CC1C" w14:textId="4E63AF1F" w:rsidR="005E37A2" w:rsidRPr="001322A6" w:rsidRDefault="00416A86" w:rsidP="001322A6">
      <w:pPr>
        <w:pStyle w:val="Kop2"/>
        <w:spacing w:before="0"/>
        <w:ind w:left="0" w:firstLine="0"/>
        <w:rPr>
          <w:color w:val="auto"/>
          <w:sz w:val="20"/>
        </w:rPr>
      </w:pPr>
      <w:r>
        <w:rPr>
          <w:color w:val="auto"/>
          <w:sz w:val="20"/>
        </w:rPr>
        <w:t>Prijs</w:t>
      </w:r>
      <w:r w:rsidR="007547A4">
        <w:rPr>
          <w:color w:val="auto"/>
          <w:sz w:val="20"/>
        </w:rPr>
        <w:t>indexatie</w:t>
      </w:r>
    </w:p>
    <w:p w14:paraId="0B7A508D" w14:textId="4D4D1F19" w:rsidR="005E37A2" w:rsidRPr="000D29FB" w:rsidRDefault="00E523B3" w:rsidP="005E37A2">
      <w:pPr>
        <w:rPr>
          <w:rFonts w:cs="Arial"/>
          <w:szCs w:val="20"/>
        </w:rPr>
      </w:pPr>
      <w:r>
        <w:rPr>
          <w:szCs w:val="20"/>
        </w:rPr>
        <w:t>Onderdeel van de beoordeling van uw Inschrijving is een prijsopgave. U gebruikt hiervoor het prijzenblad zoals bijgevoegd bij</w:t>
      </w:r>
      <w:r w:rsidR="00281CBB">
        <w:rPr>
          <w:szCs w:val="20"/>
        </w:rPr>
        <w:t xml:space="preserve"> </w:t>
      </w:r>
      <w:r w:rsidR="00CB3549">
        <w:rPr>
          <w:szCs w:val="20"/>
        </w:rPr>
        <w:t>het Beschrijven document</w:t>
      </w:r>
      <w:r>
        <w:rPr>
          <w:szCs w:val="20"/>
        </w:rPr>
        <w:t xml:space="preserve">. </w:t>
      </w:r>
    </w:p>
    <w:p w14:paraId="6E70E6CB" w14:textId="77777777" w:rsidR="005E37A2" w:rsidRPr="000D29FB" w:rsidRDefault="005E37A2" w:rsidP="005E37A2">
      <w:pPr>
        <w:rPr>
          <w:rFonts w:cs="Arial"/>
          <w:szCs w:val="20"/>
        </w:rPr>
      </w:pPr>
    </w:p>
    <w:tbl>
      <w:tblPr>
        <w:tblW w:w="53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7937"/>
        <w:gridCol w:w="851"/>
      </w:tblGrid>
      <w:tr w:rsidR="005E37A2" w:rsidRPr="000D29FB" w14:paraId="048A4BD3" w14:textId="77777777" w:rsidTr="009A4A11">
        <w:trPr>
          <w:trHeight w:val="218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</w:tcPr>
          <w:p w14:paraId="7C52F513" w14:textId="77777777" w:rsidR="005E37A2" w:rsidRPr="000D29FB" w:rsidRDefault="005E37A2" w:rsidP="00365D41">
            <w:pPr>
              <w:rPr>
                <w:rFonts w:cs="Arial"/>
                <w:b/>
                <w:color w:val="FF0000"/>
                <w:szCs w:val="20"/>
                <w:lang w:eastAsia="en-US"/>
              </w:rPr>
            </w:pP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1590D982" w14:textId="77777777" w:rsidR="005E37A2" w:rsidRPr="000D29FB" w:rsidRDefault="005E37A2" w:rsidP="00365D41">
            <w:pPr>
              <w:rPr>
                <w:rFonts w:cs="Arial"/>
                <w:b/>
                <w:color w:val="FFFFFF" w:themeColor="background1"/>
                <w:szCs w:val="20"/>
                <w:lang w:eastAsia="en-US"/>
              </w:rPr>
            </w:pPr>
            <w:r w:rsidRPr="000D29FB">
              <w:rPr>
                <w:rFonts w:cs="Arial"/>
                <w:b/>
                <w:color w:val="FFFFFF" w:themeColor="background1"/>
                <w:szCs w:val="20"/>
                <w:lang w:eastAsia="en-US"/>
              </w:rPr>
              <w:t>Inhoud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70F51096" w14:textId="77777777" w:rsidR="005E37A2" w:rsidRPr="000D29FB" w:rsidRDefault="005E37A2" w:rsidP="00365D41">
            <w:pPr>
              <w:rPr>
                <w:rFonts w:cs="Arial"/>
                <w:b/>
                <w:color w:val="FFFFFF" w:themeColor="background1"/>
                <w:szCs w:val="20"/>
                <w:lang w:eastAsia="en-US"/>
              </w:rPr>
            </w:pPr>
            <w:r w:rsidRPr="000D29FB">
              <w:rPr>
                <w:rFonts w:cs="Arial"/>
                <w:b/>
                <w:color w:val="FFFFFF" w:themeColor="background1"/>
                <w:szCs w:val="20"/>
                <w:lang w:eastAsia="en-US"/>
              </w:rPr>
              <w:t>Ja/Nee</w:t>
            </w:r>
          </w:p>
        </w:tc>
      </w:tr>
      <w:tr w:rsidR="005E37A2" w:rsidRPr="000D29FB" w14:paraId="017CBF30" w14:textId="77777777" w:rsidTr="009A4A11">
        <w:trPr>
          <w:trHeight w:val="853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96E20" w14:textId="62F163E3" w:rsidR="005E37A2" w:rsidRPr="000D29FB" w:rsidRDefault="005E37A2" w:rsidP="00365D41">
            <w:pPr>
              <w:rPr>
                <w:rFonts w:cs="Arial"/>
                <w:b/>
                <w:szCs w:val="20"/>
                <w:lang w:eastAsia="en-US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1E5CE6">
              <w:rPr>
                <w:rFonts w:cs="Arial"/>
                <w:b/>
                <w:szCs w:val="20"/>
                <w:lang w:eastAsia="en-US"/>
              </w:rPr>
              <w:t>3</w:t>
            </w: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0B6A" w14:textId="40938A7C" w:rsidR="008058A7" w:rsidRDefault="008058A7" w:rsidP="008058A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D29FB">
              <w:rPr>
                <w:rFonts w:ascii="Arial" w:hAnsi="Arial" w:cs="Arial"/>
                <w:sz w:val="20"/>
                <w:szCs w:val="20"/>
              </w:rPr>
              <w:t>De opgegeven prijzen zijn vast gedurende het eerste contractjaar. Daarna k</w:t>
            </w:r>
            <w:r w:rsidR="007E43B1"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="00200B9E">
              <w:rPr>
                <w:rFonts w:ascii="Arial" w:hAnsi="Arial" w:cs="Arial"/>
                <w:sz w:val="20"/>
                <w:szCs w:val="20"/>
              </w:rPr>
              <w:t>Opdrachtnemer</w:t>
            </w:r>
            <w:r w:rsidRPr="000D29FB">
              <w:rPr>
                <w:rFonts w:ascii="Arial" w:hAnsi="Arial" w:cs="Arial"/>
                <w:sz w:val="20"/>
                <w:szCs w:val="20"/>
              </w:rPr>
              <w:t xml:space="preserve"> per jaar een prijsverhoging/-verlaging voorstellen met als maximum het CBS consumentenprijsindexcijfer. Als basis voor de berekening van de eerste wijziging gaan we uit van de maand voorafgaand aan de maand waarin de </w:t>
            </w:r>
            <w:r w:rsidR="009A4A11">
              <w:rPr>
                <w:rFonts w:ascii="Arial" w:hAnsi="Arial" w:cs="Arial"/>
                <w:sz w:val="20"/>
                <w:szCs w:val="20"/>
              </w:rPr>
              <w:t>R</w:t>
            </w:r>
            <w:r w:rsidRPr="000D29FB">
              <w:rPr>
                <w:rFonts w:ascii="Arial" w:hAnsi="Arial" w:cs="Arial"/>
                <w:sz w:val="20"/>
                <w:szCs w:val="20"/>
              </w:rPr>
              <w:t xml:space="preserve">aamovereenkomst is ingegaan. </w:t>
            </w:r>
          </w:p>
          <w:p w14:paraId="3A204DC0" w14:textId="7D65DE76" w:rsidR="005F7795" w:rsidRDefault="00200B9E" w:rsidP="005F779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Opdrachtnemer</w:t>
            </w:r>
            <w:r w:rsidR="005F7795" w:rsidRPr="00BF4958">
              <w:rPr>
                <w:rFonts w:ascii="Arial" w:hAnsi="Arial" w:cs="Arial"/>
                <w:sz w:val="20"/>
                <w:szCs w:val="20"/>
              </w:rPr>
              <w:t xml:space="preserve"> dient hiertoe uiterlijk twee (2) maanden voor gewenste indexering een schriftelijk voorstel aan </w:t>
            </w:r>
            <w:r w:rsidR="005F7795">
              <w:rPr>
                <w:rFonts w:ascii="Arial" w:hAnsi="Arial" w:cs="Arial"/>
                <w:sz w:val="20"/>
                <w:szCs w:val="20"/>
              </w:rPr>
              <w:t>Hogeschool Rotterdam</w:t>
            </w:r>
            <w:r w:rsidR="005F7795" w:rsidRPr="00BF4958">
              <w:rPr>
                <w:rFonts w:ascii="Arial" w:hAnsi="Arial" w:cs="Arial"/>
                <w:sz w:val="20"/>
                <w:szCs w:val="20"/>
              </w:rPr>
              <w:t xml:space="preserve"> te doen. Na goedkeuring door</w:t>
            </w:r>
            <w:r w:rsidR="005F7795">
              <w:rPr>
                <w:rFonts w:ascii="Arial" w:hAnsi="Arial" w:cs="Arial"/>
                <w:sz w:val="20"/>
                <w:szCs w:val="20"/>
              </w:rPr>
              <w:t xml:space="preserve"> Hogeschool Rotterdam</w:t>
            </w:r>
            <w:r w:rsidR="005F7795" w:rsidRPr="00BF4958">
              <w:rPr>
                <w:rFonts w:ascii="Arial" w:hAnsi="Arial" w:cs="Arial"/>
                <w:sz w:val="20"/>
                <w:szCs w:val="20"/>
              </w:rPr>
              <w:t xml:space="preserve"> kan de indexering worden doorgevoerd.</w:t>
            </w:r>
          </w:p>
          <w:p w14:paraId="04538F87" w14:textId="77777777" w:rsidR="005F7795" w:rsidRDefault="005F7795" w:rsidP="005F779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4D7FC7C9" w14:textId="14B5DA2E" w:rsidR="005F7795" w:rsidRPr="000D29FB" w:rsidRDefault="005F7795" w:rsidP="005F779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Indien Inschrijver verzuimd de indexatie tijdig aan te leveren vervalt daarmee het recht van indexatie voor dat betreffende jaar.</w:t>
            </w:r>
          </w:p>
          <w:p w14:paraId="6782BBC2" w14:textId="6A5329CD" w:rsidR="005E37A2" w:rsidRPr="000D29FB" w:rsidRDefault="005E37A2" w:rsidP="00365D41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DE2A" w14:textId="77777777" w:rsidR="005E37A2" w:rsidRPr="000D29FB" w:rsidRDefault="005E37A2" w:rsidP="00365D4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</w:tbl>
    <w:p w14:paraId="2E52E4D0" w14:textId="2E5E2BD1" w:rsidR="005E37A2" w:rsidRPr="000D29FB" w:rsidRDefault="005E37A2" w:rsidP="00E37E1E">
      <w:pPr>
        <w:rPr>
          <w:rFonts w:cs="Arial"/>
          <w:szCs w:val="20"/>
        </w:rPr>
      </w:pPr>
    </w:p>
    <w:p w14:paraId="0643AC90" w14:textId="0B9E14F9" w:rsidR="00E37E1E" w:rsidRPr="000D29FB" w:rsidRDefault="00820A55" w:rsidP="00E37E1E">
      <w:pPr>
        <w:pStyle w:val="Kop2"/>
        <w:spacing w:before="0"/>
        <w:ind w:left="0" w:firstLine="0"/>
        <w:rPr>
          <w:color w:val="auto"/>
          <w:sz w:val="20"/>
        </w:rPr>
      </w:pPr>
      <w:r w:rsidRPr="000D29FB">
        <w:rPr>
          <w:color w:val="auto"/>
          <w:sz w:val="20"/>
        </w:rPr>
        <w:t>Assortiment</w:t>
      </w:r>
    </w:p>
    <w:p w14:paraId="6D3FB2DA" w14:textId="2B019BD2" w:rsidR="00E37E1E" w:rsidRPr="000D29FB" w:rsidRDefault="00E37E1E" w:rsidP="00E37E1E">
      <w:pPr>
        <w:rPr>
          <w:rFonts w:cs="Arial"/>
          <w:szCs w:val="20"/>
        </w:rPr>
      </w:pPr>
      <w:r w:rsidRPr="000D29FB">
        <w:rPr>
          <w:rFonts w:cs="Arial"/>
          <w:szCs w:val="20"/>
        </w:rPr>
        <w:t xml:space="preserve">Om een goede uitvoering en continuïteit van de Opdracht te borgen dient u te </w:t>
      </w:r>
      <w:r w:rsidR="0063432F">
        <w:rPr>
          <w:rFonts w:cs="Arial"/>
          <w:szCs w:val="20"/>
        </w:rPr>
        <w:t>kunnen voldoend aan de volgende eisen omtrent de te leveren producten</w:t>
      </w:r>
      <w:r w:rsidRPr="000D29FB">
        <w:rPr>
          <w:rFonts w:cs="Arial"/>
          <w:szCs w:val="20"/>
        </w:rPr>
        <w:t xml:space="preserve">. </w:t>
      </w:r>
    </w:p>
    <w:p w14:paraId="3FBD4B48" w14:textId="77777777" w:rsidR="00E37E1E" w:rsidRPr="000D29FB" w:rsidRDefault="00E37E1E" w:rsidP="00E37E1E">
      <w:pPr>
        <w:rPr>
          <w:rFonts w:cs="Arial"/>
          <w:szCs w:val="20"/>
        </w:rPr>
      </w:pPr>
    </w:p>
    <w:tbl>
      <w:tblPr>
        <w:tblW w:w="53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7796"/>
        <w:gridCol w:w="992"/>
      </w:tblGrid>
      <w:tr w:rsidR="0094605F" w:rsidRPr="000D29FB" w14:paraId="48317E28" w14:textId="77777777" w:rsidTr="008F4BA4">
        <w:trPr>
          <w:trHeight w:val="218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</w:tcPr>
          <w:p w14:paraId="5BFDED2F" w14:textId="77777777" w:rsidR="00E37E1E" w:rsidRPr="000D29FB" w:rsidRDefault="00E37E1E" w:rsidP="00C97AA9">
            <w:pPr>
              <w:rPr>
                <w:rFonts w:cs="Arial"/>
                <w:b/>
                <w:color w:val="FF0000"/>
                <w:szCs w:val="20"/>
                <w:lang w:eastAsia="en-US"/>
              </w:rPr>
            </w:pPr>
          </w:p>
        </w:tc>
        <w:tc>
          <w:tcPr>
            <w:tcW w:w="3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78110B9" w14:textId="77777777" w:rsidR="00E37E1E" w:rsidRPr="000D29FB" w:rsidRDefault="00E37E1E" w:rsidP="00C97AA9">
            <w:pPr>
              <w:rPr>
                <w:rFonts w:cs="Arial"/>
                <w:b/>
                <w:color w:val="FFFFFF" w:themeColor="background1"/>
                <w:szCs w:val="20"/>
                <w:lang w:eastAsia="en-US"/>
              </w:rPr>
            </w:pPr>
            <w:r w:rsidRPr="000D29FB">
              <w:rPr>
                <w:rFonts w:cs="Arial"/>
                <w:b/>
                <w:color w:val="FFFFFF" w:themeColor="background1"/>
                <w:szCs w:val="20"/>
                <w:lang w:eastAsia="en-US"/>
              </w:rPr>
              <w:t>Inhoud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6D6B4B37" w14:textId="77777777" w:rsidR="00E37E1E" w:rsidRPr="000D29FB" w:rsidRDefault="00E37E1E" w:rsidP="00C97AA9">
            <w:pPr>
              <w:rPr>
                <w:rFonts w:cs="Arial"/>
                <w:b/>
                <w:color w:val="FFFFFF" w:themeColor="background1"/>
                <w:szCs w:val="20"/>
                <w:lang w:eastAsia="en-US"/>
              </w:rPr>
            </w:pPr>
            <w:r w:rsidRPr="000D29FB">
              <w:rPr>
                <w:rFonts w:cs="Arial"/>
                <w:b/>
                <w:color w:val="FFFFFF" w:themeColor="background1"/>
                <w:szCs w:val="20"/>
                <w:lang w:eastAsia="en-US"/>
              </w:rPr>
              <w:t>Ja/Nee</w:t>
            </w:r>
          </w:p>
        </w:tc>
      </w:tr>
      <w:tr w:rsidR="0094605F" w:rsidRPr="000D29FB" w14:paraId="020C63D2" w14:textId="77777777" w:rsidTr="008F4BA4">
        <w:trPr>
          <w:trHeight w:val="525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41A33F" w14:textId="3F35FBB0" w:rsidR="00E37E1E" w:rsidRPr="000D29FB" w:rsidRDefault="00E37E1E" w:rsidP="00942FAA">
            <w:pPr>
              <w:rPr>
                <w:rFonts w:cs="Arial"/>
                <w:b/>
                <w:szCs w:val="20"/>
                <w:lang w:eastAsia="en-US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7547A4">
              <w:rPr>
                <w:rFonts w:cs="Arial"/>
                <w:b/>
                <w:szCs w:val="20"/>
                <w:lang w:eastAsia="en-US"/>
              </w:rPr>
              <w:t>4</w:t>
            </w:r>
          </w:p>
        </w:tc>
        <w:tc>
          <w:tcPr>
            <w:tcW w:w="3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7DAF" w14:textId="4A4A3A8C" w:rsidR="00E37E1E" w:rsidRPr="000D29FB" w:rsidRDefault="000D7CAA" w:rsidP="0014318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D29FB">
              <w:rPr>
                <w:rFonts w:ascii="Arial" w:hAnsi="Arial" w:cs="Arial"/>
                <w:sz w:val="20"/>
                <w:szCs w:val="20"/>
              </w:rPr>
              <w:t xml:space="preserve">Inschrijver garandeert de leverbaarheid van de gevraagde artikelen gedurende de looptijd van de </w:t>
            </w:r>
            <w:r w:rsidR="00F94961">
              <w:rPr>
                <w:rFonts w:ascii="Arial" w:hAnsi="Arial" w:cs="Arial"/>
                <w:sz w:val="20"/>
                <w:szCs w:val="20"/>
              </w:rPr>
              <w:t>R</w:t>
            </w:r>
            <w:r w:rsidRPr="000D29FB">
              <w:rPr>
                <w:rFonts w:ascii="Arial" w:hAnsi="Arial" w:cs="Arial"/>
                <w:sz w:val="20"/>
                <w:szCs w:val="20"/>
              </w:rPr>
              <w:t xml:space="preserve">aamovereenkomst. Wanneer een bepaald artikel niet te verkrijgen is, wordt er een technisch en kwalitatief minimaal gelijkwaardig artikel geleverd tegen de </w:t>
            </w:r>
            <w:r w:rsidR="00E5182E">
              <w:rPr>
                <w:rFonts w:ascii="Arial" w:hAnsi="Arial" w:cs="Arial"/>
                <w:sz w:val="20"/>
                <w:szCs w:val="20"/>
              </w:rPr>
              <w:t>afgesproken prijs</w:t>
            </w:r>
            <w:r w:rsidRPr="000D29FB">
              <w:rPr>
                <w:rFonts w:ascii="Arial" w:hAnsi="Arial" w:cs="Arial"/>
                <w:sz w:val="20"/>
                <w:szCs w:val="20"/>
              </w:rPr>
              <w:t xml:space="preserve"> van het artikel dat niet leverbaar is. Hiervoor vraagt </w:t>
            </w:r>
            <w:r w:rsidR="009E531A">
              <w:rPr>
                <w:rFonts w:ascii="Arial" w:hAnsi="Arial" w:cs="Arial"/>
                <w:sz w:val="20"/>
                <w:szCs w:val="20"/>
              </w:rPr>
              <w:t>Inschrijver</w:t>
            </w:r>
            <w:r w:rsidRPr="000D29FB">
              <w:rPr>
                <w:rFonts w:ascii="Arial" w:hAnsi="Arial" w:cs="Arial"/>
                <w:sz w:val="20"/>
                <w:szCs w:val="20"/>
              </w:rPr>
              <w:t xml:space="preserve"> vooraf per geval toestemming aan Hogeschool Rotterdam.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5539" w14:textId="77777777" w:rsidR="00E37E1E" w:rsidRPr="000D29FB" w:rsidRDefault="00E37E1E" w:rsidP="00C97AA9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4605F" w:rsidRPr="000D29FB" w14:paraId="081A2ABA" w14:textId="77777777" w:rsidTr="008F4BA4">
        <w:trPr>
          <w:trHeight w:val="440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A5DB1" w14:textId="3544C925" w:rsidR="00E37E1E" w:rsidRPr="000D29FB" w:rsidRDefault="00E37E1E" w:rsidP="00C97AA9">
            <w:pPr>
              <w:rPr>
                <w:rFonts w:cs="Arial"/>
                <w:b/>
                <w:szCs w:val="20"/>
                <w:lang w:eastAsia="en-US"/>
              </w:rPr>
            </w:pPr>
            <w:r w:rsidRPr="00182F03"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7547A4">
              <w:rPr>
                <w:rFonts w:cs="Arial"/>
                <w:b/>
                <w:szCs w:val="20"/>
                <w:lang w:eastAsia="en-US"/>
              </w:rPr>
              <w:t>5</w:t>
            </w:r>
          </w:p>
        </w:tc>
        <w:tc>
          <w:tcPr>
            <w:tcW w:w="3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12D1" w14:textId="4F68CBAA" w:rsidR="00E37E1E" w:rsidRPr="000D29FB" w:rsidRDefault="000D7CAA" w:rsidP="0083465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D29FB">
              <w:rPr>
                <w:rFonts w:ascii="Arial" w:hAnsi="Arial" w:cs="Arial"/>
                <w:sz w:val="20"/>
                <w:szCs w:val="20"/>
              </w:rPr>
              <w:t xml:space="preserve">Hogeschool Rotterdam is gerechtigd om artikelen die niet </w:t>
            </w:r>
            <w:r w:rsidR="006A39BD">
              <w:rPr>
                <w:rFonts w:ascii="Arial" w:hAnsi="Arial" w:cs="Arial"/>
                <w:sz w:val="20"/>
                <w:szCs w:val="20"/>
              </w:rPr>
              <w:t>(</w:t>
            </w:r>
            <w:r w:rsidRPr="000D29FB">
              <w:rPr>
                <w:rFonts w:ascii="Arial" w:hAnsi="Arial" w:cs="Arial"/>
                <w:sz w:val="20"/>
                <w:szCs w:val="20"/>
              </w:rPr>
              <w:t>marktconform</w:t>
            </w:r>
            <w:r w:rsidR="006A39BD">
              <w:rPr>
                <w:rFonts w:ascii="Arial" w:hAnsi="Arial" w:cs="Arial"/>
                <w:sz w:val="20"/>
                <w:szCs w:val="20"/>
              </w:rPr>
              <w:t>)</w:t>
            </w:r>
            <w:r w:rsidRPr="000D29FB">
              <w:rPr>
                <w:rFonts w:ascii="Arial" w:hAnsi="Arial" w:cs="Arial"/>
                <w:sz w:val="20"/>
                <w:szCs w:val="20"/>
              </w:rPr>
              <w:t xml:space="preserve"> aangeboden worden, na overleg met Opdrachtnemer elders af te nemen.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824A" w14:textId="77777777" w:rsidR="00E37E1E" w:rsidRPr="000D29FB" w:rsidRDefault="00E37E1E" w:rsidP="00C97AA9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</w:tbl>
    <w:p w14:paraId="26829A26" w14:textId="77777777" w:rsidR="005655BB" w:rsidRDefault="005655BB" w:rsidP="005655BB">
      <w:pPr>
        <w:pStyle w:val="Kop2"/>
        <w:numPr>
          <w:ilvl w:val="0"/>
          <w:numId w:val="0"/>
        </w:numPr>
        <w:spacing w:before="0"/>
        <w:ind w:left="284"/>
        <w:rPr>
          <w:color w:val="auto"/>
          <w:sz w:val="20"/>
        </w:rPr>
      </w:pPr>
    </w:p>
    <w:p w14:paraId="79AA6BE3" w14:textId="254D6E06" w:rsidR="00E37E1E" w:rsidRPr="000D29FB" w:rsidRDefault="00010D89" w:rsidP="00E37E1E">
      <w:pPr>
        <w:pStyle w:val="Kop2"/>
        <w:spacing w:before="0"/>
        <w:ind w:left="284" w:hanging="284"/>
        <w:rPr>
          <w:color w:val="auto"/>
          <w:sz w:val="20"/>
        </w:rPr>
      </w:pPr>
      <w:r w:rsidRPr="000D29FB">
        <w:rPr>
          <w:color w:val="auto"/>
          <w:sz w:val="20"/>
        </w:rPr>
        <w:t>Logistiek</w:t>
      </w:r>
    </w:p>
    <w:p w14:paraId="19F9DD00" w14:textId="0870886B" w:rsidR="00E37E1E" w:rsidRPr="000D29FB" w:rsidRDefault="002C4F60" w:rsidP="00E37E1E">
      <w:pPr>
        <w:rPr>
          <w:rFonts w:cs="Arial"/>
          <w:szCs w:val="20"/>
        </w:rPr>
      </w:pPr>
      <w:r w:rsidRPr="000D29FB">
        <w:rPr>
          <w:rFonts w:cs="Arial"/>
          <w:szCs w:val="20"/>
        </w:rPr>
        <w:t xml:space="preserve">Om </w:t>
      </w:r>
      <w:r w:rsidR="0026256E">
        <w:rPr>
          <w:rFonts w:cs="Arial"/>
          <w:szCs w:val="20"/>
        </w:rPr>
        <w:t>te waarborgen dat het logistieke proces goed zal verlopen worden aa</w:t>
      </w:r>
      <w:r w:rsidR="00FB2D6E">
        <w:rPr>
          <w:rFonts w:cs="Arial"/>
          <w:szCs w:val="20"/>
        </w:rPr>
        <w:t>n</w:t>
      </w:r>
      <w:r w:rsidRPr="000D29FB">
        <w:rPr>
          <w:rFonts w:cs="Arial"/>
          <w:szCs w:val="20"/>
        </w:rPr>
        <w:t xml:space="preserve"> dit aspect </w:t>
      </w:r>
      <w:r w:rsidR="00FB2D6E">
        <w:rPr>
          <w:rFonts w:cs="Arial"/>
          <w:szCs w:val="20"/>
        </w:rPr>
        <w:t>de</w:t>
      </w:r>
      <w:r w:rsidRPr="000D29FB">
        <w:rPr>
          <w:rFonts w:cs="Arial"/>
          <w:szCs w:val="20"/>
        </w:rPr>
        <w:t xml:space="preserve"> volgende eisen gesteld.</w:t>
      </w:r>
      <w:r w:rsidR="00FB2D6E">
        <w:rPr>
          <w:rFonts w:cs="Arial"/>
          <w:szCs w:val="20"/>
        </w:rPr>
        <w:br/>
      </w:r>
    </w:p>
    <w:tbl>
      <w:tblPr>
        <w:tblW w:w="53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7798"/>
        <w:gridCol w:w="990"/>
      </w:tblGrid>
      <w:tr w:rsidR="00E37E1E" w:rsidRPr="000D29FB" w14:paraId="6B7EBADE" w14:textId="77777777" w:rsidTr="005B364A">
        <w:trPr>
          <w:trHeight w:val="304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</w:tcPr>
          <w:p w14:paraId="21A01474" w14:textId="77777777" w:rsidR="00E37E1E" w:rsidRPr="000D29FB" w:rsidRDefault="00E37E1E" w:rsidP="00C97AA9">
            <w:p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3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153D7C9C" w14:textId="77777777" w:rsidR="00E37E1E" w:rsidRPr="000D29FB" w:rsidRDefault="00E37E1E" w:rsidP="00C97AA9">
            <w:pPr>
              <w:rPr>
                <w:rFonts w:cs="Arial"/>
                <w:b/>
                <w:szCs w:val="20"/>
                <w:lang w:eastAsia="en-US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>Inhoud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72E237AC" w14:textId="77777777" w:rsidR="00E37E1E" w:rsidRPr="000D29FB" w:rsidRDefault="00E37E1E" w:rsidP="00C97AA9">
            <w:pPr>
              <w:rPr>
                <w:rFonts w:cs="Arial"/>
                <w:b/>
                <w:szCs w:val="20"/>
                <w:lang w:eastAsia="en-US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>Ja/Nee</w:t>
            </w:r>
          </w:p>
        </w:tc>
      </w:tr>
      <w:tr w:rsidR="00E37E1E" w:rsidRPr="000D29FB" w14:paraId="3CD47E93" w14:textId="77777777" w:rsidTr="005B364A">
        <w:trPr>
          <w:trHeight w:val="255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B768E" w14:textId="3F840E4F" w:rsidR="00E37E1E" w:rsidRPr="000D29FB" w:rsidRDefault="00E37E1E" w:rsidP="00E37E1E">
            <w:pPr>
              <w:rPr>
                <w:rFonts w:cs="Arial"/>
                <w:b/>
                <w:szCs w:val="20"/>
                <w:lang w:eastAsia="en-US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7547A4">
              <w:rPr>
                <w:rFonts w:cs="Arial"/>
                <w:b/>
                <w:szCs w:val="20"/>
                <w:lang w:eastAsia="en-US"/>
              </w:rPr>
              <w:t>6</w:t>
            </w:r>
          </w:p>
        </w:tc>
        <w:tc>
          <w:tcPr>
            <w:tcW w:w="3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A3FD" w14:textId="251B9B4C" w:rsidR="00431B29" w:rsidRPr="000D29FB" w:rsidRDefault="00431B29" w:rsidP="00431B2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D29FB">
              <w:rPr>
                <w:rFonts w:ascii="Arial" w:hAnsi="Arial" w:cs="Arial"/>
                <w:sz w:val="20"/>
                <w:szCs w:val="20"/>
              </w:rPr>
              <w:t xml:space="preserve">Leveringen </w:t>
            </w:r>
            <w:r w:rsidR="002F2E27">
              <w:rPr>
                <w:rFonts w:ascii="Arial" w:hAnsi="Arial" w:cs="Arial"/>
                <w:sz w:val="20"/>
                <w:szCs w:val="20"/>
              </w:rPr>
              <w:t>vinden plaats tussen 7:00 uur en 17:00 uur</w:t>
            </w:r>
            <w:r w:rsidR="006A5998">
              <w:rPr>
                <w:rFonts w:ascii="Arial" w:hAnsi="Arial" w:cs="Arial"/>
                <w:sz w:val="20"/>
                <w:szCs w:val="20"/>
              </w:rPr>
              <w:t xml:space="preserve"> volgens </w:t>
            </w:r>
            <w:proofErr w:type="spellStart"/>
            <w:r w:rsidR="006A5998">
              <w:rPr>
                <w:rFonts w:ascii="Arial" w:hAnsi="Arial" w:cs="Arial"/>
                <w:sz w:val="20"/>
                <w:szCs w:val="20"/>
              </w:rPr>
              <w:t>Delivered</w:t>
            </w:r>
            <w:proofErr w:type="spellEnd"/>
            <w:r w:rsidR="006A59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A5998">
              <w:rPr>
                <w:rFonts w:ascii="Arial" w:hAnsi="Arial" w:cs="Arial"/>
                <w:sz w:val="20"/>
                <w:szCs w:val="20"/>
              </w:rPr>
              <w:t>Duty</w:t>
            </w:r>
            <w:proofErr w:type="spellEnd"/>
            <w:r w:rsidR="006A59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A5998">
              <w:rPr>
                <w:rFonts w:ascii="Arial" w:hAnsi="Arial" w:cs="Arial"/>
                <w:sz w:val="20"/>
                <w:szCs w:val="20"/>
              </w:rPr>
              <w:t>Paid</w:t>
            </w:r>
            <w:proofErr w:type="spellEnd"/>
            <w:r w:rsidR="006A5998">
              <w:rPr>
                <w:rFonts w:ascii="Arial" w:hAnsi="Arial" w:cs="Arial"/>
                <w:sz w:val="20"/>
                <w:szCs w:val="20"/>
              </w:rPr>
              <w:t xml:space="preserve"> (DDP)</w:t>
            </w:r>
            <w:r w:rsidR="002F2E27">
              <w:rPr>
                <w:rFonts w:ascii="Arial" w:hAnsi="Arial" w:cs="Arial"/>
                <w:sz w:val="20"/>
                <w:szCs w:val="20"/>
              </w:rPr>
              <w:t>,</w:t>
            </w:r>
            <w:r w:rsidRPr="000D29FB">
              <w:rPr>
                <w:rFonts w:ascii="Arial" w:hAnsi="Arial" w:cs="Arial"/>
                <w:sz w:val="20"/>
                <w:szCs w:val="20"/>
              </w:rPr>
              <w:t xml:space="preserve"> alleen afgeleverd op het volgende adres: </w:t>
            </w:r>
          </w:p>
          <w:p w14:paraId="4A2ECBB2" w14:textId="77777777" w:rsidR="00431B29" w:rsidRPr="000D29FB" w:rsidRDefault="00431B29" w:rsidP="00431B2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D29F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Hogeschool Rotterdam </w:t>
            </w:r>
          </w:p>
          <w:p w14:paraId="00493AA5" w14:textId="77777777" w:rsidR="00431B29" w:rsidRPr="000D29FB" w:rsidRDefault="00431B29" w:rsidP="00431B2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D29FB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 xml:space="preserve">Rochussenstraat 198 </w:t>
            </w:r>
          </w:p>
          <w:p w14:paraId="3E695C6E" w14:textId="77777777" w:rsidR="00E37E1E" w:rsidRDefault="00431B29" w:rsidP="00431B29">
            <w:pPr>
              <w:rPr>
                <w:rFonts w:cs="Arial"/>
                <w:i/>
                <w:iCs/>
                <w:szCs w:val="20"/>
              </w:rPr>
            </w:pPr>
            <w:r w:rsidRPr="000D29FB">
              <w:rPr>
                <w:rFonts w:cs="Arial"/>
                <w:i/>
                <w:iCs/>
                <w:szCs w:val="20"/>
              </w:rPr>
              <w:t xml:space="preserve">3015 EK Rotterdam </w:t>
            </w:r>
          </w:p>
          <w:p w14:paraId="528FCBF3" w14:textId="7E5DA441" w:rsidR="00B940D0" w:rsidRPr="000D29FB" w:rsidRDefault="00B940D0" w:rsidP="00431B29">
            <w:pPr>
              <w:rPr>
                <w:rFonts w:cs="Arial"/>
                <w:szCs w:val="20"/>
                <w:lang w:eastAsia="en-US"/>
              </w:rPr>
            </w:pPr>
            <w:r w:rsidRPr="000D29FB">
              <w:rPr>
                <w:rFonts w:cs="Arial"/>
                <w:szCs w:val="20"/>
              </w:rPr>
              <w:t>Leveringen worden niet onbeheerd achtergelate</w:t>
            </w:r>
            <w:r w:rsidR="00495DD0">
              <w:rPr>
                <w:rFonts w:cs="Arial"/>
                <w:szCs w:val="20"/>
              </w:rPr>
              <w:t xml:space="preserve">n </w:t>
            </w:r>
            <w:r w:rsidR="00913EDC">
              <w:rPr>
                <w:rFonts w:cs="Arial"/>
                <w:szCs w:val="20"/>
              </w:rPr>
              <w:t xml:space="preserve">en er wordt duidelijk </w:t>
            </w:r>
            <w:r w:rsidR="000D6F6A">
              <w:rPr>
                <w:rFonts w:cs="Arial"/>
                <w:szCs w:val="20"/>
              </w:rPr>
              <w:t>gemeld dat een levering heeft plaatsgevonden bij de facilitaire dienst.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031E" w14:textId="77777777" w:rsidR="00E37E1E" w:rsidRPr="000D29FB" w:rsidRDefault="00E37E1E" w:rsidP="00C97AA9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431B29" w:rsidRPr="000D29FB" w14:paraId="613D1683" w14:textId="77777777" w:rsidTr="005B364A">
        <w:trPr>
          <w:trHeight w:val="255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11C4E7" w14:textId="6CCE2756" w:rsidR="00431B29" w:rsidRPr="000D29FB" w:rsidRDefault="00FB2D6E" w:rsidP="00942FAA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7547A4">
              <w:rPr>
                <w:rFonts w:cs="Arial"/>
                <w:b/>
                <w:szCs w:val="20"/>
                <w:lang w:eastAsia="en-US"/>
              </w:rPr>
              <w:t>7</w:t>
            </w:r>
          </w:p>
        </w:tc>
        <w:tc>
          <w:tcPr>
            <w:tcW w:w="3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B93E" w14:textId="0E3F9315" w:rsidR="00431B29" w:rsidRPr="000D29FB" w:rsidRDefault="00BF40D3" w:rsidP="00431B2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D29FB">
              <w:rPr>
                <w:rFonts w:ascii="Arial" w:hAnsi="Arial" w:cs="Arial"/>
                <w:sz w:val="20"/>
                <w:szCs w:val="20"/>
              </w:rPr>
              <w:t xml:space="preserve">Bij elke aflevering voegt </w:t>
            </w:r>
            <w:r w:rsidR="00D66086">
              <w:rPr>
                <w:rFonts w:ascii="Arial" w:hAnsi="Arial" w:cs="Arial"/>
                <w:sz w:val="20"/>
                <w:szCs w:val="20"/>
              </w:rPr>
              <w:t>Opdrachtnemer</w:t>
            </w:r>
            <w:r w:rsidRPr="000D29FB">
              <w:rPr>
                <w:rFonts w:ascii="Arial" w:hAnsi="Arial" w:cs="Arial"/>
                <w:sz w:val="20"/>
                <w:szCs w:val="20"/>
              </w:rPr>
              <w:t xml:space="preserve"> een pakbon toe welke duidelijk zichtbaar is aangebracht aan de buitenkant van de coll</w:t>
            </w:r>
            <w:r w:rsidR="003174A5">
              <w:rPr>
                <w:rFonts w:ascii="Arial" w:hAnsi="Arial" w:cs="Arial"/>
                <w:sz w:val="20"/>
                <w:szCs w:val="20"/>
              </w:rPr>
              <w:t>i.</w:t>
            </w:r>
            <w:r w:rsidRPr="000D29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74A5">
              <w:rPr>
                <w:rFonts w:ascii="Arial" w:hAnsi="Arial" w:cs="Arial"/>
                <w:sz w:val="20"/>
                <w:szCs w:val="20"/>
              </w:rPr>
              <w:t>Hierop staat</w:t>
            </w:r>
            <w:r w:rsidRPr="000D29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5677">
              <w:rPr>
                <w:rFonts w:ascii="Arial" w:hAnsi="Arial" w:cs="Arial"/>
                <w:sz w:val="20"/>
                <w:szCs w:val="20"/>
              </w:rPr>
              <w:t xml:space="preserve">aan de </w:t>
            </w:r>
            <w:r w:rsidR="00C157F6">
              <w:rPr>
                <w:rFonts w:ascii="Arial" w:hAnsi="Arial" w:cs="Arial"/>
                <w:sz w:val="20"/>
                <w:szCs w:val="20"/>
              </w:rPr>
              <w:t>voorzijde</w:t>
            </w:r>
            <w:r w:rsidR="00B456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29FB">
              <w:rPr>
                <w:rFonts w:ascii="Arial" w:hAnsi="Arial" w:cs="Arial"/>
                <w:sz w:val="20"/>
                <w:szCs w:val="20"/>
              </w:rPr>
              <w:t>vermeld</w:t>
            </w:r>
            <w:r w:rsidR="00C157F6">
              <w:rPr>
                <w:rFonts w:ascii="Arial" w:hAnsi="Arial" w:cs="Arial"/>
                <w:sz w:val="20"/>
                <w:szCs w:val="20"/>
              </w:rPr>
              <w:t xml:space="preserve"> (direct zichtbaar)</w:t>
            </w:r>
            <w:r w:rsidRPr="000D29FB">
              <w:rPr>
                <w:rFonts w:ascii="Arial" w:hAnsi="Arial" w:cs="Arial"/>
                <w:sz w:val="20"/>
                <w:szCs w:val="20"/>
              </w:rPr>
              <w:t>: inkoopordernummer, de opleiding, de besteller</w:t>
            </w:r>
            <w:r w:rsidR="00D66086">
              <w:rPr>
                <w:rFonts w:ascii="Arial" w:hAnsi="Arial" w:cs="Arial"/>
                <w:sz w:val="20"/>
                <w:szCs w:val="20"/>
              </w:rPr>
              <w:t xml:space="preserve"> (contactpersoon </w:t>
            </w:r>
            <w:proofErr w:type="spellStart"/>
            <w:r w:rsidR="00D66086">
              <w:rPr>
                <w:rFonts w:ascii="Arial" w:hAnsi="Arial" w:cs="Arial"/>
                <w:sz w:val="20"/>
                <w:szCs w:val="20"/>
              </w:rPr>
              <w:t>IvG</w:t>
            </w:r>
            <w:proofErr w:type="spellEnd"/>
            <w:r w:rsidR="00D66086">
              <w:rPr>
                <w:rFonts w:ascii="Arial" w:hAnsi="Arial" w:cs="Arial"/>
                <w:sz w:val="20"/>
                <w:szCs w:val="20"/>
              </w:rPr>
              <w:t>)</w:t>
            </w:r>
            <w:r w:rsidR="00B45677">
              <w:rPr>
                <w:rFonts w:ascii="Arial" w:hAnsi="Arial" w:cs="Arial"/>
                <w:sz w:val="20"/>
                <w:szCs w:val="20"/>
              </w:rPr>
              <w:t>.</w:t>
            </w:r>
            <w:r w:rsidRPr="000D29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5677">
              <w:rPr>
                <w:rFonts w:ascii="Arial" w:hAnsi="Arial" w:cs="Arial"/>
                <w:sz w:val="20"/>
                <w:szCs w:val="20"/>
              </w:rPr>
              <w:br/>
            </w:r>
            <w:r w:rsidR="00E279A9">
              <w:rPr>
                <w:rFonts w:ascii="Arial" w:hAnsi="Arial" w:cs="Arial"/>
                <w:sz w:val="20"/>
                <w:szCs w:val="20"/>
              </w:rPr>
              <w:t>De a</w:t>
            </w:r>
            <w:r w:rsidRPr="000D29FB">
              <w:rPr>
                <w:rFonts w:ascii="Arial" w:hAnsi="Arial" w:cs="Arial"/>
                <w:sz w:val="20"/>
                <w:szCs w:val="20"/>
              </w:rPr>
              <w:t>rtikelomschrijving, de afleverdatum, de geleverde aantallen, de verpakkingseenheid, het aantal colli, reeds geleverde artikelen en/of deellevering</w:t>
            </w:r>
            <w:r w:rsidR="00E279A9">
              <w:rPr>
                <w:rFonts w:ascii="Arial" w:hAnsi="Arial" w:cs="Arial"/>
                <w:sz w:val="20"/>
                <w:szCs w:val="20"/>
              </w:rPr>
              <w:t xml:space="preserve"> dienen vermeld te worden op de pakbon maar hoeft niet direct inzichtelijk te zijn bij ontvangst van de colli.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6BDE" w14:textId="77777777" w:rsidR="00431B29" w:rsidRPr="000D29FB" w:rsidRDefault="00431B29" w:rsidP="00C97AA9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431B29" w:rsidRPr="000D29FB" w14:paraId="3B4BD321" w14:textId="77777777" w:rsidTr="005B364A">
        <w:trPr>
          <w:trHeight w:val="255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1869DD" w14:textId="02AB9683" w:rsidR="00431B29" w:rsidRPr="000D29FB" w:rsidRDefault="00FB2D6E" w:rsidP="00942FAA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7547A4">
              <w:rPr>
                <w:rFonts w:cs="Arial"/>
                <w:b/>
                <w:szCs w:val="20"/>
                <w:lang w:eastAsia="en-US"/>
              </w:rPr>
              <w:t>8</w:t>
            </w:r>
          </w:p>
        </w:tc>
        <w:tc>
          <w:tcPr>
            <w:tcW w:w="3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286" w14:textId="355352B2" w:rsidR="00431B29" w:rsidRPr="000D29FB" w:rsidRDefault="00BF40D3" w:rsidP="00BF40D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D29FB">
              <w:rPr>
                <w:rFonts w:ascii="Arial" w:hAnsi="Arial" w:cs="Arial"/>
                <w:sz w:val="20"/>
                <w:szCs w:val="20"/>
              </w:rPr>
              <w:t>De maximale levertijd van de</w:t>
            </w:r>
            <w:r w:rsidR="00595B0A">
              <w:rPr>
                <w:rFonts w:ascii="Arial" w:hAnsi="Arial" w:cs="Arial"/>
                <w:sz w:val="20"/>
                <w:szCs w:val="20"/>
              </w:rPr>
              <w:t>, in het Prijzenblad (Bijlage 5) genoemde, artikelen,</w:t>
            </w:r>
            <w:r w:rsidRPr="000D29FB">
              <w:rPr>
                <w:rFonts w:ascii="Arial" w:hAnsi="Arial" w:cs="Arial"/>
                <w:sz w:val="20"/>
                <w:szCs w:val="20"/>
              </w:rPr>
              <w:t xml:space="preserve"> mits voor 17.00 uur besteld, bedraagt vier werkdagen.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1CFD" w14:textId="77777777" w:rsidR="00431B29" w:rsidRPr="000D29FB" w:rsidRDefault="00431B29" w:rsidP="00C97AA9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431B29" w:rsidRPr="000D29FB" w14:paraId="0AC7EB7F" w14:textId="77777777" w:rsidTr="005B364A">
        <w:trPr>
          <w:trHeight w:val="255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EF5BD3" w14:textId="13DF7AA5" w:rsidR="00431B29" w:rsidRPr="000D29FB" w:rsidRDefault="00FB2D6E" w:rsidP="00942FAA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7547A4">
              <w:rPr>
                <w:rFonts w:cs="Arial"/>
                <w:b/>
                <w:szCs w:val="20"/>
                <w:lang w:eastAsia="en-US"/>
              </w:rPr>
              <w:t>9</w:t>
            </w:r>
          </w:p>
        </w:tc>
        <w:tc>
          <w:tcPr>
            <w:tcW w:w="3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8865" w14:textId="6E0D38AF" w:rsidR="00431B29" w:rsidRPr="000D29FB" w:rsidRDefault="00BF40D3" w:rsidP="00431B2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D29FB">
              <w:rPr>
                <w:rFonts w:ascii="Arial" w:hAnsi="Arial" w:cs="Arial"/>
                <w:sz w:val="20"/>
                <w:szCs w:val="20"/>
              </w:rPr>
              <w:t>Spoedbestellingen</w:t>
            </w:r>
            <w:r w:rsidR="009F447D">
              <w:rPr>
                <w:rFonts w:ascii="Arial" w:hAnsi="Arial" w:cs="Arial"/>
                <w:sz w:val="20"/>
                <w:szCs w:val="20"/>
              </w:rPr>
              <w:t>, welke telefonisch geplaatst kunnen worden (mits er een inkoopnummer</w:t>
            </w:r>
            <w:r w:rsidR="00DE5CA1">
              <w:rPr>
                <w:rFonts w:ascii="Arial" w:hAnsi="Arial" w:cs="Arial"/>
                <w:sz w:val="20"/>
                <w:szCs w:val="20"/>
              </w:rPr>
              <w:t xml:space="preserve"> aanwezig is)</w:t>
            </w:r>
            <w:r w:rsidRPr="000D29FB">
              <w:rPr>
                <w:rFonts w:ascii="Arial" w:hAnsi="Arial" w:cs="Arial"/>
                <w:sz w:val="20"/>
                <w:szCs w:val="20"/>
              </w:rPr>
              <w:t xml:space="preserve"> worden na plaatsing</w:t>
            </w:r>
            <w:r w:rsidR="00F57C0C">
              <w:rPr>
                <w:rFonts w:ascii="Arial" w:hAnsi="Arial" w:cs="Arial"/>
                <w:sz w:val="20"/>
                <w:szCs w:val="20"/>
              </w:rPr>
              <w:t xml:space="preserve"> van de</w:t>
            </w:r>
            <w:r w:rsidRPr="000D29FB">
              <w:rPr>
                <w:rFonts w:ascii="Arial" w:hAnsi="Arial" w:cs="Arial"/>
                <w:sz w:val="20"/>
                <w:szCs w:val="20"/>
              </w:rPr>
              <w:t xml:space="preserve"> bestelling binnen 24 uur geleverd. </w:t>
            </w:r>
            <w:r w:rsidR="008B42D8">
              <w:rPr>
                <w:rFonts w:ascii="Arial" w:hAnsi="Arial" w:cs="Arial"/>
                <w:sz w:val="20"/>
                <w:szCs w:val="20"/>
              </w:rPr>
              <w:t xml:space="preserve">Iedere spoedbestelling zal ook via </w:t>
            </w:r>
            <w:proofErr w:type="spellStart"/>
            <w:r w:rsidR="008B42D8">
              <w:rPr>
                <w:rFonts w:ascii="Arial" w:hAnsi="Arial" w:cs="Arial"/>
                <w:sz w:val="20"/>
                <w:szCs w:val="20"/>
              </w:rPr>
              <w:t>Proquro</w:t>
            </w:r>
            <w:proofErr w:type="spellEnd"/>
            <w:r w:rsidR="008B42D8">
              <w:rPr>
                <w:rFonts w:ascii="Arial" w:hAnsi="Arial" w:cs="Arial"/>
                <w:sz w:val="20"/>
                <w:szCs w:val="20"/>
              </w:rPr>
              <w:t xml:space="preserve"> worden </w:t>
            </w:r>
            <w:r w:rsidR="00E141E6">
              <w:rPr>
                <w:rFonts w:ascii="Arial" w:hAnsi="Arial" w:cs="Arial"/>
                <w:sz w:val="20"/>
                <w:szCs w:val="20"/>
              </w:rPr>
              <w:t>bevestigd.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3CE6" w14:textId="77777777" w:rsidR="00431B29" w:rsidRPr="000D29FB" w:rsidRDefault="00431B29" w:rsidP="00C97AA9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075A64" w:rsidRPr="000D29FB" w14:paraId="42A638AC" w14:textId="77777777" w:rsidTr="005B364A">
        <w:trPr>
          <w:trHeight w:val="255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EB9D26" w14:textId="24803121" w:rsidR="00075A64" w:rsidRPr="000D29FB" w:rsidRDefault="00FB2D6E" w:rsidP="00942FAA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F57C0C">
              <w:rPr>
                <w:rFonts w:cs="Arial"/>
                <w:b/>
                <w:szCs w:val="20"/>
                <w:lang w:eastAsia="en-US"/>
              </w:rPr>
              <w:t>1</w:t>
            </w:r>
            <w:r w:rsidR="007547A4">
              <w:rPr>
                <w:rFonts w:cs="Arial"/>
                <w:b/>
                <w:szCs w:val="20"/>
                <w:lang w:eastAsia="en-US"/>
              </w:rPr>
              <w:t>0</w:t>
            </w:r>
          </w:p>
        </w:tc>
        <w:tc>
          <w:tcPr>
            <w:tcW w:w="3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10C" w14:textId="1455B041" w:rsidR="00075A64" w:rsidRPr="000D29FB" w:rsidRDefault="008B42D8" w:rsidP="00075A6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Opdrachtnemer</w:t>
            </w:r>
            <w:r w:rsidR="00075A64" w:rsidRPr="000D29FB">
              <w:rPr>
                <w:rFonts w:ascii="Arial" w:hAnsi="Arial" w:cs="Arial"/>
                <w:sz w:val="20"/>
                <w:szCs w:val="20"/>
              </w:rPr>
              <w:t xml:space="preserve"> draagt </w:t>
            </w:r>
            <w:r w:rsidR="00FB2D6E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="00075A64" w:rsidRPr="000D29FB">
              <w:rPr>
                <w:rFonts w:ascii="Arial" w:hAnsi="Arial" w:cs="Arial"/>
                <w:sz w:val="20"/>
                <w:szCs w:val="20"/>
              </w:rPr>
              <w:t>zorg voor</w:t>
            </w:r>
            <w:r w:rsidR="00FB2D6E">
              <w:rPr>
                <w:rFonts w:ascii="Arial" w:hAnsi="Arial" w:cs="Arial"/>
                <w:sz w:val="20"/>
                <w:szCs w:val="20"/>
              </w:rPr>
              <w:t xml:space="preserve"> om</w:t>
            </w:r>
            <w:r w:rsidR="00075A64" w:rsidRPr="000D29FB">
              <w:rPr>
                <w:rFonts w:ascii="Arial" w:hAnsi="Arial" w:cs="Arial"/>
                <w:sz w:val="20"/>
                <w:szCs w:val="20"/>
              </w:rPr>
              <w:t>, binnen 48 uur</w:t>
            </w:r>
            <w:r w:rsidR="00B67324">
              <w:rPr>
                <w:rFonts w:ascii="Arial" w:hAnsi="Arial" w:cs="Arial"/>
                <w:sz w:val="20"/>
                <w:szCs w:val="20"/>
              </w:rPr>
              <w:t xml:space="preserve"> na een melding vanuit Hogeschool Rotterdam</w:t>
            </w:r>
            <w:r w:rsidR="00075A64" w:rsidRPr="000D29F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B2D6E">
              <w:rPr>
                <w:rFonts w:ascii="Arial" w:hAnsi="Arial" w:cs="Arial"/>
                <w:sz w:val="20"/>
                <w:szCs w:val="20"/>
              </w:rPr>
              <w:t xml:space="preserve">verkeerd </w:t>
            </w:r>
            <w:r w:rsidR="00075A64" w:rsidRPr="000D29FB">
              <w:rPr>
                <w:rFonts w:ascii="Arial" w:hAnsi="Arial" w:cs="Arial"/>
                <w:sz w:val="20"/>
                <w:szCs w:val="20"/>
              </w:rPr>
              <w:t>bestelde/onjuist geleverde artikelen</w:t>
            </w:r>
            <w:r w:rsidR="00FB2D6E">
              <w:rPr>
                <w:rFonts w:ascii="Arial" w:hAnsi="Arial" w:cs="Arial"/>
                <w:sz w:val="20"/>
                <w:szCs w:val="20"/>
              </w:rPr>
              <w:t xml:space="preserve"> retour te nemen,</w:t>
            </w:r>
            <w:r w:rsidR="00075A64" w:rsidRPr="000D29FB">
              <w:rPr>
                <w:rFonts w:ascii="Arial" w:hAnsi="Arial" w:cs="Arial"/>
                <w:sz w:val="20"/>
                <w:szCs w:val="20"/>
              </w:rPr>
              <w:t xml:space="preserve"> mits daarvan binnen vijf (5) werkdagen </w:t>
            </w:r>
            <w:r w:rsidR="00FB2D6E">
              <w:rPr>
                <w:rFonts w:ascii="Arial" w:hAnsi="Arial" w:cs="Arial"/>
                <w:sz w:val="20"/>
                <w:szCs w:val="20"/>
              </w:rPr>
              <w:t xml:space="preserve">na levering </w:t>
            </w:r>
            <w:r w:rsidR="00075A64" w:rsidRPr="000D29FB">
              <w:rPr>
                <w:rFonts w:ascii="Arial" w:hAnsi="Arial" w:cs="Arial"/>
                <w:sz w:val="20"/>
                <w:szCs w:val="20"/>
              </w:rPr>
              <w:t xml:space="preserve">melding is gemaakt door de besteller.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55D2" w14:textId="77777777" w:rsidR="00075A64" w:rsidRPr="000D29FB" w:rsidRDefault="00075A64" w:rsidP="00C97AA9">
            <w:pPr>
              <w:rPr>
                <w:rFonts w:cs="Arial"/>
                <w:szCs w:val="20"/>
                <w:lang w:eastAsia="en-US"/>
              </w:rPr>
            </w:pPr>
          </w:p>
        </w:tc>
      </w:tr>
    </w:tbl>
    <w:p w14:paraId="2315DD8C" w14:textId="77777777" w:rsidR="008B3B78" w:rsidRPr="000D29FB" w:rsidRDefault="008B3B78" w:rsidP="008B3B78">
      <w:pPr>
        <w:rPr>
          <w:rFonts w:cs="Arial"/>
          <w:szCs w:val="20"/>
        </w:rPr>
      </w:pPr>
    </w:p>
    <w:p w14:paraId="65CF6285" w14:textId="348B9ECE" w:rsidR="00174454" w:rsidRDefault="00174454" w:rsidP="00E37E1E">
      <w:pPr>
        <w:pStyle w:val="Kop2"/>
        <w:spacing w:before="0"/>
        <w:ind w:hanging="993"/>
        <w:rPr>
          <w:sz w:val="20"/>
        </w:rPr>
      </w:pPr>
      <w:proofErr w:type="spellStart"/>
      <w:r w:rsidRPr="000D29FB">
        <w:rPr>
          <w:sz w:val="20"/>
        </w:rPr>
        <w:t>Pr</w:t>
      </w:r>
      <w:r w:rsidR="00873308">
        <w:rPr>
          <w:sz w:val="20"/>
        </w:rPr>
        <w:t>oquro</w:t>
      </w:r>
      <w:proofErr w:type="spellEnd"/>
    </w:p>
    <w:p w14:paraId="2F417D26" w14:textId="2435B241" w:rsidR="00873308" w:rsidRDefault="00873308" w:rsidP="00873308">
      <w:r>
        <w:t xml:space="preserve">Hogeschool Rotterdam werkt sinds oktober 2016 met het </w:t>
      </w:r>
      <w:r w:rsidR="00E358E9">
        <w:t xml:space="preserve">inkoopsysteem </w:t>
      </w:r>
      <w:proofErr w:type="spellStart"/>
      <w:r w:rsidR="00E358E9">
        <w:t>Proquro</w:t>
      </w:r>
      <w:proofErr w:type="spellEnd"/>
      <w:r w:rsidR="00E358E9">
        <w:t>. Om dit systeem op een zo optimaal mogelijke manier te gebruiken worden de volgende eisen gesteld.</w:t>
      </w:r>
    </w:p>
    <w:p w14:paraId="288B97B7" w14:textId="77777777" w:rsidR="00E358E9" w:rsidRDefault="00E358E9" w:rsidP="00873308"/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7797"/>
        <w:gridCol w:w="992"/>
      </w:tblGrid>
      <w:tr w:rsidR="00873308" w:rsidRPr="000D29FB" w14:paraId="3696993E" w14:textId="77777777" w:rsidTr="009E5D27">
        <w:trPr>
          <w:trHeight w:val="2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</w:tcPr>
          <w:p w14:paraId="264869C0" w14:textId="77777777" w:rsidR="00873308" w:rsidRPr="000D29FB" w:rsidRDefault="00873308" w:rsidP="009E5D27">
            <w:p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30DA066" w14:textId="77777777" w:rsidR="00873308" w:rsidRPr="000D29FB" w:rsidRDefault="00873308" w:rsidP="009E5D27">
            <w:pPr>
              <w:rPr>
                <w:rFonts w:cs="Arial"/>
                <w:b/>
                <w:szCs w:val="20"/>
                <w:lang w:eastAsia="en-US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>Inhoud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7CCF44FD" w14:textId="77777777" w:rsidR="00873308" w:rsidRPr="000D29FB" w:rsidRDefault="00873308" w:rsidP="009E5D27">
            <w:pPr>
              <w:rPr>
                <w:rFonts w:cs="Arial"/>
                <w:b/>
                <w:szCs w:val="20"/>
                <w:lang w:eastAsia="en-US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>Ja/Nee</w:t>
            </w:r>
          </w:p>
        </w:tc>
      </w:tr>
      <w:tr w:rsidR="00873308" w:rsidRPr="000D29FB" w14:paraId="2CCB00DF" w14:textId="77777777" w:rsidTr="009E5D2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1B8C3" w14:textId="6EC163E5" w:rsidR="00873308" w:rsidRPr="00AB5290" w:rsidRDefault="00873308" w:rsidP="009E5D27">
            <w:pPr>
              <w:rPr>
                <w:rFonts w:cs="Arial"/>
                <w:b/>
                <w:bCs/>
                <w:szCs w:val="20"/>
                <w:lang w:eastAsia="en-US"/>
              </w:rPr>
            </w:pPr>
            <w:r w:rsidRPr="00AB5290">
              <w:rPr>
                <w:rFonts w:cs="Arial"/>
                <w:b/>
                <w:bCs/>
                <w:szCs w:val="20"/>
                <w:lang w:eastAsia="en-US"/>
              </w:rPr>
              <w:t xml:space="preserve">Eis </w:t>
            </w:r>
            <w:r w:rsidR="00E82FE4">
              <w:rPr>
                <w:rFonts w:cs="Arial"/>
                <w:b/>
                <w:bCs/>
                <w:szCs w:val="20"/>
                <w:lang w:eastAsia="en-US"/>
              </w:rPr>
              <w:t>1</w:t>
            </w:r>
            <w:r w:rsidR="007547A4">
              <w:rPr>
                <w:rFonts w:cs="Arial"/>
                <w:b/>
                <w:bCs/>
                <w:szCs w:val="20"/>
                <w:lang w:eastAsia="en-US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F77D" w14:textId="7586D7E0" w:rsidR="00873308" w:rsidRPr="002F51E8" w:rsidRDefault="00321F6D" w:rsidP="002F51E8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Oprachtnemer</w:t>
            </w:r>
            <w:proofErr w:type="spellEnd"/>
            <w:r w:rsidR="002F51E8" w:rsidRPr="002F51E8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voorziet Hogeschool Rotterdam van een OCI koppeling met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Proquro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, het inkoopsysteem </w:t>
            </w:r>
            <w:r w:rsidR="002F51E8" w:rsidRPr="002F51E8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van Hogeschool Rotterdam.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70C5" w14:textId="77777777" w:rsidR="00873308" w:rsidRPr="000D29FB" w:rsidRDefault="00873308" w:rsidP="009E5D27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873308" w:rsidRPr="000D29FB" w14:paraId="406B9C06" w14:textId="77777777" w:rsidTr="009E5D2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338C" w14:textId="17FB7691" w:rsidR="00873308" w:rsidRPr="000D29FB" w:rsidRDefault="00873308" w:rsidP="009E5D27">
            <w:pPr>
              <w:rPr>
                <w:rFonts w:cs="Arial"/>
                <w:b/>
                <w:szCs w:val="20"/>
                <w:lang w:eastAsia="en-US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E82FE4">
              <w:rPr>
                <w:rFonts w:cs="Arial"/>
                <w:b/>
                <w:szCs w:val="20"/>
                <w:lang w:eastAsia="en-US"/>
              </w:rPr>
              <w:t>1</w:t>
            </w:r>
            <w:r w:rsidR="007547A4">
              <w:rPr>
                <w:rFonts w:cs="Arial"/>
                <w:b/>
                <w:szCs w:val="20"/>
                <w:lang w:eastAsia="en-US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2EBD" w14:textId="4805607C" w:rsidR="00873308" w:rsidRPr="00AB5290" w:rsidRDefault="00B53577" w:rsidP="00B53577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AB5290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Na definitieve gunning wordt de OCI koppeling gerealiseerd en is binnen </w:t>
            </w:r>
            <w:r w:rsidR="007877BC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drie</w:t>
            </w:r>
            <w:r w:rsidRPr="00AB5290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weken na ingang van de </w:t>
            </w:r>
            <w:r w:rsidR="001A52DE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Raamo</w:t>
            </w:r>
            <w:r w:rsidRPr="00AB5290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vereenkomst ingericht.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014B" w14:textId="77777777" w:rsidR="00873308" w:rsidRPr="000D29FB" w:rsidRDefault="00873308" w:rsidP="009E5D27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F26A35" w:rsidRPr="000D29FB" w14:paraId="428EAC6E" w14:textId="77777777" w:rsidTr="009E5D2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79CCF" w14:textId="0D4D9662" w:rsidR="00F26A35" w:rsidRPr="000D29FB" w:rsidRDefault="00993151" w:rsidP="009E5D27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t>Eis 1</w:t>
            </w:r>
            <w:r w:rsidR="007547A4">
              <w:rPr>
                <w:rFonts w:cs="Arial"/>
                <w:b/>
                <w:szCs w:val="20"/>
                <w:lang w:eastAsia="en-US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7084" w14:textId="23BE90DA" w:rsidR="00F26A35" w:rsidRPr="00AB5290" w:rsidRDefault="000639DB" w:rsidP="001E617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Nadat de webshop is ingericht zal</w:t>
            </w:r>
            <w:r w:rsidR="00607B0D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, indien nodig, hulp vanuit Opdrachtgever beschikbaar zijn </w:t>
            </w:r>
            <w:r w:rsidR="004571F7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zodat het werken met de webshop naar behoren verloopt en geen vertraging in bestellingen en leveringen zal veroorzaken.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3E16" w14:textId="77777777" w:rsidR="00F26A35" w:rsidRPr="000D29FB" w:rsidRDefault="00F26A35" w:rsidP="009E5D27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873308" w:rsidRPr="000D29FB" w14:paraId="6B6E59C7" w14:textId="77777777" w:rsidTr="009E5D2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80B64A" w14:textId="27DF13A1" w:rsidR="00873308" w:rsidRPr="000D29FB" w:rsidRDefault="00873308" w:rsidP="009E5D27">
            <w:pPr>
              <w:rPr>
                <w:rFonts w:cs="Arial"/>
                <w:b/>
                <w:szCs w:val="20"/>
                <w:lang w:eastAsia="en-US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1E5CE6">
              <w:rPr>
                <w:rFonts w:cs="Arial"/>
                <w:b/>
                <w:szCs w:val="20"/>
                <w:lang w:eastAsia="en-US"/>
              </w:rPr>
              <w:t>1</w:t>
            </w:r>
            <w:r w:rsidR="007547A4">
              <w:rPr>
                <w:rFonts w:cs="Arial"/>
                <w:b/>
                <w:szCs w:val="20"/>
                <w:lang w:eastAsia="en-US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623B" w14:textId="77777777" w:rsidR="00F05C62" w:rsidRDefault="001E6171" w:rsidP="001E617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AB5290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De webshop van </w:t>
            </w:r>
            <w:r w:rsidR="001A52DE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Opdrachtnemer</w:t>
            </w:r>
            <w:r w:rsidR="00F05C62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dient aan de volgende eisen te voldoen:</w:t>
            </w:r>
          </w:p>
          <w:p w14:paraId="197E3ED5" w14:textId="7E4A26AE" w:rsidR="00F05C62" w:rsidRDefault="00F05C62" w:rsidP="00F05C62">
            <w:pPr>
              <w:pStyle w:val="Default"/>
              <w:numPr>
                <w:ilvl w:val="0"/>
                <w:numId w:val="43"/>
              </w:numP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24/7 beschikbaar</w:t>
            </w:r>
            <w:r w:rsidR="009023F4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;</w:t>
            </w:r>
          </w:p>
          <w:p w14:paraId="258E76D4" w14:textId="77777777" w:rsidR="009023F4" w:rsidRDefault="009023F4" w:rsidP="00F05C62">
            <w:pPr>
              <w:pStyle w:val="Default"/>
              <w:numPr>
                <w:ilvl w:val="0"/>
                <w:numId w:val="43"/>
              </w:numP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De webshop wordt weergeven in de Nederlandse taal;</w:t>
            </w:r>
          </w:p>
          <w:p w14:paraId="3CC28B74" w14:textId="3F6EC606" w:rsidR="00011AA5" w:rsidRPr="00FA3496" w:rsidRDefault="009023F4" w:rsidP="00FA3496">
            <w:pPr>
              <w:pStyle w:val="Default"/>
              <w:numPr>
                <w:ilvl w:val="0"/>
                <w:numId w:val="43"/>
              </w:numP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Artikelen dienen </w:t>
            </w:r>
            <w:r w:rsidR="00011AA5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met correcte informatie te worden weergegeven;</w:t>
            </w:r>
          </w:p>
          <w:p w14:paraId="5BB07894" w14:textId="7716D024" w:rsidR="00FA3496" w:rsidRDefault="00080F1B" w:rsidP="00FA3496">
            <w:pPr>
              <w:pStyle w:val="Default"/>
              <w:numPr>
                <w:ilvl w:val="0"/>
                <w:numId w:val="44"/>
              </w:numP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Beschikbaarheid</w:t>
            </w:r>
          </w:p>
          <w:p w14:paraId="4AB95BB8" w14:textId="13DA105E" w:rsidR="00FA3496" w:rsidRDefault="00FA3496" w:rsidP="00FA3496">
            <w:pPr>
              <w:pStyle w:val="Default"/>
              <w:numPr>
                <w:ilvl w:val="0"/>
                <w:numId w:val="44"/>
              </w:numP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Specificatie</w:t>
            </w:r>
            <w:r w:rsidR="00542ABB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s en prijs</w:t>
            </w:r>
          </w:p>
          <w:p w14:paraId="6504E626" w14:textId="77777777" w:rsidR="00873308" w:rsidRDefault="00FA3496" w:rsidP="00FA3496">
            <w:pPr>
              <w:pStyle w:val="Default"/>
              <w:numPr>
                <w:ilvl w:val="0"/>
                <w:numId w:val="44"/>
              </w:numP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Bedragen conform het Prijzenblad</w:t>
            </w:r>
          </w:p>
          <w:p w14:paraId="67C5FE6C" w14:textId="16C528F2" w:rsidR="00F85DD9" w:rsidRDefault="00F85DD9" w:rsidP="00FA3496">
            <w:pPr>
              <w:pStyle w:val="Default"/>
              <w:numPr>
                <w:ilvl w:val="0"/>
                <w:numId w:val="44"/>
              </w:numP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Bevat een afbeelding</w:t>
            </w:r>
            <w:r w:rsidR="00962E27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van het artikel</w:t>
            </w:r>
          </w:p>
          <w:p w14:paraId="64DDF120" w14:textId="5E2BDF77" w:rsidR="00ED627A" w:rsidRPr="005F079C" w:rsidRDefault="00D435D9" w:rsidP="005F079C">
            <w:pPr>
              <w:pStyle w:val="Default"/>
              <w:numPr>
                <w:ilvl w:val="0"/>
                <w:numId w:val="43"/>
              </w:numP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De webshop bevat een zoekfunctie die besteller de mogelijkheid geeft om binnen het assortiment van Opdrachtgever te zoeke</w:t>
            </w:r>
            <w:r w:rsidR="00C01B64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33F7" w14:textId="77777777" w:rsidR="00873308" w:rsidRPr="000D29FB" w:rsidRDefault="00873308" w:rsidP="009E5D27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461D42" w:rsidRPr="000D29FB" w14:paraId="73B3F5AF" w14:textId="77777777" w:rsidTr="009E5D2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A4C06" w14:textId="1F3337D0" w:rsidR="00461D42" w:rsidRPr="000D29FB" w:rsidRDefault="00E82FE4" w:rsidP="009E5D27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1E5CE6">
              <w:rPr>
                <w:rFonts w:cs="Arial"/>
                <w:b/>
                <w:szCs w:val="20"/>
                <w:lang w:eastAsia="en-US"/>
              </w:rPr>
              <w:t>1</w:t>
            </w:r>
            <w:r w:rsidR="007547A4">
              <w:rPr>
                <w:rFonts w:cs="Arial"/>
                <w:b/>
                <w:szCs w:val="20"/>
                <w:lang w:eastAsia="en-US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5281" w14:textId="61C2CB68" w:rsidR="00461D42" w:rsidRPr="00AB5290" w:rsidRDefault="00461D42" w:rsidP="001E617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De webshop van Opdrachtnemer</w:t>
            </w:r>
            <w:r w:rsidR="00CC3860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is gelinkt aan </w:t>
            </w:r>
            <w:proofErr w:type="spellStart"/>
            <w:r w:rsidR="00CC3860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Proquro</w:t>
            </w:r>
            <w:proofErr w:type="spellEnd"/>
            <w:r w:rsidR="00CC3860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, </w:t>
            </w:r>
            <w:r w:rsidR="00BB116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de verdere afhandeling van het inkoopproces vindt</w:t>
            </w:r>
            <w:r w:rsidR="00421312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plaats in </w:t>
            </w:r>
            <w:proofErr w:type="spellStart"/>
            <w:r w:rsidR="00421312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Proquro</w:t>
            </w:r>
            <w:proofErr w:type="spellEnd"/>
            <w:r w:rsidR="00421312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EDEA" w14:textId="77777777" w:rsidR="00461D42" w:rsidRPr="000D29FB" w:rsidRDefault="00461D42" w:rsidP="009E5D27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873308" w:rsidRPr="000D29FB" w14:paraId="09FD71AB" w14:textId="77777777" w:rsidTr="009E5D2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B9460D" w14:textId="69389D3E" w:rsidR="00873308" w:rsidRPr="000D29FB" w:rsidRDefault="00873308" w:rsidP="009E5D27">
            <w:pPr>
              <w:rPr>
                <w:rFonts w:cs="Arial"/>
                <w:b/>
                <w:szCs w:val="20"/>
                <w:lang w:eastAsia="en-US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1E5CE6">
              <w:rPr>
                <w:rFonts w:cs="Arial"/>
                <w:b/>
                <w:szCs w:val="20"/>
                <w:lang w:eastAsia="en-US"/>
              </w:rPr>
              <w:t>1</w:t>
            </w:r>
            <w:r w:rsidR="007547A4">
              <w:rPr>
                <w:rFonts w:cs="Arial"/>
                <w:b/>
                <w:szCs w:val="20"/>
                <w:lang w:eastAsia="en-US"/>
              </w:rPr>
              <w:t>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300" w14:textId="7C26ADA6" w:rsidR="00873308" w:rsidRPr="00AB5290" w:rsidRDefault="00E74B89" w:rsidP="001E617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Bij artikelprijzen</w:t>
            </w:r>
            <w:r w:rsidR="001E6171" w:rsidRPr="00AB5290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worden </w:t>
            </w:r>
            <w:r w:rsidR="005D409D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de betreffende </w:t>
            </w:r>
            <w:r w:rsidR="0008221D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BTW </w:t>
            </w:r>
            <w:r w:rsidR="005D409D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tarieven inzichtelijk gemaakt.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BC45" w14:textId="77777777" w:rsidR="00873308" w:rsidRPr="000D29FB" w:rsidRDefault="00873308" w:rsidP="009E5D27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AC06BF" w:rsidRPr="000D29FB" w14:paraId="159A83DF" w14:textId="77777777" w:rsidTr="009E5D2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126BB" w14:textId="48BA505F" w:rsidR="00AC06BF" w:rsidRPr="000D29FB" w:rsidRDefault="00E82FE4" w:rsidP="009E5D27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1E5CE6">
              <w:rPr>
                <w:rFonts w:cs="Arial"/>
                <w:b/>
                <w:szCs w:val="20"/>
                <w:lang w:eastAsia="en-US"/>
              </w:rPr>
              <w:t>1</w:t>
            </w:r>
            <w:r w:rsidR="007547A4">
              <w:rPr>
                <w:rFonts w:cs="Arial"/>
                <w:b/>
                <w:szCs w:val="20"/>
                <w:lang w:eastAsia="en-US"/>
              </w:rPr>
              <w:t>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BDF4" w14:textId="14FAF5EA" w:rsidR="00AC06BF" w:rsidRPr="00AB5290" w:rsidRDefault="00151E8D" w:rsidP="001E617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Artikelprijzen zoals afgesproken in het Prijzenblad (Bijlage 7) worden getoond in de webshop.</w:t>
            </w:r>
            <w:r w:rsidR="00AC06BF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3AAB" w14:textId="77777777" w:rsidR="00AC06BF" w:rsidRPr="000D29FB" w:rsidRDefault="00AC06BF" w:rsidP="009E5D27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1E6171" w:rsidRPr="000D29FB" w14:paraId="146FAD9B" w14:textId="77777777" w:rsidTr="009E5D2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751BC3" w14:textId="4E4F363B" w:rsidR="001E6171" w:rsidRPr="000D29FB" w:rsidRDefault="00416A86" w:rsidP="009E5D27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182F03">
              <w:rPr>
                <w:rFonts w:cs="Arial"/>
                <w:b/>
                <w:szCs w:val="20"/>
                <w:lang w:eastAsia="en-US"/>
              </w:rPr>
              <w:t>1</w:t>
            </w:r>
            <w:r w:rsidR="007547A4">
              <w:rPr>
                <w:rFonts w:cs="Arial"/>
                <w:b/>
                <w:szCs w:val="20"/>
                <w:lang w:eastAsia="en-US"/>
              </w:rPr>
              <w:t>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C583" w14:textId="41E935D9" w:rsidR="001E6171" w:rsidRPr="00AB5290" w:rsidRDefault="000C57FD" w:rsidP="001E617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Opdrachtnemer</w:t>
            </w:r>
            <w:r w:rsidR="0086183C" w:rsidRPr="00AB5290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beschikt over een testomgeving waarin de webshop getest kan worden.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D283" w14:textId="77777777" w:rsidR="001E6171" w:rsidRPr="000D29FB" w:rsidRDefault="001E6171" w:rsidP="009E5D27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1E6171" w:rsidRPr="000D29FB" w14:paraId="40F8382A" w14:textId="77777777" w:rsidTr="009E5D2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3C7C3" w14:textId="4EFED980" w:rsidR="001E6171" w:rsidRPr="000D29FB" w:rsidRDefault="00416A86" w:rsidP="009E5D27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lastRenderedPageBreak/>
              <w:t xml:space="preserve">Eis </w:t>
            </w:r>
            <w:r w:rsidR="00713511">
              <w:rPr>
                <w:rFonts w:cs="Arial"/>
                <w:b/>
                <w:szCs w:val="20"/>
                <w:lang w:eastAsia="en-US"/>
              </w:rPr>
              <w:t>19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3D02" w14:textId="086708DD" w:rsidR="001E6171" w:rsidRPr="00AB5290" w:rsidRDefault="0086183C" w:rsidP="001E617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AB5290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Het standaard assortiment van Hogeschool Rotterdam wordt in de webshop als eerst getoond ten opzichte van het overige assortiment.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6645" w14:textId="77777777" w:rsidR="001E6171" w:rsidRPr="000D29FB" w:rsidRDefault="001E6171" w:rsidP="009E5D27">
            <w:pPr>
              <w:rPr>
                <w:rFonts w:cs="Arial"/>
                <w:szCs w:val="20"/>
                <w:lang w:eastAsia="en-US"/>
              </w:rPr>
            </w:pPr>
          </w:p>
        </w:tc>
      </w:tr>
    </w:tbl>
    <w:p w14:paraId="1E721F24" w14:textId="540405FA" w:rsidR="00351A65" w:rsidRPr="000D29FB" w:rsidRDefault="00351A65" w:rsidP="008B3B78">
      <w:pPr>
        <w:rPr>
          <w:rFonts w:cs="Arial"/>
          <w:szCs w:val="20"/>
        </w:rPr>
      </w:pPr>
    </w:p>
    <w:p w14:paraId="1EAB70E9" w14:textId="61FE04D9" w:rsidR="00E37E1E" w:rsidRPr="000D29FB" w:rsidRDefault="00E37E1E" w:rsidP="008B3B78">
      <w:pPr>
        <w:pStyle w:val="Kop2"/>
        <w:spacing w:before="0"/>
        <w:ind w:left="284" w:hanging="284"/>
        <w:rPr>
          <w:color w:val="auto"/>
          <w:sz w:val="20"/>
        </w:rPr>
      </w:pPr>
      <w:r w:rsidRPr="000D29FB">
        <w:rPr>
          <w:color w:val="auto"/>
          <w:sz w:val="20"/>
        </w:rPr>
        <w:t>Facturatie</w:t>
      </w:r>
    </w:p>
    <w:p w14:paraId="690CE327" w14:textId="2E7345B5" w:rsidR="00E37E1E" w:rsidRPr="000D29FB" w:rsidRDefault="00E37E1E" w:rsidP="00E37E1E">
      <w:pPr>
        <w:rPr>
          <w:rFonts w:cs="Arial"/>
          <w:szCs w:val="20"/>
        </w:rPr>
      </w:pPr>
      <w:r w:rsidRPr="000D29FB">
        <w:rPr>
          <w:rFonts w:cs="Arial"/>
          <w:szCs w:val="20"/>
        </w:rPr>
        <w:t>Om het facturatieproces te stroomlijnen stelt Hogeschool Rotterdam de volgende eisen.</w:t>
      </w:r>
    </w:p>
    <w:p w14:paraId="6364FF31" w14:textId="02352DB3" w:rsidR="00E37E1E" w:rsidRPr="000D29FB" w:rsidRDefault="00E37E1E" w:rsidP="00E37E1E">
      <w:pPr>
        <w:rPr>
          <w:rFonts w:cs="Arial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7797"/>
        <w:gridCol w:w="992"/>
      </w:tblGrid>
      <w:tr w:rsidR="00E37E1E" w:rsidRPr="000D29FB" w14:paraId="418A5DF7" w14:textId="77777777" w:rsidTr="005B364A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hideMark/>
          </w:tcPr>
          <w:p w14:paraId="281D320C" w14:textId="77777777" w:rsidR="00E37E1E" w:rsidRPr="000D29FB" w:rsidRDefault="00E37E1E" w:rsidP="00C97AA9">
            <w:pPr>
              <w:rPr>
                <w:rFonts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0315CD6E" w14:textId="77777777" w:rsidR="00E37E1E" w:rsidRPr="000D29FB" w:rsidRDefault="00E37E1E" w:rsidP="00C97AA9">
            <w:pPr>
              <w:rPr>
                <w:rFonts w:cs="Arial"/>
                <w:b/>
                <w:bCs/>
                <w:szCs w:val="20"/>
                <w:lang w:eastAsia="en-US"/>
              </w:rPr>
            </w:pPr>
            <w:r w:rsidRPr="000D29FB">
              <w:rPr>
                <w:rFonts w:cs="Arial"/>
                <w:b/>
                <w:bCs/>
                <w:szCs w:val="20"/>
                <w:lang w:eastAsia="en-US"/>
              </w:rPr>
              <w:t>Inhoud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676AAFB" w14:textId="77777777" w:rsidR="00E37E1E" w:rsidRPr="000D29FB" w:rsidRDefault="00E37E1E" w:rsidP="00C97AA9">
            <w:pPr>
              <w:rPr>
                <w:rFonts w:cs="Arial"/>
                <w:b/>
                <w:bCs/>
                <w:szCs w:val="20"/>
                <w:lang w:eastAsia="en-US"/>
              </w:rPr>
            </w:pPr>
            <w:r w:rsidRPr="000D29FB">
              <w:rPr>
                <w:rFonts w:cs="Arial"/>
                <w:b/>
                <w:bCs/>
                <w:szCs w:val="20"/>
                <w:lang w:eastAsia="en-US"/>
              </w:rPr>
              <w:t>Ja/Nee</w:t>
            </w:r>
          </w:p>
        </w:tc>
      </w:tr>
      <w:tr w:rsidR="00E37E1E" w:rsidRPr="000D29FB" w14:paraId="24E898E8" w14:textId="77777777" w:rsidTr="005B364A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0801A" w14:textId="48C19538" w:rsidR="00E37E1E" w:rsidRPr="000D29FB" w:rsidRDefault="00E37E1E" w:rsidP="00DA2FBE">
            <w:pPr>
              <w:rPr>
                <w:rFonts w:cs="Arial"/>
                <w:b/>
                <w:szCs w:val="20"/>
                <w:lang w:eastAsia="en-US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B968BA">
              <w:rPr>
                <w:rFonts w:cs="Arial"/>
                <w:b/>
                <w:szCs w:val="20"/>
                <w:lang w:eastAsia="en-US"/>
              </w:rPr>
              <w:t>2</w:t>
            </w:r>
            <w:r w:rsidR="00713511">
              <w:rPr>
                <w:rFonts w:cs="Arial"/>
                <w:b/>
                <w:szCs w:val="20"/>
                <w:lang w:eastAsia="en-US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37F0" w14:textId="1EF013CD" w:rsidR="00E37E1E" w:rsidRPr="003705BA" w:rsidRDefault="00E37E1E" w:rsidP="003705B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3705B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Facturatie vindt plaats op basis van de in het </w:t>
            </w:r>
            <w:r w:rsidR="004A3559" w:rsidRPr="003705B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</w:t>
            </w:r>
            <w:r w:rsidRPr="003705B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rijzenblad opgenomen tarieven.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F1DD" w14:textId="77777777" w:rsidR="00E37E1E" w:rsidRPr="000D29FB" w:rsidRDefault="00E37E1E" w:rsidP="00C97AA9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E37E1E" w:rsidRPr="000D29FB" w14:paraId="0F97B2EF" w14:textId="77777777" w:rsidTr="005B364A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ECC29" w14:textId="4F577BBD" w:rsidR="00E37E1E" w:rsidRPr="000D29FB" w:rsidRDefault="00E37E1E" w:rsidP="008874BB">
            <w:pPr>
              <w:rPr>
                <w:rFonts w:cs="Arial"/>
                <w:b/>
                <w:szCs w:val="20"/>
                <w:lang w:eastAsia="en-US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B968BA">
              <w:rPr>
                <w:rFonts w:cs="Arial"/>
                <w:b/>
                <w:szCs w:val="20"/>
                <w:lang w:eastAsia="en-US"/>
              </w:rPr>
              <w:t>2</w:t>
            </w:r>
            <w:r w:rsidR="00713511">
              <w:rPr>
                <w:rFonts w:cs="Arial"/>
                <w:b/>
                <w:szCs w:val="20"/>
                <w:lang w:eastAsia="en-US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E623" w14:textId="2F33E5CB" w:rsidR="00E37E1E" w:rsidRPr="003705BA" w:rsidRDefault="00886EAE" w:rsidP="003705B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3705B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De Inschrijver</w:t>
            </w:r>
            <w:r w:rsidR="00E37E1E" w:rsidRPr="003705B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dient de facturen,</w:t>
            </w:r>
            <w:r w:rsidR="00854F0D" w:rsidRPr="003705B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bij voorkeur in XML of anders in PDF</w:t>
            </w:r>
            <w:r w:rsidR="00E37E1E" w:rsidRPr="003705B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, te versturen aan: </w:t>
            </w:r>
            <w:hyperlink r:id="rId11" w:history="1">
              <w:r w:rsidR="00E37E1E" w:rsidRPr="003705BA">
                <w:rPr>
                  <w:rFonts w:ascii="Arial" w:hAnsi="Arial"/>
                  <w:sz w:val="20"/>
                </w:rPr>
                <w:t>facturen@hr.nl</w:t>
              </w:r>
            </w:hyperlink>
            <w:r w:rsidR="00E37E1E" w:rsidRPr="003705B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onder vermelding van het Hogeschool Rotterdam contractnummer </w:t>
            </w:r>
            <w:r w:rsidR="004202C8" w:rsidRPr="003705B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en </w:t>
            </w:r>
            <w:r w:rsidR="00E37E1E" w:rsidRPr="003705B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het betreffende ordernummer (INK 1xxxxx) zoals vermeld op de inkooporder.</w:t>
            </w:r>
          </w:p>
          <w:p w14:paraId="56CB8AC1" w14:textId="32A1E650" w:rsidR="00E37E1E" w:rsidRPr="003705BA" w:rsidRDefault="00E37E1E" w:rsidP="003705B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3705B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Facturen die deze nummers niet vermelden, worden niet in behandeling genomen en worden aan u geretourneerd.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F73D" w14:textId="77777777" w:rsidR="00E37E1E" w:rsidRPr="000D29FB" w:rsidRDefault="00E37E1E" w:rsidP="00C97AA9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E37E1E" w:rsidRPr="000D29FB" w14:paraId="6DBD32CF" w14:textId="77777777" w:rsidTr="00ED5835">
        <w:trPr>
          <w:trHeight w:val="2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83126" w14:textId="3A2485CE" w:rsidR="00E37E1E" w:rsidRPr="00D3318C" w:rsidRDefault="00E37E1E" w:rsidP="00942FAA">
            <w:pPr>
              <w:rPr>
                <w:rFonts w:cs="Arial"/>
                <w:szCs w:val="20"/>
                <w:lang w:eastAsia="en-US"/>
              </w:rPr>
            </w:pPr>
            <w:r w:rsidRPr="00D3318C"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B968BA">
              <w:rPr>
                <w:rFonts w:cs="Arial"/>
                <w:b/>
                <w:szCs w:val="20"/>
                <w:lang w:eastAsia="en-US"/>
              </w:rPr>
              <w:t>2</w:t>
            </w:r>
            <w:r w:rsidR="00713511">
              <w:rPr>
                <w:rFonts w:cs="Arial"/>
                <w:b/>
                <w:szCs w:val="20"/>
                <w:lang w:eastAsia="en-US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4CBB" w14:textId="052FDA61" w:rsidR="00E37E1E" w:rsidRPr="00D3318C" w:rsidRDefault="00D3318C" w:rsidP="00D3318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D3318C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Facturatie vindt plaats per order en gespecifieerd per kostenplaats.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782E" w14:textId="77777777" w:rsidR="00E37E1E" w:rsidRPr="000D29FB" w:rsidRDefault="00E37E1E" w:rsidP="00C97AA9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E37E1E" w:rsidRPr="000D29FB" w14:paraId="4A6FD1B1" w14:textId="77777777" w:rsidTr="005B364A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30E96" w14:textId="4DFCB19E" w:rsidR="00E37E1E" w:rsidRPr="000D29FB" w:rsidRDefault="008250CA" w:rsidP="00942FAA">
            <w:pPr>
              <w:rPr>
                <w:rFonts w:cs="Arial"/>
                <w:b/>
                <w:szCs w:val="20"/>
                <w:lang w:eastAsia="en-US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 xml:space="preserve">Eis </w:t>
            </w:r>
            <w:r w:rsidR="00B968BA">
              <w:rPr>
                <w:rFonts w:cs="Arial"/>
                <w:b/>
                <w:szCs w:val="20"/>
                <w:lang w:eastAsia="en-US"/>
              </w:rPr>
              <w:t>2</w:t>
            </w:r>
            <w:r w:rsidR="00713511">
              <w:rPr>
                <w:rFonts w:cs="Arial"/>
                <w:b/>
                <w:szCs w:val="20"/>
                <w:lang w:eastAsia="en-US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4CD0" w14:textId="0A7F373E" w:rsidR="00E37E1E" w:rsidRPr="003705BA" w:rsidRDefault="00B45590" w:rsidP="003705B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3705B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Overige specificatie van de factuur wordt in nader overleg vastgesteld. De factuur specifieert in ieder geval het aantal items, </w:t>
            </w:r>
            <w:r w:rsidR="003F4B19" w:rsidRPr="003705B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tarief</w:t>
            </w:r>
            <w:r w:rsidRPr="003705B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, factuurdatum, factuurnummer, factuurbedrag en </w:t>
            </w:r>
            <w:proofErr w:type="spellStart"/>
            <w:r w:rsidRPr="003705B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BTW-bedrag</w:t>
            </w:r>
            <w:proofErr w:type="spellEnd"/>
            <w:r w:rsidR="00332A1E" w:rsidRPr="003705B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en de locatie.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8382" w14:textId="77777777" w:rsidR="00E37E1E" w:rsidRPr="000D29FB" w:rsidRDefault="00E37E1E" w:rsidP="00C97AA9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576AF0" w:rsidRPr="000D29FB" w14:paraId="4CB70360" w14:textId="77777777" w:rsidTr="005B364A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33230" w14:textId="3ABB6DE1" w:rsidR="00576AF0" w:rsidRPr="00576AF0" w:rsidRDefault="00576AF0" w:rsidP="00942FAA">
            <w:pPr>
              <w:rPr>
                <w:rFonts w:cs="Arial"/>
                <w:b/>
                <w:bCs/>
                <w:szCs w:val="20"/>
                <w:lang w:eastAsia="en-US"/>
              </w:rPr>
            </w:pPr>
            <w:r w:rsidRPr="00576AF0">
              <w:rPr>
                <w:rFonts w:cs="Arial"/>
                <w:b/>
                <w:bCs/>
                <w:szCs w:val="20"/>
                <w:lang w:eastAsia="en-US"/>
              </w:rPr>
              <w:t xml:space="preserve">Eis </w:t>
            </w:r>
            <w:r w:rsidR="001E5CE6">
              <w:rPr>
                <w:rFonts w:cs="Arial"/>
                <w:b/>
                <w:bCs/>
                <w:szCs w:val="20"/>
                <w:lang w:eastAsia="en-US"/>
              </w:rPr>
              <w:t>2</w:t>
            </w:r>
            <w:r w:rsidR="00713511">
              <w:rPr>
                <w:rFonts w:cs="Arial"/>
                <w:b/>
                <w:bCs/>
                <w:szCs w:val="20"/>
                <w:lang w:eastAsia="en-US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2193" w14:textId="7B19B44B" w:rsidR="00576AF0" w:rsidRPr="00576AF0" w:rsidRDefault="00576AF0" w:rsidP="00576AF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576AF0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Betaling door Hogeschool Rotterdam wordt binnen 30 kalenderdagen voldaan.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B87A" w14:textId="77777777" w:rsidR="00576AF0" w:rsidRPr="000D29FB" w:rsidRDefault="00576AF0" w:rsidP="00C97AA9">
            <w:pPr>
              <w:rPr>
                <w:rFonts w:cs="Arial"/>
                <w:szCs w:val="20"/>
                <w:lang w:eastAsia="en-US"/>
              </w:rPr>
            </w:pPr>
          </w:p>
        </w:tc>
      </w:tr>
    </w:tbl>
    <w:p w14:paraId="7E149045" w14:textId="77777777" w:rsidR="00576AF0" w:rsidRPr="00576AF0" w:rsidRDefault="00576AF0" w:rsidP="00576AF0">
      <w:bookmarkStart w:id="0" w:name="_Toc388017682"/>
      <w:bookmarkStart w:id="1" w:name="_Toc398557949"/>
      <w:bookmarkStart w:id="2" w:name="_Toc399771418"/>
      <w:bookmarkStart w:id="3" w:name="_Toc444089899"/>
      <w:bookmarkStart w:id="4" w:name="_Toc466558969"/>
    </w:p>
    <w:p w14:paraId="7874B06E" w14:textId="2CA67726" w:rsidR="00CD07E4" w:rsidRDefault="00576AF0" w:rsidP="008B3B78">
      <w:pPr>
        <w:pStyle w:val="Kop2"/>
        <w:spacing w:before="0"/>
        <w:ind w:left="284" w:hanging="284"/>
        <w:rPr>
          <w:color w:val="auto"/>
          <w:sz w:val="20"/>
        </w:rPr>
      </w:pPr>
      <w:r>
        <w:rPr>
          <w:color w:val="auto"/>
          <w:sz w:val="20"/>
        </w:rPr>
        <w:t>Contractmanagement</w:t>
      </w:r>
    </w:p>
    <w:p w14:paraId="6D382EF3" w14:textId="7EE07489" w:rsidR="00576AF0" w:rsidRPr="00576AF0" w:rsidRDefault="00576AF0" w:rsidP="00576AF0">
      <w:r>
        <w:t>Hogeschool Rotterdam stelt de volgende eisen aan contractmanagement.</w:t>
      </w:r>
    </w:p>
    <w:bookmarkEnd w:id="0"/>
    <w:bookmarkEnd w:id="1"/>
    <w:bookmarkEnd w:id="2"/>
    <w:bookmarkEnd w:id="3"/>
    <w:bookmarkEnd w:id="4"/>
    <w:p w14:paraId="313C8276" w14:textId="77777777" w:rsidR="00CD07E4" w:rsidRPr="000D29FB" w:rsidRDefault="00CD07E4" w:rsidP="008B3B78">
      <w:pPr>
        <w:tabs>
          <w:tab w:val="left" w:pos="1440"/>
        </w:tabs>
        <w:rPr>
          <w:rFonts w:cs="Arial"/>
          <w:szCs w:val="20"/>
        </w:rPr>
      </w:pPr>
    </w:p>
    <w:tbl>
      <w:tblPr>
        <w:tblW w:w="53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7796"/>
        <w:gridCol w:w="992"/>
      </w:tblGrid>
      <w:tr w:rsidR="00FC1D2B" w:rsidRPr="000D29FB" w14:paraId="1B83E0E1" w14:textId="77777777" w:rsidTr="007D11F5">
        <w:trPr>
          <w:trHeight w:val="258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</w:tcPr>
          <w:p w14:paraId="7965B0DF" w14:textId="77777777" w:rsidR="00CD07E4" w:rsidRPr="000D29FB" w:rsidRDefault="00CD07E4" w:rsidP="008B3B78">
            <w:p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3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D3F4A34" w14:textId="77777777" w:rsidR="00CD07E4" w:rsidRPr="000D29FB" w:rsidRDefault="00CD07E4" w:rsidP="008B3B78">
            <w:pPr>
              <w:tabs>
                <w:tab w:val="left" w:pos="1440"/>
              </w:tabs>
              <w:rPr>
                <w:rFonts w:cs="Arial"/>
                <w:b/>
                <w:szCs w:val="20"/>
                <w:lang w:eastAsia="en-US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>Inhoud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100E9C03" w14:textId="77777777" w:rsidR="00CD07E4" w:rsidRPr="000D29FB" w:rsidRDefault="00CD07E4" w:rsidP="008B3B78">
            <w:pPr>
              <w:rPr>
                <w:rFonts w:cs="Arial"/>
                <w:b/>
                <w:szCs w:val="20"/>
                <w:lang w:eastAsia="en-US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>Ja/Nee</w:t>
            </w:r>
          </w:p>
        </w:tc>
      </w:tr>
      <w:tr w:rsidR="00FC1D2B" w:rsidRPr="000D29FB" w14:paraId="797934ED" w14:textId="77777777" w:rsidTr="007D11F5">
        <w:trPr>
          <w:trHeight w:val="255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10F30" w14:textId="3224593C" w:rsidR="00CD07E4" w:rsidRPr="000D29FB" w:rsidRDefault="00CD07E4" w:rsidP="00942FAA">
            <w:pPr>
              <w:rPr>
                <w:rFonts w:cs="Arial"/>
                <w:b/>
                <w:szCs w:val="20"/>
                <w:lang w:eastAsia="en-US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>Eis</w:t>
            </w:r>
            <w:r w:rsidR="00E124C7" w:rsidRPr="000D29FB">
              <w:rPr>
                <w:rFonts w:cs="Arial"/>
                <w:b/>
                <w:szCs w:val="20"/>
                <w:lang w:eastAsia="en-US"/>
              </w:rPr>
              <w:t xml:space="preserve"> </w:t>
            </w:r>
            <w:r w:rsidR="001E5CE6">
              <w:rPr>
                <w:rFonts w:cs="Arial"/>
                <w:b/>
                <w:szCs w:val="20"/>
                <w:lang w:eastAsia="en-US"/>
              </w:rPr>
              <w:t>2</w:t>
            </w:r>
            <w:r w:rsidR="00713511">
              <w:rPr>
                <w:rFonts w:cs="Arial"/>
                <w:b/>
                <w:szCs w:val="20"/>
                <w:lang w:eastAsia="en-US"/>
              </w:rPr>
              <w:t>5</w:t>
            </w:r>
          </w:p>
        </w:tc>
        <w:tc>
          <w:tcPr>
            <w:tcW w:w="3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73CA" w14:textId="35BED1E6" w:rsidR="00CD07E4" w:rsidRPr="00AB5290" w:rsidRDefault="003F43A3" w:rsidP="003F43A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AB5290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Inschrijver benoemt een vast contactpersoon voor Hogeschool Rotterdam die beschikbaar is voor vragen. Bij afwezigheid zorgt de contactpersoon voor een geschikte back-up.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CD92" w14:textId="77777777" w:rsidR="00CD07E4" w:rsidRPr="000D29FB" w:rsidRDefault="00CD07E4" w:rsidP="008B3B78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FC1D2B" w:rsidRPr="000D29FB" w14:paraId="56FB8C37" w14:textId="77777777" w:rsidTr="007D11F5">
        <w:trPr>
          <w:trHeight w:val="255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95306E" w14:textId="49D30B2E" w:rsidR="003044E4" w:rsidRPr="000D29FB" w:rsidRDefault="003044E4" w:rsidP="008B3B78">
            <w:pPr>
              <w:rPr>
                <w:rFonts w:cs="Arial"/>
                <w:b/>
                <w:szCs w:val="20"/>
                <w:lang w:eastAsia="en-US"/>
              </w:rPr>
            </w:pPr>
            <w:r w:rsidRPr="000D29FB">
              <w:rPr>
                <w:rFonts w:cs="Arial"/>
                <w:b/>
                <w:szCs w:val="20"/>
                <w:lang w:eastAsia="en-US"/>
              </w:rPr>
              <w:t>Eis</w:t>
            </w:r>
            <w:r w:rsidR="00E124C7" w:rsidRPr="000D29FB">
              <w:rPr>
                <w:rFonts w:cs="Arial"/>
                <w:b/>
                <w:szCs w:val="20"/>
                <w:lang w:eastAsia="en-US"/>
              </w:rPr>
              <w:t xml:space="preserve"> </w:t>
            </w:r>
            <w:r w:rsidR="001E5CE6">
              <w:rPr>
                <w:rFonts w:cs="Arial"/>
                <w:b/>
                <w:szCs w:val="20"/>
                <w:lang w:eastAsia="en-US"/>
              </w:rPr>
              <w:t>2</w:t>
            </w:r>
            <w:r w:rsidR="00713511">
              <w:rPr>
                <w:rFonts w:cs="Arial"/>
                <w:b/>
                <w:szCs w:val="20"/>
                <w:lang w:eastAsia="en-US"/>
              </w:rPr>
              <w:t>6</w:t>
            </w:r>
          </w:p>
        </w:tc>
        <w:tc>
          <w:tcPr>
            <w:tcW w:w="3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A8EC" w14:textId="13BCEC34" w:rsidR="00A17760" w:rsidRDefault="00152F4C" w:rsidP="006508E7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Per</w:t>
            </w:r>
            <w:r w:rsidR="00BC1DDE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kwartaal 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zal er overleg plaatsvinden tussen </w:t>
            </w:r>
            <w:r w:rsidR="001C287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Opdrachtnemer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en Hogeschool Rotterdam. Hierin zal worden besproken:</w:t>
            </w:r>
          </w:p>
          <w:p w14:paraId="0B58E58E" w14:textId="05EB30D2" w:rsidR="004E58D7" w:rsidRDefault="004E58D7" w:rsidP="004E58D7">
            <w:pPr>
              <w:pStyle w:val="Default"/>
              <w:numPr>
                <w:ilvl w:val="0"/>
                <w:numId w:val="42"/>
              </w:numP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Relevante productontwikkelingen</w:t>
            </w:r>
          </w:p>
          <w:p w14:paraId="73F47402" w14:textId="4EFC92B7" w:rsidR="004602FE" w:rsidRDefault="004602FE" w:rsidP="004E58D7">
            <w:pPr>
              <w:pStyle w:val="Default"/>
              <w:numPr>
                <w:ilvl w:val="0"/>
                <w:numId w:val="42"/>
              </w:numP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Kwartaalcijfers</w:t>
            </w:r>
          </w:p>
          <w:p w14:paraId="2894BEF1" w14:textId="0BEFF1E6" w:rsidR="00E264EF" w:rsidRPr="00E264EF" w:rsidRDefault="00540BB1" w:rsidP="00E264EF">
            <w:pPr>
              <w:pStyle w:val="Default"/>
              <w:numPr>
                <w:ilvl w:val="0"/>
                <w:numId w:val="42"/>
              </w:numP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Inzicht in </w:t>
            </w:r>
            <w:r w:rsidR="008378F8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voorraad en levertijden</w:t>
            </w:r>
          </w:p>
          <w:p w14:paraId="19B15E13" w14:textId="6582C7D8" w:rsidR="00A17760" w:rsidRDefault="004E58D7" w:rsidP="006508E7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Accountmanager van Opdrachtgever is verantwoordelijk voor het </w:t>
            </w:r>
            <w:r w:rsidR="00E264EF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inplannen van het overleg, het opstellen en voora</w:t>
            </w:r>
            <w:r w:rsidR="009432DC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f toezenden van een agenda</w:t>
            </w:r>
            <w:r w:rsidR="005221E7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, het aanleveren van bovengenoemde gegevens</w:t>
            </w:r>
            <w:r w:rsidR="009432DC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en het aanleveren van het gespreksverslag binnen vijf (5) werkdagen na het overleg. </w:t>
            </w:r>
          </w:p>
          <w:p w14:paraId="646FD5FC" w14:textId="5CDB71DB" w:rsidR="00EA65A1" w:rsidRPr="00AB5290" w:rsidRDefault="005221E7" w:rsidP="006508E7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In overleg kan de frequentie van het overleg worden aangepast.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FF36" w14:textId="77777777" w:rsidR="003044E4" w:rsidRPr="000D29FB" w:rsidRDefault="003044E4" w:rsidP="008B3B78">
            <w:pPr>
              <w:rPr>
                <w:rFonts w:cs="Arial"/>
                <w:szCs w:val="20"/>
                <w:lang w:eastAsia="en-US"/>
              </w:rPr>
            </w:pPr>
          </w:p>
        </w:tc>
      </w:tr>
    </w:tbl>
    <w:p w14:paraId="109804C4" w14:textId="77777777" w:rsidR="007E62FC" w:rsidRPr="000D29FB" w:rsidRDefault="007E62FC" w:rsidP="008B3B78">
      <w:pPr>
        <w:rPr>
          <w:rFonts w:cs="Arial"/>
          <w:szCs w:val="20"/>
        </w:rPr>
      </w:pPr>
      <w:bookmarkStart w:id="5" w:name="_Toc409428215"/>
      <w:bookmarkStart w:id="6" w:name="_Toc409428216"/>
      <w:bookmarkStart w:id="7" w:name="_Toc409428218"/>
      <w:bookmarkStart w:id="8" w:name="_Toc409428219"/>
      <w:bookmarkStart w:id="9" w:name="_Toc409428220"/>
      <w:bookmarkStart w:id="10" w:name="_Toc409428221"/>
      <w:bookmarkStart w:id="11" w:name="_Toc409428224"/>
      <w:bookmarkStart w:id="12" w:name="_Toc409428225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55D00486" w14:textId="6144483D" w:rsidR="004469B6" w:rsidRPr="000D29FB" w:rsidRDefault="004469B6" w:rsidP="00112EB0">
      <w:pPr>
        <w:rPr>
          <w:rFonts w:cs="Arial"/>
          <w:b/>
          <w:szCs w:val="20"/>
        </w:rPr>
      </w:pPr>
      <w:r w:rsidRPr="000D29FB">
        <w:rPr>
          <w:rFonts w:cs="Arial"/>
          <w:b/>
          <w:szCs w:val="20"/>
        </w:rPr>
        <w:t xml:space="preserve">Voor akkoord </w:t>
      </w:r>
    </w:p>
    <w:p w14:paraId="139443C0" w14:textId="77777777" w:rsidR="00112EB0" w:rsidRPr="000D29FB" w:rsidRDefault="00112EB0" w:rsidP="00112EB0">
      <w:pPr>
        <w:rPr>
          <w:rFonts w:cs="Arial"/>
          <w:b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7513"/>
      </w:tblGrid>
      <w:tr w:rsidR="004469B6" w:rsidRPr="000D29FB" w14:paraId="18D49928" w14:textId="77777777" w:rsidTr="007D11F5">
        <w:trPr>
          <w:trHeight w:val="682"/>
        </w:trPr>
        <w:tc>
          <w:tcPr>
            <w:tcW w:w="2552" w:type="dxa"/>
            <w:vAlign w:val="center"/>
          </w:tcPr>
          <w:p w14:paraId="7625D115" w14:textId="77777777" w:rsidR="004469B6" w:rsidRPr="000D29FB" w:rsidRDefault="004469B6" w:rsidP="008B3B7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0D29FB">
              <w:rPr>
                <w:rFonts w:cs="Arial"/>
                <w:b/>
                <w:szCs w:val="20"/>
              </w:rPr>
              <w:t>Inschrijver</w:t>
            </w:r>
          </w:p>
          <w:p w14:paraId="23D31ADA" w14:textId="77777777" w:rsidR="004469B6" w:rsidRPr="000D29FB" w:rsidRDefault="004469B6" w:rsidP="008B3B7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74B9D95C" w14:textId="77777777" w:rsidR="004469B6" w:rsidRPr="000D29FB" w:rsidRDefault="004469B6" w:rsidP="008B3B7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469B6" w:rsidRPr="000D29FB" w14:paraId="387765CB" w14:textId="77777777" w:rsidTr="007D11F5">
        <w:trPr>
          <w:trHeight w:val="804"/>
        </w:trPr>
        <w:tc>
          <w:tcPr>
            <w:tcW w:w="2552" w:type="dxa"/>
            <w:vAlign w:val="center"/>
          </w:tcPr>
          <w:p w14:paraId="2F045B64" w14:textId="77777777" w:rsidR="004469B6" w:rsidRPr="000D29FB" w:rsidRDefault="004469B6" w:rsidP="008B3B7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0D29FB">
              <w:rPr>
                <w:rFonts w:cs="Arial"/>
                <w:b/>
                <w:szCs w:val="20"/>
              </w:rPr>
              <w:t>Naam</w:t>
            </w:r>
          </w:p>
          <w:p w14:paraId="5532C639" w14:textId="77777777" w:rsidR="004469B6" w:rsidRPr="000D29FB" w:rsidRDefault="004469B6" w:rsidP="008B3B7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17EB49B5" w14:textId="77777777" w:rsidR="004469B6" w:rsidRPr="000D29FB" w:rsidRDefault="004469B6" w:rsidP="008B3B7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469B6" w:rsidRPr="000D29FB" w14:paraId="1ADB59A8" w14:textId="77777777" w:rsidTr="007D11F5">
        <w:trPr>
          <w:trHeight w:val="784"/>
        </w:trPr>
        <w:tc>
          <w:tcPr>
            <w:tcW w:w="2552" w:type="dxa"/>
            <w:vAlign w:val="center"/>
          </w:tcPr>
          <w:p w14:paraId="5788E9B2" w14:textId="77777777" w:rsidR="004469B6" w:rsidRPr="000D29FB" w:rsidRDefault="004469B6" w:rsidP="008B3B7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0D29FB">
              <w:rPr>
                <w:rFonts w:cs="Arial"/>
                <w:b/>
                <w:szCs w:val="20"/>
              </w:rPr>
              <w:t>Functie</w:t>
            </w:r>
          </w:p>
          <w:p w14:paraId="3A7A4069" w14:textId="77777777" w:rsidR="004469B6" w:rsidRPr="000D29FB" w:rsidRDefault="004469B6" w:rsidP="008B3B7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7F05C173" w14:textId="77777777" w:rsidR="004469B6" w:rsidRPr="000D29FB" w:rsidRDefault="004469B6" w:rsidP="008B3B7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469B6" w:rsidRPr="000D29FB" w14:paraId="2EC242AE" w14:textId="77777777" w:rsidTr="007D11F5">
        <w:trPr>
          <w:trHeight w:val="764"/>
        </w:trPr>
        <w:tc>
          <w:tcPr>
            <w:tcW w:w="2552" w:type="dxa"/>
            <w:vAlign w:val="center"/>
          </w:tcPr>
          <w:p w14:paraId="6C0B45B0" w14:textId="77777777" w:rsidR="004469B6" w:rsidRPr="000D29FB" w:rsidRDefault="004469B6" w:rsidP="008B3B7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0D29FB">
              <w:rPr>
                <w:rFonts w:cs="Arial"/>
                <w:b/>
                <w:szCs w:val="20"/>
              </w:rPr>
              <w:lastRenderedPageBreak/>
              <w:t>Plaats en datum</w:t>
            </w:r>
          </w:p>
          <w:p w14:paraId="077D71F8" w14:textId="77777777" w:rsidR="004469B6" w:rsidRPr="000D29FB" w:rsidRDefault="004469B6" w:rsidP="008B3B7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</w:p>
        </w:tc>
        <w:tc>
          <w:tcPr>
            <w:tcW w:w="7513" w:type="dxa"/>
            <w:vAlign w:val="center"/>
          </w:tcPr>
          <w:p w14:paraId="7289E279" w14:textId="77777777" w:rsidR="004469B6" w:rsidRPr="000D29FB" w:rsidRDefault="004469B6" w:rsidP="008B3B7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469B6" w:rsidRPr="000D29FB" w14:paraId="66716BA5" w14:textId="77777777" w:rsidTr="007D11F5">
        <w:trPr>
          <w:trHeight w:val="1119"/>
        </w:trPr>
        <w:tc>
          <w:tcPr>
            <w:tcW w:w="2552" w:type="dxa"/>
            <w:vAlign w:val="center"/>
          </w:tcPr>
          <w:p w14:paraId="6D84D776" w14:textId="77777777" w:rsidR="004469B6" w:rsidRPr="000D29FB" w:rsidRDefault="004469B6" w:rsidP="008B3B7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0D29FB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7513" w:type="dxa"/>
            <w:vAlign w:val="center"/>
          </w:tcPr>
          <w:p w14:paraId="1C4ACA4C" w14:textId="77777777" w:rsidR="004469B6" w:rsidRPr="000D29FB" w:rsidRDefault="004469B6" w:rsidP="008B3B7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C037C6C" w14:textId="77777777" w:rsidR="004469B6" w:rsidRPr="000D29FB" w:rsidRDefault="004469B6" w:rsidP="008B3B7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1CC9027E" w14:textId="77777777" w:rsidR="004469B6" w:rsidRPr="000D29FB" w:rsidRDefault="004469B6" w:rsidP="008B3B7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283B8AE9" w14:textId="77777777" w:rsidR="004469B6" w:rsidRPr="000D29FB" w:rsidRDefault="004469B6" w:rsidP="008B3B78">
      <w:pPr>
        <w:rPr>
          <w:rFonts w:cs="Arial"/>
          <w:b/>
          <w:szCs w:val="20"/>
        </w:rPr>
      </w:pPr>
    </w:p>
    <w:sectPr w:rsidR="004469B6" w:rsidRPr="000D29FB" w:rsidSect="008B3B78">
      <w:footerReference w:type="default" r:id="rId12"/>
      <w:headerReference w:type="first" r:id="rId13"/>
      <w:pgSz w:w="11906" w:h="16838" w:code="9"/>
      <w:pgMar w:top="1843" w:right="1134" w:bottom="993" w:left="1276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86CD3" w14:textId="77777777" w:rsidR="00EA29E1" w:rsidRDefault="00EA29E1" w:rsidP="00692036">
      <w:pPr>
        <w:spacing w:line="240" w:lineRule="auto"/>
      </w:pPr>
      <w:r>
        <w:separator/>
      </w:r>
    </w:p>
  </w:endnote>
  <w:endnote w:type="continuationSeparator" w:id="0">
    <w:p w14:paraId="13D19D23" w14:textId="77777777" w:rsidR="00EA29E1" w:rsidRDefault="00EA29E1" w:rsidP="00692036">
      <w:pPr>
        <w:spacing w:line="240" w:lineRule="auto"/>
      </w:pPr>
      <w:r>
        <w:continuationSeparator/>
      </w:r>
    </w:p>
  </w:endnote>
  <w:endnote w:type="continuationNotice" w:id="1">
    <w:p w14:paraId="121E6924" w14:textId="77777777" w:rsidR="00EA29E1" w:rsidRDefault="00EA29E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iphol Frutiger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0866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309E4E" w14:textId="0C6498D5" w:rsidR="00CB7E4D" w:rsidRDefault="002E274B" w:rsidP="002E274B">
            <w:pPr>
              <w:pStyle w:val="Voettekst"/>
            </w:pPr>
            <w:r>
              <w:t xml:space="preserve">Eisen </w:t>
            </w:r>
            <w:r w:rsidR="00EF5083">
              <w:t>medische verbruiksartikelen</w:t>
            </w:r>
            <w:r>
              <w:tab/>
            </w:r>
            <w:r>
              <w:tab/>
            </w:r>
            <w:r w:rsidR="00CB7E4D">
              <w:t xml:space="preserve">Pagina </w:t>
            </w:r>
            <w:r w:rsidR="00CB7E4D">
              <w:rPr>
                <w:b/>
                <w:bCs/>
                <w:sz w:val="24"/>
              </w:rPr>
              <w:fldChar w:fldCharType="begin"/>
            </w:r>
            <w:r w:rsidR="00CB7E4D">
              <w:rPr>
                <w:b/>
                <w:bCs/>
              </w:rPr>
              <w:instrText>PAGE</w:instrText>
            </w:r>
            <w:r w:rsidR="00CB7E4D">
              <w:rPr>
                <w:b/>
                <w:bCs/>
                <w:sz w:val="24"/>
              </w:rPr>
              <w:fldChar w:fldCharType="separate"/>
            </w:r>
            <w:r w:rsidR="00B728E7">
              <w:rPr>
                <w:b/>
                <w:bCs/>
                <w:noProof/>
              </w:rPr>
              <w:t>8</w:t>
            </w:r>
            <w:r w:rsidR="00CB7E4D">
              <w:rPr>
                <w:b/>
                <w:bCs/>
                <w:sz w:val="24"/>
              </w:rPr>
              <w:fldChar w:fldCharType="end"/>
            </w:r>
            <w:r w:rsidR="00CB7E4D">
              <w:t xml:space="preserve"> van </w:t>
            </w:r>
            <w:r w:rsidR="00CB7E4D">
              <w:rPr>
                <w:b/>
                <w:bCs/>
                <w:sz w:val="24"/>
              </w:rPr>
              <w:fldChar w:fldCharType="begin"/>
            </w:r>
            <w:r w:rsidR="00CB7E4D">
              <w:rPr>
                <w:b/>
                <w:bCs/>
              </w:rPr>
              <w:instrText>NUMPAGES</w:instrText>
            </w:r>
            <w:r w:rsidR="00CB7E4D">
              <w:rPr>
                <w:b/>
                <w:bCs/>
                <w:sz w:val="24"/>
              </w:rPr>
              <w:fldChar w:fldCharType="separate"/>
            </w:r>
            <w:r w:rsidR="00B728E7">
              <w:rPr>
                <w:b/>
                <w:bCs/>
                <w:noProof/>
              </w:rPr>
              <w:t>8</w:t>
            </w:r>
            <w:r w:rsidR="00CB7E4D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3A1B2E81" w14:textId="68825B71" w:rsidR="00CB7E4D" w:rsidRDefault="00CB7E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5D918" w14:textId="77777777" w:rsidR="00EA29E1" w:rsidRDefault="00EA29E1" w:rsidP="00692036">
      <w:pPr>
        <w:spacing w:line="240" w:lineRule="auto"/>
      </w:pPr>
      <w:r>
        <w:separator/>
      </w:r>
    </w:p>
  </w:footnote>
  <w:footnote w:type="continuationSeparator" w:id="0">
    <w:p w14:paraId="65094DFB" w14:textId="77777777" w:rsidR="00EA29E1" w:rsidRDefault="00EA29E1" w:rsidP="00692036">
      <w:pPr>
        <w:spacing w:line="240" w:lineRule="auto"/>
      </w:pPr>
      <w:r>
        <w:continuationSeparator/>
      </w:r>
    </w:p>
  </w:footnote>
  <w:footnote w:type="continuationNotice" w:id="1">
    <w:p w14:paraId="23B13420" w14:textId="77777777" w:rsidR="00EA29E1" w:rsidRDefault="00EA29E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33E0A" w14:textId="04BFA260" w:rsidR="00F4215C" w:rsidRDefault="00F4215C">
    <w:pPr>
      <w:pStyle w:val="Koptekst"/>
    </w:pPr>
    <w:r w:rsidRPr="00051B81">
      <w:rPr>
        <w:noProof/>
        <w:sz w:val="12"/>
        <w:szCs w:val="12"/>
      </w:rPr>
      <w:drawing>
        <wp:anchor distT="0" distB="0" distL="114300" distR="114300" simplePos="0" relativeHeight="251659264" behindDoc="1" locked="0" layoutInCell="0" allowOverlap="1" wp14:anchorId="25F5F4A4" wp14:editId="65B6AAFB">
          <wp:simplePos x="0" y="0"/>
          <wp:positionH relativeFrom="page">
            <wp:posOffset>239807</wp:posOffset>
          </wp:positionH>
          <wp:positionV relativeFrom="topMargin">
            <wp:posOffset>245910</wp:posOffset>
          </wp:positionV>
          <wp:extent cx="990000" cy="990000"/>
          <wp:effectExtent l="0" t="0" r="635" b="635"/>
          <wp:wrapNone/>
          <wp:docPr id="35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6AD374" w14:textId="77777777" w:rsidR="00F4215C" w:rsidRDefault="00F4215C">
    <w:pPr>
      <w:pStyle w:val="Koptekst"/>
    </w:pPr>
  </w:p>
  <w:p w14:paraId="29436F1F" w14:textId="77777777" w:rsidR="00F4215C" w:rsidRDefault="00F4215C">
    <w:pPr>
      <w:pStyle w:val="Koptekst"/>
    </w:pPr>
  </w:p>
  <w:p w14:paraId="05E3A6E2" w14:textId="77777777" w:rsidR="00F4215C" w:rsidRDefault="00F4215C">
    <w:pPr>
      <w:pStyle w:val="Koptekst"/>
    </w:pPr>
  </w:p>
  <w:p w14:paraId="71EA2AE6" w14:textId="77777777" w:rsidR="00F4215C" w:rsidRDefault="00F4215C">
    <w:pPr>
      <w:pStyle w:val="Koptekst"/>
    </w:pPr>
  </w:p>
  <w:p w14:paraId="2BB33E79" w14:textId="77777777" w:rsidR="00F4215C" w:rsidRDefault="00F4215C">
    <w:pPr>
      <w:pStyle w:val="Koptekst"/>
    </w:pPr>
  </w:p>
  <w:p w14:paraId="56A28CF6" w14:textId="23F18D1F" w:rsidR="00F4215C" w:rsidRDefault="00F421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E37AE"/>
    <w:multiLevelType w:val="hybridMultilevel"/>
    <w:tmpl w:val="FD0E99E2"/>
    <w:lvl w:ilvl="0" w:tplc="29CC0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053BA"/>
    <w:multiLevelType w:val="hybridMultilevel"/>
    <w:tmpl w:val="905CBB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0334"/>
    <w:multiLevelType w:val="multilevel"/>
    <w:tmpl w:val="3858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" w15:restartNumberingAfterBreak="0">
    <w:nsid w:val="06825EED"/>
    <w:multiLevelType w:val="hybridMultilevel"/>
    <w:tmpl w:val="C8E0D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70974"/>
    <w:multiLevelType w:val="hybridMultilevel"/>
    <w:tmpl w:val="97DA2DA6"/>
    <w:lvl w:ilvl="0" w:tplc="832A74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F2BF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086E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B882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DCC5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B0A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4415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F483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44B9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75257"/>
    <w:multiLevelType w:val="hybridMultilevel"/>
    <w:tmpl w:val="39CCA4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5373"/>
    <w:multiLevelType w:val="hybridMultilevel"/>
    <w:tmpl w:val="6DFAA56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D6169"/>
    <w:multiLevelType w:val="hybridMultilevel"/>
    <w:tmpl w:val="7B282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7004"/>
    <w:multiLevelType w:val="hybridMultilevel"/>
    <w:tmpl w:val="26701F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F65A5"/>
    <w:multiLevelType w:val="hybridMultilevel"/>
    <w:tmpl w:val="521EBC1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142C4"/>
    <w:multiLevelType w:val="hybridMultilevel"/>
    <w:tmpl w:val="32B6B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32359"/>
    <w:multiLevelType w:val="hybridMultilevel"/>
    <w:tmpl w:val="AF48D5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46EF5"/>
    <w:multiLevelType w:val="hybridMultilevel"/>
    <w:tmpl w:val="D45C5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B5494"/>
    <w:multiLevelType w:val="hybridMultilevel"/>
    <w:tmpl w:val="CE4A62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262BE"/>
    <w:multiLevelType w:val="hybridMultilevel"/>
    <w:tmpl w:val="8CD4262A"/>
    <w:lvl w:ilvl="0" w:tplc="9238F5DC">
      <w:start w:val="1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D1B84"/>
    <w:multiLevelType w:val="hybridMultilevel"/>
    <w:tmpl w:val="AA38AF2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A5EC0"/>
    <w:multiLevelType w:val="hybridMultilevel"/>
    <w:tmpl w:val="B60095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E3771"/>
    <w:multiLevelType w:val="hybridMultilevel"/>
    <w:tmpl w:val="44722322"/>
    <w:lvl w:ilvl="0" w:tplc="3626D402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24BF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4AE6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C2F7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3820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C4A2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7E6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C272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6ED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9366DF"/>
    <w:multiLevelType w:val="hybridMultilevel"/>
    <w:tmpl w:val="73E2089C"/>
    <w:lvl w:ilvl="0" w:tplc="162CE0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3DBCAE44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24EC5"/>
    <w:multiLevelType w:val="hybridMultilevel"/>
    <w:tmpl w:val="FD86B5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E1035"/>
    <w:multiLevelType w:val="hybridMultilevel"/>
    <w:tmpl w:val="C5E8CE4A"/>
    <w:lvl w:ilvl="0" w:tplc="0413000F">
      <w:start w:val="1"/>
      <w:numFmt w:val="decimal"/>
      <w:lvlText w:val="%1."/>
      <w:lvlJc w:val="left"/>
      <w:pPr>
        <w:ind w:left="774" w:hanging="360"/>
      </w:pPr>
    </w:lvl>
    <w:lvl w:ilvl="1" w:tplc="04130019" w:tentative="1">
      <w:start w:val="1"/>
      <w:numFmt w:val="lowerLetter"/>
      <w:lvlText w:val="%2."/>
      <w:lvlJc w:val="left"/>
      <w:pPr>
        <w:ind w:left="1494" w:hanging="360"/>
      </w:pPr>
    </w:lvl>
    <w:lvl w:ilvl="2" w:tplc="0413001B" w:tentative="1">
      <w:start w:val="1"/>
      <w:numFmt w:val="lowerRoman"/>
      <w:lvlText w:val="%3."/>
      <w:lvlJc w:val="right"/>
      <w:pPr>
        <w:ind w:left="2214" w:hanging="180"/>
      </w:pPr>
    </w:lvl>
    <w:lvl w:ilvl="3" w:tplc="0413000F" w:tentative="1">
      <w:start w:val="1"/>
      <w:numFmt w:val="decimal"/>
      <w:lvlText w:val="%4."/>
      <w:lvlJc w:val="left"/>
      <w:pPr>
        <w:ind w:left="2934" w:hanging="360"/>
      </w:pPr>
    </w:lvl>
    <w:lvl w:ilvl="4" w:tplc="04130019" w:tentative="1">
      <w:start w:val="1"/>
      <w:numFmt w:val="lowerLetter"/>
      <w:lvlText w:val="%5."/>
      <w:lvlJc w:val="left"/>
      <w:pPr>
        <w:ind w:left="3654" w:hanging="360"/>
      </w:pPr>
    </w:lvl>
    <w:lvl w:ilvl="5" w:tplc="0413001B" w:tentative="1">
      <w:start w:val="1"/>
      <w:numFmt w:val="lowerRoman"/>
      <w:lvlText w:val="%6."/>
      <w:lvlJc w:val="right"/>
      <w:pPr>
        <w:ind w:left="4374" w:hanging="180"/>
      </w:pPr>
    </w:lvl>
    <w:lvl w:ilvl="6" w:tplc="0413000F" w:tentative="1">
      <w:start w:val="1"/>
      <w:numFmt w:val="decimal"/>
      <w:lvlText w:val="%7."/>
      <w:lvlJc w:val="left"/>
      <w:pPr>
        <w:ind w:left="5094" w:hanging="360"/>
      </w:pPr>
    </w:lvl>
    <w:lvl w:ilvl="7" w:tplc="04130019" w:tentative="1">
      <w:start w:val="1"/>
      <w:numFmt w:val="lowerLetter"/>
      <w:lvlText w:val="%8."/>
      <w:lvlJc w:val="left"/>
      <w:pPr>
        <w:ind w:left="5814" w:hanging="360"/>
      </w:pPr>
    </w:lvl>
    <w:lvl w:ilvl="8" w:tplc="0413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3ACA1374"/>
    <w:multiLevelType w:val="hybridMultilevel"/>
    <w:tmpl w:val="F6C464EA"/>
    <w:lvl w:ilvl="0" w:tplc="82EE7622">
      <w:start w:val="1"/>
      <w:numFmt w:val="bullet"/>
      <w:lvlText w:val="-"/>
      <w:lvlJc w:val="left"/>
      <w:pPr>
        <w:tabs>
          <w:tab w:val="num" w:pos="1451"/>
        </w:tabs>
        <w:ind w:left="1451" w:hanging="360"/>
      </w:pPr>
      <w:rPr>
        <w:rFonts w:ascii="Schiphol Frutiger" w:eastAsia="Times New Roman" w:hAnsi="Schiphol Frutiger" w:cs="Times New Roman" w:hint="default"/>
      </w:rPr>
    </w:lvl>
    <w:lvl w:ilvl="1" w:tplc="82EE7622">
      <w:start w:val="1"/>
      <w:numFmt w:val="bullet"/>
      <w:lvlText w:val="-"/>
      <w:lvlJc w:val="left"/>
      <w:pPr>
        <w:tabs>
          <w:tab w:val="num" w:pos="2531"/>
        </w:tabs>
        <w:ind w:left="2531" w:hanging="360"/>
      </w:pPr>
      <w:rPr>
        <w:rFonts w:ascii="Schiphol Frutiger" w:eastAsia="Times New Roman" w:hAnsi="Schiphol Frutiger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31"/>
        </w:tabs>
        <w:ind w:left="61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51"/>
        </w:tabs>
        <w:ind w:left="68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71"/>
        </w:tabs>
        <w:ind w:left="7571" w:hanging="360"/>
      </w:pPr>
      <w:rPr>
        <w:rFonts w:ascii="Wingdings" w:hAnsi="Wingdings" w:hint="default"/>
      </w:rPr>
    </w:lvl>
  </w:abstractNum>
  <w:abstractNum w:abstractNumId="22" w15:restartNumberingAfterBreak="0">
    <w:nsid w:val="3E522366"/>
    <w:multiLevelType w:val="multilevel"/>
    <w:tmpl w:val="946A37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23" w15:restartNumberingAfterBreak="0">
    <w:nsid w:val="48FB1862"/>
    <w:multiLevelType w:val="multilevel"/>
    <w:tmpl w:val="4BBAB0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C8A00DE"/>
    <w:multiLevelType w:val="hybridMultilevel"/>
    <w:tmpl w:val="2C8679D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3DBCAE44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C176FD"/>
    <w:multiLevelType w:val="hybridMultilevel"/>
    <w:tmpl w:val="295875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011CC"/>
    <w:multiLevelType w:val="hybridMultilevel"/>
    <w:tmpl w:val="8C065FDA"/>
    <w:lvl w:ilvl="0" w:tplc="BE927B74">
      <w:start w:val="1"/>
      <w:numFmt w:val="bullet"/>
      <w:lvlText w:val="-"/>
      <w:lvlJc w:val="left"/>
      <w:pPr>
        <w:ind w:left="1134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7" w15:restartNumberingAfterBreak="0">
    <w:nsid w:val="50C439EB"/>
    <w:multiLevelType w:val="hybridMultilevel"/>
    <w:tmpl w:val="33722492"/>
    <w:lvl w:ilvl="0" w:tplc="358EDCCE">
      <w:numFmt w:val="bullet"/>
      <w:lvlText w:val="•"/>
      <w:lvlJc w:val="left"/>
      <w:pPr>
        <w:ind w:left="36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F34A81"/>
    <w:multiLevelType w:val="hybridMultilevel"/>
    <w:tmpl w:val="E6F844B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615505"/>
    <w:multiLevelType w:val="hybridMultilevel"/>
    <w:tmpl w:val="BAA4DA30"/>
    <w:lvl w:ilvl="0" w:tplc="64C09B1A">
      <w:start w:val="1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A1B27"/>
    <w:multiLevelType w:val="hybridMultilevel"/>
    <w:tmpl w:val="98EC30A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C220C"/>
    <w:multiLevelType w:val="hybridMultilevel"/>
    <w:tmpl w:val="A9A477F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68ECA078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1C3C66"/>
    <w:multiLevelType w:val="hybridMultilevel"/>
    <w:tmpl w:val="CA20AA1E"/>
    <w:lvl w:ilvl="0" w:tplc="433827C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D61269A"/>
    <w:multiLevelType w:val="hybridMultilevel"/>
    <w:tmpl w:val="3F3644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A8355E"/>
    <w:multiLevelType w:val="hybridMultilevel"/>
    <w:tmpl w:val="356001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564E1"/>
    <w:multiLevelType w:val="hybridMultilevel"/>
    <w:tmpl w:val="D1EA767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773F4"/>
    <w:multiLevelType w:val="hybridMultilevel"/>
    <w:tmpl w:val="6570D5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A320F9"/>
    <w:multiLevelType w:val="multilevel"/>
    <w:tmpl w:val="4A7247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8" w15:restartNumberingAfterBreak="0">
    <w:nsid w:val="70C76369"/>
    <w:multiLevelType w:val="hybridMultilevel"/>
    <w:tmpl w:val="0E5095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4811B6"/>
    <w:multiLevelType w:val="hybridMultilevel"/>
    <w:tmpl w:val="4AEA5A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232EF2"/>
    <w:multiLevelType w:val="multilevel"/>
    <w:tmpl w:val="854051E6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843" w:hanging="851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8.%1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9.%1.%2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B2F0FD2"/>
    <w:multiLevelType w:val="hybridMultilevel"/>
    <w:tmpl w:val="61161F7C"/>
    <w:lvl w:ilvl="0" w:tplc="9670CBCA">
      <w:start w:val="1"/>
      <w:numFmt w:val="decimal"/>
      <w:lvlText w:val="Eis %1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535646"/>
    <w:multiLevelType w:val="hybridMultilevel"/>
    <w:tmpl w:val="EBD6153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3DBCAE44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0"/>
  </w:num>
  <w:num w:numId="2">
    <w:abstractNumId w:val="35"/>
  </w:num>
  <w:num w:numId="3">
    <w:abstractNumId w:val="5"/>
  </w:num>
  <w:num w:numId="4">
    <w:abstractNumId w:val="24"/>
  </w:num>
  <w:num w:numId="5">
    <w:abstractNumId w:val="25"/>
  </w:num>
  <w:num w:numId="6">
    <w:abstractNumId w:val="42"/>
  </w:num>
  <w:num w:numId="7">
    <w:abstractNumId w:val="18"/>
  </w:num>
  <w:num w:numId="8">
    <w:abstractNumId w:val="31"/>
  </w:num>
  <w:num w:numId="9">
    <w:abstractNumId w:val="21"/>
  </w:num>
  <w:num w:numId="10">
    <w:abstractNumId w:val="13"/>
  </w:num>
  <w:num w:numId="11">
    <w:abstractNumId w:val="36"/>
  </w:num>
  <w:num w:numId="12">
    <w:abstractNumId w:val="32"/>
  </w:num>
  <w:num w:numId="13">
    <w:abstractNumId w:val="16"/>
  </w:num>
  <w:num w:numId="14">
    <w:abstractNumId w:val="27"/>
  </w:num>
  <w:num w:numId="15">
    <w:abstractNumId w:val="19"/>
  </w:num>
  <w:num w:numId="16">
    <w:abstractNumId w:val="15"/>
  </w:num>
  <w:num w:numId="17">
    <w:abstractNumId w:val="8"/>
  </w:num>
  <w:num w:numId="18">
    <w:abstractNumId w:val="9"/>
  </w:num>
  <w:num w:numId="19">
    <w:abstractNumId w:val="11"/>
  </w:num>
  <w:num w:numId="20">
    <w:abstractNumId w:val="28"/>
  </w:num>
  <w:num w:numId="21">
    <w:abstractNumId w:val="39"/>
  </w:num>
  <w:num w:numId="22">
    <w:abstractNumId w:val="33"/>
  </w:num>
  <w:num w:numId="23">
    <w:abstractNumId w:val="6"/>
  </w:num>
  <w:num w:numId="24">
    <w:abstractNumId w:val="30"/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7"/>
  </w:num>
  <w:num w:numId="28">
    <w:abstractNumId w:val="1"/>
  </w:num>
  <w:num w:numId="29">
    <w:abstractNumId w:val="12"/>
  </w:num>
  <w:num w:numId="30">
    <w:abstractNumId w:val="3"/>
  </w:num>
  <w:num w:numId="31">
    <w:abstractNumId w:val="23"/>
  </w:num>
  <w:num w:numId="32">
    <w:abstractNumId w:val="4"/>
  </w:num>
  <w:num w:numId="33">
    <w:abstractNumId w:val="14"/>
  </w:num>
  <w:num w:numId="34">
    <w:abstractNumId w:val="29"/>
  </w:num>
  <w:num w:numId="35">
    <w:abstractNumId w:val="34"/>
  </w:num>
  <w:num w:numId="36">
    <w:abstractNumId w:val="10"/>
  </w:num>
  <w:num w:numId="37">
    <w:abstractNumId w:val="41"/>
  </w:num>
  <w:num w:numId="38">
    <w:abstractNumId w:val="17"/>
  </w:num>
  <w:num w:numId="39">
    <w:abstractNumId w:val="2"/>
  </w:num>
  <w:num w:numId="40">
    <w:abstractNumId w:val="37"/>
  </w:num>
  <w:num w:numId="41">
    <w:abstractNumId w:val="22"/>
  </w:num>
  <w:num w:numId="42">
    <w:abstractNumId w:val="0"/>
  </w:num>
  <w:num w:numId="43">
    <w:abstractNumId w:val="20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9B6"/>
    <w:rsid w:val="000006D9"/>
    <w:rsid w:val="00000978"/>
    <w:rsid w:val="00000DCF"/>
    <w:rsid w:val="00001F48"/>
    <w:rsid w:val="00003403"/>
    <w:rsid w:val="00010D89"/>
    <w:rsid w:val="000116F7"/>
    <w:rsid w:val="00011AA5"/>
    <w:rsid w:val="00013B3A"/>
    <w:rsid w:val="00014063"/>
    <w:rsid w:val="00016056"/>
    <w:rsid w:val="00022725"/>
    <w:rsid w:val="00023737"/>
    <w:rsid w:val="00023F16"/>
    <w:rsid w:val="00026CB3"/>
    <w:rsid w:val="00033010"/>
    <w:rsid w:val="00033013"/>
    <w:rsid w:val="0003664E"/>
    <w:rsid w:val="00045F04"/>
    <w:rsid w:val="00051FC8"/>
    <w:rsid w:val="00053BD8"/>
    <w:rsid w:val="00055F5C"/>
    <w:rsid w:val="00057CCF"/>
    <w:rsid w:val="00063453"/>
    <w:rsid w:val="000639DB"/>
    <w:rsid w:val="0007068C"/>
    <w:rsid w:val="000713F7"/>
    <w:rsid w:val="000740C4"/>
    <w:rsid w:val="0007502B"/>
    <w:rsid w:val="00075456"/>
    <w:rsid w:val="0007568A"/>
    <w:rsid w:val="00075A64"/>
    <w:rsid w:val="00076668"/>
    <w:rsid w:val="0008099F"/>
    <w:rsid w:val="00080F1B"/>
    <w:rsid w:val="0008221D"/>
    <w:rsid w:val="00085122"/>
    <w:rsid w:val="00093F4E"/>
    <w:rsid w:val="00094D91"/>
    <w:rsid w:val="000A0688"/>
    <w:rsid w:val="000A0F82"/>
    <w:rsid w:val="000A2722"/>
    <w:rsid w:val="000A6774"/>
    <w:rsid w:val="000B008C"/>
    <w:rsid w:val="000B2052"/>
    <w:rsid w:val="000B3915"/>
    <w:rsid w:val="000B40CC"/>
    <w:rsid w:val="000B5327"/>
    <w:rsid w:val="000B6765"/>
    <w:rsid w:val="000C032F"/>
    <w:rsid w:val="000C3285"/>
    <w:rsid w:val="000C44A7"/>
    <w:rsid w:val="000C4853"/>
    <w:rsid w:val="000C57FD"/>
    <w:rsid w:val="000D14E7"/>
    <w:rsid w:val="000D29FB"/>
    <w:rsid w:val="000D3FEF"/>
    <w:rsid w:val="000D6236"/>
    <w:rsid w:val="000D6F6A"/>
    <w:rsid w:val="000D7CAA"/>
    <w:rsid w:val="000E3397"/>
    <w:rsid w:val="000E5DAC"/>
    <w:rsid w:val="000E6B90"/>
    <w:rsid w:val="000F0C2E"/>
    <w:rsid w:val="000F0FC9"/>
    <w:rsid w:val="000F2307"/>
    <w:rsid w:val="000F37F6"/>
    <w:rsid w:val="00100599"/>
    <w:rsid w:val="00101F35"/>
    <w:rsid w:val="0010298B"/>
    <w:rsid w:val="00105EC2"/>
    <w:rsid w:val="00112EB0"/>
    <w:rsid w:val="00113E8E"/>
    <w:rsid w:val="001141A1"/>
    <w:rsid w:val="0012144B"/>
    <w:rsid w:val="00121674"/>
    <w:rsid w:val="001221E0"/>
    <w:rsid w:val="001222E1"/>
    <w:rsid w:val="00122DC8"/>
    <w:rsid w:val="00124DC5"/>
    <w:rsid w:val="00127A03"/>
    <w:rsid w:val="00130061"/>
    <w:rsid w:val="0013090A"/>
    <w:rsid w:val="00131386"/>
    <w:rsid w:val="00131D2A"/>
    <w:rsid w:val="00131DE5"/>
    <w:rsid w:val="00131DF8"/>
    <w:rsid w:val="001322A6"/>
    <w:rsid w:val="001325E5"/>
    <w:rsid w:val="001361B7"/>
    <w:rsid w:val="00136566"/>
    <w:rsid w:val="00136821"/>
    <w:rsid w:val="00136ED2"/>
    <w:rsid w:val="00140A3D"/>
    <w:rsid w:val="001417D5"/>
    <w:rsid w:val="00143189"/>
    <w:rsid w:val="00146005"/>
    <w:rsid w:val="001472BD"/>
    <w:rsid w:val="001479FD"/>
    <w:rsid w:val="001503E6"/>
    <w:rsid w:val="001517C0"/>
    <w:rsid w:val="00151E8D"/>
    <w:rsid w:val="00152F4C"/>
    <w:rsid w:val="0015314C"/>
    <w:rsid w:val="00160A50"/>
    <w:rsid w:val="00165B6B"/>
    <w:rsid w:val="00166BB9"/>
    <w:rsid w:val="00172D23"/>
    <w:rsid w:val="00172DB2"/>
    <w:rsid w:val="0017420B"/>
    <w:rsid w:val="00174454"/>
    <w:rsid w:val="00174AED"/>
    <w:rsid w:val="001752A3"/>
    <w:rsid w:val="001805CF"/>
    <w:rsid w:val="00182F03"/>
    <w:rsid w:val="001902C9"/>
    <w:rsid w:val="001915AA"/>
    <w:rsid w:val="001943CA"/>
    <w:rsid w:val="00195A99"/>
    <w:rsid w:val="00196E06"/>
    <w:rsid w:val="001A2906"/>
    <w:rsid w:val="001A4B8E"/>
    <w:rsid w:val="001A4F84"/>
    <w:rsid w:val="001A52DE"/>
    <w:rsid w:val="001A5505"/>
    <w:rsid w:val="001A67D4"/>
    <w:rsid w:val="001B1CA8"/>
    <w:rsid w:val="001C287A"/>
    <w:rsid w:val="001C5AD0"/>
    <w:rsid w:val="001C621D"/>
    <w:rsid w:val="001D01B5"/>
    <w:rsid w:val="001D165B"/>
    <w:rsid w:val="001D24E5"/>
    <w:rsid w:val="001D3B90"/>
    <w:rsid w:val="001D74F2"/>
    <w:rsid w:val="001E0BE2"/>
    <w:rsid w:val="001E1A0B"/>
    <w:rsid w:val="001E27E6"/>
    <w:rsid w:val="001E514A"/>
    <w:rsid w:val="001E5CE6"/>
    <w:rsid w:val="001E6171"/>
    <w:rsid w:val="001F0CD3"/>
    <w:rsid w:val="001F6084"/>
    <w:rsid w:val="00200B9E"/>
    <w:rsid w:val="002028EA"/>
    <w:rsid w:val="0021078E"/>
    <w:rsid w:val="00210B20"/>
    <w:rsid w:val="0021740F"/>
    <w:rsid w:val="002205C1"/>
    <w:rsid w:val="00221FFD"/>
    <w:rsid w:val="00226F15"/>
    <w:rsid w:val="00226F17"/>
    <w:rsid w:val="00227ED5"/>
    <w:rsid w:val="002306E6"/>
    <w:rsid w:val="00230F23"/>
    <w:rsid w:val="0023473C"/>
    <w:rsid w:val="0024059D"/>
    <w:rsid w:val="002461F9"/>
    <w:rsid w:val="00246D0E"/>
    <w:rsid w:val="002530D8"/>
    <w:rsid w:val="00253ED7"/>
    <w:rsid w:val="00256E24"/>
    <w:rsid w:val="00256E5B"/>
    <w:rsid w:val="00262433"/>
    <w:rsid w:val="0026256E"/>
    <w:rsid w:val="0026692C"/>
    <w:rsid w:val="00270279"/>
    <w:rsid w:val="0027056B"/>
    <w:rsid w:val="00270A2A"/>
    <w:rsid w:val="00273BBA"/>
    <w:rsid w:val="00274924"/>
    <w:rsid w:val="0027497D"/>
    <w:rsid w:val="00275401"/>
    <w:rsid w:val="00275EFF"/>
    <w:rsid w:val="00281CBB"/>
    <w:rsid w:val="00284A6F"/>
    <w:rsid w:val="00285A40"/>
    <w:rsid w:val="00292E35"/>
    <w:rsid w:val="002949DE"/>
    <w:rsid w:val="00294CF4"/>
    <w:rsid w:val="0029597D"/>
    <w:rsid w:val="002970ED"/>
    <w:rsid w:val="00297668"/>
    <w:rsid w:val="002A1372"/>
    <w:rsid w:val="002A236E"/>
    <w:rsid w:val="002A3132"/>
    <w:rsid w:val="002A31DB"/>
    <w:rsid w:val="002A5B0A"/>
    <w:rsid w:val="002B0F62"/>
    <w:rsid w:val="002B1097"/>
    <w:rsid w:val="002B7BE7"/>
    <w:rsid w:val="002B7CE7"/>
    <w:rsid w:val="002C0F0F"/>
    <w:rsid w:val="002C1461"/>
    <w:rsid w:val="002C19A8"/>
    <w:rsid w:val="002C439D"/>
    <w:rsid w:val="002C46CD"/>
    <w:rsid w:val="002C4DF6"/>
    <w:rsid w:val="002C4F60"/>
    <w:rsid w:val="002C7BFD"/>
    <w:rsid w:val="002D07F9"/>
    <w:rsid w:val="002D2251"/>
    <w:rsid w:val="002D399D"/>
    <w:rsid w:val="002D7016"/>
    <w:rsid w:val="002D7678"/>
    <w:rsid w:val="002E274B"/>
    <w:rsid w:val="002E2DDF"/>
    <w:rsid w:val="002E3B0D"/>
    <w:rsid w:val="002E4F7B"/>
    <w:rsid w:val="002F00BE"/>
    <w:rsid w:val="002F21C1"/>
    <w:rsid w:val="002F2E27"/>
    <w:rsid w:val="002F4BC9"/>
    <w:rsid w:val="002F4C38"/>
    <w:rsid w:val="002F51E8"/>
    <w:rsid w:val="003044E4"/>
    <w:rsid w:val="00305F91"/>
    <w:rsid w:val="0031072A"/>
    <w:rsid w:val="003109A3"/>
    <w:rsid w:val="003126E7"/>
    <w:rsid w:val="00314F7D"/>
    <w:rsid w:val="003174A5"/>
    <w:rsid w:val="003215EF"/>
    <w:rsid w:val="00321F6D"/>
    <w:rsid w:val="00323CFA"/>
    <w:rsid w:val="00325CA4"/>
    <w:rsid w:val="00326BB8"/>
    <w:rsid w:val="00326D06"/>
    <w:rsid w:val="00332A11"/>
    <w:rsid w:val="00332A1E"/>
    <w:rsid w:val="00337610"/>
    <w:rsid w:val="00341E9D"/>
    <w:rsid w:val="00347499"/>
    <w:rsid w:val="00351A65"/>
    <w:rsid w:val="003544DC"/>
    <w:rsid w:val="00356432"/>
    <w:rsid w:val="00361491"/>
    <w:rsid w:val="00364F37"/>
    <w:rsid w:val="0036513B"/>
    <w:rsid w:val="00366E8E"/>
    <w:rsid w:val="0036720A"/>
    <w:rsid w:val="0036749A"/>
    <w:rsid w:val="0037000E"/>
    <w:rsid w:val="003705BA"/>
    <w:rsid w:val="0037174C"/>
    <w:rsid w:val="0037254E"/>
    <w:rsid w:val="0037518B"/>
    <w:rsid w:val="00375E9A"/>
    <w:rsid w:val="00382DFF"/>
    <w:rsid w:val="00384324"/>
    <w:rsid w:val="00386320"/>
    <w:rsid w:val="00392A53"/>
    <w:rsid w:val="00393812"/>
    <w:rsid w:val="00393913"/>
    <w:rsid w:val="00394553"/>
    <w:rsid w:val="00395972"/>
    <w:rsid w:val="00395AE5"/>
    <w:rsid w:val="00395DD9"/>
    <w:rsid w:val="003A13B9"/>
    <w:rsid w:val="003A56B6"/>
    <w:rsid w:val="003A5EFF"/>
    <w:rsid w:val="003B0C8A"/>
    <w:rsid w:val="003B127F"/>
    <w:rsid w:val="003B1B7D"/>
    <w:rsid w:val="003B1F85"/>
    <w:rsid w:val="003B2866"/>
    <w:rsid w:val="003B43B9"/>
    <w:rsid w:val="003B477E"/>
    <w:rsid w:val="003B52AB"/>
    <w:rsid w:val="003C1097"/>
    <w:rsid w:val="003C2382"/>
    <w:rsid w:val="003C4AA6"/>
    <w:rsid w:val="003C5120"/>
    <w:rsid w:val="003C65D6"/>
    <w:rsid w:val="003C683C"/>
    <w:rsid w:val="003C69E4"/>
    <w:rsid w:val="003C7583"/>
    <w:rsid w:val="003D43E8"/>
    <w:rsid w:val="003D44ED"/>
    <w:rsid w:val="003D5B96"/>
    <w:rsid w:val="003D6722"/>
    <w:rsid w:val="003E04F8"/>
    <w:rsid w:val="003E0632"/>
    <w:rsid w:val="003E2925"/>
    <w:rsid w:val="003E51A6"/>
    <w:rsid w:val="003E7B4C"/>
    <w:rsid w:val="003F0825"/>
    <w:rsid w:val="003F3B43"/>
    <w:rsid w:val="003F43A3"/>
    <w:rsid w:val="003F4B19"/>
    <w:rsid w:val="003F5A0B"/>
    <w:rsid w:val="0040414C"/>
    <w:rsid w:val="004054C5"/>
    <w:rsid w:val="00410414"/>
    <w:rsid w:val="00414F1B"/>
    <w:rsid w:val="00416A86"/>
    <w:rsid w:val="004202C8"/>
    <w:rsid w:val="00421312"/>
    <w:rsid w:val="0042256C"/>
    <w:rsid w:val="00424C70"/>
    <w:rsid w:val="00431B29"/>
    <w:rsid w:val="00434BD9"/>
    <w:rsid w:val="00436852"/>
    <w:rsid w:val="00440E63"/>
    <w:rsid w:val="0044356D"/>
    <w:rsid w:val="004444AE"/>
    <w:rsid w:val="004469B6"/>
    <w:rsid w:val="00446E39"/>
    <w:rsid w:val="004477AF"/>
    <w:rsid w:val="00451E5B"/>
    <w:rsid w:val="0045356C"/>
    <w:rsid w:val="004556D9"/>
    <w:rsid w:val="00455EA3"/>
    <w:rsid w:val="00456F16"/>
    <w:rsid w:val="004571F7"/>
    <w:rsid w:val="004602FE"/>
    <w:rsid w:val="004606C2"/>
    <w:rsid w:val="00461D42"/>
    <w:rsid w:val="004666EE"/>
    <w:rsid w:val="00471C95"/>
    <w:rsid w:val="0047671D"/>
    <w:rsid w:val="00484DE0"/>
    <w:rsid w:val="004906D0"/>
    <w:rsid w:val="00491BC4"/>
    <w:rsid w:val="00495436"/>
    <w:rsid w:val="00495694"/>
    <w:rsid w:val="00495DD0"/>
    <w:rsid w:val="004A074B"/>
    <w:rsid w:val="004A25E0"/>
    <w:rsid w:val="004A2BE7"/>
    <w:rsid w:val="004A3078"/>
    <w:rsid w:val="004A3559"/>
    <w:rsid w:val="004A5AA2"/>
    <w:rsid w:val="004B081E"/>
    <w:rsid w:val="004B61BD"/>
    <w:rsid w:val="004B75C5"/>
    <w:rsid w:val="004C06F4"/>
    <w:rsid w:val="004C0C6F"/>
    <w:rsid w:val="004C32CD"/>
    <w:rsid w:val="004C52DA"/>
    <w:rsid w:val="004C60B5"/>
    <w:rsid w:val="004C6501"/>
    <w:rsid w:val="004C7996"/>
    <w:rsid w:val="004D025F"/>
    <w:rsid w:val="004D0BFC"/>
    <w:rsid w:val="004D0EBB"/>
    <w:rsid w:val="004D5A70"/>
    <w:rsid w:val="004D688C"/>
    <w:rsid w:val="004D721C"/>
    <w:rsid w:val="004E1207"/>
    <w:rsid w:val="004E204F"/>
    <w:rsid w:val="004E38DA"/>
    <w:rsid w:val="004E4F07"/>
    <w:rsid w:val="004E58D7"/>
    <w:rsid w:val="004E6014"/>
    <w:rsid w:val="004F2616"/>
    <w:rsid w:val="004F372C"/>
    <w:rsid w:val="00500CD5"/>
    <w:rsid w:val="00501148"/>
    <w:rsid w:val="005035FB"/>
    <w:rsid w:val="00504E4D"/>
    <w:rsid w:val="005050D9"/>
    <w:rsid w:val="005053C1"/>
    <w:rsid w:val="00505498"/>
    <w:rsid w:val="005109A3"/>
    <w:rsid w:val="00511CA6"/>
    <w:rsid w:val="0051245E"/>
    <w:rsid w:val="00514DD8"/>
    <w:rsid w:val="00515647"/>
    <w:rsid w:val="00520567"/>
    <w:rsid w:val="005221E7"/>
    <w:rsid w:val="00533DEA"/>
    <w:rsid w:val="005352E5"/>
    <w:rsid w:val="00536F15"/>
    <w:rsid w:val="00540BB1"/>
    <w:rsid w:val="00542611"/>
    <w:rsid w:val="00542ABB"/>
    <w:rsid w:val="00543FF4"/>
    <w:rsid w:val="005467AB"/>
    <w:rsid w:val="005474BE"/>
    <w:rsid w:val="00547C88"/>
    <w:rsid w:val="00550002"/>
    <w:rsid w:val="00555619"/>
    <w:rsid w:val="0056123B"/>
    <w:rsid w:val="005625E5"/>
    <w:rsid w:val="00563E4D"/>
    <w:rsid w:val="00564E26"/>
    <w:rsid w:val="00564FC8"/>
    <w:rsid w:val="005655BB"/>
    <w:rsid w:val="00567360"/>
    <w:rsid w:val="00567D0B"/>
    <w:rsid w:val="00570271"/>
    <w:rsid w:val="0057042E"/>
    <w:rsid w:val="0057194B"/>
    <w:rsid w:val="0057489F"/>
    <w:rsid w:val="00576176"/>
    <w:rsid w:val="00576A6C"/>
    <w:rsid w:val="00576AF0"/>
    <w:rsid w:val="005838CD"/>
    <w:rsid w:val="00583C2E"/>
    <w:rsid w:val="00584588"/>
    <w:rsid w:val="005877B9"/>
    <w:rsid w:val="00590C39"/>
    <w:rsid w:val="00590E75"/>
    <w:rsid w:val="00592F2E"/>
    <w:rsid w:val="0059361A"/>
    <w:rsid w:val="00595B0A"/>
    <w:rsid w:val="00595F51"/>
    <w:rsid w:val="005A09D6"/>
    <w:rsid w:val="005A20CC"/>
    <w:rsid w:val="005A3F4E"/>
    <w:rsid w:val="005A5C89"/>
    <w:rsid w:val="005B127B"/>
    <w:rsid w:val="005B35C9"/>
    <w:rsid w:val="005B364A"/>
    <w:rsid w:val="005B4A13"/>
    <w:rsid w:val="005B72B8"/>
    <w:rsid w:val="005C1E75"/>
    <w:rsid w:val="005C46AD"/>
    <w:rsid w:val="005C4B8D"/>
    <w:rsid w:val="005C4F29"/>
    <w:rsid w:val="005C4FE3"/>
    <w:rsid w:val="005C5DBE"/>
    <w:rsid w:val="005C7797"/>
    <w:rsid w:val="005C7851"/>
    <w:rsid w:val="005D335E"/>
    <w:rsid w:val="005D409D"/>
    <w:rsid w:val="005E23B0"/>
    <w:rsid w:val="005E280B"/>
    <w:rsid w:val="005E37A2"/>
    <w:rsid w:val="005E3E7D"/>
    <w:rsid w:val="005E4C21"/>
    <w:rsid w:val="005F079C"/>
    <w:rsid w:val="005F5224"/>
    <w:rsid w:val="005F7795"/>
    <w:rsid w:val="006018D6"/>
    <w:rsid w:val="006020EF"/>
    <w:rsid w:val="006049BF"/>
    <w:rsid w:val="0060566F"/>
    <w:rsid w:val="00606CA4"/>
    <w:rsid w:val="00606CA8"/>
    <w:rsid w:val="00607B0D"/>
    <w:rsid w:val="00611037"/>
    <w:rsid w:val="006118EF"/>
    <w:rsid w:val="00611C0B"/>
    <w:rsid w:val="00620D5E"/>
    <w:rsid w:val="00622629"/>
    <w:rsid w:val="00624245"/>
    <w:rsid w:val="00624986"/>
    <w:rsid w:val="006256F0"/>
    <w:rsid w:val="00632668"/>
    <w:rsid w:val="00632F87"/>
    <w:rsid w:val="00633C14"/>
    <w:rsid w:val="0063432F"/>
    <w:rsid w:val="006354F0"/>
    <w:rsid w:val="00636C46"/>
    <w:rsid w:val="0064194F"/>
    <w:rsid w:val="00642CDE"/>
    <w:rsid w:val="00642DFA"/>
    <w:rsid w:val="00644274"/>
    <w:rsid w:val="006448B9"/>
    <w:rsid w:val="0064561D"/>
    <w:rsid w:val="006474DA"/>
    <w:rsid w:val="00647D6B"/>
    <w:rsid w:val="006508E7"/>
    <w:rsid w:val="00650FCC"/>
    <w:rsid w:val="0065123E"/>
    <w:rsid w:val="00651EC9"/>
    <w:rsid w:val="006520A1"/>
    <w:rsid w:val="00652E3A"/>
    <w:rsid w:val="00653469"/>
    <w:rsid w:val="006552B5"/>
    <w:rsid w:val="00657EEA"/>
    <w:rsid w:val="0066083E"/>
    <w:rsid w:val="00662FE1"/>
    <w:rsid w:val="00666F45"/>
    <w:rsid w:val="00667F6F"/>
    <w:rsid w:val="00671E0C"/>
    <w:rsid w:val="00673551"/>
    <w:rsid w:val="006809D9"/>
    <w:rsid w:val="00681D1E"/>
    <w:rsid w:val="00681FA8"/>
    <w:rsid w:val="006857D7"/>
    <w:rsid w:val="006872D7"/>
    <w:rsid w:val="00692036"/>
    <w:rsid w:val="00693BBC"/>
    <w:rsid w:val="006942E6"/>
    <w:rsid w:val="00696D20"/>
    <w:rsid w:val="006A1034"/>
    <w:rsid w:val="006A2B79"/>
    <w:rsid w:val="006A35C0"/>
    <w:rsid w:val="006A39BD"/>
    <w:rsid w:val="006A5998"/>
    <w:rsid w:val="006A6B5D"/>
    <w:rsid w:val="006B0061"/>
    <w:rsid w:val="006B1ECC"/>
    <w:rsid w:val="006B2538"/>
    <w:rsid w:val="006B363D"/>
    <w:rsid w:val="006C041E"/>
    <w:rsid w:val="006C44C1"/>
    <w:rsid w:val="006C5017"/>
    <w:rsid w:val="006D1209"/>
    <w:rsid w:val="006D1E63"/>
    <w:rsid w:val="006D28AE"/>
    <w:rsid w:val="006D5014"/>
    <w:rsid w:val="006E5B7F"/>
    <w:rsid w:val="006F7866"/>
    <w:rsid w:val="007006FF"/>
    <w:rsid w:val="00703E56"/>
    <w:rsid w:val="00704270"/>
    <w:rsid w:val="00704A31"/>
    <w:rsid w:val="007056BB"/>
    <w:rsid w:val="007067F9"/>
    <w:rsid w:val="00706B15"/>
    <w:rsid w:val="00706BE1"/>
    <w:rsid w:val="00707A12"/>
    <w:rsid w:val="007110B9"/>
    <w:rsid w:val="00711F37"/>
    <w:rsid w:val="00713511"/>
    <w:rsid w:val="00716FC0"/>
    <w:rsid w:val="00720215"/>
    <w:rsid w:val="00720DE2"/>
    <w:rsid w:val="007259EF"/>
    <w:rsid w:val="007265F3"/>
    <w:rsid w:val="0072668F"/>
    <w:rsid w:val="007269D9"/>
    <w:rsid w:val="00726D9C"/>
    <w:rsid w:val="007317ED"/>
    <w:rsid w:val="00731B88"/>
    <w:rsid w:val="00734089"/>
    <w:rsid w:val="00735AA4"/>
    <w:rsid w:val="00741D91"/>
    <w:rsid w:val="00743388"/>
    <w:rsid w:val="007458D5"/>
    <w:rsid w:val="00752055"/>
    <w:rsid w:val="007538AB"/>
    <w:rsid w:val="007547A4"/>
    <w:rsid w:val="00756D1C"/>
    <w:rsid w:val="00761D44"/>
    <w:rsid w:val="00765D04"/>
    <w:rsid w:val="00767A90"/>
    <w:rsid w:val="00767FDE"/>
    <w:rsid w:val="00770DBE"/>
    <w:rsid w:val="00774673"/>
    <w:rsid w:val="0077591A"/>
    <w:rsid w:val="00782EE9"/>
    <w:rsid w:val="007834FB"/>
    <w:rsid w:val="00783832"/>
    <w:rsid w:val="00783DB3"/>
    <w:rsid w:val="00783EBD"/>
    <w:rsid w:val="00783ED6"/>
    <w:rsid w:val="007843B5"/>
    <w:rsid w:val="007877BC"/>
    <w:rsid w:val="0079138B"/>
    <w:rsid w:val="00794EB5"/>
    <w:rsid w:val="007A0094"/>
    <w:rsid w:val="007A0227"/>
    <w:rsid w:val="007A0B20"/>
    <w:rsid w:val="007A2A70"/>
    <w:rsid w:val="007A2E67"/>
    <w:rsid w:val="007B0054"/>
    <w:rsid w:val="007B6699"/>
    <w:rsid w:val="007C0611"/>
    <w:rsid w:val="007C0C4D"/>
    <w:rsid w:val="007C1F3B"/>
    <w:rsid w:val="007C466D"/>
    <w:rsid w:val="007C773A"/>
    <w:rsid w:val="007D11F5"/>
    <w:rsid w:val="007D5D22"/>
    <w:rsid w:val="007D63B5"/>
    <w:rsid w:val="007E43B1"/>
    <w:rsid w:val="007E62FC"/>
    <w:rsid w:val="007E669A"/>
    <w:rsid w:val="007E73E4"/>
    <w:rsid w:val="007E7804"/>
    <w:rsid w:val="007E7A3E"/>
    <w:rsid w:val="007F0D3B"/>
    <w:rsid w:val="007F0F7D"/>
    <w:rsid w:val="007F1CFA"/>
    <w:rsid w:val="007F1E09"/>
    <w:rsid w:val="007F2165"/>
    <w:rsid w:val="007F2591"/>
    <w:rsid w:val="007F48C0"/>
    <w:rsid w:val="007F657B"/>
    <w:rsid w:val="007F6668"/>
    <w:rsid w:val="007F7A0F"/>
    <w:rsid w:val="007F7D5B"/>
    <w:rsid w:val="00800D58"/>
    <w:rsid w:val="00803BA2"/>
    <w:rsid w:val="008058A7"/>
    <w:rsid w:val="0081280C"/>
    <w:rsid w:val="00812C7C"/>
    <w:rsid w:val="008208D0"/>
    <w:rsid w:val="00820A55"/>
    <w:rsid w:val="008250CA"/>
    <w:rsid w:val="0083172C"/>
    <w:rsid w:val="008326F6"/>
    <w:rsid w:val="00832D0F"/>
    <w:rsid w:val="00833A81"/>
    <w:rsid w:val="008345F9"/>
    <w:rsid w:val="00834650"/>
    <w:rsid w:val="0083466C"/>
    <w:rsid w:val="008378F8"/>
    <w:rsid w:val="00840733"/>
    <w:rsid w:val="00841C6D"/>
    <w:rsid w:val="0084553F"/>
    <w:rsid w:val="00851B1E"/>
    <w:rsid w:val="00852CAC"/>
    <w:rsid w:val="00854525"/>
    <w:rsid w:val="0085460E"/>
    <w:rsid w:val="008547D9"/>
    <w:rsid w:val="00854F0D"/>
    <w:rsid w:val="00855FF9"/>
    <w:rsid w:val="00855FFF"/>
    <w:rsid w:val="00857C99"/>
    <w:rsid w:val="0086183C"/>
    <w:rsid w:val="008634E3"/>
    <w:rsid w:val="00863C31"/>
    <w:rsid w:val="008642AA"/>
    <w:rsid w:val="00864C1F"/>
    <w:rsid w:val="00872946"/>
    <w:rsid w:val="00872E1E"/>
    <w:rsid w:val="00873308"/>
    <w:rsid w:val="008749DA"/>
    <w:rsid w:val="00874D5B"/>
    <w:rsid w:val="0088102A"/>
    <w:rsid w:val="00884690"/>
    <w:rsid w:val="00886382"/>
    <w:rsid w:val="00886E0F"/>
    <w:rsid w:val="00886EAE"/>
    <w:rsid w:val="008874BB"/>
    <w:rsid w:val="0089062E"/>
    <w:rsid w:val="00893357"/>
    <w:rsid w:val="00895E7F"/>
    <w:rsid w:val="00896E16"/>
    <w:rsid w:val="008A014A"/>
    <w:rsid w:val="008A44EA"/>
    <w:rsid w:val="008A55FD"/>
    <w:rsid w:val="008B14B9"/>
    <w:rsid w:val="008B2F3F"/>
    <w:rsid w:val="008B37FB"/>
    <w:rsid w:val="008B3B78"/>
    <w:rsid w:val="008B42D8"/>
    <w:rsid w:val="008C0206"/>
    <w:rsid w:val="008C0902"/>
    <w:rsid w:val="008C6F7F"/>
    <w:rsid w:val="008D2887"/>
    <w:rsid w:val="008D4BFB"/>
    <w:rsid w:val="008D53EB"/>
    <w:rsid w:val="008D6DA6"/>
    <w:rsid w:val="008D752C"/>
    <w:rsid w:val="008E0911"/>
    <w:rsid w:val="008E382F"/>
    <w:rsid w:val="008F0DEE"/>
    <w:rsid w:val="008F33E4"/>
    <w:rsid w:val="008F3C12"/>
    <w:rsid w:val="008F3C6B"/>
    <w:rsid w:val="008F4BA4"/>
    <w:rsid w:val="008F7520"/>
    <w:rsid w:val="00901653"/>
    <w:rsid w:val="009023F4"/>
    <w:rsid w:val="00902584"/>
    <w:rsid w:val="0091198D"/>
    <w:rsid w:val="00913EDC"/>
    <w:rsid w:val="009150B8"/>
    <w:rsid w:val="00915E7F"/>
    <w:rsid w:val="00917A42"/>
    <w:rsid w:val="00920424"/>
    <w:rsid w:val="00921BD3"/>
    <w:rsid w:val="0092281A"/>
    <w:rsid w:val="00922BEF"/>
    <w:rsid w:val="00923033"/>
    <w:rsid w:val="00927D39"/>
    <w:rsid w:val="00935C07"/>
    <w:rsid w:val="00941810"/>
    <w:rsid w:val="00942FAA"/>
    <w:rsid w:val="009432DC"/>
    <w:rsid w:val="009445B5"/>
    <w:rsid w:val="00945B46"/>
    <w:rsid w:val="0094605F"/>
    <w:rsid w:val="00951936"/>
    <w:rsid w:val="009530E1"/>
    <w:rsid w:val="0095492A"/>
    <w:rsid w:val="00955440"/>
    <w:rsid w:val="00960E53"/>
    <w:rsid w:val="00962479"/>
    <w:rsid w:val="009627DF"/>
    <w:rsid w:val="00962987"/>
    <w:rsid w:val="00962E27"/>
    <w:rsid w:val="0097441C"/>
    <w:rsid w:val="009777AA"/>
    <w:rsid w:val="00984BC1"/>
    <w:rsid w:val="00984DCC"/>
    <w:rsid w:val="0098535D"/>
    <w:rsid w:val="00986321"/>
    <w:rsid w:val="00992108"/>
    <w:rsid w:val="00993151"/>
    <w:rsid w:val="009A309F"/>
    <w:rsid w:val="009A4A11"/>
    <w:rsid w:val="009A4C9C"/>
    <w:rsid w:val="009A6FDC"/>
    <w:rsid w:val="009D231A"/>
    <w:rsid w:val="009D3943"/>
    <w:rsid w:val="009D4CE3"/>
    <w:rsid w:val="009E25DB"/>
    <w:rsid w:val="009E2AE7"/>
    <w:rsid w:val="009E2BD2"/>
    <w:rsid w:val="009E44F5"/>
    <w:rsid w:val="009E531A"/>
    <w:rsid w:val="009E72D1"/>
    <w:rsid w:val="009F2848"/>
    <w:rsid w:val="009F3E89"/>
    <w:rsid w:val="009F447D"/>
    <w:rsid w:val="009F79D7"/>
    <w:rsid w:val="009F7CA0"/>
    <w:rsid w:val="00A00F2E"/>
    <w:rsid w:val="00A02F4A"/>
    <w:rsid w:val="00A07CF6"/>
    <w:rsid w:val="00A16695"/>
    <w:rsid w:val="00A17760"/>
    <w:rsid w:val="00A177B8"/>
    <w:rsid w:val="00A17C78"/>
    <w:rsid w:val="00A259F9"/>
    <w:rsid w:val="00A314BF"/>
    <w:rsid w:val="00A31D6D"/>
    <w:rsid w:val="00A34A78"/>
    <w:rsid w:val="00A358CF"/>
    <w:rsid w:val="00A37019"/>
    <w:rsid w:val="00A37741"/>
    <w:rsid w:val="00A4177A"/>
    <w:rsid w:val="00A4364B"/>
    <w:rsid w:val="00A44D55"/>
    <w:rsid w:val="00A46EF4"/>
    <w:rsid w:val="00A50208"/>
    <w:rsid w:val="00A51EDE"/>
    <w:rsid w:val="00A5318D"/>
    <w:rsid w:val="00A54854"/>
    <w:rsid w:val="00A5690A"/>
    <w:rsid w:val="00A60F41"/>
    <w:rsid w:val="00A660E7"/>
    <w:rsid w:val="00A67DDC"/>
    <w:rsid w:val="00A720C2"/>
    <w:rsid w:val="00A73D5E"/>
    <w:rsid w:val="00A74BF2"/>
    <w:rsid w:val="00A75EC1"/>
    <w:rsid w:val="00A7657C"/>
    <w:rsid w:val="00A82F20"/>
    <w:rsid w:val="00A83359"/>
    <w:rsid w:val="00A838F0"/>
    <w:rsid w:val="00A83B28"/>
    <w:rsid w:val="00A86D34"/>
    <w:rsid w:val="00A87F49"/>
    <w:rsid w:val="00A9420B"/>
    <w:rsid w:val="00A95013"/>
    <w:rsid w:val="00AA0BC7"/>
    <w:rsid w:val="00AA18E8"/>
    <w:rsid w:val="00AA1D48"/>
    <w:rsid w:val="00AB2549"/>
    <w:rsid w:val="00AB2A3C"/>
    <w:rsid w:val="00AB5290"/>
    <w:rsid w:val="00AB5B72"/>
    <w:rsid w:val="00AB6628"/>
    <w:rsid w:val="00AC06BF"/>
    <w:rsid w:val="00AC0D65"/>
    <w:rsid w:val="00AC255D"/>
    <w:rsid w:val="00AC2A0A"/>
    <w:rsid w:val="00AC4478"/>
    <w:rsid w:val="00AC53C6"/>
    <w:rsid w:val="00AC576C"/>
    <w:rsid w:val="00AC6D2E"/>
    <w:rsid w:val="00AD5A83"/>
    <w:rsid w:val="00AD63AE"/>
    <w:rsid w:val="00AD6736"/>
    <w:rsid w:val="00AD7ABC"/>
    <w:rsid w:val="00AE02FA"/>
    <w:rsid w:val="00AE2DBB"/>
    <w:rsid w:val="00AE2EDC"/>
    <w:rsid w:val="00AE7EBA"/>
    <w:rsid w:val="00AF124A"/>
    <w:rsid w:val="00AF7B42"/>
    <w:rsid w:val="00B00DE0"/>
    <w:rsid w:val="00B01A80"/>
    <w:rsid w:val="00B0333E"/>
    <w:rsid w:val="00B0341A"/>
    <w:rsid w:val="00B03C61"/>
    <w:rsid w:val="00B05D7A"/>
    <w:rsid w:val="00B06285"/>
    <w:rsid w:val="00B1026D"/>
    <w:rsid w:val="00B1192A"/>
    <w:rsid w:val="00B120FD"/>
    <w:rsid w:val="00B12180"/>
    <w:rsid w:val="00B149A7"/>
    <w:rsid w:val="00B14B23"/>
    <w:rsid w:val="00B15B10"/>
    <w:rsid w:val="00B1619C"/>
    <w:rsid w:val="00B17B72"/>
    <w:rsid w:val="00B24A88"/>
    <w:rsid w:val="00B31635"/>
    <w:rsid w:val="00B326D9"/>
    <w:rsid w:val="00B3364D"/>
    <w:rsid w:val="00B34CB9"/>
    <w:rsid w:val="00B36AE6"/>
    <w:rsid w:val="00B41CCA"/>
    <w:rsid w:val="00B442FA"/>
    <w:rsid w:val="00B45590"/>
    <w:rsid w:val="00B45677"/>
    <w:rsid w:val="00B45A5C"/>
    <w:rsid w:val="00B51C73"/>
    <w:rsid w:val="00B52A03"/>
    <w:rsid w:val="00B53577"/>
    <w:rsid w:val="00B53B88"/>
    <w:rsid w:val="00B62F73"/>
    <w:rsid w:val="00B639F0"/>
    <w:rsid w:val="00B67324"/>
    <w:rsid w:val="00B674B2"/>
    <w:rsid w:val="00B67CCB"/>
    <w:rsid w:val="00B70A35"/>
    <w:rsid w:val="00B71004"/>
    <w:rsid w:val="00B713C0"/>
    <w:rsid w:val="00B71840"/>
    <w:rsid w:val="00B728E7"/>
    <w:rsid w:val="00B77639"/>
    <w:rsid w:val="00B80767"/>
    <w:rsid w:val="00B87DE5"/>
    <w:rsid w:val="00B92B4D"/>
    <w:rsid w:val="00B92FAA"/>
    <w:rsid w:val="00B940D0"/>
    <w:rsid w:val="00B962FD"/>
    <w:rsid w:val="00B968BA"/>
    <w:rsid w:val="00B9790B"/>
    <w:rsid w:val="00BA44CF"/>
    <w:rsid w:val="00BA4B68"/>
    <w:rsid w:val="00BA6CE7"/>
    <w:rsid w:val="00BB0EEE"/>
    <w:rsid w:val="00BB116A"/>
    <w:rsid w:val="00BB1F02"/>
    <w:rsid w:val="00BB2A60"/>
    <w:rsid w:val="00BB313F"/>
    <w:rsid w:val="00BB3809"/>
    <w:rsid w:val="00BB467D"/>
    <w:rsid w:val="00BB6382"/>
    <w:rsid w:val="00BB70C9"/>
    <w:rsid w:val="00BB7751"/>
    <w:rsid w:val="00BC184E"/>
    <w:rsid w:val="00BC1DDE"/>
    <w:rsid w:val="00BC4460"/>
    <w:rsid w:val="00BC47CE"/>
    <w:rsid w:val="00BD24C2"/>
    <w:rsid w:val="00BE0109"/>
    <w:rsid w:val="00BE508D"/>
    <w:rsid w:val="00BE51CC"/>
    <w:rsid w:val="00BE60AD"/>
    <w:rsid w:val="00BF0EC4"/>
    <w:rsid w:val="00BF1F17"/>
    <w:rsid w:val="00BF3857"/>
    <w:rsid w:val="00BF40D3"/>
    <w:rsid w:val="00BF545F"/>
    <w:rsid w:val="00BF58A7"/>
    <w:rsid w:val="00BF6B82"/>
    <w:rsid w:val="00C00465"/>
    <w:rsid w:val="00C01B64"/>
    <w:rsid w:val="00C0416D"/>
    <w:rsid w:val="00C0575B"/>
    <w:rsid w:val="00C06E9E"/>
    <w:rsid w:val="00C07C13"/>
    <w:rsid w:val="00C10723"/>
    <w:rsid w:val="00C11442"/>
    <w:rsid w:val="00C1239C"/>
    <w:rsid w:val="00C157F6"/>
    <w:rsid w:val="00C159A4"/>
    <w:rsid w:val="00C16E4C"/>
    <w:rsid w:val="00C21AE3"/>
    <w:rsid w:val="00C24D15"/>
    <w:rsid w:val="00C318E6"/>
    <w:rsid w:val="00C319BB"/>
    <w:rsid w:val="00C330A4"/>
    <w:rsid w:val="00C33212"/>
    <w:rsid w:val="00C36265"/>
    <w:rsid w:val="00C36C56"/>
    <w:rsid w:val="00C376C1"/>
    <w:rsid w:val="00C4047B"/>
    <w:rsid w:val="00C4090F"/>
    <w:rsid w:val="00C40A68"/>
    <w:rsid w:val="00C449EC"/>
    <w:rsid w:val="00C45FD6"/>
    <w:rsid w:val="00C46367"/>
    <w:rsid w:val="00C46754"/>
    <w:rsid w:val="00C46F76"/>
    <w:rsid w:val="00C51E7D"/>
    <w:rsid w:val="00C52275"/>
    <w:rsid w:val="00C53562"/>
    <w:rsid w:val="00C53B04"/>
    <w:rsid w:val="00C65CF7"/>
    <w:rsid w:val="00C665B1"/>
    <w:rsid w:val="00C6682C"/>
    <w:rsid w:val="00C72C48"/>
    <w:rsid w:val="00C73457"/>
    <w:rsid w:val="00C73F41"/>
    <w:rsid w:val="00C7531E"/>
    <w:rsid w:val="00C75F9A"/>
    <w:rsid w:val="00C8758B"/>
    <w:rsid w:val="00C90714"/>
    <w:rsid w:val="00C91543"/>
    <w:rsid w:val="00C97AA9"/>
    <w:rsid w:val="00CA1771"/>
    <w:rsid w:val="00CA193B"/>
    <w:rsid w:val="00CA2B16"/>
    <w:rsid w:val="00CA48BD"/>
    <w:rsid w:val="00CA527F"/>
    <w:rsid w:val="00CA65F3"/>
    <w:rsid w:val="00CA71BE"/>
    <w:rsid w:val="00CB1926"/>
    <w:rsid w:val="00CB24E2"/>
    <w:rsid w:val="00CB3549"/>
    <w:rsid w:val="00CB39FC"/>
    <w:rsid w:val="00CB5038"/>
    <w:rsid w:val="00CB724E"/>
    <w:rsid w:val="00CB7E4D"/>
    <w:rsid w:val="00CC1F31"/>
    <w:rsid w:val="00CC3860"/>
    <w:rsid w:val="00CC4522"/>
    <w:rsid w:val="00CC5C5E"/>
    <w:rsid w:val="00CC5E70"/>
    <w:rsid w:val="00CC5E7D"/>
    <w:rsid w:val="00CC70D4"/>
    <w:rsid w:val="00CD01AA"/>
    <w:rsid w:val="00CD07E4"/>
    <w:rsid w:val="00CD316A"/>
    <w:rsid w:val="00CD3ED6"/>
    <w:rsid w:val="00CD5848"/>
    <w:rsid w:val="00CE1B0F"/>
    <w:rsid w:val="00CE3CBD"/>
    <w:rsid w:val="00CE4D2D"/>
    <w:rsid w:val="00CE5745"/>
    <w:rsid w:val="00CF0209"/>
    <w:rsid w:val="00CF18ED"/>
    <w:rsid w:val="00CF41EB"/>
    <w:rsid w:val="00CF4DCD"/>
    <w:rsid w:val="00CF4E16"/>
    <w:rsid w:val="00CF636D"/>
    <w:rsid w:val="00CF7AD8"/>
    <w:rsid w:val="00D0073A"/>
    <w:rsid w:val="00D01CAD"/>
    <w:rsid w:val="00D02F1A"/>
    <w:rsid w:val="00D03384"/>
    <w:rsid w:val="00D04DA2"/>
    <w:rsid w:val="00D1183F"/>
    <w:rsid w:val="00D1666C"/>
    <w:rsid w:val="00D25B53"/>
    <w:rsid w:val="00D25B86"/>
    <w:rsid w:val="00D264D9"/>
    <w:rsid w:val="00D277D1"/>
    <w:rsid w:val="00D31418"/>
    <w:rsid w:val="00D3318C"/>
    <w:rsid w:val="00D349FD"/>
    <w:rsid w:val="00D34B07"/>
    <w:rsid w:val="00D36857"/>
    <w:rsid w:val="00D36E3A"/>
    <w:rsid w:val="00D3717C"/>
    <w:rsid w:val="00D373AD"/>
    <w:rsid w:val="00D37788"/>
    <w:rsid w:val="00D37C80"/>
    <w:rsid w:val="00D42CA2"/>
    <w:rsid w:val="00D435D9"/>
    <w:rsid w:val="00D45C16"/>
    <w:rsid w:val="00D47A37"/>
    <w:rsid w:val="00D53203"/>
    <w:rsid w:val="00D56E41"/>
    <w:rsid w:val="00D5713E"/>
    <w:rsid w:val="00D646E9"/>
    <w:rsid w:val="00D657D9"/>
    <w:rsid w:val="00D65919"/>
    <w:rsid w:val="00D66086"/>
    <w:rsid w:val="00D718CD"/>
    <w:rsid w:val="00D736E7"/>
    <w:rsid w:val="00D80E4F"/>
    <w:rsid w:val="00D825FE"/>
    <w:rsid w:val="00D86B9C"/>
    <w:rsid w:val="00D9093B"/>
    <w:rsid w:val="00D931D7"/>
    <w:rsid w:val="00D943C1"/>
    <w:rsid w:val="00D95667"/>
    <w:rsid w:val="00D95FD3"/>
    <w:rsid w:val="00D96460"/>
    <w:rsid w:val="00DA02D8"/>
    <w:rsid w:val="00DA1444"/>
    <w:rsid w:val="00DA214C"/>
    <w:rsid w:val="00DA2FBE"/>
    <w:rsid w:val="00DA410F"/>
    <w:rsid w:val="00DA6072"/>
    <w:rsid w:val="00DA7C48"/>
    <w:rsid w:val="00DB0383"/>
    <w:rsid w:val="00DB0CDE"/>
    <w:rsid w:val="00DB2398"/>
    <w:rsid w:val="00DB40C3"/>
    <w:rsid w:val="00DB5F1F"/>
    <w:rsid w:val="00DC18A4"/>
    <w:rsid w:val="00DC32D9"/>
    <w:rsid w:val="00DC3DA2"/>
    <w:rsid w:val="00DC44BD"/>
    <w:rsid w:val="00DC45C5"/>
    <w:rsid w:val="00DC4810"/>
    <w:rsid w:val="00DC546B"/>
    <w:rsid w:val="00DD53A4"/>
    <w:rsid w:val="00DD5847"/>
    <w:rsid w:val="00DD5C3D"/>
    <w:rsid w:val="00DD7F63"/>
    <w:rsid w:val="00DE2709"/>
    <w:rsid w:val="00DE2BDC"/>
    <w:rsid w:val="00DE4ACE"/>
    <w:rsid w:val="00DE5691"/>
    <w:rsid w:val="00DE5CA1"/>
    <w:rsid w:val="00DE5E94"/>
    <w:rsid w:val="00DE7684"/>
    <w:rsid w:val="00DF0A9F"/>
    <w:rsid w:val="00DF0CDF"/>
    <w:rsid w:val="00DF2E40"/>
    <w:rsid w:val="00DF3BF3"/>
    <w:rsid w:val="00E01674"/>
    <w:rsid w:val="00E06318"/>
    <w:rsid w:val="00E06D17"/>
    <w:rsid w:val="00E10175"/>
    <w:rsid w:val="00E10EC1"/>
    <w:rsid w:val="00E124C7"/>
    <w:rsid w:val="00E141E6"/>
    <w:rsid w:val="00E16016"/>
    <w:rsid w:val="00E243C3"/>
    <w:rsid w:val="00E24B3F"/>
    <w:rsid w:val="00E264EF"/>
    <w:rsid w:val="00E279A9"/>
    <w:rsid w:val="00E30AE0"/>
    <w:rsid w:val="00E30B84"/>
    <w:rsid w:val="00E31021"/>
    <w:rsid w:val="00E31635"/>
    <w:rsid w:val="00E358E9"/>
    <w:rsid w:val="00E35FE3"/>
    <w:rsid w:val="00E3764D"/>
    <w:rsid w:val="00E37E1E"/>
    <w:rsid w:val="00E4237F"/>
    <w:rsid w:val="00E46A77"/>
    <w:rsid w:val="00E46DB4"/>
    <w:rsid w:val="00E4780F"/>
    <w:rsid w:val="00E50340"/>
    <w:rsid w:val="00E5182E"/>
    <w:rsid w:val="00E523B3"/>
    <w:rsid w:val="00E527B9"/>
    <w:rsid w:val="00E60205"/>
    <w:rsid w:val="00E60E5E"/>
    <w:rsid w:val="00E645DB"/>
    <w:rsid w:val="00E647DF"/>
    <w:rsid w:val="00E6680E"/>
    <w:rsid w:val="00E67951"/>
    <w:rsid w:val="00E67A6D"/>
    <w:rsid w:val="00E74B89"/>
    <w:rsid w:val="00E824A2"/>
    <w:rsid w:val="00E82FE4"/>
    <w:rsid w:val="00E834A3"/>
    <w:rsid w:val="00E846C0"/>
    <w:rsid w:val="00E855A8"/>
    <w:rsid w:val="00E91CA8"/>
    <w:rsid w:val="00E9636B"/>
    <w:rsid w:val="00E97215"/>
    <w:rsid w:val="00EA07D4"/>
    <w:rsid w:val="00EA114D"/>
    <w:rsid w:val="00EA1824"/>
    <w:rsid w:val="00EA23CE"/>
    <w:rsid w:val="00EA2577"/>
    <w:rsid w:val="00EA29E1"/>
    <w:rsid w:val="00EA470D"/>
    <w:rsid w:val="00EA4D00"/>
    <w:rsid w:val="00EA5492"/>
    <w:rsid w:val="00EA62D8"/>
    <w:rsid w:val="00EA65A1"/>
    <w:rsid w:val="00EB0069"/>
    <w:rsid w:val="00EB0762"/>
    <w:rsid w:val="00EB0C3F"/>
    <w:rsid w:val="00EB2860"/>
    <w:rsid w:val="00EB3A1D"/>
    <w:rsid w:val="00EC149E"/>
    <w:rsid w:val="00EC19D6"/>
    <w:rsid w:val="00EC1B35"/>
    <w:rsid w:val="00EC3025"/>
    <w:rsid w:val="00ED3D3D"/>
    <w:rsid w:val="00ED3D7C"/>
    <w:rsid w:val="00ED43F1"/>
    <w:rsid w:val="00ED5835"/>
    <w:rsid w:val="00ED6146"/>
    <w:rsid w:val="00ED627A"/>
    <w:rsid w:val="00EE0437"/>
    <w:rsid w:val="00EE24D8"/>
    <w:rsid w:val="00EE44F2"/>
    <w:rsid w:val="00EE4827"/>
    <w:rsid w:val="00EF2C50"/>
    <w:rsid w:val="00EF30E4"/>
    <w:rsid w:val="00EF335C"/>
    <w:rsid w:val="00EF5083"/>
    <w:rsid w:val="00F00311"/>
    <w:rsid w:val="00F013DC"/>
    <w:rsid w:val="00F033CB"/>
    <w:rsid w:val="00F05B9F"/>
    <w:rsid w:val="00F05C62"/>
    <w:rsid w:val="00F11919"/>
    <w:rsid w:val="00F12CDC"/>
    <w:rsid w:val="00F23A61"/>
    <w:rsid w:val="00F2433F"/>
    <w:rsid w:val="00F24F72"/>
    <w:rsid w:val="00F26A35"/>
    <w:rsid w:val="00F26BCB"/>
    <w:rsid w:val="00F27610"/>
    <w:rsid w:val="00F31312"/>
    <w:rsid w:val="00F3308E"/>
    <w:rsid w:val="00F35A52"/>
    <w:rsid w:val="00F4215C"/>
    <w:rsid w:val="00F43710"/>
    <w:rsid w:val="00F43BD0"/>
    <w:rsid w:val="00F47FD3"/>
    <w:rsid w:val="00F5018F"/>
    <w:rsid w:val="00F5300C"/>
    <w:rsid w:val="00F53CCD"/>
    <w:rsid w:val="00F53DF2"/>
    <w:rsid w:val="00F53E94"/>
    <w:rsid w:val="00F5509C"/>
    <w:rsid w:val="00F56A20"/>
    <w:rsid w:val="00F57C0C"/>
    <w:rsid w:val="00F57FD7"/>
    <w:rsid w:val="00F61001"/>
    <w:rsid w:val="00F64E1E"/>
    <w:rsid w:val="00F651DF"/>
    <w:rsid w:val="00F6785F"/>
    <w:rsid w:val="00F7023A"/>
    <w:rsid w:val="00F74644"/>
    <w:rsid w:val="00F75311"/>
    <w:rsid w:val="00F755FA"/>
    <w:rsid w:val="00F772C8"/>
    <w:rsid w:val="00F802E4"/>
    <w:rsid w:val="00F812AA"/>
    <w:rsid w:val="00F85DD9"/>
    <w:rsid w:val="00F869D7"/>
    <w:rsid w:val="00F90C5C"/>
    <w:rsid w:val="00F9110A"/>
    <w:rsid w:val="00F91189"/>
    <w:rsid w:val="00F91636"/>
    <w:rsid w:val="00F91F16"/>
    <w:rsid w:val="00F92EDF"/>
    <w:rsid w:val="00F93B5E"/>
    <w:rsid w:val="00F942DA"/>
    <w:rsid w:val="00F94961"/>
    <w:rsid w:val="00FA2C66"/>
    <w:rsid w:val="00FA3496"/>
    <w:rsid w:val="00FA4328"/>
    <w:rsid w:val="00FA7DB9"/>
    <w:rsid w:val="00FB0732"/>
    <w:rsid w:val="00FB0A0B"/>
    <w:rsid w:val="00FB1574"/>
    <w:rsid w:val="00FB25AC"/>
    <w:rsid w:val="00FB2D6E"/>
    <w:rsid w:val="00FB34EE"/>
    <w:rsid w:val="00FB6C01"/>
    <w:rsid w:val="00FC095C"/>
    <w:rsid w:val="00FC1D2B"/>
    <w:rsid w:val="00FC3183"/>
    <w:rsid w:val="00FC35E8"/>
    <w:rsid w:val="00FC3F72"/>
    <w:rsid w:val="00FC5F52"/>
    <w:rsid w:val="00FD3182"/>
    <w:rsid w:val="00FD38EC"/>
    <w:rsid w:val="00FD441A"/>
    <w:rsid w:val="00FE2109"/>
    <w:rsid w:val="00FE2F79"/>
    <w:rsid w:val="00FE37CE"/>
    <w:rsid w:val="00FE59EF"/>
    <w:rsid w:val="00FE7BBC"/>
    <w:rsid w:val="00FE7EC1"/>
    <w:rsid w:val="00FF2C8E"/>
    <w:rsid w:val="00FF2D0F"/>
    <w:rsid w:val="00FF35E5"/>
    <w:rsid w:val="00FF43B3"/>
    <w:rsid w:val="00FF619E"/>
    <w:rsid w:val="0120DE39"/>
    <w:rsid w:val="0787266D"/>
    <w:rsid w:val="08CF08E3"/>
    <w:rsid w:val="0B4653E6"/>
    <w:rsid w:val="0C9C8D84"/>
    <w:rsid w:val="0DBEA792"/>
    <w:rsid w:val="0FC2C426"/>
    <w:rsid w:val="11AA7A2E"/>
    <w:rsid w:val="16AB5E52"/>
    <w:rsid w:val="1742FA37"/>
    <w:rsid w:val="1889731E"/>
    <w:rsid w:val="1CC6664E"/>
    <w:rsid w:val="1DAEE2B7"/>
    <w:rsid w:val="20FE941F"/>
    <w:rsid w:val="24142698"/>
    <w:rsid w:val="27D3FC17"/>
    <w:rsid w:val="29952D16"/>
    <w:rsid w:val="29BD9E4E"/>
    <w:rsid w:val="2B730514"/>
    <w:rsid w:val="302C2EDF"/>
    <w:rsid w:val="353F25E9"/>
    <w:rsid w:val="38101D71"/>
    <w:rsid w:val="38ABBA73"/>
    <w:rsid w:val="398533DA"/>
    <w:rsid w:val="3DB323FC"/>
    <w:rsid w:val="3F09C629"/>
    <w:rsid w:val="402AC10D"/>
    <w:rsid w:val="4141F4D8"/>
    <w:rsid w:val="446E00E7"/>
    <w:rsid w:val="46B8155A"/>
    <w:rsid w:val="4A994896"/>
    <w:rsid w:val="4D8D6D4D"/>
    <w:rsid w:val="5192F704"/>
    <w:rsid w:val="53353F91"/>
    <w:rsid w:val="55A85384"/>
    <w:rsid w:val="592C5B62"/>
    <w:rsid w:val="5DC3EB9F"/>
    <w:rsid w:val="65C8D210"/>
    <w:rsid w:val="681A8056"/>
    <w:rsid w:val="684D77EE"/>
    <w:rsid w:val="6873E8CE"/>
    <w:rsid w:val="6A0B309C"/>
    <w:rsid w:val="72573EDD"/>
    <w:rsid w:val="7262DB83"/>
    <w:rsid w:val="75C762BD"/>
    <w:rsid w:val="775ADBA2"/>
    <w:rsid w:val="792FF0CF"/>
    <w:rsid w:val="79FF1154"/>
    <w:rsid w:val="7BA78AB6"/>
    <w:rsid w:val="7C40F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31307ABA"/>
  <w15:docId w15:val="{8BC4A33F-A36D-4324-81E7-5BD35074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469B6"/>
    <w:pPr>
      <w:spacing w:line="280" w:lineRule="atLeast"/>
    </w:pPr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qFormat/>
    <w:rsid w:val="004469B6"/>
    <w:pPr>
      <w:keepNext/>
      <w:keepLines/>
      <w:pageBreakBefore/>
      <w:numPr>
        <w:numId w:val="1"/>
      </w:numPr>
      <w:spacing w:after="560"/>
      <w:outlineLvl w:val="0"/>
    </w:pPr>
    <w:rPr>
      <w:rFonts w:eastAsiaTheme="majorEastAsia" w:cs="Arial"/>
      <w:b/>
      <w:bCs/>
      <w:color w:val="000000" w:themeColor="text1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4469B6"/>
    <w:pPr>
      <w:keepNext/>
      <w:keepLines/>
      <w:numPr>
        <w:ilvl w:val="1"/>
        <w:numId w:val="1"/>
      </w:numPr>
      <w:spacing w:before="280"/>
      <w:ind w:left="993"/>
      <w:outlineLvl w:val="1"/>
    </w:pPr>
    <w:rPr>
      <w:rFonts w:eastAsiaTheme="majorEastAsia" w:cs="Arial"/>
      <w:b/>
      <w:bCs/>
      <w:color w:val="000000" w:themeColor="text1"/>
      <w:sz w:val="22"/>
      <w:szCs w:val="20"/>
    </w:rPr>
  </w:style>
  <w:style w:type="paragraph" w:styleId="Kop3">
    <w:name w:val="heading 3"/>
    <w:basedOn w:val="Standaard"/>
    <w:next w:val="Standaard"/>
    <w:link w:val="Kop3Char"/>
    <w:unhideWhenUsed/>
    <w:qFormat/>
    <w:rsid w:val="004469B6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="Arial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unhideWhenUsed/>
    <w:qFormat/>
    <w:rsid w:val="004469B6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4469B6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4469B6"/>
    <w:rPr>
      <w:rFonts w:ascii="Arial" w:eastAsiaTheme="majorEastAsia" w:hAnsi="Arial" w:cs="Arial"/>
      <w:b/>
      <w:bCs/>
      <w:color w:val="000000" w:themeColor="text1"/>
      <w:sz w:val="22"/>
    </w:rPr>
  </w:style>
  <w:style w:type="character" w:customStyle="1" w:styleId="Kop3Char">
    <w:name w:val="Kop 3 Char"/>
    <w:basedOn w:val="Standaardalinea-lettertype"/>
    <w:link w:val="Kop3"/>
    <w:rsid w:val="004469B6"/>
    <w:rPr>
      <w:rFonts w:ascii="Arial" w:eastAsiaTheme="majorEastAsia" w:hAnsi="Arial" w:cs="Arial"/>
      <w:b/>
      <w:bCs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rsid w:val="004469B6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0C328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C328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C3285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C328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C3285"/>
    <w:rPr>
      <w:rFonts w:ascii="Arial" w:hAnsi="Arial"/>
      <w:b/>
      <w:bCs/>
    </w:rPr>
  </w:style>
  <w:style w:type="paragraph" w:styleId="Lijstalinea">
    <w:name w:val="List Paragraph"/>
    <w:basedOn w:val="Standaard"/>
    <w:uiPriority w:val="34"/>
    <w:qFormat/>
    <w:rsid w:val="00D53203"/>
    <w:pPr>
      <w:ind w:left="720"/>
      <w:contextualSpacing/>
    </w:pPr>
  </w:style>
  <w:style w:type="character" w:styleId="Hyperlink">
    <w:name w:val="Hyperlink"/>
    <w:uiPriority w:val="99"/>
    <w:rsid w:val="009F3E89"/>
    <w:rPr>
      <w:color w:val="0000FF"/>
      <w:u w:val="single"/>
    </w:rPr>
  </w:style>
  <w:style w:type="paragraph" w:styleId="Geenafstand">
    <w:name w:val="No Spacing"/>
    <w:uiPriority w:val="1"/>
    <w:qFormat/>
    <w:rsid w:val="003E51A6"/>
    <w:rPr>
      <w:rFonts w:ascii="Arial" w:eastAsia="Calibri" w:hAnsi="Arial" w:cs="Arial"/>
      <w:color w:val="404040"/>
      <w:sz w:val="18"/>
      <w:szCs w:val="18"/>
      <w:lang w:eastAsia="en-US"/>
    </w:rPr>
  </w:style>
  <w:style w:type="character" w:styleId="Zwaar">
    <w:name w:val="Strong"/>
    <w:basedOn w:val="Titelvanboek"/>
    <w:uiPriority w:val="22"/>
    <w:qFormat/>
    <w:rsid w:val="005E280B"/>
    <w:rPr>
      <w:rFonts w:ascii="Myriad Pro" w:hAnsi="Myriad Pro"/>
      <w:b/>
      <w:bCs w:val="0"/>
      <w:i w:val="0"/>
      <w:iCs w:val="0"/>
      <w:color w:val="31849B" w:themeColor="accent5" w:themeShade="BF"/>
      <w:spacing w:val="5"/>
    </w:rPr>
  </w:style>
  <w:style w:type="character" w:styleId="Titelvanboek">
    <w:name w:val="Book Title"/>
    <w:basedOn w:val="Standaardalinea-lettertype"/>
    <w:uiPriority w:val="33"/>
    <w:qFormat/>
    <w:rsid w:val="005E280B"/>
    <w:rPr>
      <w:b/>
      <w:bCs/>
      <w:i/>
      <w:iCs/>
      <w:spacing w:val="5"/>
    </w:rPr>
  </w:style>
  <w:style w:type="paragraph" w:customStyle="1" w:styleId="Default">
    <w:name w:val="Default"/>
    <w:rsid w:val="00DE5E9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CB7E4D"/>
    <w:rPr>
      <w:rFonts w:ascii="Arial" w:hAnsi="Arial"/>
      <w:color w:val="4C4C4C"/>
      <w:sz w:val="16"/>
      <w:szCs w:val="24"/>
    </w:rPr>
  </w:style>
  <w:style w:type="character" w:styleId="Onopgelostemelding">
    <w:name w:val="Unresolved Mention"/>
    <w:basedOn w:val="Standaardalinea-lettertype"/>
    <w:uiPriority w:val="99"/>
    <w:unhideWhenUsed/>
    <w:rsid w:val="001D74F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1D74F2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CB724E"/>
    <w:rPr>
      <w:rFonts w:ascii="Arial" w:hAnsi="Arial"/>
      <w:szCs w:val="24"/>
    </w:rPr>
  </w:style>
  <w:style w:type="paragraph" w:customStyle="1" w:styleId="paragraph">
    <w:name w:val="paragraph"/>
    <w:basedOn w:val="Standaard"/>
    <w:rsid w:val="006020E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ardalinea-lettertype"/>
    <w:rsid w:val="006020EF"/>
  </w:style>
  <w:style w:type="character" w:customStyle="1" w:styleId="eop">
    <w:name w:val="eop"/>
    <w:basedOn w:val="Standaardalinea-lettertype"/>
    <w:rsid w:val="00602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1122">
          <w:marLeft w:val="1699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cturen@hr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406ED30978AB4FB1D5DAD38C4A21A2" ma:contentTypeVersion="8" ma:contentTypeDescription="Create a new document." ma:contentTypeScope="" ma:versionID="4cf8b98f9cca2bf47a1b5ff1e5f620a1">
  <xsd:schema xmlns:xsd="http://www.w3.org/2001/XMLSchema" xmlns:xs="http://www.w3.org/2001/XMLSchema" xmlns:p="http://schemas.microsoft.com/office/2006/metadata/properties" xmlns:ns2="8a959835-0935-480f-aa61-ef746eb8f888" xmlns:ns3="76879273-88ec-4cbd-aa01-4501e9ac6e6e" targetNamespace="http://schemas.microsoft.com/office/2006/metadata/properties" ma:root="true" ma:fieldsID="b0e92548773c92cc64727b52dcdd15dc" ns2:_="" ns3:_="">
    <xsd:import namespace="8a959835-0935-480f-aa61-ef746eb8f888"/>
    <xsd:import namespace="76879273-88ec-4cbd-aa01-4501e9ac6e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9835-0935-480f-aa61-ef746eb8f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79273-88ec-4cbd-aa01-4501e9ac6e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B943F-2847-4E52-A37E-41250FF915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1A51B4-60B7-4E60-B606-438F52AD986C}"/>
</file>

<file path=customXml/itemProps3.xml><?xml version="1.0" encoding="utf-8"?>
<ds:datastoreItem xmlns:ds="http://schemas.openxmlformats.org/officeDocument/2006/customXml" ds:itemID="{AF7891C0-5F49-42BE-8A2E-2543C214D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FF3503-12FA-46FE-9076-93EF08504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6</Pages>
  <Words>1278</Words>
  <Characters>7029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Hogeschool Rotterdam</Company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dc:description/>
  <cp:lastModifiedBy>Huijser-de Haij, M.E. (Marije)</cp:lastModifiedBy>
  <cp:revision>216</cp:revision>
  <cp:lastPrinted>2022-01-24T10:51:00Z</cp:lastPrinted>
  <dcterms:created xsi:type="dcterms:W3CDTF">2021-11-19T09:49:00Z</dcterms:created>
  <dcterms:modified xsi:type="dcterms:W3CDTF">2022-01-24T11:01:00Z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19-08-2016</vt:lpwstr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0x01010006406ED30978AB4FB1D5DAD38C4A21A2</vt:lpwstr>
  </property>
</Properties>
</file>