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22630" w14:textId="5400A003" w:rsidR="007650B2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</w:t>
      </w:r>
      <w:r w:rsidRPr="00BA67FF">
        <w:rPr>
          <w:rFonts w:ascii="Corbel" w:hAnsi="Corbel"/>
          <w:b/>
          <w:sz w:val="24"/>
          <w:szCs w:val="24"/>
        </w:rPr>
        <w:t>competenties</w:t>
      </w:r>
      <w:r w:rsidR="00FE135A" w:rsidRPr="00BA67FF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  <w:r w:rsidR="00AF6167">
        <w:rPr>
          <w:rFonts w:ascii="Corbel" w:hAnsi="Corbel"/>
          <w:b/>
          <w:sz w:val="24"/>
          <w:szCs w:val="24"/>
        </w:rPr>
        <w:t xml:space="preserve">perceel </w:t>
      </w:r>
      <w:r w:rsidR="00707A34">
        <w:rPr>
          <w:rFonts w:ascii="Corbel" w:hAnsi="Corbel"/>
          <w:b/>
          <w:sz w:val="24"/>
          <w:szCs w:val="24"/>
        </w:rPr>
        <w:t>2</w:t>
      </w:r>
      <w:r w:rsidR="00AF6167">
        <w:rPr>
          <w:rFonts w:ascii="Corbel" w:hAnsi="Corbel"/>
          <w:b/>
          <w:sz w:val="24"/>
          <w:szCs w:val="24"/>
        </w:rPr>
        <w:t xml:space="preserve">: </w:t>
      </w:r>
      <w:r w:rsidR="00707A34">
        <w:rPr>
          <w:rFonts w:ascii="Corbel" w:hAnsi="Corbel"/>
          <w:b/>
          <w:sz w:val="24"/>
          <w:szCs w:val="24"/>
        </w:rPr>
        <w:t>Gemalen</w:t>
      </w:r>
    </w:p>
    <w:p w14:paraId="1585567B" w14:textId="77777777" w:rsidR="00A65B3A" w:rsidRDefault="00A65B3A" w:rsidP="00A65B3A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</w:p>
    <w:p w14:paraId="7790EAA0" w14:textId="660629FA" w:rsidR="00A65B3A" w:rsidRPr="00FD324C" w:rsidRDefault="00A65B3A" w:rsidP="00A65B3A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 xml:space="preserve">Inschrijver: </w:t>
      </w:r>
      <w:r w:rsidRPr="00675B3D">
        <w:rPr>
          <w:rFonts w:ascii="Corbel" w:hAnsi="Corbel"/>
          <w:szCs w:val="18"/>
          <w:highlight w:val="lightGray"/>
        </w:rPr>
        <w:t>&lt;naam Inschrijver&gt;</w:t>
      </w:r>
    </w:p>
    <w:p w14:paraId="441FC63F" w14:textId="77777777" w:rsidR="001E36FF" w:rsidRPr="00BA67FF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30595E7C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12052B51" w14:textId="3E65013C" w:rsidR="00A57DF0" w:rsidRPr="00ED447D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</w:pPr>
            <w:r w:rsidRPr="00ED447D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Kerncompetentie</w:t>
            </w:r>
            <w:r w:rsidR="008717DD" w:rsidRPr="00ED447D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 1:</w:t>
            </w:r>
            <w:r w:rsidR="00ED447D" w:rsidRPr="00ED447D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 </w:t>
            </w:r>
          </w:p>
          <w:p w14:paraId="52AB617A" w14:textId="4AD9C5F1" w:rsidR="00B26477" w:rsidRDefault="00191FDF" w:rsidP="00ED447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191FDF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Ontwerpen van rioolwatergemalen. Van een ontwerp is sprake indien Inschrijver zelf detailtekeningen, uitvoeringstekeningen en berekeningen, bijvoorbeeld voor weerstand en vermogen, heeft gemaakt op basis waarvan wordt gebouwd (binnen 1 referentieopdracht).</w:t>
            </w:r>
          </w:p>
          <w:p w14:paraId="767AF9C1" w14:textId="77777777" w:rsidR="00191FDF" w:rsidRPr="00F40F36" w:rsidRDefault="00191FDF" w:rsidP="00ED447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6B5B8064" w14:textId="41A37AFA" w:rsidR="00D155E8" w:rsidRPr="00BA67FF" w:rsidRDefault="00F31E5E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Deze kerncompetent</w:t>
            </w:r>
            <w:r w:rsidR="00271240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e moet binnen één referentieopdracht vallen. </w:t>
            </w:r>
            <w:r w:rsidR="0014692D" w:rsidRPr="0014692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Er mag 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daarom </w:t>
            </w:r>
            <w:r w:rsidR="0014692D" w:rsidRPr="0014692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maximaal één referentie worden overlegd.</w:t>
            </w:r>
          </w:p>
        </w:tc>
      </w:tr>
      <w:tr w:rsidR="00D82414" w:rsidRPr="001A17B8" w14:paraId="542AB6E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F8A9316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41" w:type="dxa"/>
            <w:shd w:val="clear" w:color="auto" w:fill="auto"/>
          </w:tcPr>
          <w:p w14:paraId="32399D3E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67521CE0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1814C0C3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5B7D3F4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41" w:type="dxa"/>
            <w:shd w:val="clear" w:color="auto" w:fill="auto"/>
          </w:tcPr>
          <w:p w14:paraId="784AD9CE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6A92AD71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4FACB1BC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F33C437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941" w:type="dxa"/>
            <w:shd w:val="clear" w:color="auto" w:fill="auto"/>
          </w:tcPr>
          <w:p w14:paraId="2FFB67D8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5ACB98AB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5DC90C6D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F2B5C6E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Naam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2D85A75A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7B71F4CB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1F3D8EBE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4EE9508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4FD808CE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2DD6A9D1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0E5FA3C1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799E45F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05DABFB8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33F9B9F4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043FF32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619DBFD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986604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29192738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45024C8F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1E36FF" w:rsidRPr="001A17B8" w14:paraId="02C13BC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45FD38B" w14:textId="77777777" w:rsidR="001E36FF" w:rsidRPr="00BA67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 w:rsidRPr="00BA67FF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 w:rsidRPr="00BA67FF">
              <w:rPr>
                <w:rFonts w:ascii="Corbel" w:hAnsi="Corbel"/>
                <w:sz w:val="16"/>
                <w:szCs w:val="16"/>
              </w:rPr>
              <w:t>blijkt:</w:t>
            </w:r>
          </w:p>
          <w:p w14:paraId="0B435411" w14:textId="77777777" w:rsidR="00D82414" w:rsidRPr="00BA67FF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A300341" w14:textId="77777777" w:rsidR="00D82414" w:rsidRPr="00BA67FF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506AC36" w14:textId="77777777" w:rsidR="001E36FF" w:rsidRPr="00BA67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2C097B05" w14:textId="77777777" w:rsidR="001E36FF" w:rsidRPr="00BA67FF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702A25" w:rsidRPr="001A17B8" w14:paraId="5CBDFCA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A1EBCF2" w14:textId="7CA6BAAD" w:rsidR="00702A25" w:rsidRPr="00BA67FF" w:rsidRDefault="00191FD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bij de referentie-organisatie rioolwatergemalen ontworpen? </w:t>
            </w:r>
          </w:p>
        </w:tc>
        <w:tc>
          <w:tcPr>
            <w:tcW w:w="3941" w:type="dxa"/>
            <w:shd w:val="clear" w:color="auto" w:fill="auto"/>
          </w:tcPr>
          <w:p w14:paraId="18437B97" w14:textId="11EB3C98" w:rsidR="00702A25" w:rsidRPr="00BA67FF" w:rsidRDefault="0070673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56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BA67FF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BA67FF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6FE91B02" w14:textId="5474F649" w:rsidR="00702A25" w:rsidRPr="00BA67FF" w:rsidRDefault="0070673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56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BA67FF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BA67FF">
              <w:rPr>
                <w:rFonts w:ascii="Corbel" w:eastAsia="MS Gothic" w:hAnsi="Corbel"/>
                <w:sz w:val="16"/>
                <w:szCs w:val="16"/>
              </w:rPr>
              <w:t>Nee</w:t>
            </w:r>
          </w:p>
        </w:tc>
      </w:tr>
      <w:tr w:rsidR="00E50166" w:rsidRPr="001A17B8" w14:paraId="2FD3921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587C826" w14:textId="598187DB" w:rsidR="00E50166" w:rsidRDefault="00057997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Cs/>
                <w:sz w:val="16"/>
                <w:szCs w:val="16"/>
              </w:rPr>
            </w:pPr>
            <w:r>
              <w:rPr>
                <w:rFonts w:ascii="Corbel" w:hAnsi="Corbel"/>
                <w:bCs/>
                <w:sz w:val="16"/>
                <w:szCs w:val="16"/>
              </w:rPr>
              <w:t xml:space="preserve">Heeft u </w:t>
            </w:r>
            <w:r w:rsidR="00D27EB1">
              <w:rPr>
                <w:rFonts w:ascii="Corbel" w:hAnsi="Corbel"/>
                <w:bCs/>
                <w:sz w:val="16"/>
                <w:szCs w:val="16"/>
              </w:rPr>
              <w:t>b</w:t>
            </w:r>
            <w:r w:rsidR="005E17AC">
              <w:rPr>
                <w:rFonts w:ascii="Corbel" w:hAnsi="Corbel"/>
                <w:bCs/>
                <w:sz w:val="16"/>
                <w:szCs w:val="16"/>
              </w:rPr>
              <w:t xml:space="preserve">ij deze ontwerpen </w:t>
            </w:r>
            <w:r>
              <w:rPr>
                <w:rFonts w:ascii="Corbel" w:hAnsi="Corbel"/>
                <w:bCs/>
                <w:sz w:val="16"/>
                <w:szCs w:val="16"/>
              </w:rPr>
              <w:t xml:space="preserve">bij de referentie-organisatie </w:t>
            </w:r>
            <w:r w:rsidR="005E17AC" w:rsidRPr="005E17AC">
              <w:rPr>
                <w:rFonts w:ascii="Corbel" w:hAnsi="Corbel"/>
                <w:bCs/>
                <w:sz w:val="16"/>
                <w:szCs w:val="16"/>
              </w:rPr>
              <w:t xml:space="preserve">zelf </w:t>
            </w:r>
            <w:r w:rsidR="00D27EB1">
              <w:rPr>
                <w:rFonts w:ascii="Corbel" w:hAnsi="Corbel"/>
                <w:bCs/>
                <w:sz w:val="16"/>
                <w:szCs w:val="16"/>
              </w:rPr>
              <w:t xml:space="preserve">de </w:t>
            </w:r>
            <w:r w:rsidR="005E17AC" w:rsidRPr="005E17AC">
              <w:rPr>
                <w:rFonts w:ascii="Corbel" w:hAnsi="Corbel"/>
                <w:bCs/>
                <w:sz w:val="16"/>
                <w:szCs w:val="16"/>
              </w:rPr>
              <w:t>detailtekeningen, uitvoeringstekeningen en berekeningen, bijvoorbeeld voor weerstand en vermogen, gemaakt op basis waarvan wordt gebouwd</w:t>
            </w:r>
            <w:r w:rsidR="00965C3B">
              <w:rPr>
                <w:rFonts w:ascii="Corbel" w:hAnsi="Corbel"/>
                <w:bCs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3199C56D" w14:textId="77777777" w:rsidR="007041A5" w:rsidRPr="00BA67FF" w:rsidRDefault="00706732" w:rsidP="00704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36080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1A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041A5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51633F2" w14:textId="2642FA11" w:rsidR="007041A5" w:rsidRDefault="00706732" w:rsidP="006673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8675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1A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041A5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7650B2" w:rsidRPr="001A17B8" w14:paraId="1A138859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2EF2AE0F" w14:textId="65C76D99" w:rsidR="002F16F0" w:rsidRPr="002F16F0" w:rsidRDefault="007650B2" w:rsidP="002F16F0">
            <w:pPr>
              <w:jc w:val="both"/>
            </w:pPr>
            <w:r w:rsidRPr="002F16F0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 w:rsidRPr="002F16F0">
              <w:rPr>
                <w:rFonts w:ascii="Corbel" w:hAnsi="Corbel"/>
                <w:sz w:val="16"/>
                <w:szCs w:val="16"/>
              </w:rPr>
              <w:t xml:space="preserve"> is tot volle tevredenheid van de referentie-organisatie verricht in de periode van </w:t>
            </w:r>
            <w:r w:rsidR="005152B4">
              <w:rPr>
                <w:rFonts w:ascii="Corbel" w:hAnsi="Corbel"/>
                <w:sz w:val="16"/>
                <w:szCs w:val="16"/>
              </w:rPr>
              <w:t>60</w:t>
            </w:r>
            <w:r w:rsidR="00D82414" w:rsidRPr="002F16F0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de</w:t>
            </w:r>
            <w:r w:rsidR="002F16F0" w:rsidRPr="002F16F0">
              <w:rPr>
                <w:rFonts w:ascii="Corbel" w:hAnsi="Corbel"/>
                <w:sz w:val="16"/>
                <w:szCs w:val="16"/>
              </w:rPr>
              <w:t xml:space="preserve"> </w:t>
            </w:r>
            <w:r w:rsidR="00D82414" w:rsidRPr="002F16F0">
              <w:rPr>
                <w:rFonts w:ascii="Corbel" w:hAnsi="Corbel"/>
                <w:sz w:val="16"/>
                <w:szCs w:val="16"/>
              </w:rPr>
              <w:t xml:space="preserve">Inschrijving. </w:t>
            </w:r>
            <w:r w:rsidR="00C841D1" w:rsidRPr="00C841D1">
              <w:rPr>
                <w:rFonts w:ascii="Corbel" w:hAnsi="Corbel"/>
                <w:sz w:val="16"/>
                <w:szCs w:val="16"/>
              </w:rPr>
              <w:t>De referentie-opdracht hoeft nog niet volledig te zijn afgerond, maar de onderdelen waar de kerncompetentie betrekking op heeft moeten wel zijn uitgevoerd en geëvalueerd</w:t>
            </w:r>
          </w:p>
          <w:p w14:paraId="74096C0A" w14:textId="2F0C34EA" w:rsidR="00376FA8" w:rsidRPr="00BA67FF" w:rsidRDefault="00376FA8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2882B325" w14:textId="77777777" w:rsidR="00376FA8" w:rsidRPr="00BA67FF" w:rsidRDefault="00706732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BA67FF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BA67FF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391F617E" w14:textId="77777777" w:rsidR="007650B2" w:rsidRPr="00BA67FF" w:rsidRDefault="0070673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BA67FF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BA67FF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03EBEA74" w14:textId="77777777" w:rsidR="00376FA8" w:rsidRPr="00BA67FF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C8E2927" w14:textId="77777777" w:rsidR="00376FA8" w:rsidRPr="00BA67FF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4CD7BCF" w14:textId="77777777" w:rsidR="00376FA8" w:rsidRPr="00BA67FF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1E36FF" w:rsidRPr="001A17B8" w14:paraId="2F1D0276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A627121" w14:textId="77777777" w:rsidR="00D82414" w:rsidRPr="00BA67FF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2D9B0509" w14:textId="77777777" w:rsidR="001E36FF" w:rsidRPr="00BA67FF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7650B2" w:rsidRPr="001A17B8" w14:paraId="627C5943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06F43AB1" w14:textId="77777777" w:rsidR="007650B2" w:rsidRPr="00BA67FF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BA67FF"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BA67FF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4150CDC8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57794BAF" w14:textId="24DF4112" w:rsidR="007650B2" w:rsidRPr="00BA67FF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BA67FF">
              <w:rPr>
                <w:rFonts w:ascii="Corbel" w:hAnsi="Corbel"/>
                <w:sz w:val="16"/>
                <w:szCs w:val="16"/>
                <w:lang w:val="nl-NL"/>
              </w:rPr>
              <w:t>Inschrijver verklaart, door het naar volle tevreden</w:t>
            </w:r>
            <w:r w:rsidR="00376FA8" w:rsidRPr="00BA67FF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 w:rsidRPr="00BA67FF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Pr="00BA67FF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 w:rsidRPr="00BA67FF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63596B70" w14:textId="77777777" w:rsidR="007650B2" w:rsidRPr="00BA67FF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787B92FB" w14:textId="77777777" w:rsidR="008717DD" w:rsidRPr="00BA67FF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BA67FF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 w:rsidRPr="00BA67FF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BA67FF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37C2AB95" w14:textId="77777777" w:rsidR="00376FA8" w:rsidRPr="00BA67FF" w:rsidRDefault="00706732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BA67FF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BA67FF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423D4B78" w14:textId="77777777" w:rsidR="007650B2" w:rsidRPr="00BA67FF" w:rsidRDefault="00706732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BA67FF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BA67FF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44851A5A" w14:textId="77777777" w:rsidR="007650B2" w:rsidRPr="00BA67FF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FD7227" w:rsidRPr="001A17B8" w14:paraId="77A9B1A4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1FC1A933" w14:textId="0A89DC45" w:rsidR="00FD7227" w:rsidRPr="00BA67FF" w:rsidRDefault="00FD7227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bookmarkStart w:id="2" w:name="_Hlk96439235"/>
            <w:r>
              <w:rPr>
                <w:rFonts w:ascii="Corbel" w:hAnsi="Corbel"/>
                <w:sz w:val="16"/>
                <w:szCs w:val="16"/>
                <w:lang w:val="nl-NL"/>
              </w:rPr>
              <w:t>Inschrijver verklaart</w:t>
            </w:r>
            <w:r w:rsidR="00C60101">
              <w:rPr>
                <w:rFonts w:ascii="Corbel" w:hAnsi="Corbel"/>
                <w:sz w:val="16"/>
                <w:szCs w:val="16"/>
                <w:lang w:val="nl-NL"/>
              </w:rPr>
              <w:t xml:space="preserve"> dat hij niet gebonden is aan bepaalde merken pompen.</w:t>
            </w:r>
          </w:p>
        </w:tc>
        <w:tc>
          <w:tcPr>
            <w:tcW w:w="3941" w:type="dxa"/>
            <w:shd w:val="clear" w:color="auto" w:fill="auto"/>
          </w:tcPr>
          <w:p w14:paraId="382993AD" w14:textId="77777777" w:rsidR="00C60101" w:rsidRPr="00BA67FF" w:rsidRDefault="00706732" w:rsidP="00C6010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15737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101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0101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384C5EB" w14:textId="538A75A0" w:rsidR="00FD7227" w:rsidRDefault="00706732" w:rsidP="00C6010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879039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101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0101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C60101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</w:tr>
      <w:bookmarkEnd w:id="2"/>
    </w:tbl>
    <w:p w14:paraId="6FF3ACE0" w14:textId="77777777" w:rsidR="001A54EC" w:rsidRDefault="001A54EC" w:rsidP="002C43B8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</w:p>
    <w:p w14:paraId="4027C5F1" w14:textId="47CE3B26" w:rsidR="002C43B8" w:rsidRDefault="002C43B8" w:rsidP="002C43B8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bookmarkStart w:id="3" w:name="_Hlk103105452"/>
      <w:r>
        <w:rPr>
          <w:rFonts w:ascii="Corbel" w:hAnsi="Corbel"/>
          <w:b/>
          <w:szCs w:val="18"/>
        </w:rPr>
        <w:t xml:space="preserve">Inschrijver: </w:t>
      </w:r>
      <w:r w:rsidRPr="00675B3D">
        <w:rPr>
          <w:rFonts w:ascii="Corbel" w:hAnsi="Corbel"/>
          <w:szCs w:val="18"/>
          <w:highlight w:val="lightGray"/>
        </w:rPr>
        <w:t>&lt;naam Inschrijver&gt;</w:t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2F16F0" w:rsidRPr="00CF3901" w14:paraId="71AB67A1" w14:textId="77777777" w:rsidTr="006F26C7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bookmarkEnd w:id="3"/>
          <w:p w14:paraId="646BA4F7" w14:textId="0CAD9EA2" w:rsidR="002F16F0" w:rsidRPr="00387629" w:rsidRDefault="002F16F0" w:rsidP="006F26C7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</w:pPr>
            <w:r w:rsidRPr="00387629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Kerncompetentie 2</w:t>
            </w:r>
          </w:p>
          <w:p w14:paraId="1C931092" w14:textId="16B9AAE7" w:rsidR="00D646A5" w:rsidRDefault="0017342A" w:rsidP="002D6692">
            <w:pPr>
              <w:spacing w:line="276" w:lineRule="auto"/>
              <w:jc w:val="both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17342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Bouwen of renoveren van rioolwatergemalen met een minimaal vermogen van 50 kW per pomp</w:t>
            </w:r>
            <w:r w:rsidR="00C840B6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en toepassing van regelingen met frequentie-omvormers in relatie tot niveau en debiet</w:t>
            </w:r>
            <w:r w:rsidRPr="0017342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. Ook bufferinstallaties met pompen worden hiertoe gerekend. Inschrijver dient deze werkzaamheden zelf uitgevoerd te hebben en niet door een derde partij, tenzij hij daarmee inschrijft.</w:t>
            </w:r>
          </w:p>
          <w:p w14:paraId="545A33BB" w14:textId="77777777" w:rsidR="0017342A" w:rsidRDefault="0017342A" w:rsidP="002D6692">
            <w:pPr>
              <w:spacing w:line="276" w:lineRule="auto"/>
              <w:jc w:val="both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14AAA5E8" w14:textId="6BDE139E" w:rsidR="002F16F0" w:rsidRPr="00BA67FF" w:rsidRDefault="00D646A5" w:rsidP="00335E66">
            <w:pPr>
              <w:spacing w:line="276" w:lineRule="auto"/>
              <w:jc w:val="both"/>
              <w:rPr>
                <w:rFonts w:ascii="Corbel" w:hAnsi="Corbel" w:cs="Verdana"/>
                <w:color w:val="FFFFFF" w:themeColor="background1"/>
                <w:szCs w:val="18"/>
              </w:rPr>
            </w:pP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Deze kerncompetent</w:t>
            </w:r>
            <w:r w:rsidR="00271240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e moet binnen één referentieopdracht vallen. </w:t>
            </w:r>
            <w:r w:rsidRPr="0014692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Er mag 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daarom </w:t>
            </w:r>
            <w:r w:rsidRPr="0014692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maximaal één referentie worden overlegd.</w:t>
            </w:r>
          </w:p>
        </w:tc>
      </w:tr>
      <w:tr w:rsidR="002F16F0" w:rsidRPr="001A17B8" w14:paraId="1884AE70" w14:textId="77777777" w:rsidTr="006F26C7">
        <w:trPr>
          <w:jc w:val="center"/>
        </w:trPr>
        <w:tc>
          <w:tcPr>
            <w:tcW w:w="5076" w:type="dxa"/>
            <w:shd w:val="clear" w:color="auto" w:fill="auto"/>
          </w:tcPr>
          <w:p w14:paraId="57B38E16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41" w:type="dxa"/>
            <w:shd w:val="clear" w:color="auto" w:fill="auto"/>
          </w:tcPr>
          <w:p w14:paraId="36CE0438" w14:textId="0DA8D886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2F16F0" w:rsidRPr="001A17B8" w14:paraId="02509FA0" w14:textId="77777777" w:rsidTr="006F26C7">
        <w:trPr>
          <w:jc w:val="center"/>
        </w:trPr>
        <w:tc>
          <w:tcPr>
            <w:tcW w:w="5076" w:type="dxa"/>
            <w:shd w:val="clear" w:color="auto" w:fill="auto"/>
          </w:tcPr>
          <w:p w14:paraId="3524CD37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41" w:type="dxa"/>
            <w:shd w:val="clear" w:color="auto" w:fill="auto"/>
          </w:tcPr>
          <w:p w14:paraId="67CEC461" w14:textId="0364EF93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2F16F0" w:rsidRPr="001A17B8" w14:paraId="347B1264" w14:textId="77777777" w:rsidTr="006F26C7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A085D31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941" w:type="dxa"/>
            <w:shd w:val="clear" w:color="auto" w:fill="auto"/>
          </w:tcPr>
          <w:p w14:paraId="453F9D1C" w14:textId="6826CAE4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2F16F0" w:rsidRPr="001A17B8" w14:paraId="002CF8FA" w14:textId="77777777" w:rsidTr="006F26C7">
        <w:trPr>
          <w:jc w:val="center"/>
        </w:trPr>
        <w:tc>
          <w:tcPr>
            <w:tcW w:w="5076" w:type="dxa"/>
            <w:shd w:val="clear" w:color="auto" w:fill="auto"/>
          </w:tcPr>
          <w:p w14:paraId="707D4A49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Naam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070905B7" w14:textId="4A26BBE4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2F16F0" w:rsidRPr="001A17B8" w14:paraId="3279855F" w14:textId="77777777" w:rsidTr="006F26C7">
        <w:trPr>
          <w:jc w:val="center"/>
        </w:trPr>
        <w:tc>
          <w:tcPr>
            <w:tcW w:w="5076" w:type="dxa"/>
            <w:shd w:val="clear" w:color="auto" w:fill="auto"/>
          </w:tcPr>
          <w:p w14:paraId="58584AD6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6A21EC77" w14:textId="7531DAD5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2F16F0" w:rsidRPr="001A17B8" w14:paraId="615040E9" w14:textId="77777777" w:rsidTr="006F26C7">
        <w:trPr>
          <w:jc w:val="center"/>
        </w:trPr>
        <w:tc>
          <w:tcPr>
            <w:tcW w:w="5076" w:type="dxa"/>
            <w:shd w:val="clear" w:color="auto" w:fill="auto"/>
          </w:tcPr>
          <w:p w14:paraId="7AFE55D0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4BAA5A1F" w14:textId="40880732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2F16F0" w:rsidRPr="001A17B8" w14:paraId="6D5F5DDB" w14:textId="77777777" w:rsidTr="006F26C7">
        <w:trPr>
          <w:jc w:val="center"/>
        </w:trPr>
        <w:tc>
          <w:tcPr>
            <w:tcW w:w="5076" w:type="dxa"/>
            <w:shd w:val="clear" w:color="auto" w:fill="auto"/>
          </w:tcPr>
          <w:p w14:paraId="5ED708D4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B7916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7A7A9337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4B6E9BE4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F16F0" w:rsidRPr="001A17B8" w14:paraId="07EE14F6" w14:textId="77777777" w:rsidTr="006F26C7">
        <w:trPr>
          <w:jc w:val="center"/>
        </w:trPr>
        <w:tc>
          <w:tcPr>
            <w:tcW w:w="5076" w:type="dxa"/>
            <w:shd w:val="clear" w:color="auto" w:fill="auto"/>
          </w:tcPr>
          <w:p w14:paraId="7EA08733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Korte omschrijving van werkzaamheden waaruit de gevraagde kerncompetentie blijkt:</w:t>
            </w:r>
          </w:p>
          <w:p w14:paraId="71271A19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04212DFE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2F16F0" w:rsidRPr="001A17B8" w14:paraId="2DF38913" w14:textId="77777777" w:rsidTr="006F26C7">
        <w:trPr>
          <w:jc w:val="center"/>
        </w:trPr>
        <w:tc>
          <w:tcPr>
            <w:tcW w:w="5076" w:type="dxa"/>
            <w:shd w:val="clear" w:color="auto" w:fill="auto"/>
          </w:tcPr>
          <w:p w14:paraId="7BFB0C80" w14:textId="068912F8" w:rsidR="009E53BB" w:rsidRDefault="002C75CB" w:rsidP="001B76C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bij de referentie-organisatie </w:t>
            </w:r>
            <w:r w:rsidR="001B76C2">
              <w:rPr>
                <w:rFonts w:ascii="Corbel" w:hAnsi="Corbel"/>
                <w:sz w:val="16"/>
                <w:szCs w:val="16"/>
              </w:rPr>
              <w:t xml:space="preserve">rioolwatergemalen met een minimaal vermogen van 50 kW per pomp </w:t>
            </w:r>
            <w:r w:rsidR="00DE531C">
              <w:rPr>
                <w:rFonts w:ascii="Corbel" w:hAnsi="Corbel"/>
                <w:sz w:val="16"/>
                <w:szCs w:val="16"/>
              </w:rPr>
              <w:t xml:space="preserve">en toepassing van regelingen met frequentie-omvormers in relatie tot niveau en debiet </w:t>
            </w:r>
            <w:r w:rsidR="001B76C2">
              <w:rPr>
                <w:rFonts w:ascii="Corbel" w:hAnsi="Corbel"/>
                <w:sz w:val="16"/>
                <w:szCs w:val="16"/>
              </w:rPr>
              <w:t>gebouwd of gerenoveerd?</w:t>
            </w:r>
            <w:r w:rsidR="009E53BB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53A6D0DF" w14:textId="17C5026F" w:rsidR="001B76C2" w:rsidRPr="00BA67FF" w:rsidRDefault="001B76C2" w:rsidP="001B76C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1C4E5C0B" w14:textId="3CFE269B" w:rsidR="003E755D" w:rsidRDefault="00706732" w:rsidP="009E53B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6254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D6A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F3D6A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F893643" w14:textId="1793EFC0" w:rsidR="0053348A" w:rsidRPr="0053348A" w:rsidRDefault="00706732" w:rsidP="001B76C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30184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D6A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F3D6A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1B76C2" w:rsidRPr="001A17B8" w14:paraId="63BF4263" w14:textId="77777777" w:rsidTr="00B742B5">
        <w:trPr>
          <w:trHeight w:val="567"/>
          <w:jc w:val="center"/>
        </w:trPr>
        <w:tc>
          <w:tcPr>
            <w:tcW w:w="5076" w:type="dxa"/>
            <w:shd w:val="clear" w:color="auto" w:fill="auto"/>
          </w:tcPr>
          <w:p w14:paraId="774BA96C" w14:textId="77E254E1" w:rsidR="001B76C2" w:rsidRPr="002F16F0" w:rsidRDefault="00AB1293" w:rsidP="000E25C5">
            <w:pPr>
              <w:jc w:val="both"/>
              <w:rPr>
                <w:rFonts w:ascii="Corbel" w:hAnsi="Corbel"/>
                <w:sz w:val="16"/>
                <w:szCs w:val="16"/>
              </w:rPr>
            </w:pPr>
            <w:bookmarkStart w:id="4" w:name="_Hlk96500161"/>
            <w:r>
              <w:rPr>
                <w:rFonts w:ascii="Corbel" w:hAnsi="Corbel"/>
                <w:sz w:val="16"/>
                <w:szCs w:val="16"/>
              </w:rPr>
              <w:t>Heeft u deze werkzaamheden zelf uitgevoerd?</w:t>
            </w:r>
          </w:p>
        </w:tc>
        <w:tc>
          <w:tcPr>
            <w:tcW w:w="3941" w:type="dxa"/>
            <w:shd w:val="clear" w:color="auto" w:fill="auto"/>
          </w:tcPr>
          <w:p w14:paraId="5BEABAD1" w14:textId="77777777" w:rsidR="00AB1293" w:rsidRDefault="00706732" w:rsidP="00AB129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0353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293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B1293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CAF7F9C" w14:textId="570DC3D6" w:rsidR="001B76C2" w:rsidRDefault="00706732" w:rsidP="00AB129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607793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293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B1293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AB1293" w:rsidRPr="001A17B8" w14:paraId="26E6052A" w14:textId="77777777" w:rsidTr="00B742B5">
        <w:trPr>
          <w:trHeight w:val="567"/>
          <w:jc w:val="center"/>
        </w:trPr>
        <w:tc>
          <w:tcPr>
            <w:tcW w:w="5076" w:type="dxa"/>
            <w:shd w:val="clear" w:color="auto" w:fill="auto"/>
          </w:tcPr>
          <w:p w14:paraId="27D56D4A" w14:textId="1551235C" w:rsidR="00AB1293" w:rsidRPr="002F16F0" w:rsidRDefault="00B742B5" w:rsidP="000E25C5">
            <w:pPr>
              <w:jc w:val="both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Zijn deze werkzaamheden door een derde partij, waarmee u inschrijft, uitgevoerd?</w:t>
            </w:r>
          </w:p>
        </w:tc>
        <w:tc>
          <w:tcPr>
            <w:tcW w:w="3941" w:type="dxa"/>
            <w:shd w:val="clear" w:color="auto" w:fill="auto"/>
          </w:tcPr>
          <w:p w14:paraId="4AE5B75F" w14:textId="77777777" w:rsidR="00B742B5" w:rsidRDefault="00706732" w:rsidP="00B742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29375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2B5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42B5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1CE6ADA" w14:textId="69B8A19C" w:rsidR="00AB1293" w:rsidRDefault="00706732" w:rsidP="00B742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60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2B5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42B5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bookmarkEnd w:id="4"/>
      <w:tr w:rsidR="002F16F0" w:rsidRPr="001A17B8" w14:paraId="149245C1" w14:textId="77777777" w:rsidTr="006F26C7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0B077D27" w14:textId="529BC99E" w:rsidR="002F16F0" w:rsidRPr="000E25C5" w:rsidRDefault="002F16F0" w:rsidP="000E25C5">
            <w:pPr>
              <w:jc w:val="both"/>
            </w:pPr>
            <w:r w:rsidRPr="002F16F0">
              <w:rPr>
                <w:rFonts w:ascii="Corbel" w:hAnsi="Corbel"/>
                <w:sz w:val="16"/>
                <w:szCs w:val="16"/>
              </w:rPr>
              <w:t xml:space="preserve">De gevraagde kerncompetentie is tot volle tevredenheid van de referentie-organisatie verricht in de periode van </w:t>
            </w:r>
            <w:r w:rsidR="005152B4">
              <w:rPr>
                <w:rFonts w:ascii="Corbel" w:hAnsi="Corbel"/>
                <w:sz w:val="16"/>
                <w:szCs w:val="16"/>
              </w:rPr>
              <w:t>60</w:t>
            </w:r>
            <w:r w:rsidRPr="002F16F0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de Inschrijving. </w:t>
            </w:r>
            <w:r w:rsidR="000E25C5" w:rsidRPr="000E25C5">
              <w:rPr>
                <w:rFonts w:ascii="Corbel" w:hAnsi="Corbel"/>
                <w:sz w:val="16"/>
                <w:szCs w:val="16"/>
              </w:rPr>
              <w:t>De referentie-opdracht hoeft nog niet volledig te zijn afgerond, maar de onderdelen waar de kerncompetentie betrekking op heeft moeten wel zijn uitgevoerd en geëvalueerd</w:t>
            </w:r>
          </w:p>
        </w:tc>
        <w:tc>
          <w:tcPr>
            <w:tcW w:w="3941" w:type="dxa"/>
            <w:shd w:val="clear" w:color="auto" w:fill="auto"/>
          </w:tcPr>
          <w:p w14:paraId="39590979" w14:textId="77777777" w:rsidR="002F16F0" w:rsidRPr="00BA67FF" w:rsidRDefault="00706732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8185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6F0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F16F0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7CD4BAA" w14:textId="77777777" w:rsidR="002F16F0" w:rsidRPr="00BA67FF" w:rsidRDefault="00706732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0658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6F0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F16F0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2F16F0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09DC7108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8E90331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E2C4CFC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F16F0" w:rsidRPr="001A17B8" w14:paraId="0AA663FE" w14:textId="77777777" w:rsidTr="006F26C7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A8AA74C" w14:textId="77777777" w:rsidR="002F16F0" w:rsidRPr="00BA67FF" w:rsidRDefault="002F16F0" w:rsidP="006F26C7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071EAA51" w14:textId="77777777" w:rsidR="002F16F0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340A4208" w14:textId="77777777" w:rsidR="001472F4" w:rsidRDefault="001472F4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E3328D5" w14:textId="77777777" w:rsidR="001472F4" w:rsidRDefault="001472F4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440F290" w14:textId="0893EE8C" w:rsidR="001472F4" w:rsidRPr="00BA67FF" w:rsidRDefault="001472F4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</w:p>
        </w:tc>
      </w:tr>
      <w:tr w:rsidR="002F16F0" w:rsidRPr="001A17B8" w14:paraId="1912E939" w14:textId="77777777" w:rsidTr="006F26C7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2C56CD68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BA67FF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2F16F0" w:rsidRPr="001A17B8" w14:paraId="5D43BAD5" w14:textId="77777777" w:rsidTr="006F26C7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0589EC67" w14:textId="23D02196" w:rsidR="002F16F0" w:rsidRPr="00BA67FF" w:rsidRDefault="002F16F0" w:rsidP="006F26C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BA67FF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tevredenheid uitvoeren van deze referentie-opdracht, ervaring te hebben met bovengenoemde kerncompetentie. </w:t>
            </w:r>
          </w:p>
          <w:p w14:paraId="173EE3D7" w14:textId="77777777" w:rsidR="002F16F0" w:rsidRPr="00BA67FF" w:rsidRDefault="002F16F0" w:rsidP="006F26C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62B78053" w14:textId="77777777" w:rsidR="002F16F0" w:rsidRPr="00BA67FF" w:rsidRDefault="002F16F0" w:rsidP="006F26C7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BA67FF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Dit kan bij de referent worden geverifieerd zonder voorafgaande toestemming 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34C2EC76" w14:textId="77777777" w:rsidR="002F16F0" w:rsidRPr="00BA67FF" w:rsidRDefault="00706732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683051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6F0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F16F0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4F62B75" w14:textId="77777777" w:rsidR="002F16F0" w:rsidRPr="00BA67FF" w:rsidRDefault="00706732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7233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6F0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F16F0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2F16F0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62EDF102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B7916" w14:paraId="7B4CCE08" w14:textId="77777777" w:rsidTr="00E9438A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30CAD02D" w14:textId="77777777" w:rsidR="003B7916" w:rsidRPr="00BA67FF" w:rsidRDefault="003B7916" w:rsidP="00E9438A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bookmarkStart w:id="5" w:name="_Hlk96439524"/>
            <w:r>
              <w:rPr>
                <w:rFonts w:ascii="Corbel" w:hAnsi="Corbel"/>
                <w:sz w:val="16"/>
                <w:szCs w:val="16"/>
                <w:lang w:val="nl-NL"/>
              </w:rPr>
              <w:t>Inschrijver verklaart dat hij niet gebonden is aan bepaalde merken pompen.</w:t>
            </w:r>
          </w:p>
        </w:tc>
        <w:tc>
          <w:tcPr>
            <w:tcW w:w="3941" w:type="dxa"/>
            <w:shd w:val="clear" w:color="auto" w:fill="auto"/>
          </w:tcPr>
          <w:p w14:paraId="6FA12E07" w14:textId="77777777" w:rsidR="003B7916" w:rsidRPr="00BA67FF" w:rsidRDefault="00706732" w:rsidP="00E94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94281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916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7916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56FC106" w14:textId="77777777" w:rsidR="003B7916" w:rsidRDefault="00706732" w:rsidP="00E94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80971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916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7916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3B7916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</w:tr>
    </w:tbl>
    <w:p w14:paraId="0602B036" w14:textId="77777777" w:rsidR="001472F4" w:rsidRDefault="001472F4" w:rsidP="00D82AFF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bookmarkStart w:id="6" w:name="_Hlk83206233"/>
      <w:bookmarkEnd w:id="5"/>
    </w:p>
    <w:p w14:paraId="098A9364" w14:textId="53BE2DBC" w:rsidR="00B742B5" w:rsidRDefault="00B742B5">
      <w:pPr>
        <w:spacing w:after="200" w:line="276" w:lineRule="auto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br w:type="page"/>
      </w:r>
    </w:p>
    <w:p w14:paraId="1714D2FD" w14:textId="77777777" w:rsidR="00F07027" w:rsidRDefault="00F07027" w:rsidP="00F07027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>
        <w:rPr>
          <w:rFonts w:ascii="Corbel" w:hAnsi="Corbel"/>
          <w:b/>
          <w:szCs w:val="18"/>
        </w:rPr>
        <w:lastRenderedPageBreak/>
        <w:t xml:space="preserve">Inschrijver: </w:t>
      </w:r>
      <w:r w:rsidRPr="00675B3D">
        <w:rPr>
          <w:rFonts w:ascii="Corbel" w:hAnsi="Corbel"/>
          <w:szCs w:val="18"/>
          <w:highlight w:val="lightGray"/>
        </w:rPr>
        <w:t>&lt;naam Inschrijver&gt;</w:t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B742B5" w:rsidRPr="00CF3901" w14:paraId="3EA6CF3D" w14:textId="77777777" w:rsidTr="00600600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24FA11CA" w14:textId="45B1824C" w:rsidR="00B742B5" w:rsidRPr="00387629" w:rsidRDefault="00B742B5" w:rsidP="0060060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</w:pPr>
            <w:r w:rsidRPr="00387629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Kerncompetentie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3</w:t>
            </w:r>
          </w:p>
          <w:p w14:paraId="338097EF" w14:textId="7EB29C4B" w:rsidR="00B742B5" w:rsidRDefault="003F1267" w:rsidP="00600600">
            <w:pPr>
              <w:spacing w:line="276" w:lineRule="auto"/>
              <w:jc w:val="both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3F1267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Het geplaatst hebben van minimaal 2 gemalen of bufferinstallaties met pompen.</w:t>
            </w:r>
            <w:r w:rsidR="005C6520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96474B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Hieronder wordt verstaan:</w:t>
            </w:r>
            <w:r w:rsidR="001311C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nieuwbouw of grootschalige renovatie waarbij sprake is van vervanging van minimaal 2 gemalen of bufferinstallaties met pompen. </w:t>
            </w:r>
            <w:r w:rsidRPr="003F1267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634DDD" w:rsidRPr="00634DD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dient deze werkzaamheden zelf uitgevoerd te hebben en niet door een derde partij, tenzij hij daarmee inschrijft.</w:t>
            </w:r>
          </w:p>
          <w:p w14:paraId="4C58A8F7" w14:textId="77777777" w:rsidR="003F1267" w:rsidRDefault="003F1267" w:rsidP="00600600">
            <w:pPr>
              <w:spacing w:line="276" w:lineRule="auto"/>
              <w:jc w:val="both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67518D4E" w14:textId="3022FBA6" w:rsidR="00B742B5" w:rsidRPr="00BA67FF" w:rsidRDefault="007436AA" w:rsidP="00AD7FE5">
            <w:pPr>
              <w:spacing w:line="276" w:lineRule="auto"/>
              <w:jc w:val="both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7436A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Deze kerncompetentie moet als geheel binnen maximaal twee referentieopdrachten vallen.</w:t>
            </w:r>
            <w:r w:rsidR="009257AC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AD7FE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Indien het </w:t>
            </w:r>
            <w:r w:rsidR="009257AC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twee</w:t>
            </w:r>
            <w:r w:rsidR="00AD7FE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referentieopdrachten betreft </w:t>
            </w:r>
            <w:r w:rsidR="00473593" w:rsidRPr="00473593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dienen deze afzonderlijk als referentie overlegd te worden en dient onderstaand formulier max. </w:t>
            </w:r>
            <w:r w:rsidR="00623F32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2</w:t>
            </w:r>
            <w:r w:rsidR="00473593" w:rsidRPr="00473593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keer te worden ingevuld en bijgevoegd.</w:t>
            </w:r>
          </w:p>
        </w:tc>
      </w:tr>
      <w:tr w:rsidR="00B742B5" w:rsidRPr="001A17B8" w14:paraId="64FFA41F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20693233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41" w:type="dxa"/>
            <w:shd w:val="clear" w:color="auto" w:fill="auto"/>
          </w:tcPr>
          <w:p w14:paraId="7EB79C99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B742B5" w:rsidRPr="001A17B8" w14:paraId="6164EA66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3E4833EB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41" w:type="dxa"/>
            <w:shd w:val="clear" w:color="auto" w:fill="auto"/>
          </w:tcPr>
          <w:p w14:paraId="72FCA578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B742B5" w:rsidRPr="001A17B8" w14:paraId="57059F23" w14:textId="77777777" w:rsidTr="00600600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78123FE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941" w:type="dxa"/>
            <w:shd w:val="clear" w:color="auto" w:fill="auto"/>
          </w:tcPr>
          <w:p w14:paraId="304EB86B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B742B5" w:rsidRPr="001A17B8" w14:paraId="3176C68A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0DB6D962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Naam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3ABE4C02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B742B5" w:rsidRPr="001A17B8" w14:paraId="6DCFEB2D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34AB5F7F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2D7B49EE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B742B5" w:rsidRPr="001A17B8" w14:paraId="1B22A098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5C7E14A2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6BEA6B48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B742B5" w:rsidRPr="001A17B8" w14:paraId="325AC91E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1A77AF61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9257AC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7C8FCCA3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33AA9675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B742B5" w:rsidRPr="001A17B8" w14:paraId="3D041227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5FE249BB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Korte omschrijving van werkzaamheden waaruit de gevraagde kerncompetentie blijkt:</w:t>
            </w:r>
          </w:p>
          <w:p w14:paraId="07336FDE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5B573E76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B742B5" w:rsidRPr="001A17B8" w14:paraId="4B508444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6039417A" w14:textId="2D680D5A" w:rsidR="00B742B5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bij de referentie-organisatie </w:t>
            </w:r>
            <w:r w:rsidR="00623F32">
              <w:rPr>
                <w:rFonts w:ascii="Corbel" w:hAnsi="Corbel"/>
                <w:sz w:val="16"/>
                <w:szCs w:val="16"/>
              </w:rPr>
              <w:t xml:space="preserve">gemalen of bufferinstallaties met pompen geplaatst? </w:t>
            </w:r>
            <w:r w:rsidR="006C05FD">
              <w:rPr>
                <w:rFonts w:ascii="Corbel" w:hAnsi="Corbel"/>
                <w:sz w:val="16"/>
                <w:szCs w:val="16"/>
              </w:rPr>
              <w:t>Hieronder wordt verstaan</w:t>
            </w:r>
            <w:r w:rsidR="0052799F">
              <w:rPr>
                <w:rFonts w:ascii="Corbel" w:hAnsi="Corbel"/>
                <w:sz w:val="16"/>
                <w:szCs w:val="16"/>
              </w:rPr>
              <w:t>:</w:t>
            </w:r>
            <w:r w:rsidR="006C05FD">
              <w:rPr>
                <w:rFonts w:ascii="Corbel" w:hAnsi="Corbel"/>
                <w:sz w:val="16"/>
                <w:szCs w:val="16"/>
              </w:rPr>
              <w:t xml:space="preserve"> nieuwbouw of grootschalige renovatie waarbij sprake is van vervanging van minimaal 2 gemalen</w:t>
            </w:r>
            <w:r w:rsidR="009A5A4D">
              <w:rPr>
                <w:rFonts w:ascii="Corbel" w:hAnsi="Corbel"/>
                <w:sz w:val="16"/>
                <w:szCs w:val="16"/>
              </w:rPr>
              <w:t xml:space="preserve"> of bufferinstallaties met pompen.</w:t>
            </w:r>
          </w:p>
          <w:p w14:paraId="0F91C0F6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5D5DABB4" w14:textId="3C72D498" w:rsidR="001D0164" w:rsidRDefault="001D0164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>
              <w:rPr>
                <w:rFonts w:ascii="Corbel" w:eastAsia="MS Gothic" w:hAnsi="Corbel"/>
                <w:sz w:val="16"/>
                <w:szCs w:val="16"/>
              </w:rPr>
              <w:t>Gemalen:</w:t>
            </w:r>
          </w:p>
          <w:p w14:paraId="65A45676" w14:textId="14C2C0AE" w:rsidR="00B742B5" w:rsidRDefault="00706732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30809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2B5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42B5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1D0164">
              <w:rPr>
                <w:rFonts w:ascii="Corbel" w:eastAsia="MS Gothic" w:hAnsi="Corbel"/>
                <w:sz w:val="16"/>
                <w:szCs w:val="16"/>
              </w:rPr>
              <w:t xml:space="preserve">, namelijk </w:t>
            </w:r>
            <w:r w:rsidR="001D0164" w:rsidRPr="001D0164">
              <w:rPr>
                <w:rFonts w:ascii="Corbel" w:eastAsia="MS Gothic" w:hAnsi="Corbel"/>
                <w:sz w:val="16"/>
                <w:szCs w:val="16"/>
                <w:highlight w:val="lightGray"/>
              </w:rPr>
              <w:t>&lt;</w:t>
            </w:r>
            <w:r w:rsidR="001B400D">
              <w:rPr>
                <w:rFonts w:ascii="Corbel" w:eastAsia="MS Gothic" w:hAnsi="Corbel"/>
                <w:sz w:val="16"/>
                <w:szCs w:val="16"/>
                <w:highlight w:val="lightGray"/>
              </w:rPr>
              <w:t>….</w:t>
            </w:r>
            <w:r w:rsidR="001D0164" w:rsidRPr="001D0164">
              <w:rPr>
                <w:rFonts w:ascii="Corbel" w:eastAsia="MS Gothic" w:hAnsi="Corbel"/>
                <w:sz w:val="16"/>
                <w:szCs w:val="16"/>
                <w:highlight w:val="lightGray"/>
              </w:rPr>
              <w:t>&gt;</w:t>
            </w:r>
            <w:r w:rsidR="001B400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52799F">
              <w:rPr>
                <w:rFonts w:ascii="Corbel" w:eastAsia="MS Gothic" w:hAnsi="Corbel"/>
                <w:sz w:val="16"/>
                <w:szCs w:val="16"/>
              </w:rPr>
              <w:t xml:space="preserve">nieuwbouw </w:t>
            </w:r>
            <w:r w:rsidR="001B400D">
              <w:rPr>
                <w:rFonts w:ascii="Corbel" w:eastAsia="MS Gothic" w:hAnsi="Corbel"/>
                <w:sz w:val="16"/>
                <w:szCs w:val="16"/>
              </w:rPr>
              <w:t>(aantal invullen)</w:t>
            </w:r>
            <w:r w:rsidR="001D016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</w:p>
          <w:p w14:paraId="0781B13D" w14:textId="7C34FC81" w:rsidR="0052799F" w:rsidRDefault="0052799F" w:rsidP="0052799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90047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, namelijk </w:t>
            </w:r>
            <w:r w:rsidRPr="001D0164">
              <w:rPr>
                <w:rFonts w:ascii="Corbel" w:eastAsia="MS Gothic" w:hAnsi="Corbel"/>
                <w:sz w:val="16"/>
                <w:szCs w:val="16"/>
                <w:highlight w:val="lightGray"/>
              </w:rPr>
              <w:t>&lt;</w:t>
            </w:r>
            <w:r>
              <w:rPr>
                <w:rFonts w:ascii="Corbel" w:eastAsia="MS Gothic" w:hAnsi="Corbel"/>
                <w:sz w:val="16"/>
                <w:szCs w:val="16"/>
                <w:highlight w:val="lightGray"/>
              </w:rPr>
              <w:t>….</w:t>
            </w:r>
            <w:r w:rsidRPr="001D0164">
              <w:rPr>
                <w:rFonts w:ascii="Corbel" w:eastAsia="MS Gothic" w:hAnsi="Corbel"/>
                <w:sz w:val="16"/>
                <w:szCs w:val="16"/>
                <w:highlight w:val="lightGray"/>
              </w:rPr>
              <w:t>&gt;</w:t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>
              <w:rPr>
                <w:rFonts w:ascii="Corbel" w:eastAsia="MS Gothic" w:hAnsi="Corbel"/>
                <w:sz w:val="16"/>
                <w:szCs w:val="16"/>
              </w:rPr>
              <w:t>grootschalige renovatie</w:t>
            </w:r>
            <w:r w:rsidR="001B68DD">
              <w:rPr>
                <w:rFonts w:ascii="Corbel" w:eastAsia="MS Gothic" w:hAnsi="Corbel"/>
                <w:sz w:val="16"/>
                <w:szCs w:val="16"/>
              </w:rPr>
              <w:t>, waarbij sprake is van vervanging van minimaal 2 gemalen</w:t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(aantal invullen) </w:t>
            </w:r>
          </w:p>
          <w:p w14:paraId="7CCE75F7" w14:textId="77777777" w:rsidR="00B742B5" w:rsidRDefault="00706732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396173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2B5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42B5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  <w:p w14:paraId="1F7C28CF" w14:textId="77777777" w:rsidR="001B400D" w:rsidRDefault="001B400D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</w:p>
          <w:p w14:paraId="5F5903CC" w14:textId="77777777" w:rsidR="001B400D" w:rsidRDefault="001B400D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>
              <w:rPr>
                <w:rFonts w:ascii="Corbel" w:eastAsia="MS Gothic" w:hAnsi="Corbel"/>
                <w:sz w:val="16"/>
                <w:szCs w:val="16"/>
              </w:rPr>
              <w:t>Bufferinstallaties met pompen:</w:t>
            </w:r>
          </w:p>
          <w:p w14:paraId="6F6689FA" w14:textId="35859343" w:rsidR="001B400D" w:rsidRDefault="00706732" w:rsidP="001B40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32555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00D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B400D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1B400D">
              <w:rPr>
                <w:rFonts w:ascii="Corbel" w:eastAsia="MS Gothic" w:hAnsi="Corbel"/>
                <w:sz w:val="16"/>
                <w:szCs w:val="16"/>
              </w:rPr>
              <w:t xml:space="preserve">, namelijk </w:t>
            </w:r>
            <w:r w:rsidR="001B400D" w:rsidRPr="001D0164">
              <w:rPr>
                <w:rFonts w:ascii="Corbel" w:eastAsia="MS Gothic" w:hAnsi="Corbel"/>
                <w:sz w:val="16"/>
                <w:szCs w:val="16"/>
                <w:highlight w:val="lightGray"/>
              </w:rPr>
              <w:t>&lt;</w:t>
            </w:r>
            <w:r w:rsidR="001B400D">
              <w:rPr>
                <w:rFonts w:ascii="Corbel" w:eastAsia="MS Gothic" w:hAnsi="Corbel"/>
                <w:sz w:val="16"/>
                <w:szCs w:val="16"/>
                <w:highlight w:val="lightGray"/>
              </w:rPr>
              <w:t>….</w:t>
            </w:r>
            <w:r w:rsidR="001B400D" w:rsidRPr="001D0164">
              <w:rPr>
                <w:rFonts w:ascii="Corbel" w:eastAsia="MS Gothic" w:hAnsi="Corbel"/>
                <w:sz w:val="16"/>
                <w:szCs w:val="16"/>
                <w:highlight w:val="lightGray"/>
              </w:rPr>
              <w:t>&gt;</w:t>
            </w:r>
            <w:r w:rsidR="001B400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1B68DD">
              <w:rPr>
                <w:rFonts w:ascii="Corbel" w:eastAsia="MS Gothic" w:hAnsi="Corbel"/>
                <w:sz w:val="16"/>
                <w:szCs w:val="16"/>
              </w:rPr>
              <w:t xml:space="preserve">nieuwbouw </w:t>
            </w:r>
            <w:r w:rsidR="001B400D">
              <w:rPr>
                <w:rFonts w:ascii="Corbel" w:eastAsia="MS Gothic" w:hAnsi="Corbel"/>
                <w:sz w:val="16"/>
                <w:szCs w:val="16"/>
              </w:rPr>
              <w:t xml:space="preserve">(aantal invullen) </w:t>
            </w:r>
          </w:p>
          <w:p w14:paraId="1095E2CE" w14:textId="31227F0A" w:rsidR="001B68DD" w:rsidRDefault="001B68DD" w:rsidP="001B68D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3980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, namelijk </w:t>
            </w:r>
            <w:r w:rsidRPr="001D0164">
              <w:rPr>
                <w:rFonts w:ascii="Corbel" w:eastAsia="MS Gothic" w:hAnsi="Corbel"/>
                <w:sz w:val="16"/>
                <w:szCs w:val="16"/>
                <w:highlight w:val="lightGray"/>
              </w:rPr>
              <w:t>&lt;</w:t>
            </w:r>
            <w:r>
              <w:rPr>
                <w:rFonts w:ascii="Corbel" w:eastAsia="MS Gothic" w:hAnsi="Corbel"/>
                <w:sz w:val="16"/>
                <w:szCs w:val="16"/>
                <w:highlight w:val="lightGray"/>
              </w:rPr>
              <w:t>….</w:t>
            </w:r>
            <w:r w:rsidRPr="001D0164">
              <w:rPr>
                <w:rFonts w:ascii="Corbel" w:eastAsia="MS Gothic" w:hAnsi="Corbel"/>
                <w:sz w:val="16"/>
                <w:szCs w:val="16"/>
                <w:highlight w:val="lightGray"/>
              </w:rPr>
              <w:t>&gt;</w:t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grootschalige renovatie, waarbij sprake is van vervanging van minimaal 2 </w:t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bufferinstallaties met pompen </w:t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(aantal invullen) </w:t>
            </w:r>
          </w:p>
          <w:p w14:paraId="6C95D670" w14:textId="36A76541" w:rsidR="001B400D" w:rsidRPr="0053348A" w:rsidRDefault="00706732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78226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00D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B400D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127F8D" w14:paraId="647D846B" w14:textId="77777777" w:rsidTr="0010163E">
        <w:trPr>
          <w:trHeight w:val="567"/>
          <w:jc w:val="center"/>
        </w:trPr>
        <w:tc>
          <w:tcPr>
            <w:tcW w:w="5076" w:type="dxa"/>
            <w:shd w:val="clear" w:color="auto" w:fill="auto"/>
          </w:tcPr>
          <w:p w14:paraId="1DF991BE" w14:textId="77777777" w:rsidR="00127F8D" w:rsidRPr="002F16F0" w:rsidRDefault="00127F8D" w:rsidP="0010163E">
            <w:pPr>
              <w:jc w:val="both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Heeft u deze werkzaamheden zelf uitgevoerd?</w:t>
            </w:r>
          </w:p>
        </w:tc>
        <w:tc>
          <w:tcPr>
            <w:tcW w:w="3941" w:type="dxa"/>
            <w:shd w:val="clear" w:color="auto" w:fill="auto"/>
          </w:tcPr>
          <w:p w14:paraId="0A58D6BB" w14:textId="77777777" w:rsidR="00127F8D" w:rsidRDefault="00706732" w:rsidP="0010163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12887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F8D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27F8D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D3279F6" w14:textId="77777777" w:rsidR="00127F8D" w:rsidRDefault="00706732" w:rsidP="0010163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676613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F8D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27F8D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127F8D" w14:paraId="14B88009" w14:textId="77777777" w:rsidTr="0010163E">
        <w:trPr>
          <w:trHeight w:val="567"/>
          <w:jc w:val="center"/>
        </w:trPr>
        <w:tc>
          <w:tcPr>
            <w:tcW w:w="5076" w:type="dxa"/>
            <w:shd w:val="clear" w:color="auto" w:fill="auto"/>
          </w:tcPr>
          <w:p w14:paraId="3E4DE399" w14:textId="77777777" w:rsidR="00127F8D" w:rsidRPr="002F16F0" w:rsidRDefault="00127F8D" w:rsidP="0010163E">
            <w:pPr>
              <w:jc w:val="both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Zijn deze werkzaamheden door een derde partij, waarmee u inschrijft, uitgevoerd?</w:t>
            </w:r>
          </w:p>
        </w:tc>
        <w:tc>
          <w:tcPr>
            <w:tcW w:w="3941" w:type="dxa"/>
            <w:shd w:val="clear" w:color="auto" w:fill="auto"/>
          </w:tcPr>
          <w:p w14:paraId="4D213F8B" w14:textId="77777777" w:rsidR="00127F8D" w:rsidRDefault="00706732" w:rsidP="0010163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941287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F8D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27F8D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F8FA4F8" w14:textId="77777777" w:rsidR="00127F8D" w:rsidRDefault="00706732" w:rsidP="0010163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6469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F8D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27F8D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B742B5" w:rsidRPr="001A17B8" w14:paraId="6C8F6344" w14:textId="77777777" w:rsidTr="00600600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56D66094" w14:textId="3AC18A55" w:rsidR="00B742B5" w:rsidRPr="000E25C5" w:rsidRDefault="00B742B5" w:rsidP="00600600">
            <w:pPr>
              <w:jc w:val="both"/>
            </w:pPr>
            <w:r w:rsidRPr="002F16F0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6</w:t>
            </w:r>
            <w:r w:rsidR="005152B4">
              <w:rPr>
                <w:rFonts w:ascii="Corbel" w:hAnsi="Corbel"/>
                <w:sz w:val="16"/>
                <w:szCs w:val="16"/>
              </w:rPr>
              <w:t>0</w:t>
            </w:r>
            <w:r w:rsidRPr="002F16F0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de Inschrijving. </w:t>
            </w:r>
            <w:r w:rsidRPr="000E25C5">
              <w:rPr>
                <w:rFonts w:ascii="Corbel" w:hAnsi="Corbel"/>
                <w:sz w:val="16"/>
                <w:szCs w:val="16"/>
              </w:rPr>
              <w:t>De referentie-opdracht hoeft nog niet volledig te zijn afgerond, maar de onderdelen waar de kerncompetentie betrekking op heeft moeten wel zijn uitgevoerd en geëvalueerd</w:t>
            </w:r>
          </w:p>
        </w:tc>
        <w:tc>
          <w:tcPr>
            <w:tcW w:w="3941" w:type="dxa"/>
            <w:shd w:val="clear" w:color="auto" w:fill="auto"/>
          </w:tcPr>
          <w:p w14:paraId="7943F923" w14:textId="77777777" w:rsidR="00B742B5" w:rsidRPr="00BA67FF" w:rsidRDefault="00706732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7177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2B5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42B5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FB9A42F" w14:textId="77777777" w:rsidR="00B742B5" w:rsidRPr="00BA67FF" w:rsidRDefault="00706732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14260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2B5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42B5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B742B5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4FDC6B47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60C5237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1BAF680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B742B5" w:rsidRPr="001A17B8" w14:paraId="187BC7EE" w14:textId="77777777" w:rsidTr="00600600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53E00E94" w14:textId="77777777" w:rsidR="00B742B5" w:rsidRPr="00BA67FF" w:rsidRDefault="00B742B5" w:rsidP="0060060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559C2CBD" w14:textId="77777777" w:rsidR="00B742B5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7077C87C" w14:textId="77777777" w:rsidR="00B742B5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E533096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</w:p>
        </w:tc>
      </w:tr>
      <w:tr w:rsidR="00B742B5" w:rsidRPr="001A17B8" w14:paraId="40934F5D" w14:textId="77777777" w:rsidTr="00600600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5FB1BC57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BA67FF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B742B5" w:rsidRPr="001A17B8" w14:paraId="7B60B83C" w14:textId="77777777" w:rsidTr="00600600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6E5882FE" w14:textId="77777777" w:rsidR="00B742B5" w:rsidRPr="00BA67FF" w:rsidRDefault="00B742B5" w:rsidP="0060060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BA67FF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tevredenheid uitvoeren van deze referentie-opdracht, ervaring te hebben met bovengenoemde kerncompetentie. </w:t>
            </w:r>
          </w:p>
          <w:p w14:paraId="54A62CCE" w14:textId="77777777" w:rsidR="00B742B5" w:rsidRPr="00BA67FF" w:rsidRDefault="00B742B5" w:rsidP="0060060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611AF49" w14:textId="77777777" w:rsidR="00B742B5" w:rsidRPr="00BA67FF" w:rsidRDefault="00B742B5" w:rsidP="00600600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BA67FF">
              <w:rPr>
                <w:rFonts w:ascii="Corbel" w:hAnsi="Corbel"/>
                <w:b/>
                <w:sz w:val="16"/>
                <w:szCs w:val="16"/>
                <w:lang w:val="nl-NL"/>
              </w:rPr>
              <w:lastRenderedPageBreak/>
              <w:t xml:space="preserve">Dit kan bij de referent worden geverifieerd zonder voorafgaande toestemming 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6F7E2BD4" w14:textId="77777777" w:rsidR="00B742B5" w:rsidRPr="00BA67FF" w:rsidRDefault="00706732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204547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2B5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42B5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6645994" w14:textId="77777777" w:rsidR="00B742B5" w:rsidRPr="00BA67FF" w:rsidRDefault="00706732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93415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2B5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42B5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B742B5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62CD5C74" w14:textId="77777777" w:rsidR="00B742B5" w:rsidRPr="00BA67FF" w:rsidRDefault="00B742B5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577B5A" w14:paraId="127BED5A" w14:textId="77777777" w:rsidTr="00E9438A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623E4E7B" w14:textId="77777777" w:rsidR="00577B5A" w:rsidRPr="00BA67FF" w:rsidRDefault="00577B5A" w:rsidP="00E9438A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Inschrijver verklaart dat hij niet gebonden is aan bepaalde merken pompen.</w:t>
            </w:r>
          </w:p>
        </w:tc>
        <w:tc>
          <w:tcPr>
            <w:tcW w:w="3941" w:type="dxa"/>
            <w:shd w:val="clear" w:color="auto" w:fill="auto"/>
          </w:tcPr>
          <w:p w14:paraId="0B55B7B4" w14:textId="77777777" w:rsidR="00577B5A" w:rsidRPr="00BA67FF" w:rsidRDefault="00706732" w:rsidP="00E94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12760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B5A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7B5A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727520E5" w14:textId="77777777" w:rsidR="00577B5A" w:rsidRDefault="00706732" w:rsidP="00E943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807071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B5A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7B5A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577B5A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</w:tr>
      <w:bookmarkEnd w:id="6"/>
    </w:tbl>
    <w:p w14:paraId="41ED7577" w14:textId="77777777" w:rsidR="001472F4" w:rsidRDefault="001472F4">
      <w:pPr>
        <w:spacing w:after="200" w:line="276" w:lineRule="auto"/>
        <w:rPr>
          <w:rFonts w:ascii="Corbel" w:hAnsi="Corbel"/>
          <w:b/>
          <w:szCs w:val="18"/>
        </w:rPr>
      </w:pPr>
    </w:p>
    <w:sectPr w:rsidR="001472F4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2886E" w14:textId="77777777" w:rsidR="00706732" w:rsidRDefault="00706732" w:rsidP="00A57DF0">
      <w:pPr>
        <w:spacing w:line="240" w:lineRule="auto"/>
      </w:pPr>
      <w:r>
        <w:separator/>
      </w:r>
    </w:p>
  </w:endnote>
  <w:endnote w:type="continuationSeparator" w:id="0">
    <w:p w14:paraId="3681C955" w14:textId="77777777" w:rsidR="00706732" w:rsidRDefault="00706732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0D81EC76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4C59265C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7B3AF" w14:textId="77777777" w:rsidR="00706732" w:rsidRDefault="00706732" w:rsidP="00A57DF0">
      <w:pPr>
        <w:spacing w:line="240" w:lineRule="auto"/>
      </w:pPr>
      <w:r>
        <w:separator/>
      </w:r>
    </w:p>
  </w:footnote>
  <w:footnote w:type="continuationSeparator" w:id="0">
    <w:p w14:paraId="30C4EC30" w14:textId="77777777" w:rsidR="00706732" w:rsidRDefault="00706732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2772"/>
    <w:multiLevelType w:val="multilevel"/>
    <w:tmpl w:val="6BA29B8E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1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3E4219D"/>
    <w:multiLevelType w:val="multilevel"/>
    <w:tmpl w:val="9ED8578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Restart w:val="1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EE847D5"/>
    <w:multiLevelType w:val="hybridMultilevel"/>
    <w:tmpl w:val="71E6F41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902308">
    <w:abstractNumId w:val="1"/>
  </w:num>
  <w:num w:numId="2" w16cid:durableId="1873033467">
    <w:abstractNumId w:val="4"/>
  </w:num>
  <w:num w:numId="3" w16cid:durableId="288631969">
    <w:abstractNumId w:val="0"/>
  </w:num>
  <w:num w:numId="4" w16cid:durableId="375277699">
    <w:abstractNumId w:val="2"/>
  </w:num>
  <w:num w:numId="5" w16cid:durableId="4620431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7FF"/>
    <w:rsid w:val="00010AC4"/>
    <w:rsid w:val="00034402"/>
    <w:rsid w:val="0003481D"/>
    <w:rsid w:val="00052CA6"/>
    <w:rsid w:val="00057997"/>
    <w:rsid w:val="00064E11"/>
    <w:rsid w:val="00066278"/>
    <w:rsid w:val="00087AF2"/>
    <w:rsid w:val="000A417E"/>
    <w:rsid w:val="000A5541"/>
    <w:rsid w:val="000A5C56"/>
    <w:rsid w:val="000B45EB"/>
    <w:rsid w:val="000C1F0A"/>
    <w:rsid w:val="000C330F"/>
    <w:rsid w:val="000E25C5"/>
    <w:rsid w:val="00100A15"/>
    <w:rsid w:val="00125F21"/>
    <w:rsid w:val="00127F8D"/>
    <w:rsid w:val="001311C5"/>
    <w:rsid w:val="00142260"/>
    <w:rsid w:val="0014692D"/>
    <w:rsid w:val="001472F4"/>
    <w:rsid w:val="00150306"/>
    <w:rsid w:val="0017342A"/>
    <w:rsid w:val="0018646D"/>
    <w:rsid w:val="00187449"/>
    <w:rsid w:val="00191FDF"/>
    <w:rsid w:val="0019345D"/>
    <w:rsid w:val="001A2927"/>
    <w:rsid w:val="001A54EC"/>
    <w:rsid w:val="001B400D"/>
    <w:rsid w:val="001B68DD"/>
    <w:rsid w:val="001B76C2"/>
    <w:rsid w:val="001D0164"/>
    <w:rsid w:val="001D102C"/>
    <w:rsid w:val="001E36FF"/>
    <w:rsid w:val="002218AA"/>
    <w:rsid w:val="002667C2"/>
    <w:rsid w:val="00271240"/>
    <w:rsid w:val="00273EC1"/>
    <w:rsid w:val="00274FF5"/>
    <w:rsid w:val="00276651"/>
    <w:rsid w:val="00287178"/>
    <w:rsid w:val="00294FB1"/>
    <w:rsid w:val="00295973"/>
    <w:rsid w:val="002B6B1A"/>
    <w:rsid w:val="002B6EE2"/>
    <w:rsid w:val="002C43B8"/>
    <w:rsid w:val="002C75CB"/>
    <w:rsid w:val="002D1469"/>
    <w:rsid w:val="002D50BE"/>
    <w:rsid w:val="002D6692"/>
    <w:rsid w:val="002F16F0"/>
    <w:rsid w:val="00306526"/>
    <w:rsid w:val="003265BB"/>
    <w:rsid w:val="0032787A"/>
    <w:rsid w:val="00335E66"/>
    <w:rsid w:val="00340398"/>
    <w:rsid w:val="00367DEC"/>
    <w:rsid w:val="00376002"/>
    <w:rsid w:val="00376FA8"/>
    <w:rsid w:val="00382539"/>
    <w:rsid w:val="00387629"/>
    <w:rsid w:val="00390B2D"/>
    <w:rsid w:val="003B7916"/>
    <w:rsid w:val="003E755D"/>
    <w:rsid w:val="003F1267"/>
    <w:rsid w:val="00402D8C"/>
    <w:rsid w:val="004045F0"/>
    <w:rsid w:val="00416FDA"/>
    <w:rsid w:val="00425227"/>
    <w:rsid w:val="004540F5"/>
    <w:rsid w:val="00467227"/>
    <w:rsid w:val="00473593"/>
    <w:rsid w:val="00492C35"/>
    <w:rsid w:val="004F2FBB"/>
    <w:rsid w:val="004F4116"/>
    <w:rsid w:val="00500B5E"/>
    <w:rsid w:val="005152B4"/>
    <w:rsid w:val="00520270"/>
    <w:rsid w:val="00526D34"/>
    <w:rsid w:val="005274B7"/>
    <w:rsid w:val="0052799F"/>
    <w:rsid w:val="0053348A"/>
    <w:rsid w:val="00533DCE"/>
    <w:rsid w:val="005668DE"/>
    <w:rsid w:val="005778BE"/>
    <w:rsid w:val="00577B5A"/>
    <w:rsid w:val="00581E17"/>
    <w:rsid w:val="005943D5"/>
    <w:rsid w:val="005B0102"/>
    <w:rsid w:val="005B1389"/>
    <w:rsid w:val="005C6520"/>
    <w:rsid w:val="005D23DE"/>
    <w:rsid w:val="005E17AC"/>
    <w:rsid w:val="005E323F"/>
    <w:rsid w:val="00600418"/>
    <w:rsid w:val="00621CE0"/>
    <w:rsid w:val="00623F32"/>
    <w:rsid w:val="00632837"/>
    <w:rsid w:val="00634DDD"/>
    <w:rsid w:val="00636ABB"/>
    <w:rsid w:val="00667366"/>
    <w:rsid w:val="006758DC"/>
    <w:rsid w:val="00691DBB"/>
    <w:rsid w:val="006A0A37"/>
    <w:rsid w:val="006B6D9A"/>
    <w:rsid w:val="006C05FD"/>
    <w:rsid w:val="006C2C4F"/>
    <w:rsid w:val="006E545C"/>
    <w:rsid w:val="006E5D58"/>
    <w:rsid w:val="006F41FC"/>
    <w:rsid w:val="00702A25"/>
    <w:rsid w:val="007041A5"/>
    <w:rsid w:val="00706732"/>
    <w:rsid w:val="00707A34"/>
    <w:rsid w:val="00710709"/>
    <w:rsid w:val="0071761C"/>
    <w:rsid w:val="007436AA"/>
    <w:rsid w:val="00755335"/>
    <w:rsid w:val="00760887"/>
    <w:rsid w:val="007650B2"/>
    <w:rsid w:val="00780549"/>
    <w:rsid w:val="007B29A2"/>
    <w:rsid w:val="007B2A9F"/>
    <w:rsid w:val="007E7929"/>
    <w:rsid w:val="007E7C40"/>
    <w:rsid w:val="007F3E58"/>
    <w:rsid w:val="008267E7"/>
    <w:rsid w:val="00840B22"/>
    <w:rsid w:val="00847898"/>
    <w:rsid w:val="00856AAF"/>
    <w:rsid w:val="008717DD"/>
    <w:rsid w:val="00877D3C"/>
    <w:rsid w:val="008A5C68"/>
    <w:rsid w:val="008D0FEA"/>
    <w:rsid w:val="00904410"/>
    <w:rsid w:val="009257AC"/>
    <w:rsid w:val="00932FA5"/>
    <w:rsid w:val="00952A60"/>
    <w:rsid w:val="0096474B"/>
    <w:rsid w:val="00965C3B"/>
    <w:rsid w:val="00966A3B"/>
    <w:rsid w:val="00986604"/>
    <w:rsid w:val="009A5A4D"/>
    <w:rsid w:val="009A5AD7"/>
    <w:rsid w:val="009B2C8D"/>
    <w:rsid w:val="009D1190"/>
    <w:rsid w:val="009E36DB"/>
    <w:rsid w:val="009E53BB"/>
    <w:rsid w:val="00A23E7A"/>
    <w:rsid w:val="00A33748"/>
    <w:rsid w:val="00A354B3"/>
    <w:rsid w:val="00A449AA"/>
    <w:rsid w:val="00A47568"/>
    <w:rsid w:val="00A57DF0"/>
    <w:rsid w:val="00A65B3A"/>
    <w:rsid w:val="00A72029"/>
    <w:rsid w:val="00AB1293"/>
    <w:rsid w:val="00AD7FE5"/>
    <w:rsid w:val="00AE169D"/>
    <w:rsid w:val="00AF6167"/>
    <w:rsid w:val="00B26477"/>
    <w:rsid w:val="00B55FCC"/>
    <w:rsid w:val="00B637A2"/>
    <w:rsid w:val="00B66808"/>
    <w:rsid w:val="00B742B5"/>
    <w:rsid w:val="00BA0BD1"/>
    <w:rsid w:val="00BA67FF"/>
    <w:rsid w:val="00BB0EF5"/>
    <w:rsid w:val="00C12F22"/>
    <w:rsid w:val="00C529EB"/>
    <w:rsid w:val="00C60101"/>
    <w:rsid w:val="00C840B6"/>
    <w:rsid w:val="00C841D1"/>
    <w:rsid w:val="00C92AC8"/>
    <w:rsid w:val="00CA3B0D"/>
    <w:rsid w:val="00CB00A1"/>
    <w:rsid w:val="00CC1031"/>
    <w:rsid w:val="00CD356E"/>
    <w:rsid w:val="00CE138F"/>
    <w:rsid w:val="00CE33B2"/>
    <w:rsid w:val="00D155E8"/>
    <w:rsid w:val="00D27EB1"/>
    <w:rsid w:val="00D424DE"/>
    <w:rsid w:val="00D646A5"/>
    <w:rsid w:val="00D7628B"/>
    <w:rsid w:val="00D767E2"/>
    <w:rsid w:val="00D82414"/>
    <w:rsid w:val="00D82AFF"/>
    <w:rsid w:val="00D8782F"/>
    <w:rsid w:val="00D94E8F"/>
    <w:rsid w:val="00DB2F48"/>
    <w:rsid w:val="00DC78F3"/>
    <w:rsid w:val="00DE2E06"/>
    <w:rsid w:val="00DE531C"/>
    <w:rsid w:val="00E35666"/>
    <w:rsid w:val="00E37836"/>
    <w:rsid w:val="00E50166"/>
    <w:rsid w:val="00E57FD2"/>
    <w:rsid w:val="00E66F33"/>
    <w:rsid w:val="00E736AC"/>
    <w:rsid w:val="00E76EC8"/>
    <w:rsid w:val="00E96FCB"/>
    <w:rsid w:val="00ED447D"/>
    <w:rsid w:val="00EF3D6A"/>
    <w:rsid w:val="00F07027"/>
    <w:rsid w:val="00F07EEF"/>
    <w:rsid w:val="00F31E5E"/>
    <w:rsid w:val="00F40F36"/>
    <w:rsid w:val="00F528CC"/>
    <w:rsid w:val="00F83367"/>
    <w:rsid w:val="00F91B11"/>
    <w:rsid w:val="00F967A9"/>
    <w:rsid w:val="00FB05BF"/>
    <w:rsid w:val="00FC68A6"/>
    <w:rsid w:val="00FD4265"/>
    <w:rsid w:val="00FD7227"/>
    <w:rsid w:val="00FE135A"/>
    <w:rsid w:val="00FE261D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58106"/>
  <w15:docId w15:val="{110E5849-226D-4DDA-9CD4-80715C67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,opsomming 1,3 *-,3 * -,Opsomtekens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,opsomming 1 Char,3 *- Char,3 * - Char,Opsomtekens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E25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E25C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E25C5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25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25C5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nseyGoedhart\Pro10\Pro10%20-%20Data\Kennisdomeinen\0.%20Aanbestedingstemplates\9.%20Overige%20veel%20voorkomende%20bijlagen\7jan20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  <SharedWithUsers xmlns="7b51f98f-61e6-42f4-bae9-9a6129e68d68">
      <UserInfo>
        <DisplayName>Loek van Beurden</DisplayName>
        <AccountId>19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968E2D-1698-4B71-95B0-7B824411260C}"/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kerncompetenties</Template>
  <TotalTime>7</TotalTime>
  <Pages>4</Pages>
  <Words>1183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Linsey Goedhart</dc:creator>
  <cp:lastModifiedBy>Susan van der Linden</cp:lastModifiedBy>
  <cp:revision>10</cp:revision>
  <dcterms:created xsi:type="dcterms:W3CDTF">2022-05-10T18:03:00Z</dcterms:created>
  <dcterms:modified xsi:type="dcterms:W3CDTF">2022-05-10T18:09:00Z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