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2630" w14:textId="62A18765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</w:t>
      </w:r>
      <w:r w:rsidRPr="00BA67FF">
        <w:rPr>
          <w:rFonts w:ascii="Corbel" w:hAnsi="Corbel"/>
          <w:b/>
          <w:sz w:val="24"/>
          <w:szCs w:val="24"/>
        </w:rPr>
        <w:t>competenties</w:t>
      </w:r>
      <w:r w:rsidR="00FE135A" w:rsidRPr="00BA67FF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AF6167">
        <w:rPr>
          <w:rFonts w:ascii="Corbel" w:hAnsi="Corbel"/>
          <w:b/>
          <w:sz w:val="24"/>
          <w:szCs w:val="24"/>
        </w:rPr>
        <w:t xml:space="preserve">perceel </w:t>
      </w:r>
      <w:r w:rsidR="002055A7">
        <w:rPr>
          <w:rFonts w:ascii="Corbel" w:hAnsi="Corbel"/>
          <w:b/>
          <w:sz w:val="24"/>
          <w:szCs w:val="24"/>
        </w:rPr>
        <w:t>3</w:t>
      </w:r>
      <w:r w:rsidR="00AF6167">
        <w:rPr>
          <w:rFonts w:ascii="Corbel" w:hAnsi="Corbel"/>
          <w:b/>
          <w:sz w:val="24"/>
          <w:szCs w:val="24"/>
        </w:rPr>
        <w:t xml:space="preserve">: </w:t>
      </w:r>
      <w:r w:rsidR="002055A7">
        <w:rPr>
          <w:rFonts w:ascii="Corbel" w:hAnsi="Corbel"/>
          <w:b/>
          <w:sz w:val="24"/>
          <w:szCs w:val="24"/>
        </w:rPr>
        <w:t>Leidingen</w:t>
      </w:r>
    </w:p>
    <w:p w14:paraId="1585567B" w14:textId="77777777" w:rsidR="00A65B3A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7790EAA0" w14:textId="660629FA" w:rsidR="00A65B3A" w:rsidRPr="00FD324C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441FC63F" w14:textId="77777777" w:rsidR="001E36FF" w:rsidRPr="00BA67FF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595E7C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2052B51" w14:textId="3E65013C" w:rsidR="00A57DF0" w:rsidRPr="00ED447D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ED447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</w:t>
            </w:r>
          </w:p>
          <w:p w14:paraId="767AF9C1" w14:textId="06CB9D73" w:rsidR="00191FDF" w:rsidRDefault="006135E4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135E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 ontwerpen van persleidingen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  <w:r w:rsidR="0046714D">
              <w:t xml:space="preserve"> </w:t>
            </w:r>
            <w:r w:rsidR="0046714D" w:rsidRPr="0046714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werkzaamheden dienen door inschrijver zelf te zijn uitgevoerd en niet door een derde partij, tenzij hij daarmee inschrijft.</w:t>
            </w:r>
          </w:p>
          <w:p w14:paraId="31AF055C" w14:textId="77777777" w:rsidR="006135E4" w:rsidRPr="00F40F36" w:rsidRDefault="006135E4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B5B8064" w14:textId="43BECE1C" w:rsidR="00D155E8" w:rsidRPr="00BA67FF" w:rsidRDefault="00E47485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E4748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Deze kerncompetentie moet als geheel binnen één referentieopdracht vallen.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 w:rsidR="00F31E5E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D82414" w:rsidRPr="001A17B8" w14:paraId="542AB6E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8A9316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2399D3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7521CE0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814C0C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B7D3F4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784AD9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A92AD7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FACB1B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F33C437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2FFB67D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5ACB98A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DC90C6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F2B5C6E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D85A75A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B71F4C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F3D8EB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EE9508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FD808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DD6A9D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E5FA3C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799E45F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5DABFB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3F9B9F4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43FF32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19DBFD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81FD6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919273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5024C8F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02C13BC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45FD38B" w14:textId="77777777" w:rsidR="001E36FF" w:rsidRPr="00BA67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BA67FF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BA67FF">
              <w:rPr>
                <w:rFonts w:ascii="Corbel" w:hAnsi="Corbel"/>
                <w:sz w:val="16"/>
                <w:szCs w:val="16"/>
              </w:rPr>
              <w:t>blijkt:</w:t>
            </w:r>
          </w:p>
          <w:p w14:paraId="0B43541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30034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EB446A2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06AC36" w14:textId="77777777" w:rsidR="001E36FF" w:rsidRPr="00BA67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C097B05" w14:textId="77777777" w:rsidR="001E36FF" w:rsidRPr="00BA67FF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02A25" w:rsidRPr="001A17B8" w14:paraId="5CBDFCA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A1EBCF2" w14:textId="2C04E127" w:rsidR="00702A25" w:rsidRPr="00BA67FF" w:rsidRDefault="00191FD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bij de referentie-organisatie</w:t>
            </w:r>
            <w:r w:rsidR="0046714D">
              <w:rPr>
                <w:rFonts w:ascii="Corbel" w:hAnsi="Corbel"/>
                <w:sz w:val="16"/>
                <w:szCs w:val="16"/>
              </w:rPr>
              <w:t xml:space="preserve"> persleidingen</w:t>
            </w:r>
            <w:r>
              <w:rPr>
                <w:rFonts w:ascii="Corbel" w:hAnsi="Corbel"/>
                <w:sz w:val="16"/>
                <w:szCs w:val="16"/>
              </w:rPr>
              <w:t xml:space="preserve"> ontworpen? </w:t>
            </w:r>
          </w:p>
        </w:tc>
        <w:tc>
          <w:tcPr>
            <w:tcW w:w="3941" w:type="dxa"/>
            <w:shd w:val="clear" w:color="auto" w:fill="auto"/>
          </w:tcPr>
          <w:p w14:paraId="18437B97" w14:textId="11EB3C98" w:rsidR="00702A25" w:rsidRPr="00BA67FF" w:rsidRDefault="006F07A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FE91B02" w14:textId="5474F649" w:rsidR="00702A25" w:rsidRPr="00BA67FF" w:rsidRDefault="006F07A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931743" w14:paraId="13613C27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532082E8" w14:textId="77777777" w:rsidR="00931743" w:rsidRPr="002F16F0" w:rsidRDefault="00931743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214AD56D" w14:textId="77777777" w:rsidR="00931743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3840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74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31743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EEA7397" w14:textId="77777777" w:rsidR="00931743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6702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74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31743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931743" w14:paraId="68EB4DDC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144D64E9" w14:textId="77777777" w:rsidR="00931743" w:rsidRPr="002F16F0" w:rsidRDefault="00931743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7824EFB8" w14:textId="77777777" w:rsidR="00931743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0527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74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31743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C0D6513" w14:textId="77777777" w:rsidR="00931743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7326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743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31743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7650B2" w:rsidRPr="001A17B8" w14:paraId="1A138859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EF2AE0F" w14:textId="5E337710" w:rsidR="002F16F0" w:rsidRPr="002F16F0" w:rsidRDefault="007650B2" w:rsidP="002F16F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6</w:t>
            </w:r>
            <w:r w:rsidR="003A39A7">
              <w:rPr>
                <w:rFonts w:ascii="Corbel" w:hAnsi="Corbel"/>
                <w:sz w:val="16"/>
                <w:szCs w:val="16"/>
              </w:rPr>
              <w:t>0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</w:t>
            </w:r>
            <w:r w:rsidR="002F16F0" w:rsidRPr="002F16F0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Inschrijving. </w:t>
            </w:r>
            <w:r w:rsidR="004F140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74096C0A" w14:textId="2F0C34EA" w:rsidR="00376FA8" w:rsidRPr="00BA67FF" w:rsidRDefault="00376FA8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882B325" w14:textId="77777777" w:rsidR="00376FA8" w:rsidRPr="00BA67FF" w:rsidRDefault="006F07A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91F617E" w14:textId="77777777" w:rsidR="007650B2" w:rsidRPr="00BA67FF" w:rsidRDefault="006F07AC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3EBEA74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8E2927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CD7BCF" w14:textId="77777777" w:rsidR="00376FA8" w:rsidRPr="00BA67FF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2F1D027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A627121" w14:textId="77777777" w:rsidR="00D82414" w:rsidRPr="00BA67FF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D9B0509" w14:textId="77777777" w:rsidR="001E36FF" w:rsidRPr="00BA67FF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650B2" w:rsidRPr="001A17B8" w14:paraId="627C5943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6F43AB1" w14:textId="77777777" w:rsidR="007650B2" w:rsidRPr="00BA67FF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BA67FF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150CD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7794BAF" w14:textId="24DF4112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</w:t>
            </w:r>
            <w:r w:rsidR="00376FA8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3596B70" w14:textId="77777777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87B92FB" w14:textId="77777777" w:rsidR="008717DD" w:rsidRPr="00BA67FF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7C2AB95" w14:textId="77777777" w:rsidR="00376FA8" w:rsidRPr="00BA67FF" w:rsidRDefault="006F07A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23D4B78" w14:textId="77777777" w:rsidR="007650B2" w:rsidRPr="00BA67FF" w:rsidRDefault="006F07AC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4851A5A" w14:textId="77777777" w:rsidR="007650B2" w:rsidRPr="00BA67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FF3ACE0" w14:textId="77777777" w:rsidR="001A54EC" w:rsidRDefault="001A54EC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1A5D182D" w14:textId="77777777" w:rsidR="002E6E61" w:rsidRPr="00FD324C" w:rsidRDefault="002E6E61" w:rsidP="002E6E6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bookmarkStart w:id="2" w:name="_Hlk83206233"/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00752DE0" w14:textId="77777777" w:rsidR="002E6E61" w:rsidRPr="00BA67FF" w:rsidRDefault="002E6E61" w:rsidP="002E6E61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E6E61" w:rsidRPr="00CF3901" w14:paraId="39BDCC93" w14:textId="77777777" w:rsidTr="0060060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A6D8E58" w14:textId="2C426F88" w:rsidR="002E6E61" w:rsidRPr="00ED447D" w:rsidRDefault="002E6E61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Kerncompetentie </w:t>
            </w:r>
            <w:r w:rsidR="00CC10B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2</w:t>
            </w: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: </w:t>
            </w:r>
          </w:p>
          <w:p w14:paraId="47FA80A3" w14:textId="7F0F4BA8" w:rsidR="002E6E61" w:rsidRDefault="002E6E61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135E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Het ontwerpen van </w:t>
            </w:r>
            <w:r w:rsidR="0025110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vrij verval </w:t>
            </w:r>
            <w:r w:rsidRPr="006135E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leidingen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  <w:r>
              <w:t xml:space="preserve"> </w:t>
            </w:r>
            <w:r w:rsidRPr="0046714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werkzaamheden dienen door inschrijver zelf te zijn uitgevoerd en niet door een derde partij, tenzij hij daarmee inschrijft.</w:t>
            </w:r>
          </w:p>
          <w:p w14:paraId="7025DB2B" w14:textId="77777777" w:rsidR="002E6E61" w:rsidRPr="00F40F36" w:rsidRDefault="002E6E61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775602FE" w14:textId="7FE1089F" w:rsidR="002E6E61" w:rsidRPr="00BA67FF" w:rsidRDefault="00662AA7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662AA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Deze kerncompetentie moet als geheel binnen één referentieopdracht vallen. </w:t>
            </w:r>
            <w:r w:rsidR="002E6E61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 w:rsidR="002E6E6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2E6E61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2E6E61" w:rsidRPr="001A17B8" w14:paraId="59E190D5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415DF872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4D110D79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23EAF8E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00E0DA6B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3D7E28B3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2BEC3564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FC9196B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1F779F39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D27E55B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0E96AD87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58BCE56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04091FA0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4B240959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0878BA6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B0543DC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347147D4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D0EE249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6F0C0E51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C8E26BF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2DC165E0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8DD4CB4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5CD49A89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339716E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51DEB0EE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F6DFED7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62AA7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9D66E59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2542A11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51569395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73683BC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3168A501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8EEBCF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3F932E1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A218A94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43CE0304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E6E61" w:rsidRPr="001A17B8" w14:paraId="0667C030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0168A0E3" w14:textId="30394DB9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CC10B9">
              <w:rPr>
                <w:rFonts w:ascii="Corbel" w:hAnsi="Corbel"/>
                <w:sz w:val="16"/>
                <w:szCs w:val="16"/>
              </w:rPr>
              <w:t>vrij verval leidingen</w:t>
            </w:r>
            <w:r>
              <w:rPr>
                <w:rFonts w:ascii="Corbel" w:hAnsi="Corbel"/>
                <w:sz w:val="16"/>
                <w:szCs w:val="16"/>
              </w:rPr>
              <w:t xml:space="preserve"> ontworpen? </w:t>
            </w:r>
          </w:p>
        </w:tc>
        <w:tc>
          <w:tcPr>
            <w:tcW w:w="3941" w:type="dxa"/>
            <w:shd w:val="clear" w:color="auto" w:fill="auto"/>
          </w:tcPr>
          <w:p w14:paraId="25F0CB34" w14:textId="77777777" w:rsidR="002E6E61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844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1B06036" w14:textId="77777777" w:rsidR="002E6E61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8853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E6E61" w14:paraId="09ABE79A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5544B4FC" w14:textId="77777777" w:rsidR="002E6E61" w:rsidRPr="002F16F0" w:rsidRDefault="002E6E61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47E00AF0" w14:textId="77777777" w:rsidR="002E6E61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105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910842F" w14:textId="77777777" w:rsidR="002E6E61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936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E6E61" w14:paraId="4297C043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22E0C169" w14:textId="77777777" w:rsidR="002E6E61" w:rsidRPr="002F16F0" w:rsidRDefault="002E6E61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2368910B" w14:textId="77777777" w:rsidR="002E6E61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0809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D9119CD" w14:textId="77777777" w:rsidR="002E6E61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8501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E6E61" w:rsidRPr="001A17B8" w14:paraId="56DE3FC8" w14:textId="77777777" w:rsidTr="0060060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2B7AEAB" w14:textId="4F4E7441" w:rsidR="002E6E61" w:rsidRPr="002F16F0" w:rsidRDefault="002E6E61" w:rsidP="0060060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6</w:t>
            </w:r>
            <w:r w:rsidR="003A39A7">
              <w:rPr>
                <w:rFonts w:ascii="Corbel" w:hAnsi="Corbel"/>
                <w:sz w:val="16"/>
                <w:szCs w:val="16"/>
              </w:rPr>
              <w:t>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4F140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6BB4B846" w14:textId="77777777" w:rsidR="002E6E61" w:rsidRPr="00BA67FF" w:rsidRDefault="002E6E61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0F0E53B0" w14:textId="77777777" w:rsidR="002E6E61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839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3AD3CF6" w14:textId="77777777" w:rsidR="002E6E61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7410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E6E61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180881C9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967BC63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BB2D691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E6E61" w:rsidRPr="001A17B8" w14:paraId="3341A57D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741C3F5" w14:textId="77777777" w:rsidR="002E6E61" w:rsidRPr="00BA67FF" w:rsidRDefault="002E6E61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10761DA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E6E61" w:rsidRPr="001A17B8" w14:paraId="73A1F298" w14:textId="77777777" w:rsidTr="0060060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78767636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2E6E61" w:rsidRPr="001A17B8" w14:paraId="08D95CD9" w14:textId="77777777" w:rsidTr="0060060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6E4B086" w14:textId="77777777" w:rsidR="002E6E61" w:rsidRPr="00BA67FF" w:rsidRDefault="002E6E61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2E54CF89" w14:textId="77777777" w:rsidR="002E6E61" w:rsidRPr="00BA67FF" w:rsidRDefault="002E6E61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6AA7FDB" w14:textId="77777777" w:rsidR="002E6E61" w:rsidRPr="00BA67FF" w:rsidRDefault="002E6E61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5F7BA2A" w14:textId="77777777" w:rsidR="002E6E61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7252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BADD3A6" w14:textId="77777777" w:rsidR="002E6E61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0716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61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E6E61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E6E61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69D3A7A" w14:textId="77777777" w:rsidR="002E6E61" w:rsidRPr="00BA67FF" w:rsidRDefault="002E6E61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5CBB47F" w14:textId="77777777" w:rsidR="002E6E61" w:rsidRDefault="002E6E61" w:rsidP="002E6E6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41ED7577" w14:textId="3F32EDAE" w:rsidR="00CC10B9" w:rsidRDefault="002E6E61" w:rsidP="002E6E6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br/>
      </w:r>
    </w:p>
    <w:p w14:paraId="2D2C7F41" w14:textId="77777777" w:rsidR="00CC10B9" w:rsidRPr="00FD324C" w:rsidRDefault="00CC10B9" w:rsidP="00CC10B9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1F1A9A29" w14:textId="77777777" w:rsidR="00CC10B9" w:rsidRPr="00BA67FF" w:rsidRDefault="00CC10B9" w:rsidP="00CC10B9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C10B9" w:rsidRPr="00CF3901" w14:paraId="14B51DB9" w14:textId="77777777" w:rsidTr="0060060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5A98DD8D" w14:textId="21A1D28C" w:rsidR="00CC10B9" w:rsidRPr="00ED447D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Kerncompetentie </w:t>
            </w:r>
            <w:r w:rsidR="00251107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3</w:t>
            </w: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: </w:t>
            </w:r>
          </w:p>
          <w:p w14:paraId="35784F14" w14:textId="4EB2AD04" w:rsidR="00CC10B9" w:rsidRDefault="002549C6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549C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 omgevingsmanagement uitvoeren rondom de aanleg, renovatie of vervanging van leidingen.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CC10B9" w:rsidRPr="0046714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werkzaamheden dienen door inschrijver zelf te zijn uitgevoerd en niet door een derde partij, tenzij hij daarmee inschrijft.</w:t>
            </w:r>
          </w:p>
          <w:p w14:paraId="637E7879" w14:textId="77777777" w:rsidR="00CC10B9" w:rsidRPr="00F40F36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05E09B5E" w14:textId="2828BA21" w:rsidR="00CC10B9" w:rsidRPr="00BA67FF" w:rsidRDefault="006C6E4C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6C6E4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vallen.</w:t>
            </w:r>
            <w:r w:rsidR="00CC10B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. </w:t>
            </w:r>
            <w:r w:rsidR="00CC10B9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 w:rsidR="00CC10B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CC10B9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CC10B9" w:rsidRPr="001A17B8" w14:paraId="0BCF156C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0341FB0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1547231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519048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1BE59196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2757F1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109876C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412AF8D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446D441A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10EE76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43D0584C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AD83B7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75E4CCFB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EDA826C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FCA2F1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5A7C841A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199405C1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598BCD5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F9116C4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C23197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585F1259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5EAD80C6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132069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733C6D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73A2EA2E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524FB2AD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C6E4C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56868896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0232D85C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4DC1E29F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4BFEDFB9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0BD9941A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5135F65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3F772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CA648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1380C2E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CC10B9" w:rsidRPr="001A17B8" w14:paraId="3245CB8B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21FCB46" w14:textId="6A74D9FD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2549C6">
              <w:rPr>
                <w:rFonts w:ascii="Corbel" w:hAnsi="Corbel"/>
                <w:sz w:val="16"/>
                <w:szCs w:val="16"/>
              </w:rPr>
              <w:t>het omgevingsmanagement uitgevoerd rondom de aanleg, renovatie of vervanging van leidingen</w:t>
            </w:r>
            <w:r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38C60A48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6806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0853B6F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1684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14:paraId="4A242C6C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3A9E7281" w14:textId="77777777" w:rsidR="00CC10B9" w:rsidRPr="002F16F0" w:rsidRDefault="00CC10B9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6B9BA4FD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913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D156DDA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1098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14:paraId="4627F9E5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68C8F81C" w14:textId="77777777" w:rsidR="00CC10B9" w:rsidRPr="002F16F0" w:rsidRDefault="00CC10B9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00E331F4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278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70000B5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5625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:rsidRPr="001A17B8" w14:paraId="6207043B" w14:textId="77777777" w:rsidTr="0060060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6AA98E1" w14:textId="5ADC00D4" w:rsidR="00CC10B9" w:rsidRPr="002F16F0" w:rsidRDefault="00CC10B9" w:rsidP="0060060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6</w:t>
            </w:r>
            <w:r w:rsidR="003A39A7">
              <w:rPr>
                <w:rFonts w:ascii="Corbel" w:hAnsi="Corbel"/>
                <w:sz w:val="16"/>
                <w:szCs w:val="16"/>
              </w:rPr>
              <w:t>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4F140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59B7A0E4" w14:textId="77777777" w:rsidR="00CC10B9" w:rsidRPr="00BA67FF" w:rsidRDefault="00CC10B9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4A42AA9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3914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9057B72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9338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C10B9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25DAD8A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D75AE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C72C9B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4FDA6C1A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23A480A" w14:textId="77777777" w:rsidR="00CC10B9" w:rsidRPr="00BA67FF" w:rsidRDefault="00CC10B9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0EA841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CC10B9" w:rsidRPr="001A17B8" w14:paraId="7612420F" w14:textId="77777777" w:rsidTr="0060060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972040E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CC10B9" w:rsidRPr="001A17B8" w14:paraId="7161F17E" w14:textId="77777777" w:rsidTr="0060060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57D2366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CC3D3E7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FA50236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8529B6D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5656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42154DA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3030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C10B9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DC1082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E1C6B38" w14:textId="77777777" w:rsidR="00CC10B9" w:rsidRPr="00FD324C" w:rsidRDefault="00CC10B9" w:rsidP="00CC10B9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4349F758" w14:textId="77777777" w:rsidR="00CC10B9" w:rsidRPr="00BA67FF" w:rsidRDefault="00CC10B9" w:rsidP="00CC10B9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C10B9" w:rsidRPr="00CF3901" w14:paraId="099F81C4" w14:textId="77777777" w:rsidTr="0060060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7A2C70F" w14:textId="4A65428C" w:rsidR="00CC10B9" w:rsidRPr="00ED447D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Kerncompetentie </w:t>
            </w:r>
            <w:r w:rsidR="002549C6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4</w:t>
            </w: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: </w:t>
            </w:r>
          </w:p>
          <w:p w14:paraId="0ABB46FF" w14:textId="1920A46F" w:rsidR="00CC10B9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135E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Het </w:t>
            </w:r>
            <w:r w:rsidR="002549C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leveren en aanbrengen</w:t>
            </w:r>
            <w:r w:rsidRPr="006135E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van persleidingen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  <w:r>
              <w:t xml:space="preserve"> </w:t>
            </w:r>
            <w:r w:rsidRPr="0046714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werkzaamheden dienen door inschrijver zelf te zijn uitgevoerd en niet door een derde partij, tenzij hij daarmee inschrijft.</w:t>
            </w:r>
          </w:p>
          <w:p w14:paraId="4D9F4F1F" w14:textId="77777777" w:rsidR="00CC10B9" w:rsidRPr="00F40F36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73AB31B9" w14:textId="6A2902BB" w:rsidR="00CC10B9" w:rsidRPr="00BA67FF" w:rsidRDefault="009F07EA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9F07E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</w:t>
            </w:r>
            <w:r w:rsidR="00CC10B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. </w:t>
            </w:r>
            <w:r w:rsidR="00CC10B9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 w:rsidR="00CC10B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CC10B9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CC10B9" w:rsidRPr="001A17B8" w14:paraId="6C9D70BE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474203E9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4A9CD4F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DA2E0F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5FB9D415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EFB238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338EF1A6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0DD92DAC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58172211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70A1719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5925026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BD93D7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01781883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0A82D67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586B845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FC05B3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2E047AD3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75110A9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7BF910A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D004284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0F36E1F2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CE8C55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8E6BE5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722056D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69B252F4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4786AEF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68F4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14F43B50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8943B4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2E4EDA26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9253DC5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24BF945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4A9DB0A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344F2E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26C9A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5612E7AE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CC10B9" w:rsidRPr="001A17B8" w14:paraId="21577AA5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213B8C7" w14:textId="0B5FFA5A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persleidingen </w:t>
            </w:r>
            <w:r w:rsidR="002549C6">
              <w:rPr>
                <w:rFonts w:ascii="Corbel" w:hAnsi="Corbel"/>
                <w:sz w:val="16"/>
                <w:szCs w:val="16"/>
              </w:rPr>
              <w:t>geleverd en aangebracht</w:t>
            </w:r>
            <w:r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69A45D04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4668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1916188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5974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14:paraId="6D99BEF0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3408D66C" w14:textId="77777777" w:rsidR="00CC10B9" w:rsidRPr="002F16F0" w:rsidRDefault="00CC10B9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5216B5D7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4515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C4AD352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0781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14:paraId="0A93195C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3E3EE856" w14:textId="77777777" w:rsidR="00CC10B9" w:rsidRPr="002F16F0" w:rsidRDefault="00CC10B9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0E63FB7E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1162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CB3D8DB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1378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:rsidRPr="001A17B8" w14:paraId="2F897D67" w14:textId="77777777" w:rsidTr="0060060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840A30E" w14:textId="0C5B3463" w:rsidR="00CC10B9" w:rsidRPr="002F16F0" w:rsidRDefault="00CC10B9" w:rsidP="0060060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6</w:t>
            </w:r>
            <w:r w:rsidR="003A39A7">
              <w:rPr>
                <w:rFonts w:ascii="Corbel" w:hAnsi="Corbel"/>
                <w:sz w:val="16"/>
                <w:szCs w:val="16"/>
              </w:rPr>
              <w:t>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4F140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72BC389C" w14:textId="77777777" w:rsidR="00CC10B9" w:rsidRPr="00BA67FF" w:rsidRDefault="00CC10B9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39D4A16C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5819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D4183AD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5107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C10B9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5655CB6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A29C4A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52AB7B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7B3A6C6C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89CAB97" w14:textId="77777777" w:rsidR="00CC10B9" w:rsidRPr="00BA67FF" w:rsidRDefault="00CC10B9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D6F8B29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CC10B9" w:rsidRPr="001A17B8" w14:paraId="3F4F84D1" w14:textId="77777777" w:rsidTr="0060060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B5E64D9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CC10B9" w:rsidRPr="001A17B8" w14:paraId="14238494" w14:textId="77777777" w:rsidTr="0060060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68A7114D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6C4FACD5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7A65CDE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5445834B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6619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9CABB80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507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C10B9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187DC84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1A1E654" w14:textId="77777777" w:rsidR="00CC10B9" w:rsidRDefault="00CC10B9" w:rsidP="00CC10B9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08E5D5C2" w14:textId="4E4C0FA0" w:rsidR="00CC10B9" w:rsidRDefault="00CC10B9">
      <w:pPr>
        <w:spacing w:after="200" w:line="276" w:lineRule="auto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br w:type="page"/>
      </w:r>
    </w:p>
    <w:p w14:paraId="25F20386" w14:textId="77777777" w:rsidR="00CC10B9" w:rsidRPr="00FD324C" w:rsidRDefault="00CC10B9" w:rsidP="00CC10B9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lastRenderedPageBreak/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507DE36D" w14:textId="77777777" w:rsidR="00CC10B9" w:rsidRPr="00BA67FF" w:rsidRDefault="00CC10B9" w:rsidP="00CC10B9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CC10B9" w:rsidRPr="00CF3901" w14:paraId="45B9D2B4" w14:textId="77777777" w:rsidTr="00600600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88AABD6" w14:textId="496FE2D4" w:rsidR="00CC10B9" w:rsidRPr="00ED447D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Kerncompetentie </w:t>
            </w:r>
            <w:r w:rsidR="0038081A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5</w:t>
            </w: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: </w:t>
            </w:r>
          </w:p>
          <w:p w14:paraId="4AEEDF0C" w14:textId="3F54E383" w:rsidR="00CC10B9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6135E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Het </w:t>
            </w:r>
            <w:r w:rsidR="0038081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leveren en aanbrengen van vrij verval leidingen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  <w:r>
              <w:t xml:space="preserve"> </w:t>
            </w:r>
            <w:r w:rsidRPr="0046714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werkzaamheden dienen door inschrijver zelf te zijn uitgevoerd en niet door een derde partij, tenzij hij daarmee inschrijft.</w:t>
            </w:r>
          </w:p>
          <w:p w14:paraId="48EFB2F0" w14:textId="77777777" w:rsidR="00CC10B9" w:rsidRPr="00F40F36" w:rsidRDefault="00CC10B9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2EB08A63" w14:textId="3FBB96DA" w:rsidR="00CC10B9" w:rsidRPr="00BA67FF" w:rsidRDefault="009F07EA" w:rsidP="0060060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9F07E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referentieopdracht vallen.</w:t>
            </w:r>
            <w:r w:rsidR="00CC10B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CC10B9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 w:rsidR="00CC10B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CC10B9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CC10B9" w:rsidRPr="001A17B8" w14:paraId="10BC924F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04D51BF6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7E9E544D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B15070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17E64C8E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2D459B9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626EE73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53A91061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5BF1F75B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913ABF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02B90E6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06A600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772C484A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CAB4B9A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280423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0D7907C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19D088DC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8DE3E68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10D21FB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FDD59F2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0193D22A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01F2D2C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7714D53C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545607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25FC85E5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1EF249A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F07EA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FFFA46B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1D5376AD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779DB0B9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63A95AC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730BC9F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6512FB4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9FCDCE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4A7214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4AB407D7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CC10B9" w:rsidRPr="001A17B8" w14:paraId="2BD49B56" w14:textId="77777777" w:rsidTr="00600600">
        <w:trPr>
          <w:jc w:val="center"/>
        </w:trPr>
        <w:tc>
          <w:tcPr>
            <w:tcW w:w="5076" w:type="dxa"/>
            <w:shd w:val="clear" w:color="auto" w:fill="auto"/>
          </w:tcPr>
          <w:p w14:paraId="77919F71" w14:textId="5E5F60D8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38081A">
              <w:rPr>
                <w:rFonts w:ascii="Corbel" w:hAnsi="Corbel"/>
                <w:sz w:val="16"/>
                <w:szCs w:val="16"/>
              </w:rPr>
              <w:t>vrij verval leidingen geleverd en aangebracht</w:t>
            </w:r>
            <w:r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289EA42B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3953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90CD1AC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7775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14:paraId="61156676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165802A5" w14:textId="77777777" w:rsidR="00CC10B9" w:rsidRPr="002F16F0" w:rsidRDefault="00CC10B9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 deze werkzaamheden zelf uitgevoerd?</w:t>
            </w:r>
          </w:p>
        </w:tc>
        <w:tc>
          <w:tcPr>
            <w:tcW w:w="3941" w:type="dxa"/>
            <w:shd w:val="clear" w:color="auto" w:fill="auto"/>
          </w:tcPr>
          <w:p w14:paraId="496A2398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6105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7E46C24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0707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14:paraId="50AC89D1" w14:textId="77777777" w:rsidTr="00600600">
        <w:trPr>
          <w:trHeight w:val="567"/>
          <w:jc w:val="center"/>
        </w:trPr>
        <w:tc>
          <w:tcPr>
            <w:tcW w:w="5076" w:type="dxa"/>
            <w:shd w:val="clear" w:color="auto" w:fill="auto"/>
          </w:tcPr>
          <w:p w14:paraId="0D089E5A" w14:textId="77777777" w:rsidR="00CC10B9" w:rsidRPr="002F16F0" w:rsidRDefault="00CC10B9" w:rsidP="00600600">
            <w:pPr>
              <w:jc w:val="both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Zijn deze werkzaamheden door een derde partij, waarmee u inschrijft, uitgevoerd?</w:t>
            </w:r>
          </w:p>
        </w:tc>
        <w:tc>
          <w:tcPr>
            <w:tcW w:w="3941" w:type="dxa"/>
            <w:shd w:val="clear" w:color="auto" w:fill="auto"/>
          </w:tcPr>
          <w:p w14:paraId="1EAFA23D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0464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2EFB2D5" w14:textId="77777777" w:rsidR="00CC10B9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9006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CC10B9" w:rsidRPr="001A17B8" w14:paraId="6D8BC871" w14:textId="77777777" w:rsidTr="00600600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62FFB1C" w14:textId="2A46C4D6" w:rsidR="00CC10B9" w:rsidRPr="002F16F0" w:rsidRDefault="00CC10B9" w:rsidP="0060060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6</w:t>
            </w:r>
            <w:r w:rsidR="00482469">
              <w:rPr>
                <w:rFonts w:ascii="Corbel" w:hAnsi="Corbel"/>
                <w:sz w:val="16"/>
                <w:szCs w:val="16"/>
              </w:rPr>
              <w:t>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4F140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79C10F06" w14:textId="77777777" w:rsidR="00CC10B9" w:rsidRPr="00BA67FF" w:rsidRDefault="00CC10B9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E6A5FAC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8720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1E54B7C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2204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C10B9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48DB394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2F254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AB71ACB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CC10B9" w:rsidRPr="001A17B8" w14:paraId="600C5F05" w14:textId="77777777" w:rsidTr="00600600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6958A11" w14:textId="77777777" w:rsidR="00CC10B9" w:rsidRPr="00BA67FF" w:rsidRDefault="00CC10B9" w:rsidP="0060060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1DE811F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CC10B9" w:rsidRPr="001A17B8" w14:paraId="65A83106" w14:textId="77777777" w:rsidTr="00600600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5A63E13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CC10B9" w:rsidRPr="001A17B8" w14:paraId="0CE3549D" w14:textId="77777777" w:rsidTr="00600600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06D9005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063AC552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7B0826E" w14:textId="77777777" w:rsidR="00CC10B9" w:rsidRPr="00BA67FF" w:rsidRDefault="00CC10B9" w:rsidP="00600600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988784E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646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37C27B4" w14:textId="77777777" w:rsidR="00CC10B9" w:rsidRPr="00BA67FF" w:rsidRDefault="006F07AC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1878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0B9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C10B9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C10B9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D0BE880" w14:textId="77777777" w:rsidR="00CC10B9" w:rsidRPr="00BA67FF" w:rsidRDefault="00CC10B9" w:rsidP="00600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831C3E9" w14:textId="77777777" w:rsidR="00CC10B9" w:rsidRDefault="00CC10B9" w:rsidP="00CC10B9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bookmarkEnd w:id="2"/>
    <w:p w14:paraId="5700440A" w14:textId="77777777" w:rsidR="001472F4" w:rsidRDefault="001472F4" w:rsidP="002E6E6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sectPr w:rsidR="001472F4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66AB" w14:textId="77777777" w:rsidR="006F07AC" w:rsidRDefault="006F07AC" w:rsidP="00A57DF0">
      <w:pPr>
        <w:spacing w:line="240" w:lineRule="auto"/>
      </w:pPr>
      <w:r>
        <w:separator/>
      </w:r>
    </w:p>
  </w:endnote>
  <w:endnote w:type="continuationSeparator" w:id="0">
    <w:p w14:paraId="1992909A" w14:textId="77777777" w:rsidR="006F07AC" w:rsidRDefault="006F07AC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0D81EC76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C5926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5D883" w14:textId="77777777" w:rsidR="006F07AC" w:rsidRDefault="006F07AC" w:rsidP="00A57DF0">
      <w:pPr>
        <w:spacing w:line="240" w:lineRule="auto"/>
      </w:pPr>
      <w:r>
        <w:separator/>
      </w:r>
    </w:p>
  </w:footnote>
  <w:footnote w:type="continuationSeparator" w:id="0">
    <w:p w14:paraId="45FA1241" w14:textId="77777777" w:rsidR="006F07AC" w:rsidRDefault="006F07AC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772"/>
    <w:multiLevelType w:val="multilevel"/>
    <w:tmpl w:val="6BA29B8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E4219D"/>
    <w:multiLevelType w:val="multilevel"/>
    <w:tmpl w:val="9ED857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Restart w:val="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EE847D5"/>
    <w:multiLevelType w:val="hybridMultilevel"/>
    <w:tmpl w:val="71E6F41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FF"/>
    <w:rsid w:val="00004633"/>
    <w:rsid w:val="00010AC4"/>
    <w:rsid w:val="00034402"/>
    <w:rsid w:val="0003481D"/>
    <w:rsid w:val="00052CA6"/>
    <w:rsid w:val="00057997"/>
    <w:rsid w:val="00064E11"/>
    <w:rsid w:val="00066278"/>
    <w:rsid w:val="00087AF2"/>
    <w:rsid w:val="000A417E"/>
    <w:rsid w:val="000A5541"/>
    <w:rsid w:val="000A5C56"/>
    <w:rsid w:val="000B45EB"/>
    <w:rsid w:val="000C1F0A"/>
    <w:rsid w:val="000C330F"/>
    <w:rsid w:val="000E25C5"/>
    <w:rsid w:val="00100A15"/>
    <w:rsid w:val="00125F21"/>
    <w:rsid w:val="00142260"/>
    <w:rsid w:val="0014692D"/>
    <w:rsid w:val="001472F4"/>
    <w:rsid w:val="0017342A"/>
    <w:rsid w:val="0018646D"/>
    <w:rsid w:val="00187449"/>
    <w:rsid w:val="00191FDF"/>
    <w:rsid w:val="001A2927"/>
    <w:rsid w:val="001A54EC"/>
    <w:rsid w:val="001A68F4"/>
    <w:rsid w:val="001B400D"/>
    <w:rsid w:val="001B76C2"/>
    <w:rsid w:val="001D0164"/>
    <w:rsid w:val="001D102C"/>
    <w:rsid w:val="001E36FF"/>
    <w:rsid w:val="002055A7"/>
    <w:rsid w:val="002218AA"/>
    <w:rsid w:val="00251107"/>
    <w:rsid w:val="002549C6"/>
    <w:rsid w:val="002667C2"/>
    <w:rsid w:val="00273EC1"/>
    <w:rsid w:val="00274FF5"/>
    <w:rsid w:val="00276651"/>
    <w:rsid w:val="00287178"/>
    <w:rsid w:val="00294FB1"/>
    <w:rsid w:val="00295920"/>
    <w:rsid w:val="00295973"/>
    <w:rsid w:val="002B6B1A"/>
    <w:rsid w:val="002B6EE2"/>
    <w:rsid w:val="002C43B8"/>
    <w:rsid w:val="002C75CB"/>
    <w:rsid w:val="002D1469"/>
    <w:rsid w:val="002D50BE"/>
    <w:rsid w:val="002D6692"/>
    <w:rsid w:val="002E6E61"/>
    <w:rsid w:val="002F16F0"/>
    <w:rsid w:val="00306526"/>
    <w:rsid w:val="003265BB"/>
    <w:rsid w:val="0032787A"/>
    <w:rsid w:val="00335E66"/>
    <w:rsid w:val="00340398"/>
    <w:rsid w:val="00376002"/>
    <w:rsid w:val="00376FA8"/>
    <w:rsid w:val="0038081A"/>
    <w:rsid w:val="00382539"/>
    <w:rsid w:val="00387629"/>
    <w:rsid w:val="00390B2D"/>
    <w:rsid w:val="003A39A7"/>
    <w:rsid w:val="003E755D"/>
    <w:rsid w:val="003F1267"/>
    <w:rsid w:val="00402D8C"/>
    <w:rsid w:val="004045F0"/>
    <w:rsid w:val="00416FDA"/>
    <w:rsid w:val="00425227"/>
    <w:rsid w:val="004540F5"/>
    <w:rsid w:val="0046714D"/>
    <w:rsid w:val="00467227"/>
    <w:rsid w:val="00473593"/>
    <w:rsid w:val="00482469"/>
    <w:rsid w:val="00492C35"/>
    <w:rsid w:val="004F1405"/>
    <w:rsid w:val="004F2FBB"/>
    <w:rsid w:val="004F4116"/>
    <w:rsid w:val="00500B5E"/>
    <w:rsid w:val="00520270"/>
    <w:rsid w:val="00526D34"/>
    <w:rsid w:val="005274B7"/>
    <w:rsid w:val="0053348A"/>
    <w:rsid w:val="00533DCE"/>
    <w:rsid w:val="005668DE"/>
    <w:rsid w:val="005778BE"/>
    <w:rsid w:val="005943D5"/>
    <w:rsid w:val="005B0102"/>
    <w:rsid w:val="005B1389"/>
    <w:rsid w:val="005D23DE"/>
    <w:rsid w:val="005E17AC"/>
    <w:rsid w:val="005E323F"/>
    <w:rsid w:val="00600418"/>
    <w:rsid w:val="006135E4"/>
    <w:rsid w:val="00621CE0"/>
    <w:rsid w:val="00623F32"/>
    <w:rsid w:val="00632837"/>
    <w:rsid w:val="00636ABB"/>
    <w:rsid w:val="00662AA7"/>
    <w:rsid w:val="00667366"/>
    <w:rsid w:val="006758DC"/>
    <w:rsid w:val="00691DBB"/>
    <w:rsid w:val="006A0A37"/>
    <w:rsid w:val="006C2C4F"/>
    <w:rsid w:val="006C6E4C"/>
    <w:rsid w:val="006E545C"/>
    <w:rsid w:val="006E5D58"/>
    <w:rsid w:val="006F07AC"/>
    <w:rsid w:val="006F41FC"/>
    <w:rsid w:val="00702A25"/>
    <w:rsid w:val="007041A5"/>
    <w:rsid w:val="00707A34"/>
    <w:rsid w:val="00707B9E"/>
    <w:rsid w:val="0071761C"/>
    <w:rsid w:val="00755335"/>
    <w:rsid w:val="00760887"/>
    <w:rsid w:val="007650B2"/>
    <w:rsid w:val="007B29A2"/>
    <w:rsid w:val="007B2A9F"/>
    <w:rsid w:val="007E7929"/>
    <w:rsid w:val="007E7C40"/>
    <w:rsid w:val="008267E7"/>
    <w:rsid w:val="00840B22"/>
    <w:rsid w:val="00847898"/>
    <w:rsid w:val="00856AAF"/>
    <w:rsid w:val="008717DD"/>
    <w:rsid w:val="00877D3C"/>
    <w:rsid w:val="008A5C68"/>
    <w:rsid w:val="008D0FEA"/>
    <w:rsid w:val="00904410"/>
    <w:rsid w:val="00931743"/>
    <w:rsid w:val="00932FA5"/>
    <w:rsid w:val="00952A60"/>
    <w:rsid w:val="00965C3B"/>
    <w:rsid w:val="00966A3B"/>
    <w:rsid w:val="009A5AD7"/>
    <w:rsid w:val="009B2C8D"/>
    <w:rsid w:val="009D1190"/>
    <w:rsid w:val="009E36DB"/>
    <w:rsid w:val="009E53BB"/>
    <w:rsid w:val="009F07EA"/>
    <w:rsid w:val="00A23E7A"/>
    <w:rsid w:val="00A33748"/>
    <w:rsid w:val="00A354B3"/>
    <w:rsid w:val="00A449AA"/>
    <w:rsid w:val="00A47568"/>
    <w:rsid w:val="00A57DF0"/>
    <w:rsid w:val="00A65B3A"/>
    <w:rsid w:val="00A72029"/>
    <w:rsid w:val="00AB1293"/>
    <w:rsid w:val="00AD66D3"/>
    <w:rsid w:val="00AF6167"/>
    <w:rsid w:val="00B26477"/>
    <w:rsid w:val="00B55FCC"/>
    <w:rsid w:val="00B637A2"/>
    <w:rsid w:val="00B66808"/>
    <w:rsid w:val="00B742B5"/>
    <w:rsid w:val="00BA0BD1"/>
    <w:rsid w:val="00BA67FF"/>
    <w:rsid w:val="00BB0EF5"/>
    <w:rsid w:val="00C12F22"/>
    <w:rsid w:val="00C529EB"/>
    <w:rsid w:val="00C92AC8"/>
    <w:rsid w:val="00CA3B0D"/>
    <w:rsid w:val="00CB00A1"/>
    <w:rsid w:val="00CC1031"/>
    <w:rsid w:val="00CC10B9"/>
    <w:rsid w:val="00CD356E"/>
    <w:rsid w:val="00CE138F"/>
    <w:rsid w:val="00CE33B2"/>
    <w:rsid w:val="00D155E8"/>
    <w:rsid w:val="00D27EB1"/>
    <w:rsid w:val="00D3283C"/>
    <w:rsid w:val="00D424DE"/>
    <w:rsid w:val="00D646A5"/>
    <w:rsid w:val="00D7628B"/>
    <w:rsid w:val="00D767E2"/>
    <w:rsid w:val="00D81FD6"/>
    <w:rsid w:val="00D82414"/>
    <w:rsid w:val="00D82AFF"/>
    <w:rsid w:val="00D8782F"/>
    <w:rsid w:val="00D94E8F"/>
    <w:rsid w:val="00DB2F48"/>
    <w:rsid w:val="00DC78F3"/>
    <w:rsid w:val="00DE2E06"/>
    <w:rsid w:val="00E35666"/>
    <w:rsid w:val="00E37836"/>
    <w:rsid w:val="00E47485"/>
    <w:rsid w:val="00E50166"/>
    <w:rsid w:val="00E57FD2"/>
    <w:rsid w:val="00E66F33"/>
    <w:rsid w:val="00E736AC"/>
    <w:rsid w:val="00E76EC8"/>
    <w:rsid w:val="00E96FCB"/>
    <w:rsid w:val="00ED447D"/>
    <w:rsid w:val="00EF3D6A"/>
    <w:rsid w:val="00F07EEF"/>
    <w:rsid w:val="00F31E5E"/>
    <w:rsid w:val="00F40F36"/>
    <w:rsid w:val="00F528CC"/>
    <w:rsid w:val="00F83367"/>
    <w:rsid w:val="00F91B11"/>
    <w:rsid w:val="00F967A9"/>
    <w:rsid w:val="00FB05BF"/>
    <w:rsid w:val="00FC68A6"/>
    <w:rsid w:val="00FD4265"/>
    <w:rsid w:val="00FE135A"/>
    <w:rsid w:val="00FE261D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58106"/>
  <w15:docId w15:val="{110E5849-226D-4DDA-9CD4-80715C67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25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25C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25C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25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25C5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C17F29-E5FE-45BE-8609-9769E9819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12</TotalTime>
  <Pages>5</Pages>
  <Words>1572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Linsey Goedhart</dc:creator>
  <cp:lastModifiedBy>Susan van der Linden</cp:lastModifiedBy>
  <cp:revision>21</cp:revision>
  <dcterms:created xsi:type="dcterms:W3CDTF">2022-01-24T16:16:00Z</dcterms:created>
  <dcterms:modified xsi:type="dcterms:W3CDTF">2022-02-24T16:37:00Z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