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2630" w14:textId="5400A003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</w:t>
      </w:r>
      <w:r w:rsidRPr="00BA67FF">
        <w:rPr>
          <w:rFonts w:ascii="Corbel" w:hAnsi="Corbel"/>
          <w:b/>
          <w:sz w:val="24"/>
          <w:szCs w:val="24"/>
        </w:rPr>
        <w:t>competenties</w:t>
      </w:r>
      <w:r w:rsidR="00FE135A" w:rsidRPr="00BA67FF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AF6167">
        <w:rPr>
          <w:rFonts w:ascii="Corbel" w:hAnsi="Corbel"/>
          <w:b/>
          <w:sz w:val="24"/>
          <w:szCs w:val="24"/>
        </w:rPr>
        <w:t xml:space="preserve">perceel </w:t>
      </w:r>
      <w:r w:rsidR="00707A34">
        <w:rPr>
          <w:rFonts w:ascii="Corbel" w:hAnsi="Corbel"/>
          <w:b/>
          <w:sz w:val="24"/>
          <w:szCs w:val="24"/>
        </w:rPr>
        <w:t>2</w:t>
      </w:r>
      <w:r w:rsidR="00AF6167">
        <w:rPr>
          <w:rFonts w:ascii="Corbel" w:hAnsi="Corbel"/>
          <w:b/>
          <w:sz w:val="24"/>
          <w:szCs w:val="24"/>
        </w:rPr>
        <w:t xml:space="preserve">: </w:t>
      </w:r>
      <w:r w:rsidR="00707A34">
        <w:rPr>
          <w:rFonts w:ascii="Corbel" w:hAnsi="Corbel"/>
          <w:b/>
          <w:sz w:val="24"/>
          <w:szCs w:val="24"/>
        </w:rPr>
        <w:t>Gemalen</w:t>
      </w:r>
    </w:p>
    <w:p w14:paraId="1585567B" w14:textId="77777777" w:rsidR="00A65B3A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7790EAA0" w14:textId="660629FA" w:rsidR="00A65B3A" w:rsidRPr="00FD324C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441FC63F" w14:textId="77777777" w:rsidR="001E36FF" w:rsidRPr="00BA67FF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595E7C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2052B51" w14:textId="3E65013C" w:rsidR="00A57DF0" w:rsidRPr="00ED447D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</w:t>
            </w:r>
            <w:r w:rsidR="00ED447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</w:t>
            </w:r>
          </w:p>
          <w:p w14:paraId="52AB617A" w14:textId="4AD9C5F1" w:rsidR="00B26477" w:rsidRDefault="00191FDF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191FD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Ontwerpen van rioolwatergemalen. Van een ontwerp is sprake indien Inschrijver zelf detailtekeningen, uitvoeringstekeningen en berekeningen, bijvoorbeeld voor weerstand en vermogen, heeft gemaakt op basis waarvan wordt gebouwd (binnen 1 referentieopdracht).</w:t>
            </w:r>
          </w:p>
          <w:p w14:paraId="767AF9C1" w14:textId="77777777" w:rsidR="00191FDF" w:rsidRPr="00F40F36" w:rsidRDefault="00191FDF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B5B8064" w14:textId="41A37AFA" w:rsidR="00D155E8" w:rsidRPr="00BA67FF" w:rsidRDefault="00F31E5E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</w:t>
            </w:r>
            <w:r w:rsidR="0027124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 moet binnen één referentieopdracht vallen.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D82414" w:rsidRPr="001A17B8" w14:paraId="542AB6E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F8A9316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32399D3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7521CE0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814C0C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5B7D3F4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784AD9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A92AD7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FACB1B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F33C437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2FFB67D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5ACB98A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DC90C6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F2B5C6E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D85A75A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B71F4C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F3D8EB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4EE9508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FD808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DD6A9D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E5FA3C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799E45F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5DABFB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3F9B9F4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43FF32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19DBFD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86604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919273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5024C8F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02C13BC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45FD38B" w14:textId="77777777" w:rsidR="001E36FF" w:rsidRPr="00BA67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BA67FF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BA67FF">
              <w:rPr>
                <w:rFonts w:ascii="Corbel" w:hAnsi="Corbel"/>
                <w:sz w:val="16"/>
                <w:szCs w:val="16"/>
              </w:rPr>
              <w:t>blijkt:</w:t>
            </w:r>
          </w:p>
          <w:p w14:paraId="0B43541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30034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06AC36" w14:textId="77777777" w:rsidR="001E36FF" w:rsidRPr="00BA67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C097B05" w14:textId="77777777" w:rsidR="001E36FF" w:rsidRPr="00BA67FF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02A25" w:rsidRPr="001A17B8" w14:paraId="5CBDFCA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A1EBCF2" w14:textId="7CA6BAAD" w:rsidR="00702A25" w:rsidRPr="00BA67FF" w:rsidRDefault="00191FD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rioolwatergemalen ontworpen? </w:t>
            </w:r>
          </w:p>
        </w:tc>
        <w:tc>
          <w:tcPr>
            <w:tcW w:w="3941" w:type="dxa"/>
            <w:shd w:val="clear" w:color="auto" w:fill="auto"/>
          </w:tcPr>
          <w:p w14:paraId="18437B97" w14:textId="11EB3C98" w:rsidR="00702A25" w:rsidRPr="00BA67FF" w:rsidRDefault="00367DE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FE91B02" w14:textId="5474F649" w:rsidR="00702A25" w:rsidRPr="00BA67FF" w:rsidRDefault="00367DE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E50166" w:rsidRPr="001A17B8" w14:paraId="2FD3921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87C826" w14:textId="598187DB" w:rsidR="00E50166" w:rsidRDefault="00057997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Cs/>
                <w:sz w:val="16"/>
                <w:szCs w:val="16"/>
              </w:rPr>
            </w:pPr>
            <w:r>
              <w:rPr>
                <w:rFonts w:ascii="Corbel" w:hAnsi="Corbel"/>
                <w:bCs/>
                <w:sz w:val="16"/>
                <w:szCs w:val="16"/>
              </w:rPr>
              <w:t xml:space="preserve">Heeft u </w:t>
            </w:r>
            <w:r w:rsidR="00D27EB1">
              <w:rPr>
                <w:rFonts w:ascii="Corbel" w:hAnsi="Corbel"/>
                <w:bCs/>
                <w:sz w:val="16"/>
                <w:szCs w:val="16"/>
              </w:rPr>
              <w:t>b</w:t>
            </w:r>
            <w:r w:rsidR="005E17AC">
              <w:rPr>
                <w:rFonts w:ascii="Corbel" w:hAnsi="Corbel"/>
                <w:bCs/>
                <w:sz w:val="16"/>
                <w:szCs w:val="16"/>
              </w:rPr>
              <w:t xml:space="preserve">ij deze ontwerpen </w:t>
            </w:r>
            <w:r>
              <w:rPr>
                <w:rFonts w:ascii="Corbel" w:hAnsi="Corbel"/>
                <w:bCs/>
                <w:sz w:val="16"/>
                <w:szCs w:val="16"/>
              </w:rPr>
              <w:t xml:space="preserve">bij de referentie-organisatie </w:t>
            </w:r>
            <w:r w:rsidR="005E17AC" w:rsidRPr="005E17AC">
              <w:rPr>
                <w:rFonts w:ascii="Corbel" w:hAnsi="Corbel"/>
                <w:bCs/>
                <w:sz w:val="16"/>
                <w:szCs w:val="16"/>
              </w:rPr>
              <w:t xml:space="preserve">zelf </w:t>
            </w:r>
            <w:r w:rsidR="00D27EB1">
              <w:rPr>
                <w:rFonts w:ascii="Corbel" w:hAnsi="Corbel"/>
                <w:bCs/>
                <w:sz w:val="16"/>
                <w:szCs w:val="16"/>
              </w:rPr>
              <w:t xml:space="preserve">de </w:t>
            </w:r>
            <w:r w:rsidR="005E17AC" w:rsidRPr="005E17AC">
              <w:rPr>
                <w:rFonts w:ascii="Corbel" w:hAnsi="Corbel"/>
                <w:bCs/>
                <w:sz w:val="16"/>
                <w:szCs w:val="16"/>
              </w:rPr>
              <w:t>detailtekeningen, uitvoeringstekeningen en berekeningen, bijvoorbeeld voor weerstand en vermogen, gemaakt op basis waarvan wordt gebouwd</w:t>
            </w:r>
            <w:r w:rsidR="00965C3B">
              <w:rPr>
                <w:rFonts w:ascii="Corbel" w:hAnsi="Corbel"/>
                <w:bCs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199C56D" w14:textId="77777777" w:rsidR="007041A5" w:rsidRPr="00BA67FF" w:rsidRDefault="00367DEC" w:rsidP="00704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60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1A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41A5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51633F2" w14:textId="2642FA11" w:rsidR="007041A5" w:rsidRDefault="00367DEC" w:rsidP="006673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675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1A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41A5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7650B2" w:rsidRPr="001A17B8" w14:paraId="1A138859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EF2AE0F" w14:textId="65C76D99" w:rsidR="002F16F0" w:rsidRPr="002F16F0" w:rsidRDefault="007650B2" w:rsidP="002F16F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</w:t>
            </w:r>
            <w:r w:rsidR="005152B4">
              <w:rPr>
                <w:rFonts w:ascii="Corbel" w:hAnsi="Corbel"/>
                <w:sz w:val="16"/>
                <w:szCs w:val="16"/>
              </w:rPr>
              <w:t>60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</w:t>
            </w:r>
            <w:r w:rsidR="002F16F0" w:rsidRPr="002F16F0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Inschrijving. </w:t>
            </w:r>
            <w:r w:rsidR="00C841D1" w:rsidRPr="00C841D1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74096C0A" w14:textId="2F0C34EA" w:rsidR="00376FA8" w:rsidRPr="00BA67FF" w:rsidRDefault="00376FA8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882B325" w14:textId="77777777" w:rsidR="00376FA8" w:rsidRPr="00BA67FF" w:rsidRDefault="00367DE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91F617E" w14:textId="77777777" w:rsidR="007650B2" w:rsidRPr="00BA67FF" w:rsidRDefault="00367DE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3EBEA74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C8E2927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CD7BCF" w14:textId="77777777" w:rsidR="00376FA8" w:rsidRPr="00BA67FF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2F1D027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A627121" w14:textId="77777777" w:rsidR="00D82414" w:rsidRPr="00BA67FF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D9B0509" w14:textId="77777777" w:rsidR="001E36FF" w:rsidRPr="00BA67FF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650B2" w:rsidRPr="001A17B8" w14:paraId="627C5943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6F43AB1" w14:textId="77777777" w:rsidR="007650B2" w:rsidRPr="00BA67FF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BA67FF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150CDC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7794BAF" w14:textId="24DF4112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</w:t>
            </w:r>
            <w:r w:rsidR="00376FA8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3596B70" w14:textId="77777777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87B92FB" w14:textId="77777777" w:rsidR="008717DD" w:rsidRPr="00BA67FF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7C2AB95" w14:textId="77777777" w:rsidR="00376FA8" w:rsidRPr="00BA67FF" w:rsidRDefault="00367DE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23D4B78" w14:textId="77777777" w:rsidR="007650B2" w:rsidRPr="00BA67FF" w:rsidRDefault="00367DE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4851A5A" w14:textId="77777777" w:rsidR="007650B2" w:rsidRPr="00BA67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D7227" w:rsidRPr="001A17B8" w14:paraId="77A9B1A4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FC1A933" w14:textId="0A89DC45" w:rsidR="00FD7227" w:rsidRPr="00BA67FF" w:rsidRDefault="00FD7227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bookmarkStart w:id="2" w:name="_Hlk96439235"/>
            <w:r>
              <w:rPr>
                <w:rFonts w:ascii="Corbel" w:hAnsi="Corbel"/>
                <w:sz w:val="16"/>
                <w:szCs w:val="16"/>
                <w:lang w:val="nl-NL"/>
              </w:rPr>
              <w:t>Inschrijver verklaart</w:t>
            </w:r>
            <w:r w:rsidR="00C60101">
              <w:rPr>
                <w:rFonts w:ascii="Corbel" w:hAnsi="Corbel"/>
                <w:sz w:val="16"/>
                <w:szCs w:val="16"/>
                <w:lang w:val="nl-NL"/>
              </w:rPr>
              <w:t xml:space="preserve"> dat hij niet gebonden is aan bepaalde merken pompen.</w:t>
            </w:r>
          </w:p>
        </w:tc>
        <w:tc>
          <w:tcPr>
            <w:tcW w:w="3941" w:type="dxa"/>
            <w:shd w:val="clear" w:color="auto" w:fill="auto"/>
          </w:tcPr>
          <w:p w14:paraId="382993AD" w14:textId="77777777" w:rsidR="00C60101" w:rsidRPr="00BA67FF" w:rsidRDefault="00367DEC" w:rsidP="00C601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1573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0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0101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384C5EB" w14:textId="538A75A0" w:rsidR="00FD7227" w:rsidRDefault="00367DEC" w:rsidP="00C601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7903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0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0101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60101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bookmarkEnd w:id="2"/>
    </w:tbl>
    <w:p w14:paraId="6FF3ACE0" w14:textId="77777777" w:rsidR="001A54EC" w:rsidRDefault="001A54EC" w:rsidP="002C43B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4027C5F1" w14:textId="47CE3B26" w:rsidR="002C43B8" w:rsidRDefault="002C43B8" w:rsidP="002C43B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F16F0" w:rsidRPr="00CF3901" w14:paraId="71AB67A1" w14:textId="77777777" w:rsidTr="006F26C7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46BA4F7" w14:textId="0CAD9EA2" w:rsidR="002F16F0" w:rsidRPr="00387629" w:rsidRDefault="002F16F0" w:rsidP="006F26C7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38762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 2</w:t>
            </w:r>
          </w:p>
          <w:p w14:paraId="1C931092" w14:textId="16B9AAE7" w:rsidR="00D646A5" w:rsidRDefault="0017342A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17342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Bouwen of renoveren van rioolwatergemalen met een minimaal vermogen van 50 kW per pomp</w:t>
            </w:r>
            <w:r w:rsidR="00C840B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en toepassing van regelingen met frequentie-omvormers in relatie tot niveau en debiet</w:t>
            </w:r>
            <w:r w:rsidRPr="0017342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 Ook bufferinstallaties met pompen worden hiertoe gerekend. Inschrijver dient deze werkzaamheden zelf uitgevoerd te hebben en niet door een derde partij, tenzij hij daarmee inschrijft.</w:t>
            </w:r>
          </w:p>
          <w:p w14:paraId="545A33BB" w14:textId="77777777" w:rsidR="0017342A" w:rsidRDefault="0017342A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14AAA5E8" w14:textId="6BDE139E" w:rsidR="002F16F0" w:rsidRPr="00BA67FF" w:rsidRDefault="00D646A5" w:rsidP="00335E66">
            <w:pPr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</w:t>
            </w:r>
            <w:r w:rsidR="0027124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 moet binnen één referentieopdracht vallen. </w:t>
            </w:r>
            <w:r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2F16F0" w:rsidRPr="001A17B8" w14:paraId="1884AE70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7B38E16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36CE0438" w14:textId="0DA8D886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02509FA0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3524CD37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67CEC461" w14:textId="0364EF93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347B1264" w14:textId="77777777" w:rsidTr="006F26C7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A085D31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453F9D1C" w14:textId="6826CAE4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002CF8FA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07D4A49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70905B7" w14:textId="4A26BBE4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3279855F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8584AD6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6A21EC77" w14:textId="7531DAD5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615040E9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AFE55D0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BAA5A1F" w14:textId="40880732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6D5F5DDB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ED708D4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B7916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A7A9337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B6E9BE4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F16F0" w:rsidRPr="001A17B8" w14:paraId="07EE14F6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EA08733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71271A19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04212DFE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2DF38913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BFB0C80" w14:textId="068912F8" w:rsidR="009E53BB" w:rsidRDefault="002C75CB" w:rsidP="001B76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1B76C2">
              <w:rPr>
                <w:rFonts w:ascii="Corbel" w:hAnsi="Corbel"/>
                <w:sz w:val="16"/>
                <w:szCs w:val="16"/>
              </w:rPr>
              <w:t xml:space="preserve">rioolwatergemalen met een minimaal vermogen van 50 kW per pomp </w:t>
            </w:r>
            <w:r w:rsidR="00DE531C">
              <w:rPr>
                <w:rFonts w:ascii="Corbel" w:hAnsi="Corbel"/>
                <w:sz w:val="16"/>
                <w:szCs w:val="16"/>
              </w:rPr>
              <w:t xml:space="preserve">en toepassing van regelingen met frequentie-omvormers in relatie tot niveau en debiet </w:t>
            </w:r>
            <w:r w:rsidR="001B76C2">
              <w:rPr>
                <w:rFonts w:ascii="Corbel" w:hAnsi="Corbel"/>
                <w:sz w:val="16"/>
                <w:szCs w:val="16"/>
              </w:rPr>
              <w:t>gebouwd of gerenoveerd?</w:t>
            </w:r>
            <w:r w:rsidR="009E53BB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53A6D0DF" w14:textId="17C5026F" w:rsidR="001B76C2" w:rsidRPr="00BA67FF" w:rsidRDefault="001B76C2" w:rsidP="001B76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1C4E5C0B" w14:textId="3CFE269B" w:rsidR="003E755D" w:rsidRDefault="00367DEC" w:rsidP="009E53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254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D6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F3D6A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F893643" w14:textId="1793EFC0" w:rsidR="0053348A" w:rsidRPr="0053348A" w:rsidRDefault="00367DEC" w:rsidP="001B76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0184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D6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F3D6A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1B76C2" w:rsidRPr="001A17B8" w14:paraId="63BF4263" w14:textId="77777777" w:rsidTr="00B742B5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774BA96C" w14:textId="77E254E1" w:rsidR="001B76C2" w:rsidRPr="002F16F0" w:rsidRDefault="00AB1293" w:rsidP="000E25C5">
            <w:pPr>
              <w:jc w:val="both"/>
              <w:rPr>
                <w:rFonts w:ascii="Corbel" w:hAnsi="Corbel"/>
                <w:sz w:val="16"/>
                <w:szCs w:val="16"/>
              </w:rPr>
            </w:pPr>
            <w:bookmarkStart w:id="3" w:name="_Hlk96500161"/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5BEABAD1" w14:textId="77777777" w:rsidR="00AB1293" w:rsidRDefault="00367DEC" w:rsidP="00AB12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035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29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B1293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CAF7F9C" w14:textId="570DC3D6" w:rsidR="001B76C2" w:rsidRDefault="00367DEC" w:rsidP="00AB12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779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29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B1293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AB1293" w:rsidRPr="001A17B8" w14:paraId="26E6052A" w14:textId="77777777" w:rsidTr="00B742B5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27D56D4A" w14:textId="1551235C" w:rsidR="00AB1293" w:rsidRPr="002F16F0" w:rsidRDefault="00B742B5" w:rsidP="000E25C5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4AE5B75F" w14:textId="77777777" w:rsidR="00B742B5" w:rsidRDefault="00367DEC" w:rsidP="00B742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9375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1CE6ADA" w14:textId="69B8A19C" w:rsidR="00AB1293" w:rsidRDefault="00367DEC" w:rsidP="00B742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60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bookmarkEnd w:id="3"/>
      <w:tr w:rsidR="002F16F0" w:rsidRPr="001A17B8" w14:paraId="149245C1" w14:textId="77777777" w:rsidTr="006F26C7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B077D27" w14:textId="529BC99E" w:rsidR="002F16F0" w:rsidRPr="000E25C5" w:rsidRDefault="002F16F0" w:rsidP="000E25C5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 xml:space="preserve">De gevraagde kerncompetentie is tot volle tevredenheid van de referentie-organisatie verricht in de periode van </w:t>
            </w:r>
            <w:r w:rsidR="005152B4">
              <w:rPr>
                <w:rFonts w:ascii="Corbel" w:hAnsi="Corbel"/>
                <w:sz w:val="16"/>
                <w:szCs w:val="16"/>
              </w:rPr>
              <w:t>60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="000E25C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</w:tc>
        <w:tc>
          <w:tcPr>
            <w:tcW w:w="3941" w:type="dxa"/>
            <w:shd w:val="clear" w:color="auto" w:fill="auto"/>
          </w:tcPr>
          <w:p w14:paraId="39590979" w14:textId="77777777" w:rsidR="002F16F0" w:rsidRPr="00BA67FF" w:rsidRDefault="00367DEC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185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7CD4BAA" w14:textId="77777777" w:rsidR="002F16F0" w:rsidRPr="00BA67FF" w:rsidRDefault="00367DEC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658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F16F0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9DC7108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E90331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2C4CFC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F16F0" w:rsidRPr="001A17B8" w14:paraId="0AA663FE" w14:textId="77777777" w:rsidTr="006F26C7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A8AA74C" w14:textId="77777777" w:rsidR="002F16F0" w:rsidRPr="00BA67FF" w:rsidRDefault="002F16F0" w:rsidP="006F26C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71EAA51" w14:textId="77777777" w:rsidR="002F16F0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40A4208" w14:textId="77777777" w:rsidR="001472F4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3328D5" w14:textId="77777777" w:rsidR="001472F4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40F290" w14:textId="0893EE8C" w:rsidR="001472F4" w:rsidRPr="00BA67FF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2F16F0" w:rsidRPr="001A17B8" w14:paraId="1912E939" w14:textId="77777777" w:rsidTr="006F26C7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C56CD68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2F16F0" w:rsidRPr="001A17B8" w14:paraId="5D43BAD5" w14:textId="77777777" w:rsidTr="006F26C7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589EC67" w14:textId="23D02196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173EE3D7" w14:textId="77777777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2B78053" w14:textId="77777777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4C2EC76" w14:textId="77777777" w:rsidR="002F16F0" w:rsidRPr="00BA67FF" w:rsidRDefault="00367DEC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8305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4F62B75" w14:textId="77777777" w:rsidR="002F16F0" w:rsidRPr="00BA67FF" w:rsidRDefault="00367DEC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7233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F16F0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2EDF102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916" w14:paraId="7B4CCE08" w14:textId="77777777" w:rsidTr="00E9438A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0CAD02D" w14:textId="77777777" w:rsidR="003B7916" w:rsidRPr="00BA67FF" w:rsidRDefault="003B7916" w:rsidP="00E94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bookmarkStart w:id="4" w:name="_Hlk96439524"/>
            <w:r>
              <w:rPr>
                <w:rFonts w:ascii="Corbel" w:hAnsi="Corbel"/>
                <w:sz w:val="16"/>
                <w:szCs w:val="16"/>
                <w:lang w:val="nl-NL"/>
              </w:rPr>
              <w:t>Inschrijver verklaart dat hij niet gebonden is aan bepaalde merken pompen.</w:t>
            </w:r>
          </w:p>
        </w:tc>
        <w:tc>
          <w:tcPr>
            <w:tcW w:w="3941" w:type="dxa"/>
            <w:shd w:val="clear" w:color="auto" w:fill="auto"/>
          </w:tcPr>
          <w:p w14:paraId="6FA12E07" w14:textId="77777777" w:rsidR="003B7916" w:rsidRPr="00BA67FF" w:rsidRDefault="00367DEC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4281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916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7916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56FC106" w14:textId="77777777" w:rsidR="003B7916" w:rsidRDefault="00367DEC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971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916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7916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B7916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</w:tbl>
    <w:p w14:paraId="0602B036" w14:textId="77777777" w:rsidR="001472F4" w:rsidRDefault="001472F4" w:rsidP="00D82AFF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bookmarkStart w:id="5" w:name="_Hlk83206233"/>
      <w:bookmarkEnd w:id="4"/>
    </w:p>
    <w:p w14:paraId="098A9364" w14:textId="53BE2DBC" w:rsidR="00B742B5" w:rsidRDefault="00B742B5">
      <w:pPr>
        <w:spacing w:after="200" w:line="276" w:lineRule="auto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B742B5" w:rsidRPr="00CF3901" w14:paraId="3EA6CF3D" w14:textId="77777777" w:rsidTr="0060060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4FA11CA" w14:textId="45B1824C" w:rsidR="00B742B5" w:rsidRPr="00387629" w:rsidRDefault="00B742B5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38762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3</w:t>
            </w:r>
          </w:p>
          <w:p w14:paraId="338097EF" w14:textId="7AA23A2A" w:rsidR="00B742B5" w:rsidRDefault="003F1267" w:rsidP="00600600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3F126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Het geplaatst hebben van minimaal 2 gemalen of bufferinstallaties met pompen. </w:t>
            </w:r>
            <w:r w:rsidR="00634DDD" w:rsidRPr="00634DD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dient deze werkzaamheden zelf uitgevoerd te hebben en niet door een derde partij, tenzij hij daarmee inschrijft.</w:t>
            </w:r>
          </w:p>
          <w:p w14:paraId="4C58A8F7" w14:textId="77777777" w:rsidR="003F1267" w:rsidRDefault="003F1267" w:rsidP="00600600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7518D4E" w14:textId="3022FBA6" w:rsidR="00B742B5" w:rsidRPr="00BA67FF" w:rsidRDefault="007436AA" w:rsidP="00AD7FE5">
            <w:pPr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7436A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maximaal twee referentieopdrachten vallen.</w:t>
            </w:r>
            <w:r w:rsidR="009257A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AD7FE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Indien het </w:t>
            </w:r>
            <w:r w:rsidR="009257A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twee</w:t>
            </w:r>
            <w:r w:rsidR="00AD7FE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referentieopdrachten betreft </w:t>
            </w:r>
            <w:r w:rsidR="00473593" w:rsidRPr="0047359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dienen deze afzonderlijk als referentie overlegd te worden en dient onderstaand formulier max. </w:t>
            </w:r>
            <w:r w:rsidR="00623F3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2</w:t>
            </w:r>
            <w:r w:rsidR="00473593" w:rsidRPr="0047359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keer te worden ingevuld en bijgevoegd.</w:t>
            </w:r>
          </w:p>
        </w:tc>
      </w:tr>
      <w:tr w:rsidR="00B742B5" w:rsidRPr="001A17B8" w14:paraId="64FFA41F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20693233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7EB79C99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6164EA66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3E4833EB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72FCA578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57059F23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78123FE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304EB86B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3176C68A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0DB6D962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3ABE4C02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6DCFEB2D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34AB5F7F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D7B49EE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1B22A098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5C7E14A2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6BEA6B48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325AC91E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1A77AF61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257AC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C8FCCA3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3AA9675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742B5" w:rsidRPr="001A17B8" w14:paraId="3D041227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5FE249BB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07336FDE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5B573E76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4B508444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039417A" w14:textId="1CA12F1C" w:rsidR="00B742B5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623F32">
              <w:rPr>
                <w:rFonts w:ascii="Corbel" w:hAnsi="Corbel"/>
                <w:sz w:val="16"/>
                <w:szCs w:val="16"/>
              </w:rPr>
              <w:t xml:space="preserve">gemalen of bufferinstallaties met pompen geplaatst? </w:t>
            </w:r>
          </w:p>
          <w:p w14:paraId="0F91C0F6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5D5DABB4" w14:textId="3C72D498" w:rsidR="001D0164" w:rsidRDefault="001D0164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>Gemalen:</w:t>
            </w:r>
          </w:p>
          <w:p w14:paraId="65A45676" w14:textId="491CCFBE" w:rsidR="00B742B5" w:rsidRDefault="00367DE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0809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D0164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1D0164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r w:rsidR="001B400D">
              <w:rPr>
                <w:rFonts w:ascii="Corbel" w:eastAsia="MS Gothic" w:hAnsi="Corbel"/>
                <w:sz w:val="16"/>
                <w:szCs w:val="16"/>
                <w:highlight w:val="lightGray"/>
              </w:rPr>
              <w:t>….</w:t>
            </w:r>
            <w:r w:rsidR="001D0164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 xml:space="preserve"> (aantal invullen)</w:t>
            </w:r>
            <w:r w:rsidR="001D016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7CCE75F7" w14:textId="77777777" w:rsidR="00B742B5" w:rsidRDefault="00367DE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9617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  <w:p w14:paraId="1F7C28CF" w14:textId="77777777" w:rsidR="001B400D" w:rsidRDefault="001B400D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5F5903CC" w14:textId="77777777" w:rsidR="001B400D" w:rsidRDefault="001B400D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>Bufferinstallaties met pompen:</w:t>
            </w:r>
          </w:p>
          <w:p w14:paraId="6F6689FA" w14:textId="715A8DF4" w:rsidR="001B400D" w:rsidRDefault="00367DEC" w:rsidP="001B40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2555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00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B400D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1B400D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r w:rsidR="001B400D">
              <w:rPr>
                <w:rFonts w:ascii="Corbel" w:eastAsia="MS Gothic" w:hAnsi="Corbel"/>
                <w:sz w:val="16"/>
                <w:szCs w:val="16"/>
                <w:highlight w:val="lightGray"/>
              </w:rPr>
              <w:t>….</w:t>
            </w:r>
            <w:r w:rsidR="001B400D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 xml:space="preserve"> (aantal invullen) </w:t>
            </w:r>
          </w:p>
          <w:p w14:paraId="4BC82AF0" w14:textId="77777777" w:rsidR="001B400D" w:rsidRDefault="00367DEC" w:rsidP="001B40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8226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00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B400D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  <w:p w14:paraId="6C95D670" w14:textId="0DFA88A6" w:rsidR="001B400D" w:rsidRPr="0053348A" w:rsidRDefault="001B400D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127F8D" w14:paraId="647D846B" w14:textId="77777777" w:rsidTr="0010163E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1DF991BE" w14:textId="77777777" w:rsidR="00127F8D" w:rsidRPr="002F16F0" w:rsidRDefault="00127F8D" w:rsidP="0010163E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0A58D6BB" w14:textId="77777777" w:rsidR="00127F8D" w:rsidRDefault="00367DEC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1288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D3279F6" w14:textId="77777777" w:rsidR="00127F8D" w:rsidRDefault="00367DEC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7661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127F8D" w14:paraId="14B88009" w14:textId="77777777" w:rsidTr="0010163E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3E4DE399" w14:textId="77777777" w:rsidR="00127F8D" w:rsidRPr="002F16F0" w:rsidRDefault="00127F8D" w:rsidP="0010163E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4D213F8B" w14:textId="77777777" w:rsidR="00127F8D" w:rsidRDefault="00367DEC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4128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F8FA4F8" w14:textId="77777777" w:rsidR="00127F8D" w:rsidRDefault="00367DEC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469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B742B5" w:rsidRPr="001A17B8" w14:paraId="6C8F6344" w14:textId="77777777" w:rsidTr="0060060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6D66094" w14:textId="3AC18A55" w:rsidR="00B742B5" w:rsidRPr="000E25C5" w:rsidRDefault="00B742B5" w:rsidP="0060060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6</w:t>
            </w:r>
            <w:r w:rsidR="005152B4">
              <w:rPr>
                <w:rFonts w:ascii="Corbel" w:hAnsi="Corbel"/>
                <w:sz w:val="16"/>
                <w:szCs w:val="16"/>
              </w:rPr>
              <w:t>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</w:tc>
        <w:tc>
          <w:tcPr>
            <w:tcW w:w="3941" w:type="dxa"/>
            <w:shd w:val="clear" w:color="auto" w:fill="auto"/>
          </w:tcPr>
          <w:p w14:paraId="7943F923" w14:textId="77777777" w:rsidR="00B742B5" w:rsidRPr="00BA67FF" w:rsidRDefault="00367DE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7177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FB9A42F" w14:textId="77777777" w:rsidR="00B742B5" w:rsidRPr="00BA67FF" w:rsidRDefault="00367DE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1426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742B5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FDC6B47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60C5237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BAF680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742B5" w:rsidRPr="001A17B8" w14:paraId="187BC7EE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3E00E94" w14:textId="77777777" w:rsidR="00B742B5" w:rsidRPr="00BA67FF" w:rsidRDefault="00B742B5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59C2CBD" w14:textId="77777777" w:rsidR="00B742B5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36D3ADB" w14:textId="77777777" w:rsidR="00B742B5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077C87C" w14:textId="77777777" w:rsidR="00B742B5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533096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B742B5" w:rsidRPr="001A17B8" w14:paraId="40934F5D" w14:textId="77777777" w:rsidTr="0060060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FB1BC57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B742B5" w:rsidRPr="001A17B8" w14:paraId="7B60B83C" w14:textId="77777777" w:rsidTr="0060060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E5882FE" w14:textId="77777777" w:rsidR="00B742B5" w:rsidRPr="00BA67FF" w:rsidRDefault="00B742B5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54A62CCE" w14:textId="77777777" w:rsidR="00B742B5" w:rsidRPr="00BA67FF" w:rsidRDefault="00B742B5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611AF49" w14:textId="77777777" w:rsidR="00B742B5" w:rsidRPr="00BA67FF" w:rsidRDefault="00B742B5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F7E2BD4" w14:textId="77777777" w:rsidR="00B742B5" w:rsidRPr="00BA67FF" w:rsidRDefault="00367DE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0454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6645994" w14:textId="77777777" w:rsidR="00B742B5" w:rsidRPr="00BA67FF" w:rsidRDefault="00367DE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3415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742B5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2CD5C74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77B5A" w14:paraId="127BED5A" w14:textId="77777777" w:rsidTr="00E9438A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23E4E7B" w14:textId="77777777" w:rsidR="00577B5A" w:rsidRPr="00BA67FF" w:rsidRDefault="00577B5A" w:rsidP="00E94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 verklaart dat hij niet gebonden is aan bepaalde merken pompen.</w:t>
            </w:r>
          </w:p>
        </w:tc>
        <w:tc>
          <w:tcPr>
            <w:tcW w:w="3941" w:type="dxa"/>
            <w:shd w:val="clear" w:color="auto" w:fill="auto"/>
          </w:tcPr>
          <w:p w14:paraId="0B55B7B4" w14:textId="77777777" w:rsidR="00577B5A" w:rsidRPr="00BA67FF" w:rsidRDefault="00367DEC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2760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B5A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7B5A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27520E5" w14:textId="77777777" w:rsidR="00577B5A" w:rsidRDefault="00367DEC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0707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B5A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7B5A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77B5A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bookmarkEnd w:id="5"/>
    </w:tbl>
    <w:p w14:paraId="41ED7577" w14:textId="77777777" w:rsidR="001472F4" w:rsidRDefault="001472F4">
      <w:pPr>
        <w:spacing w:after="200" w:line="276" w:lineRule="auto"/>
        <w:rPr>
          <w:rFonts w:ascii="Corbel" w:hAnsi="Corbel"/>
          <w:b/>
          <w:szCs w:val="18"/>
        </w:rPr>
      </w:pPr>
    </w:p>
    <w:sectPr w:rsidR="001472F4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4C2D" w14:textId="77777777" w:rsidR="00367DEC" w:rsidRDefault="00367DEC" w:rsidP="00A57DF0">
      <w:pPr>
        <w:spacing w:line="240" w:lineRule="auto"/>
      </w:pPr>
      <w:r>
        <w:separator/>
      </w:r>
    </w:p>
  </w:endnote>
  <w:endnote w:type="continuationSeparator" w:id="0">
    <w:p w14:paraId="67158BD6" w14:textId="77777777" w:rsidR="00367DEC" w:rsidRDefault="00367DEC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0D81EC76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C59265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FA28" w14:textId="77777777" w:rsidR="00367DEC" w:rsidRDefault="00367DEC" w:rsidP="00A57DF0">
      <w:pPr>
        <w:spacing w:line="240" w:lineRule="auto"/>
      </w:pPr>
      <w:r>
        <w:separator/>
      </w:r>
    </w:p>
  </w:footnote>
  <w:footnote w:type="continuationSeparator" w:id="0">
    <w:p w14:paraId="1A1C1ED1" w14:textId="77777777" w:rsidR="00367DEC" w:rsidRDefault="00367DEC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772"/>
    <w:multiLevelType w:val="multilevel"/>
    <w:tmpl w:val="6BA29B8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E4219D"/>
    <w:multiLevelType w:val="multilevel"/>
    <w:tmpl w:val="9ED857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Restart w:val="1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EE847D5"/>
    <w:multiLevelType w:val="hybridMultilevel"/>
    <w:tmpl w:val="71E6F41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FF"/>
    <w:rsid w:val="00010AC4"/>
    <w:rsid w:val="00034402"/>
    <w:rsid w:val="0003481D"/>
    <w:rsid w:val="00052CA6"/>
    <w:rsid w:val="00057997"/>
    <w:rsid w:val="00064E11"/>
    <w:rsid w:val="00066278"/>
    <w:rsid w:val="00087AF2"/>
    <w:rsid w:val="000A417E"/>
    <w:rsid w:val="000A5541"/>
    <w:rsid w:val="000A5C56"/>
    <w:rsid w:val="000B45EB"/>
    <w:rsid w:val="000C1F0A"/>
    <w:rsid w:val="000C330F"/>
    <w:rsid w:val="000E25C5"/>
    <w:rsid w:val="00100A15"/>
    <w:rsid w:val="00125F21"/>
    <w:rsid w:val="00127F8D"/>
    <w:rsid w:val="00142260"/>
    <w:rsid w:val="0014692D"/>
    <w:rsid w:val="001472F4"/>
    <w:rsid w:val="00150306"/>
    <w:rsid w:val="0017342A"/>
    <w:rsid w:val="0018646D"/>
    <w:rsid w:val="00187449"/>
    <w:rsid w:val="00191FDF"/>
    <w:rsid w:val="0019345D"/>
    <w:rsid w:val="001A2927"/>
    <w:rsid w:val="001A54EC"/>
    <w:rsid w:val="001B400D"/>
    <w:rsid w:val="001B76C2"/>
    <w:rsid w:val="001D0164"/>
    <w:rsid w:val="001D102C"/>
    <w:rsid w:val="001E36FF"/>
    <w:rsid w:val="002218AA"/>
    <w:rsid w:val="002667C2"/>
    <w:rsid w:val="00271240"/>
    <w:rsid w:val="00273EC1"/>
    <w:rsid w:val="00274FF5"/>
    <w:rsid w:val="00276651"/>
    <w:rsid w:val="00287178"/>
    <w:rsid w:val="00294FB1"/>
    <w:rsid w:val="00295973"/>
    <w:rsid w:val="002B6B1A"/>
    <w:rsid w:val="002B6EE2"/>
    <w:rsid w:val="002C43B8"/>
    <w:rsid w:val="002C75CB"/>
    <w:rsid w:val="002D1469"/>
    <w:rsid w:val="002D50BE"/>
    <w:rsid w:val="002D6692"/>
    <w:rsid w:val="002F16F0"/>
    <w:rsid w:val="00306526"/>
    <w:rsid w:val="003265BB"/>
    <w:rsid w:val="0032787A"/>
    <w:rsid w:val="00335E66"/>
    <w:rsid w:val="00340398"/>
    <w:rsid w:val="00367DEC"/>
    <w:rsid w:val="00376002"/>
    <w:rsid w:val="00376FA8"/>
    <w:rsid w:val="00382539"/>
    <w:rsid w:val="00387629"/>
    <w:rsid w:val="00390B2D"/>
    <w:rsid w:val="003B7916"/>
    <w:rsid w:val="003E755D"/>
    <w:rsid w:val="003F1267"/>
    <w:rsid w:val="00402D8C"/>
    <w:rsid w:val="004045F0"/>
    <w:rsid w:val="00416FDA"/>
    <w:rsid w:val="00425227"/>
    <w:rsid w:val="004540F5"/>
    <w:rsid w:val="00467227"/>
    <w:rsid w:val="00473593"/>
    <w:rsid w:val="00492C35"/>
    <w:rsid w:val="004F2FBB"/>
    <w:rsid w:val="004F4116"/>
    <w:rsid w:val="00500B5E"/>
    <w:rsid w:val="005152B4"/>
    <w:rsid w:val="00520270"/>
    <w:rsid w:val="00526D34"/>
    <w:rsid w:val="005274B7"/>
    <w:rsid w:val="0053348A"/>
    <w:rsid w:val="00533DCE"/>
    <w:rsid w:val="005668DE"/>
    <w:rsid w:val="005778BE"/>
    <w:rsid w:val="00577B5A"/>
    <w:rsid w:val="00581E17"/>
    <w:rsid w:val="005943D5"/>
    <w:rsid w:val="005B0102"/>
    <w:rsid w:val="005B1389"/>
    <w:rsid w:val="005D23DE"/>
    <w:rsid w:val="005E17AC"/>
    <w:rsid w:val="005E323F"/>
    <w:rsid w:val="00600418"/>
    <w:rsid w:val="00621CE0"/>
    <w:rsid w:val="00623F32"/>
    <w:rsid w:val="00632837"/>
    <w:rsid w:val="00634DDD"/>
    <w:rsid w:val="00636ABB"/>
    <w:rsid w:val="00667366"/>
    <w:rsid w:val="006758DC"/>
    <w:rsid w:val="00691DBB"/>
    <w:rsid w:val="006A0A37"/>
    <w:rsid w:val="006B6D9A"/>
    <w:rsid w:val="006C2C4F"/>
    <w:rsid w:val="006E545C"/>
    <w:rsid w:val="006E5D58"/>
    <w:rsid w:val="006F41FC"/>
    <w:rsid w:val="00702A25"/>
    <w:rsid w:val="007041A5"/>
    <w:rsid w:val="00707A34"/>
    <w:rsid w:val="00710709"/>
    <w:rsid w:val="0071761C"/>
    <w:rsid w:val="007436AA"/>
    <w:rsid w:val="00755335"/>
    <w:rsid w:val="00760887"/>
    <w:rsid w:val="007650B2"/>
    <w:rsid w:val="00780549"/>
    <w:rsid w:val="007B29A2"/>
    <w:rsid w:val="007B2A9F"/>
    <w:rsid w:val="007E7929"/>
    <w:rsid w:val="007E7C40"/>
    <w:rsid w:val="007F3E58"/>
    <w:rsid w:val="008267E7"/>
    <w:rsid w:val="00840B22"/>
    <w:rsid w:val="00847898"/>
    <w:rsid w:val="00856AAF"/>
    <w:rsid w:val="008717DD"/>
    <w:rsid w:val="00877D3C"/>
    <w:rsid w:val="008A5C68"/>
    <w:rsid w:val="008D0FEA"/>
    <w:rsid w:val="00904410"/>
    <w:rsid w:val="009257AC"/>
    <w:rsid w:val="00932FA5"/>
    <w:rsid w:val="00952A60"/>
    <w:rsid w:val="00965C3B"/>
    <w:rsid w:val="00966A3B"/>
    <w:rsid w:val="00986604"/>
    <w:rsid w:val="009A5AD7"/>
    <w:rsid w:val="009B2C8D"/>
    <w:rsid w:val="009D1190"/>
    <w:rsid w:val="009E36DB"/>
    <w:rsid w:val="009E53BB"/>
    <w:rsid w:val="00A23E7A"/>
    <w:rsid w:val="00A33748"/>
    <w:rsid w:val="00A354B3"/>
    <w:rsid w:val="00A449AA"/>
    <w:rsid w:val="00A47568"/>
    <w:rsid w:val="00A57DF0"/>
    <w:rsid w:val="00A65B3A"/>
    <w:rsid w:val="00A72029"/>
    <w:rsid w:val="00AB1293"/>
    <w:rsid w:val="00AD7FE5"/>
    <w:rsid w:val="00AF6167"/>
    <w:rsid w:val="00B26477"/>
    <w:rsid w:val="00B55FCC"/>
    <w:rsid w:val="00B637A2"/>
    <w:rsid w:val="00B66808"/>
    <w:rsid w:val="00B742B5"/>
    <w:rsid w:val="00BA0BD1"/>
    <w:rsid w:val="00BA67FF"/>
    <w:rsid w:val="00BB0EF5"/>
    <w:rsid w:val="00C12F22"/>
    <w:rsid w:val="00C529EB"/>
    <w:rsid w:val="00C60101"/>
    <w:rsid w:val="00C840B6"/>
    <w:rsid w:val="00C841D1"/>
    <w:rsid w:val="00C92AC8"/>
    <w:rsid w:val="00CA3B0D"/>
    <w:rsid w:val="00CB00A1"/>
    <w:rsid w:val="00CC1031"/>
    <w:rsid w:val="00CD356E"/>
    <w:rsid w:val="00CE138F"/>
    <w:rsid w:val="00CE33B2"/>
    <w:rsid w:val="00D155E8"/>
    <w:rsid w:val="00D27EB1"/>
    <w:rsid w:val="00D424DE"/>
    <w:rsid w:val="00D646A5"/>
    <w:rsid w:val="00D7628B"/>
    <w:rsid w:val="00D767E2"/>
    <w:rsid w:val="00D82414"/>
    <w:rsid w:val="00D82AFF"/>
    <w:rsid w:val="00D8782F"/>
    <w:rsid w:val="00D94E8F"/>
    <w:rsid w:val="00DB2F48"/>
    <w:rsid w:val="00DC78F3"/>
    <w:rsid w:val="00DE2E06"/>
    <w:rsid w:val="00DE531C"/>
    <w:rsid w:val="00E35666"/>
    <w:rsid w:val="00E37836"/>
    <w:rsid w:val="00E50166"/>
    <w:rsid w:val="00E57FD2"/>
    <w:rsid w:val="00E66F33"/>
    <w:rsid w:val="00E736AC"/>
    <w:rsid w:val="00E76EC8"/>
    <w:rsid w:val="00E96FCB"/>
    <w:rsid w:val="00ED447D"/>
    <w:rsid w:val="00EF3D6A"/>
    <w:rsid w:val="00F07EEF"/>
    <w:rsid w:val="00F31E5E"/>
    <w:rsid w:val="00F40F36"/>
    <w:rsid w:val="00F528CC"/>
    <w:rsid w:val="00F83367"/>
    <w:rsid w:val="00F91B11"/>
    <w:rsid w:val="00F967A9"/>
    <w:rsid w:val="00FB05BF"/>
    <w:rsid w:val="00FC68A6"/>
    <w:rsid w:val="00FD4265"/>
    <w:rsid w:val="00FD7227"/>
    <w:rsid w:val="00FE135A"/>
    <w:rsid w:val="00FE261D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58106"/>
  <w15:docId w15:val="{110E5849-226D-4DDA-9CD4-80715C67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25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25C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25C5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25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25C5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yGoedhart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17F29-E5FE-45BE-8609-9769E9819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23</TotalTime>
  <Pages>3</Pages>
  <Words>1088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Linsey Goedhart</dc:creator>
  <cp:lastModifiedBy>Susan van der Linden</cp:lastModifiedBy>
  <cp:revision>38</cp:revision>
  <dcterms:created xsi:type="dcterms:W3CDTF">2022-01-24T16:04:00Z</dcterms:created>
  <dcterms:modified xsi:type="dcterms:W3CDTF">2022-02-24T16:33:00Z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