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2630" w14:textId="07497FB2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</w:t>
      </w:r>
      <w:r w:rsidRPr="00BA67FF">
        <w:rPr>
          <w:rFonts w:ascii="Corbel" w:hAnsi="Corbel"/>
          <w:b/>
          <w:sz w:val="24"/>
          <w:szCs w:val="24"/>
        </w:rPr>
        <w:t>competenties</w:t>
      </w:r>
      <w:r w:rsidR="00FE135A" w:rsidRPr="00BA67FF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  <w:r w:rsidR="00AF6167">
        <w:rPr>
          <w:rFonts w:ascii="Corbel" w:hAnsi="Corbel"/>
          <w:b/>
          <w:sz w:val="24"/>
          <w:szCs w:val="24"/>
        </w:rPr>
        <w:t xml:space="preserve">perceel 1: </w:t>
      </w:r>
      <w:r w:rsidR="00D7628B">
        <w:rPr>
          <w:rFonts w:ascii="Corbel" w:hAnsi="Corbel"/>
          <w:b/>
          <w:sz w:val="24"/>
          <w:szCs w:val="24"/>
        </w:rPr>
        <w:t>Multidisciplinaire aannemingsprojecten</w:t>
      </w:r>
    </w:p>
    <w:p w14:paraId="1585567B" w14:textId="77777777" w:rsidR="00A65B3A" w:rsidRDefault="00A65B3A" w:rsidP="00A65B3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7790EAA0" w14:textId="660629FA" w:rsidR="00A65B3A" w:rsidRPr="00FD324C" w:rsidRDefault="00A65B3A" w:rsidP="00A65B3A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p w14:paraId="441FC63F" w14:textId="77777777" w:rsidR="001E36FF" w:rsidRPr="00BA67FF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30595E7C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2052B51" w14:textId="02FB6512" w:rsidR="00A57DF0" w:rsidRPr="00ED447D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 w:rsidR="008717DD"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1:</w:t>
            </w:r>
            <w:r w:rsidR="00ED447D"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Grote multidisciplinaire projecten </w:t>
            </w:r>
            <w:proofErr w:type="spellStart"/>
            <w:r w:rsidR="00ED447D" w:rsidRPr="00ED447D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RWZI’s</w:t>
            </w:r>
            <w:proofErr w:type="spellEnd"/>
          </w:p>
          <w:p w14:paraId="7892C020" w14:textId="77777777" w:rsidR="00ED447D" w:rsidRPr="00ED447D" w:rsidRDefault="00ED447D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was bij een referentie-organisatie als (hoofd)aannemer of </w:t>
            </w:r>
            <w:proofErr w:type="spellStart"/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combinant</w:t>
            </w:r>
            <w:proofErr w:type="spellEnd"/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eindverantwoordelijk voor een aannemingsopdracht met de volgende kenmerken:</w:t>
            </w:r>
          </w:p>
          <w:p w14:paraId="30E18E73" w14:textId="63B891C0" w:rsidR="00ED447D" w:rsidRPr="00ED447D" w:rsidRDefault="00ED447D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a)</w:t>
            </w: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 xml:space="preserve">Een grote financiële omvang (minimaal € </w:t>
            </w:r>
            <w:r w:rsidR="00EB6E4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5</w:t>
            </w: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.000.000,- excl. BTW);</w:t>
            </w:r>
          </w:p>
          <w:p w14:paraId="5822B14F" w14:textId="442169AA" w:rsidR="00ED447D" w:rsidRPr="00ED447D" w:rsidRDefault="00ED447D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b)</w:t>
            </w: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 xml:space="preserve">Met een multidisciplinair karakter. Met multidisciplinair wordt bedoeld dat er binnen één en hetzelfde </w:t>
            </w:r>
            <w:r w:rsidR="00B2647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</w: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project/opdracht Inschrijver zijn expertise heeft ingezet en werkzaamheden heeft uitgevoerd op </w:t>
            </w:r>
            <w:r w:rsidR="00B2647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</w: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werktuigbouwkundig gebied (gefactureerd volume van dit onderdeel minimaal € 1.000.000,- excl. BTW) in </w:t>
            </w:r>
            <w:r w:rsidR="00B2647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</w: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combinatie met het inbrengen van expertise en uitvoeren van werkzaamheden op elektrotechnisch gebied </w:t>
            </w:r>
            <w:r w:rsidR="00B2647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</w: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(gefactureerd volume van dit onderdeel minimaal € </w:t>
            </w:r>
            <w:r w:rsidR="00EB6E4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5</w:t>
            </w: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00.000,-  excl. BTW).  </w:t>
            </w:r>
          </w:p>
          <w:p w14:paraId="3F678621" w14:textId="45F9143E" w:rsidR="00F83367" w:rsidRDefault="00ED447D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c)</w:t>
            </w:r>
            <w:r w:rsidRPr="00ED447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De werkzaamheden betroffen nieuwbouw, of groot onderhoud, of renovatie aan een RWZI.</w:t>
            </w:r>
          </w:p>
          <w:p w14:paraId="52AB617A" w14:textId="77777777" w:rsidR="00B26477" w:rsidRPr="00F40F36" w:rsidRDefault="00B26477" w:rsidP="00ED447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6B5B8064" w14:textId="17923278" w:rsidR="00D155E8" w:rsidRPr="00BA67FF" w:rsidRDefault="00F31E5E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Deze kerncompetente moet binnen één referentieopdracht vallen. </w:t>
            </w:r>
            <w:r w:rsidR="0014692D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="0014692D"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D82414" w:rsidRPr="001A17B8" w14:paraId="542AB6E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F8A9316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32399D3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7521CE0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1814C0C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5B7D3F4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784AD9C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6A92AD71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4FACB1B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F33C437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2FFB67D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5ACB98AB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5DC90C6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F2B5C6E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2D85A75A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7B71F4CB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1F3D8EB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4EE9508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4FD808CE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2DD6A9D1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0E5FA3C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799E45F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5DABFB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3F9B9F4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82414" w:rsidRPr="001A17B8" w14:paraId="043FF32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19DBFD" w14:textId="77777777" w:rsidR="00D82414" w:rsidRPr="00BA67FF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EB6E45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29192738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5024C8F" w14:textId="77777777" w:rsidR="00D82414" w:rsidRPr="00BA67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14:paraId="02C13BC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45FD38B" w14:textId="77777777" w:rsidR="001E36FF" w:rsidRPr="00BA67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 w:rsidRPr="00BA67FF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 w:rsidRPr="00BA67FF">
              <w:rPr>
                <w:rFonts w:ascii="Corbel" w:hAnsi="Corbel"/>
                <w:sz w:val="16"/>
                <w:szCs w:val="16"/>
              </w:rPr>
              <w:t>blijkt:</w:t>
            </w:r>
          </w:p>
          <w:p w14:paraId="0B435411" w14:textId="77777777" w:rsidR="00D82414" w:rsidRPr="00BA67F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A300341" w14:textId="77777777" w:rsidR="00D82414" w:rsidRPr="00BA67F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EB446A2" w14:textId="77777777" w:rsidR="00D82414" w:rsidRPr="00BA67FF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06AC36" w14:textId="77777777" w:rsidR="001E36FF" w:rsidRPr="00BA67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C097B05" w14:textId="77777777" w:rsidR="001E36FF" w:rsidRPr="00BA67FF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02A25" w:rsidRPr="001A17B8" w14:paraId="5CBDFCA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A1EBCF2" w14:textId="3E6BE896" w:rsidR="00702A25" w:rsidRPr="00BA67FF" w:rsidRDefault="00E50166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Was u</w:t>
            </w:r>
            <w:r w:rsidR="005E323F">
              <w:rPr>
                <w:rFonts w:ascii="Corbel" w:hAnsi="Corbel"/>
                <w:sz w:val="16"/>
                <w:szCs w:val="16"/>
              </w:rPr>
              <w:t xml:space="preserve"> bij de referentie-organisatie</w:t>
            </w:r>
            <w:r>
              <w:rPr>
                <w:rFonts w:ascii="Corbel" w:hAnsi="Corbel"/>
                <w:sz w:val="16"/>
                <w:szCs w:val="16"/>
              </w:rPr>
              <w:t xml:space="preserve"> als (hoofd) aannemer of </w:t>
            </w:r>
            <w:proofErr w:type="spellStart"/>
            <w:r>
              <w:rPr>
                <w:rFonts w:ascii="Corbel" w:hAnsi="Corbel"/>
                <w:sz w:val="16"/>
                <w:szCs w:val="16"/>
              </w:rPr>
              <w:t>combinant</w:t>
            </w:r>
            <w:proofErr w:type="spellEnd"/>
            <w:r>
              <w:rPr>
                <w:rFonts w:ascii="Corbel" w:hAnsi="Corbel"/>
                <w:sz w:val="16"/>
                <w:szCs w:val="16"/>
              </w:rPr>
              <w:t xml:space="preserve"> eindverantwoordelijk voor een aannemingsopdracht met een grote financiële omvang van minimaal € </w:t>
            </w:r>
            <w:r w:rsidR="00405D74">
              <w:rPr>
                <w:rFonts w:ascii="Corbel" w:hAnsi="Corbel"/>
                <w:sz w:val="16"/>
                <w:szCs w:val="16"/>
              </w:rPr>
              <w:t>5</w:t>
            </w:r>
            <w:r>
              <w:rPr>
                <w:rFonts w:ascii="Corbel" w:hAnsi="Corbel"/>
                <w:sz w:val="16"/>
                <w:szCs w:val="16"/>
              </w:rPr>
              <w:t>.000.000,- excl. btw?</w:t>
            </w:r>
            <w:r w:rsid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18437B97" w14:textId="11EB3C98" w:rsidR="00702A25" w:rsidRPr="00BA67FF" w:rsidRDefault="00D27BE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56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FE91B02" w14:textId="5474F649" w:rsidR="00702A25" w:rsidRPr="00BA67FF" w:rsidRDefault="00D27BE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56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</w:p>
        </w:tc>
      </w:tr>
      <w:tr w:rsidR="00E50166" w:rsidRPr="001A17B8" w14:paraId="2FD3921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587C826" w14:textId="693E220E" w:rsidR="00E50166" w:rsidRDefault="00E50166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Cs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Was u </w:t>
            </w:r>
            <w:r w:rsidR="005E323F">
              <w:rPr>
                <w:rFonts w:ascii="Corbel" w:hAnsi="Corbel"/>
                <w:sz w:val="16"/>
                <w:szCs w:val="16"/>
              </w:rPr>
              <w:t xml:space="preserve">bij de referentie-organisatie </w:t>
            </w:r>
            <w:r>
              <w:rPr>
                <w:rFonts w:ascii="Corbel" w:hAnsi="Corbel"/>
                <w:sz w:val="16"/>
                <w:szCs w:val="16"/>
              </w:rPr>
              <w:t xml:space="preserve">als (hoofd) aannemer of </w:t>
            </w:r>
            <w:proofErr w:type="spellStart"/>
            <w:r>
              <w:rPr>
                <w:rFonts w:ascii="Corbel" w:hAnsi="Corbel"/>
                <w:sz w:val="16"/>
                <w:szCs w:val="16"/>
              </w:rPr>
              <w:t>combinant</w:t>
            </w:r>
            <w:proofErr w:type="spellEnd"/>
            <w:r>
              <w:rPr>
                <w:rFonts w:ascii="Corbel" w:hAnsi="Corbel"/>
                <w:sz w:val="16"/>
                <w:szCs w:val="16"/>
              </w:rPr>
              <w:t xml:space="preserve"> eindverantwoordelijk voor een aannemingsopdracht met een multidisciplinair karakter</w:t>
            </w:r>
            <w:r w:rsidR="00416FDA">
              <w:rPr>
                <w:rFonts w:ascii="Corbel" w:hAnsi="Corbel"/>
                <w:sz w:val="16"/>
                <w:szCs w:val="16"/>
              </w:rPr>
              <w:t xml:space="preserve">? </w:t>
            </w:r>
            <w:r w:rsidR="00600418">
              <w:rPr>
                <w:rFonts w:ascii="Corbel" w:hAnsi="Corbel"/>
                <w:sz w:val="16"/>
                <w:szCs w:val="16"/>
              </w:rPr>
              <w:t xml:space="preserve">Hiermee wordt bedoeld dat u </w:t>
            </w:r>
            <w:r w:rsidR="00F07EEF">
              <w:rPr>
                <w:rFonts w:ascii="Corbel" w:hAnsi="Corbel"/>
                <w:sz w:val="16"/>
                <w:szCs w:val="16"/>
              </w:rPr>
              <w:t>binnen één en hetzelfde project/opdracht uw expertise ingezet en werkzaamheden uitgevoerd</w:t>
            </w:r>
            <w:r w:rsidR="00A449AA">
              <w:rPr>
                <w:rFonts w:ascii="Corbel" w:hAnsi="Corbel"/>
                <w:sz w:val="16"/>
                <w:szCs w:val="16"/>
              </w:rPr>
              <w:t xml:space="preserve"> </w:t>
            </w:r>
            <w:r w:rsidR="00600418">
              <w:rPr>
                <w:rFonts w:ascii="Corbel" w:hAnsi="Corbel"/>
                <w:sz w:val="16"/>
                <w:szCs w:val="16"/>
              </w:rPr>
              <w:t xml:space="preserve">heeft </w:t>
            </w:r>
            <w:r w:rsidR="00A449AA">
              <w:rPr>
                <w:rFonts w:ascii="Corbel" w:hAnsi="Corbel"/>
                <w:sz w:val="16"/>
                <w:szCs w:val="16"/>
              </w:rPr>
              <w:t>op werktuigbouwkundig gebied (gefactureerd volume</w:t>
            </w:r>
            <w:r w:rsidR="00276651">
              <w:rPr>
                <w:rFonts w:ascii="Corbel" w:hAnsi="Corbel"/>
                <w:sz w:val="16"/>
                <w:szCs w:val="16"/>
              </w:rPr>
              <w:t xml:space="preserve"> van dit onderdeel</w:t>
            </w:r>
            <w:r w:rsidR="00A449AA">
              <w:rPr>
                <w:rFonts w:ascii="Corbel" w:hAnsi="Corbel"/>
                <w:sz w:val="16"/>
                <w:szCs w:val="16"/>
              </w:rPr>
              <w:t xml:space="preserve"> van minimaal € 1.000.000,- excl. btw</w:t>
            </w:r>
            <w:r w:rsidR="00276651">
              <w:rPr>
                <w:rFonts w:ascii="Corbel" w:hAnsi="Corbel"/>
                <w:sz w:val="16"/>
                <w:szCs w:val="16"/>
              </w:rPr>
              <w:t xml:space="preserve">) in combinatie met het inbrengen van expertise en uitvoeren van werkzaamheden op elektrotechnisch gebied (gefactureerd volume van dit onderdeel </w:t>
            </w:r>
            <w:r w:rsidR="00600418">
              <w:rPr>
                <w:rFonts w:ascii="Corbel" w:hAnsi="Corbel"/>
                <w:sz w:val="16"/>
                <w:szCs w:val="16"/>
              </w:rPr>
              <w:t xml:space="preserve">van minimaal € </w:t>
            </w:r>
            <w:r w:rsidR="00405D74">
              <w:rPr>
                <w:rFonts w:ascii="Corbel" w:hAnsi="Corbel"/>
                <w:sz w:val="16"/>
                <w:szCs w:val="16"/>
              </w:rPr>
              <w:t>5</w:t>
            </w:r>
            <w:r w:rsidR="00600418">
              <w:rPr>
                <w:rFonts w:ascii="Corbel" w:hAnsi="Corbel"/>
                <w:sz w:val="16"/>
                <w:szCs w:val="16"/>
              </w:rPr>
              <w:t>00.000,- excl. btw)</w:t>
            </w:r>
            <w:r w:rsidR="00667366"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7D5505B8" w14:textId="508B80F2" w:rsidR="00E50166" w:rsidRDefault="00667366" w:rsidP="00FE261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>Eindverantwoordelijk voor aannemingsopdracht met multidisciplinair karakter</w:t>
            </w:r>
            <w:r w:rsidR="00B55FCC">
              <w:rPr>
                <w:rFonts w:ascii="Corbel" w:eastAsia="MS Gothic" w:hAnsi="Corbel"/>
                <w:sz w:val="16"/>
                <w:szCs w:val="16"/>
              </w:rPr>
              <w:t>:</w:t>
            </w:r>
          </w:p>
          <w:p w14:paraId="490A5147" w14:textId="77777777" w:rsidR="00667366" w:rsidRPr="00BA67FF" w:rsidRDefault="00D27BED" w:rsidP="006673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5545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6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67366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EEE592B" w14:textId="77777777" w:rsidR="00667366" w:rsidRDefault="00D27BED" w:rsidP="006673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1620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36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67366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  <w:p w14:paraId="62F6C4C0" w14:textId="77777777" w:rsidR="00667366" w:rsidRDefault="00667366" w:rsidP="006673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50F9AFE2" w14:textId="7A16AABC" w:rsidR="00667366" w:rsidRDefault="007E7929" w:rsidP="006673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>Binnen één en hetzelfde project expertise ingezet en werkzaamheden uitgevoerd op werktuigbouwkundig gebied (</w:t>
            </w:r>
            <w:r w:rsidR="006758DC">
              <w:rPr>
                <w:rFonts w:ascii="Corbel" w:eastAsia="MS Gothic" w:hAnsi="Corbel"/>
                <w:sz w:val="16"/>
                <w:szCs w:val="16"/>
              </w:rPr>
              <w:t xml:space="preserve">gefactureerd volume van </w:t>
            </w:r>
            <w:r w:rsidR="002218AA">
              <w:rPr>
                <w:rFonts w:ascii="Corbel" w:eastAsia="MS Gothic" w:hAnsi="Corbel"/>
                <w:sz w:val="16"/>
                <w:szCs w:val="16"/>
              </w:rPr>
              <w:t>minimaal € 1.000.000,- excl. btw) én op elektrotechnisch gebied</w:t>
            </w:r>
            <w:r w:rsidR="00294FB1">
              <w:rPr>
                <w:rFonts w:ascii="Corbel" w:eastAsia="MS Gothic" w:hAnsi="Corbel"/>
                <w:sz w:val="16"/>
                <w:szCs w:val="16"/>
              </w:rPr>
              <w:t xml:space="preserve"> (</w:t>
            </w:r>
            <w:r w:rsidR="006758DC">
              <w:rPr>
                <w:rFonts w:ascii="Corbel" w:eastAsia="MS Gothic" w:hAnsi="Corbel"/>
                <w:sz w:val="16"/>
                <w:szCs w:val="16"/>
              </w:rPr>
              <w:t xml:space="preserve">gefactureerd volume van </w:t>
            </w:r>
            <w:r w:rsidR="00294FB1">
              <w:rPr>
                <w:rFonts w:ascii="Corbel" w:eastAsia="MS Gothic" w:hAnsi="Corbel"/>
                <w:sz w:val="16"/>
                <w:szCs w:val="16"/>
              </w:rPr>
              <w:t xml:space="preserve">minimaal € </w:t>
            </w:r>
            <w:r w:rsidR="00405D74">
              <w:rPr>
                <w:rFonts w:ascii="Corbel" w:eastAsia="MS Gothic" w:hAnsi="Corbel"/>
                <w:sz w:val="16"/>
                <w:szCs w:val="16"/>
              </w:rPr>
              <w:t>5</w:t>
            </w:r>
            <w:r w:rsidR="00294FB1">
              <w:rPr>
                <w:rFonts w:ascii="Corbel" w:eastAsia="MS Gothic" w:hAnsi="Corbel"/>
                <w:sz w:val="16"/>
                <w:szCs w:val="16"/>
              </w:rPr>
              <w:t>00.000,-</w:t>
            </w:r>
            <w:r w:rsidR="006F41FC">
              <w:rPr>
                <w:rFonts w:ascii="Corbel" w:eastAsia="MS Gothic" w:hAnsi="Corbel"/>
                <w:sz w:val="16"/>
                <w:szCs w:val="16"/>
              </w:rPr>
              <w:t xml:space="preserve"> excl. btw)</w:t>
            </w:r>
            <w:r w:rsidR="007041A5">
              <w:rPr>
                <w:rFonts w:ascii="Corbel" w:eastAsia="MS Gothic" w:hAnsi="Corbel"/>
                <w:sz w:val="16"/>
                <w:szCs w:val="16"/>
              </w:rPr>
              <w:t>:</w:t>
            </w:r>
          </w:p>
          <w:p w14:paraId="3199C56D" w14:textId="77777777" w:rsidR="007041A5" w:rsidRPr="00BA67FF" w:rsidRDefault="00D27BED" w:rsidP="007041A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3608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1A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041A5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51633F2" w14:textId="2642FA11" w:rsidR="007041A5" w:rsidRDefault="00D27BED" w:rsidP="006673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8675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1A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041A5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FE261D" w:rsidRPr="001A17B8" w14:paraId="23F9133F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23B69EC" w14:textId="21BC569D" w:rsidR="00FE261D" w:rsidRPr="00FE261D" w:rsidRDefault="007041A5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Betroffen de werkzaamheden </w:t>
            </w:r>
            <w:r w:rsidR="00E37836">
              <w:rPr>
                <w:rFonts w:ascii="Corbel" w:hAnsi="Corbel"/>
                <w:sz w:val="16"/>
                <w:szCs w:val="16"/>
              </w:rPr>
              <w:t xml:space="preserve">bij de referentie-organisatie </w:t>
            </w:r>
            <w:r>
              <w:rPr>
                <w:rFonts w:ascii="Corbel" w:hAnsi="Corbel"/>
                <w:sz w:val="16"/>
                <w:szCs w:val="16"/>
              </w:rPr>
              <w:t>nieuwbouw of groot onderhoud of renovatie aan een RWZI?</w:t>
            </w:r>
          </w:p>
        </w:tc>
        <w:tc>
          <w:tcPr>
            <w:tcW w:w="3941" w:type="dxa"/>
            <w:shd w:val="clear" w:color="auto" w:fill="auto"/>
          </w:tcPr>
          <w:p w14:paraId="7A1A41FE" w14:textId="77777777" w:rsidR="00FE261D" w:rsidRPr="00BA67FF" w:rsidRDefault="00D27BED" w:rsidP="00FE261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6433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E261D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C5B41D4" w14:textId="5C62A72E" w:rsidR="00FE261D" w:rsidRDefault="00D27BED" w:rsidP="00FE261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9847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61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E261D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7650B2" w:rsidRPr="001A17B8" w14:paraId="1A138859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EF2AE0F" w14:textId="3D73D18E" w:rsidR="002F16F0" w:rsidRPr="002F16F0" w:rsidRDefault="007650B2" w:rsidP="002F16F0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lastRenderedPageBreak/>
              <w:t>De gevraagde kerncompetentie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</w:t>
            </w:r>
            <w:r w:rsidR="00C2230B">
              <w:rPr>
                <w:rFonts w:ascii="Corbel" w:hAnsi="Corbel"/>
                <w:sz w:val="16"/>
                <w:szCs w:val="16"/>
              </w:rPr>
              <w:t>60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</w:t>
            </w:r>
            <w:r w:rsidR="002F16F0" w:rsidRPr="002F16F0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2F16F0">
              <w:rPr>
                <w:rFonts w:ascii="Corbel" w:hAnsi="Corbel"/>
                <w:sz w:val="16"/>
                <w:szCs w:val="16"/>
              </w:rPr>
              <w:t xml:space="preserve">Inschrijving. </w:t>
            </w:r>
            <w:r w:rsidR="00D27BED"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  <w:p w14:paraId="74096C0A" w14:textId="2F0C34EA" w:rsidR="00376FA8" w:rsidRPr="00BA67FF" w:rsidRDefault="00376FA8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2882B325" w14:textId="77777777" w:rsidR="00376FA8" w:rsidRPr="00BA67FF" w:rsidRDefault="00D27BE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91F617E" w14:textId="77777777" w:rsidR="007650B2" w:rsidRPr="00BA67FF" w:rsidRDefault="00D27BE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3EBEA74" w14:textId="77777777" w:rsidR="00376FA8" w:rsidRPr="00BA67FF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C8E2927" w14:textId="77777777" w:rsidR="00376FA8" w:rsidRPr="00BA67FF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4CD7BCF" w14:textId="77777777" w:rsidR="00376FA8" w:rsidRPr="00BA67FF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1E36FF" w:rsidRPr="001A17B8" w14:paraId="2F1D0276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A627121" w14:textId="77777777" w:rsidR="00D82414" w:rsidRPr="00BA67FF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D9B0509" w14:textId="77777777" w:rsidR="001E36FF" w:rsidRPr="00BA67FF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7650B2" w:rsidRPr="001A17B8" w14:paraId="627C5943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06F43AB1" w14:textId="77777777" w:rsidR="007650B2" w:rsidRPr="00BA67FF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BA67FF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4150CDC8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7794BAF" w14:textId="24DF4112" w:rsidR="007650B2" w:rsidRPr="00BA67FF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>Inschrijver verklaart, door het naar volle tevreden</w:t>
            </w:r>
            <w:r w:rsidR="00376FA8"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BA67FF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BA67FF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63596B70" w14:textId="77777777" w:rsidR="007650B2" w:rsidRPr="00BA67FF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87B92FB" w14:textId="77777777" w:rsidR="008717DD" w:rsidRPr="00BA67FF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7C2AB95" w14:textId="77777777" w:rsidR="00376FA8" w:rsidRPr="00BA67FF" w:rsidRDefault="00D27BE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23D4B78" w14:textId="77777777" w:rsidR="007650B2" w:rsidRPr="00BA67FF" w:rsidRDefault="00D27BE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BA67FF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BA67FF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44851A5A" w14:textId="77777777" w:rsidR="007650B2" w:rsidRPr="00BA67FF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FF3ACE0" w14:textId="77777777" w:rsidR="001A54EC" w:rsidRDefault="001A54EC" w:rsidP="002C43B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4DBFF2DA" w14:textId="77777777" w:rsidR="00387629" w:rsidRDefault="00387629">
      <w:pPr>
        <w:spacing w:after="200" w:line="276" w:lineRule="auto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br w:type="page"/>
      </w:r>
    </w:p>
    <w:p w14:paraId="4027C5F1" w14:textId="47CE3B26" w:rsidR="002C43B8" w:rsidRDefault="002C43B8" w:rsidP="002C43B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>
        <w:rPr>
          <w:rFonts w:ascii="Corbel" w:hAnsi="Corbel"/>
          <w:b/>
          <w:szCs w:val="18"/>
        </w:rPr>
        <w:lastRenderedPageBreak/>
        <w:t xml:space="preserve">Inschrijver: </w:t>
      </w:r>
      <w:r w:rsidRPr="00675B3D">
        <w:rPr>
          <w:rFonts w:ascii="Corbel" w:hAnsi="Corbel"/>
          <w:szCs w:val="18"/>
          <w:highlight w:val="lightGray"/>
        </w:rPr>
        <w:t>&lt;naam Inschrijver&gt;</w:t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2F16F0" w:rsidRPr="00CF3901" w14:paraId="71AB67A1" w14:textId="77777777" w:rsidTr="006F26C7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46BA4F7" w14:textId="0E399DCE" w:rsidR="002F16F0" w:rsidRPr="00387629" w:rsidRDefault="002F16F0" w:rsidP="006F26C7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38762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 2:</w:t>
            </w:r>
            <w:r w:rsidR="00387629" w:rsidRPr="0038762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 xml:space="preserve"> Bouwteam</w:t>
            </w:r>
          </w:p>
          <w:p w14:paraId="29005EE7" w14:textId="450B733C" w:rsidR="002D6692" w:rsidRPr="002D6692" w:rsidRDefault="002D6692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2D669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bij één referentie-organisatie gewerkt in een bouwteam en was daarbij verantwoordelijk voor de uiteindelijke realisatie van de bouwwerkzaamheden zelf, waarbij de omvang van de opdracht (ontwerpfase en realisatiefase) minimaal € 1.000.000,- (excl. BTW) bedraagt. </w:t>
            </w:r>
          </w:p>
          <w:p w14:paraId="0E458269" w14:textId="77777777" w:rsidR="002D6692" w:rsidRPr="002D6692" w:rsidRDefault="002D6692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1BA8BC5B" w14:textId="77777777" w:rsidR="002D6692" w:rsidRPr="002D6692" w:rsidRDefault="002D6692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2D669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Onder bouwteam wordt in dit kader verstaan een projectgebonden samenwerkingsverband tussen een Opdrachtgever en Opdrachtnemer waarbinnen op basis van onderlinge afstemming en coördinatie gezamenlijk is gewerkt aan </w:t>
            </w:r>
          </w:p>
          <w:p w14:paraId="334EAA1A" w14:textId="77777777" w:rsidR="002D6692" w:rsidRPr="002D6692" w:rsidRDefault="002D6692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2D669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a)</w:t>
            </w:r>
            <w:r w:rsidRPr="002D669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 xml:space="preserve">het ontwerp, en </w:t>
            </w:r>
          </w:p>
          <w:p w14:paraId="6BE08661" w14:textId="77777777" w:rsidR="002D6692" w:rsidRPr="002D6692" w:rsidRDefault="002D6692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2D669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b)</w:t>
            </w:r>
            <w:r w:rsidRPr="002D669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 xml:space="preserve">de engineering van het ontwerp (uitvoeringsgericht gereed maken), en </w:t>
            </w:r>
          </w:p>
          <w:p w14:paraId="1F901666" w14:textId="77777777" w:rsidR="002D6692" w:rsidRPr="002D6692" w:rsidRDefault="002D6692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2D669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c)</w:t>
            </w:r>
            <w:r w:rsidRPr="002D669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ab/>
              <w:t>de aansturing van de bouw (realisatie van het ontwerp)</w:t>
            </w:r>
          </w:p>
          <w:p w14:paraId="75B814E7" w14:textId="77777777" w:rsidR="002D6692" w:rsidRPr="002D6692" w:rsidRDefault="002D6692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55A0F8E4" w14:textId="3206D78E" w:rsidR="00A33748" w:rsidRDefault="002D6692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2D6692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 vereiste omvang is hier lager omdat het weliswaar om een zekere grootte moet gaan, doch de ervaring met het werken in een bouwteam meer centraal staat.</w:t>
            </w:r>
          </w:p>
          <w:p w14:paraId="1C931092" w14:textId="77777777" w:rsidR="00D646A5" w:rsidRDefault="00D646A5" w:rsidP="002D6692">
            <w:pPr>
              <w:spacing w:line="276" w:lineRule="auto"/>
              <w:jc w:val="both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14AAA5E8" w14:textId="64DAD9E8" w:rsidR="002F16F0" w:rsidRPr="00BA67FF" w:rsidRDefault="00D646A5" w:rsidP="00335E66">
            <w:pPr>
              <w:spacing w:line="276" w:lineRule="auto"/>
              <w:jc w:val="both"/>
              <w:rPr>
                <w:rFonts w:ascii="Corbel" w:hAnsi="Corbel" w:cs="Verdana"/>
                <w:color w:val="FFFFFF" w:themeColor="background1"/>
                <w:szCs w:val="18"/>
              </w:rPr>
            </w:pP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Deze kerncompetente moet binnen één referentieopdracht vallen. </w:t>
            </w:r>
            <w:r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Er mag </w:t>
            </w:r>
            <w:r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daarom </w:t>
            </w:r>
            <w:r w:rsidRPr="0014692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maximaal één referentie worden overlegd.</w:t>
            </w:r>
          </w:p>
        </w:tc>
      </w:tr>
      <w:tr w:rsidR="002F16F0" w:rsidRPr="001A17B8" w14:paraId="1884AE70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57B38E16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41" w:type="dxa"/>
            <w:shd w:val="clear" w:color="auto" w:fill="auto"/>
          </w:tcPr>
          <w:p w14:paraId="36CE0438" w14:textId="0DA8D886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02509FA0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3524CD37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41" w:type="dxa"/>
            <w:shd w:val="clear" w:color="auto" w:fill="auto"/>
          </w:tcPr>
          <w:p w14:paraId="67CEC461" w14:textId="0364EF93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347B1264" w14:textId="77777777" w:rsidTr="006F26C7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A085D31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41" w:type="dxa"/>
            <w:shd w:val="clear" w:color="auto" w:fill="auto"/>
          </w:tcPr>
          <w:p w14:paraId="453F9D1C" w14:textId="6826CAE4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002CF8FA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07D4A49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Naam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070905B7" w14:textId="4A26BBE4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3279855F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58584AD6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6A21EC77" w14:textId="7531DAD5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615040E9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AFE55D0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41" w:type="dxa"/>
            <w:shd w:val="clear" w:color="auto" w:fill="auto"/>
          </w:tcPr>
          <w:p w14:paraId="4BAA5A1F" w14:textId="40880732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6D5F5DDB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5ED708D4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6FE2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 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A7A9337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4B6E9BE4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F16F0" w:rsidRPr="001A17B8" w14:paraId="07EE14F6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7EA08733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Korte omschrijving van werkzaamheden waaruit de gevraagde kerncompetentie blijkt:</w:t>
            </w:r>
          </w:p>
          <w:p w14:paraId="71271A19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04212DFE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</w:tc>
      </w:tr>
      <w:tr w:rsidR="002F16F0" w:rsidRPr="001A17B8" w14:paraId="2DF38913" w14:textId="77777777" w:rsidTr="006F26C7">
        <w:trPr>
          <w:jc w:val="center"/>
        </w:trPr>
        <w:tc>
          <w:tcPr>
            <w:tcW w:w="5076" w:type="dxa"/>
            <w:shd w:val="clear" w:color="auto" w:fill="auto"/>
          </w:tcPr>
          <w:p w14:paraId="02324447" w14:textId="77777777" w:rsidR="002F16F0" w:rsidRDefault="002C75CB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de referentie-organisatie </w:t>
            </w:r>
            <w:r w:rsidR="00E37836">
              <w:rPr>
                <w:rFonts w:ascii="Corbel" w:hAnsi="Corbel"/>
                <w:sz w:val="16"/>
                <w:szCs w:val="16"/>
              </w:rPr>
              <w:t>gewerkt in een bouwteam en was u daarbij verantwoordelijk voor de uiteindelijke realisatie van de bouwwerkzaamheden zelf, waarbij de omvang van de opdracht (ontwerpfase en realisatiefase) minimaal € 1.000.000,- (excl. btw)</w:t>
            </w:r>
            <w:r w:rsidR="009E53BB">
              <w:rPr>
                <w:rFonts w:ascii="Corbel" w:hAnsi="Corbel"/>
                <w:sz w:val="16"/>
                <w:szCs w:val="16"/>
              </w:rPr>
              <w:t xml:space="preserve"> bedraagt? </w:t>
            </w:r>
          </w:p>
          <w:p w14:paraId="633E4A79" w14:textId="77777777" w:rsidR="00D424DE" w:rsidRDefault="00D424DE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52601C" w14:textId="77777777" w:rsidR="00D424DE" w:rsidRDefault="00D424DE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E50AB6" w14:textId="77777777" w:rsidR="009E53BB" w:rsidRDefault="009E53BB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A6D0DF" w14:textId="5D72098B" w:rsidR="009E53BB" w:rsidRPr="00BA67FF" w:rsidRDefault="009E53BB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41" w:type="dxa"/>
            <w:shd w:val="clear" w:color="auto" w:fill="auto"/>
          </w:tcPr>
          <w:p w14:paraId="7D1BCAC4" w14:textId="1CB0772B" w:rsidR="00526D34" w:rsidRDefault="00526D34" w:rsidP="009E53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>Gewerkt in een bouwteam:</w:t>
            </w:r>
          </w:p>
          <w:p w14:paraId="1C4E5C0B" w14:textId="3CFE269B" w:rsidR="003E755D" w:rsidRDefault="00D27BED" w:rsidP="009E53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254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D6A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F3D6A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1E393C3" w14:textId="77777777" w:rsidR="00BA0BD1" w:rsidRDefault="00D27BED" w:rsidP="00EF3D6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0184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D6A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F3D6A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  <w:p w14:paraId="6D18195B" w14:textId="77777777" w:rsidR="00526D34" w:rsidRDefault="00526D34" w:rsidP="00EF3D6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4"/>
                <w:szCs w:val="14"/>
              </w:rPr>
            </w:pPr>
          </w:p>
          <w:p w14:paraId="363A6A4B" w14:textId="77777777" w:rsidR="00526D34" w:rsidRPr="00D424DE" w:rsidRDefault="00526D34" w:rsidP="00EF3D6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 w:rsidRPr="00D424DE">
              <w:rPr>
                <w:rFonts w:ascii="Corbel" w:eastAsia="MS Gothic" w:hAnsi="Corbel"/>
                <w:sz w:val="16"/>
                <w:szCs w:val="16"/>
              </w:rPr>
              <w:t xml:space="preserve">Verantwoordelijk voor de uiteindelijke realisatie van de bouwwerkzaamheden zelf, </w:t>
            </w:r>
            <w:r w:rsidR="00340398" w:rsidRPr="00D424DE">
              <w:rPr>
                <w:rFonts w:ascii="Corbel" w:eastAsia="MS Gothic" w:hAnsi="Corbel"/>
                <w:sz w:val="16"/>
                <w:szCs w:val="16"/>
              </w:rPr>
              <w:t>waarbij de omvang van de opdracht (ontwerpfase en realisatiefase) minimaal € 1.000.000 (excl. btw) bed</w:t>
            </w:r>
            <w:r w:rsidR="0053348A" w:rsidRPr="00D424DE">
              <w:rPr>
                <w:rFonts w:ascii="Corbel" w:eastAsia="MS Gothic" w:hAnsi="Corbel"/>
                <w:sz w:val="16"/>
                <w:szCs w:val="16"/>
              </w:rPr>
              <w:t>raagt:</w:t>
            </w:r>
          </w:p>
          <w:p w14:paraId="7E2A32FA" w14:textId="77777777" w:rsidR="0053348A" w:rsidRDefault="00D27BED" w:rsidP="0053348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9222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48A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3348A" w:rsidRPr="002825DA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F893643" w14:textId="06D05877" w:rsidR="0053348A" w:rsidRPr="0053348A" w:rsidRDefault="00D27BED" w:rsidP="00EF3D6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6141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48A" w:rsidRPr="002825D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3348A" w:rsidRPr="002825DA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</w:p>
        </w:tc>
      </w:tr>
      <w:tr w:rsidR="002F16F0" w:rsidRPr="001A17B8" w14:paraId="149245C1" w14:textId="77777777" w:rsidTr="006F26C7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B077D27" w14:textId="7611F434" w:rsidR="002F16F0" w:rsidRPr="000E25C5" w:rsidRDefault="002F16F0" w:rsidP="000E25C5">
            <w:pPr>
              <w:jc w:val="both"/>
            </w:pPr>
            <w:r w:rsidRPr="002F16F0">
              <w:rPr>
                <w:rFonts w:ascii="Corbel" w:hAnsi="Corbel"/>
                <w:sz w:val="16"/>
                <w:szCs w:val="16"/>
              </w:rPr>
              <w:t xml:space="preserve">De gevraagde kerncompetentie is tot volle tevredenheid van de referentie-organisatie verricht in de periode van </w:t>
            </w:r>
            <w:r w:rsidR="00C2230B">
              <w:rPr>
                <w:rFonts w:ascii="Corbel" w:hAnsi="Corbel"/>
                <w:sz w:val="16"/>
                <w:szCs w:val="16"/>
              </w:rPr>
              <w:t>60</w:t>
            </w:r>
            <w:r w:rsidRPr="002F16F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de Inschrijving. </w:t>
            </w:r>
            <w:r w:rsidR="000E25C5" w:rsidRPr="000E25C5">
              <w:rPr>
                <w:rFonts w:ascii="Corbel" w:hAnsi="Corbel"/>
                <w:sz w:val="16"/>
                <w:szCs w:val="16"/>
              </w:rPr>
              <w:t>De referentie-opdracht hoeft nog niet volledig te zijn afgerond, maar de onderdelen waar de kerncompetentie betrekking op heeft moeten wel zijn uitgevoerd en geëvalueerd</w:t>
            </w:r>
          </w:p>
        </w:tc>
        <w:tc>
          <w:tcPr>
            <w:tcW w:w="3941" w:type="dxa"/>
            <w:shd w:val="clear" w:color="auto" w:fill="auto"/>
          </w:tcPr>
          <w:p w14:paraId="39590979" w14:textId="77777777" w:rsidR="002F16F0" w:rsidRPr="00BA67FF" w:rsidRDefault="00D27BED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185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7CD4BAA" w14:textId="77777777" w:rsidR="002F16F0" w:rsidRPr="00BA67FF" w:rsidRDefault="00D27BED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658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F16F0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9DC7108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E90331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2C4CFC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F16F0" w:rsidRPr="001A17B8" w14:paraId="0AA663FE" w14:textId="77777777" w:rsidTr="006F26C7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A8AA74C" w14:textId="77777777" w:rsidR="002F16F0" w:rsidRPr="00BA67FF" w:rsidRDefault="002F16F0" w:rsidP="006F26C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71EAA51" w14:textId="77777777" w:rsidR="002F16F0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A67FF">
              <w:rPr>
                <w:rFonts w:ascii="Corbel" w:hAnsi="Corbel"/>
                <w:sz w:val="16"/>
                <w:szCs w:val="16"/>
              </w:rPr>
              <w:t>&lt;…&gt;</w:t>
            </w:r>
          </w:p>
          <w:p w14:paraId="340A4208" w14:textId="77777777" w:rsidR="001472F4" w:rsidRDefault="001472F4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3328D5" w14:textId="77777777" w:rsidR="001472F4" w:rsidRDefault="001472F4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440F290" w14:textId="0893EE8C" w:rsidR="001472F4" w:rsidRPr="00BA67FF" w:rsidRDefault="001472F4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2F16F0" w:rsidRPr="001A17B8" w14:paraId="1912E939" w14:textId="77777777" w:rsidTr="006F26C7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2C56CD68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2F16F0" w:rsidRPr="001A17B8" w14:paraId="5D43BAD5" w14:textId="77777777" w:rsidTr="006F26C7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0589EC67" w14:textId="23D02196" w:rsidR="002F16F0" w:rsidRPr="00BA67FF" w:rsidRDefault="002F16F0" w:rsidP="006F26C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173EE3D7" w14:textId="77777777" w:rsidR="002F16F0" w:rsidRPr="00BA67FF" w:rsidRDefault="002F16F0" w:rsidP="006F26C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2B78053" w14:textId="77777777" w:rsidR="002F16F0" w:rsidRPr="00BA67FF" w:rsidRDefault="002F16F0" w:rsidP="006F26C7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BA67FF">
              <w:rPr>
                <w:rFonts w:ascii="Corbel" w:hAnsi="Corbel"/>
                <w:b/>
                <w:sz w:val="16"/>
                <w:szCs w:val="16"/>
                <w:lang w:val="nl-NL"/>
              </w:rPr>
              <w:lastRenderedPageBreak/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4C2EC76" w14:textId="77777777" w:rsidR="002F16F0" w:rsidRPr="00BA67FF" w:rsidRDefault="00D27BED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8305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4F62B75" w14:textId="77777777" w:rsidR="002F16F0" w:rsidRPr="00BA67FF" w:rsidRDefault="00D27BED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7233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6F0" w:rsidRPr="00BA67F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F16F0" w:rsidRPr="00BA67FF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2F16F0" w:rsidRPr="00BA67FF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62EDF102" w14:textId="77777777" w:rsidR="002F16F0" w:rsidRPr="00BA67FF" w:rsidRDefault="002F16F0" w:rsidP="006F26C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602B036" w14:textId="77777777" w:rsidR="001472F4" w:rsidRDefault="001472F4" w:rsidP="00D82AFF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bookmarkStart w:id="2" w:name="_Hlk83206233"/>
    </w:p>
    <w:bookmarkEnd w:id="2"/>
    <w:p w14:paraId="098A9364" w14:textId="563B3BAF" w:rsidR="001472F4" w:rsidRDefault="001472F4">
      <w:pPr>
        <w:spacing w:after="200" w:line="276" w:lineRule="auto"/>
        <w:rPr>
          <w:rFonts w:ascii="Corbel" w:hAnsi="Corbel"/>
          <w:b/>
          <w:szCs w:val="18"/>
        </w:rPr>
      </w:pPr>
    </w:p>
    <w:sectPr w:rsidR="001472F4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385EC" w14:textId="77777777" w:rsidR="00F30E35" w:rsidRDefault="00F30E35" w:rsidP="00A57DF0">
      <w:pPr>
        <w:spacing w:line="240" w:lineRule="auto"/>
      </w:pPr>
      <w:r>
        <w:separator/>
      </w:r>
    </w:p>
  </w:endnote>
  <w:endnote w:type="continuationSeparator" w:id="0">
    <w:p w14:paraId="7F36DB91" w14:textId="77777777" w:rsidR="00F30E35" w:rsidRDefault="00F30E35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0D81EC76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4C59265C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AA145" w14:textId="77777777" w:rsidR="00F30E35" w:rsidRDefault="00F30E35" w:rsidP="00A57DF0">
      <w:pPr>
        <w:spacing w:line="240" w:lineRule="auto"/>
      </w:pPr>
      <w:r>
        <w:separator/>
      </w:r>
    </w:p>
  </w:footnote>
  <w:footnote w:type="continuationSeparator" w:id="0">
    <w:p w14:paraId="2C3FAD33" w14:textId="77777777" w:rsidR="00F30E35" w:rsidRDefault="00F30E35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772"/>
    <w:multiLevelType w:val="multilevel"/>
    <w:tmpl w:val="6BA29B8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3E4219D"/>
    <w:multiLevelType w:val="multilevel"/>
    <w:tmpl w:val="9ED8578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Restart w:val="1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EE847D5"/>
    <w:multiLevelType w:val="hybridMultilevel"/>
    <w:tmpl w:val="71E6F41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FF"/>
    <w:rsid w:val="00010AC4"/>
    <w:rsid w:val="00034402"/>
    <w:rsid w:val="0003481D"/>
    <w:rsid w:val="00052CA6"/>
    <w:rsid w:val="00064E11"/>
    <w:rsid w:val="00066278"/>
    <w:rsid w:val="00087AF2"/>
    <w:rsid w:val="000A417E"/>
    <w:rsid w:val="000A5541"/>
    <w:rsid w:val="000A5C56"/>
    <w:rsid w:val="000B45EB"/>
    <w:rsid w:val="000C1F0A"/>
    <w:rsid w:val="000C330F"/>
    <w:rsid w:val="000E25C5"/>
    <w:rsid w:val="00100A15"/>
    <w:rsid w:val="00125F21"/>
    <w:rsid w:val="00142260"/>
    <w:rsid w:val="0014692D"/>
    <w:rsid w:val="001472F4"/>
    <w:rsid w:val="0018646D"/>
    <w:rsid w:val="00187449"/>
    <w:rsid w:val="001A2927"/>
    <w:rsid w:val="001A54EC"/>
    <w:rsid w:val="001B1393"/>
    <w:rsid w:val="001D102C"/>
    <w:rsid w:val="001E36FF"/>
    <w:rsid w:val="002218AA"/>
    <w:rsid w:val="002667C2"/>
    <w:rsid w:val="00273EC1"/>
    <w:rsid w:val="00274FF5"/>
    <w:rsid w:val="00276651"/>
    <w:rsid w:val="00287178"/>
    <w:rsid w:val="00294FB1"/>
    <w:rsid w:val="00295973"/>
    <w:rsid w:val="00296FE2"/>
    <w:rsid w:val="002B6B1A"/>
    <w:rsid w:val="002B6EE2"/>
    <w:rsid w:val="002C43B8"/>
    <w:rsid w:val="002C75CB"/>
    <w:rsid w:val="002D1469"/>
    <w:rsid w:val="002D6692"/>
    <w:rsid w:val="002F16F0"/>
    <w:rsid w:val="00306526"/>
    <w:rsid w:val="003265BB"/>
    <w:rsid w:val="0032787A"/>
    <w:rsid w:val="00335E66"/>
    <w:rsid w:val="00340398"/>
    <w:rsid w:val="00376002"/>
    <w:rsid w:val="00376FA8"/>
    <w:rsid w:val="00382539"/>
    <w:rsid w:val="00387629"/>
    <w:rsid w:val="00390B2D"/>
    <w:rsid w:val="003E755D"/>
    <w:rsid w:val="00402D8C"/>
    <w:rsid w:val="004045F0"/>
    <w:rsid w:val="00405D74"/>
    <w:rsid w:val="00416FDA"/>
    <w:rsid w:val="00425227"/>
    <w:rsid w:val="004540F5"/>
    <w:rsid w:val="00467227"/>
    <w:rsid w:val="00492C35"/>
    <w:rsid w:val="004E5216"/>
    <w:rsid w:val="004F2FBB"/>
    <w:rsid w:val="004F4116"/>
    <w:rsid w:val="00520270"/>
    <w:rsid w:val="00526D34"/>
    <w:rsid w:val="005274B7"/>
    <w:rsid w:val="0053348A"/>
    <w:rsid w:val="00533DCE"/>
    <w:rsid w:val="005668DE"/>
    <w:rsid w:val="005778BE"/>
    <w:rsid w:val="005943D5"/>
    <w:rsid w:val="005B0102"/>
    <w:rsid w:val="005B1389"/>
    <w:rsid w:val="005D23DE"/>
    <w:rsid w:val="005E323F"/>
    <w:rsid w:val="00600418"/>
    <w:rsid w:val="00621CE0"/>
    <w:rsid w:val="00632837"/>
    <w:rsid w:val="00667366"/>
    <w:rsid w:val="006758DC"/>
    <w:rsid w:val="00691DBB"/>
    <w:rsid w:val="006A0A37"/>
    <w:rsid w:val="006C2C4F"/>
    <w:rsid w:val="006E545C"/>
    <w:rsid w:val="006E5D58"/>
    <w:rsid w:val="006F41FC"/>
    <w:rsid w:val="00702A25"/>
    <w:rsid w:val="007041A5"/>
    <w:rsid w:val="0071761C"/>
    <w:rsid w:val="00755335"/>
    <w:rsid w:val="00760887"/>
    <w:rsid w:val="007650B2"/>
    <w:rsid w:val="007B29A2"/>
    <w:rsid w:val="007B2A9F"/>
    <w:rsid w:val="007E7929"/>
    <w:rsid w:val="007E7C40"/>
    <w:rsid w:val="008267E7"/>
    <w:rsid w:val="00840B22"/>
    <w:rsid w:val="00847898"/>
    <w:rsid w:val="00856AAF"/>
    <w:rsid w:val="008717DD"/>
    <w:rsid w:val="00877D3C"/>
    <w:rsid w:val="008A5C68"/>
    <w:rsid w:val="008D0FEA"/>
    <w:rsid w:val="00904410"/>
    <w:rsid w:val="00932FA5"/>
    <w:rsid w:val="00966A3B"/>
    <w:rsid w:val="009A5AD7"/>
    <w:rsid w:val="009B2C8D"/>
    <w:rsid w:val="009D1190"/>
    <w:rsid w:val="009E36DB"/>
    <w:rsid w:val="009E53BB"/>
    <w:rsid w:val="00A23E7A"/>
    <w:rsid w:val="00A33748"/>
    <w:rsid w:val="00A354B3"/>
    <w:rsid w:val="00A449AA"/>
    <w:rsid w:val="00A47568"/>
    <w:rsid w:val="00A57DF0"/>
    <w:rsid w:val="00A65B3A"/>
    <w:rsid w:val="00A72029"/>
    <w:rsid w:val="00AF6167"/>
    <w:rsid w:val="00B26477"/>
    <w:rsid w:val="00B55FCC"/>
    <w:rsid w:val="00B637A2"/>
    <w:rsid w:val="00B66808"/>
    <w:rsid w:val="00BA0BD1"/>
    <w:rsid w:val="00BA67FF"/>
    <w:rsid w:val="00BB0EF5"/>
    <w:rsid w:val="00C12F22"/>
    <w:rsid w:val="00C2230B"/>
    <w:rsid w:val="00C529EB"/>
    <w:rsid w:val="00C92AC8"/>
    <w:rsid w:val="00CA3B0D"/>
    <w:rsid w:val="00CB00A1"/>
    <w:rsid w:val="00CC1031"/>
    <w:rsid w:val="00CD356E"/>
    <w:rsid w:val="00CE138F"/>
    <w:rsid w:val="00CE33B2"/>
    <w:rsid w:val="00D155E8"/>
    <w:rsid w:val="00D2715D"/>
    <w:rsid w:val="00D27BED"/>
    <w:rsid w:val="00D424DE"/>
    <w:rsid w:val="00D646A5"/>
    <w:rsid w:val="00D7628B"/>
    <w:rsid w:val="00D767E2"/>
    <w:rsid w:val="00D82414"/>
    <w:rsid w:val="00D82AFF"/>
    <w:rsid w:val="00D8782F"/>
    <w:rsid w:val="00D94E8F"/>
    <w:rsid w:val="00DB2F48"/>
    <w:rsid w:val="00DC78F3"/>
    <w:rsid w:val="00DE2E06"/>
    <w:rsid w:val="00E35666"/>
    <w:rsid w:val="00E37836"/>
    <w:rsid w:val="00E50166"/>
    <w:rsid w:val="00E57FD2"/>
    <w:rsid w:val="00E66F33"/>
    <w:rsid w:val="00E736AC"/>
    <w:rsid w:val="00E76EC8"/>
    <w:rsid w:val="00E96FCB"/>
    <w:rsid w:val="00EB6E45"/>
    <w:rsid w:val="00ED447D"/>
    <w:rsid w:val="00EF3D6A"/>
    <w:rsid w:val="00F07EEF"/>
    <w:rsid w:val="00F30E35"/>
    <w:rsid w:val="00F31E5E"/>
    <w:rsid w:val="00F40F36"/>
    <w:rsid w:val="00F528CC"/>
    <w:rsid w:val="00F7560B"/>
    <w:rsid w:val="00F83367"/>
    <w:rsid w:val="00F91B11"/>
    <w:rsid w:val="00F967A9"/>
    <w:rsid w:val="00FB05BF"/>
    <w:rsid w:val="00FC68A6"/>
    <w:rsid w:val="00FD4265"/>
    <w:rsid w:val="00FE135A"/>
    <w:rsid w:val="00FE261D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58106"/>
  <w15:docId w15:val="{110E5849-226D-4DDA-9CD4-80715C67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,opsomming 1,3 *-,3 * -,Opsomtekens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,opsomming 1 Char,3 *- Char,3 * - Char,Opsomtekens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25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25C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25C5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25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25C5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seyGoedhart\Pro10\Pro10%20-%20Data\Kennisdomeinen\0.%20Aanbestedingstemplates\9.%20Overige%20veel%20voorkomende%20bijlagen\7jan20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17F29-E5FE-45BE-8609-9769E9819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kerncompetenties</Template>
  <TotalTime>35</TotalTime>
  <Pages>4</Pages>
  <Words>1026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Linsey Goedhart</dc:creator>
  <cp:lastModifiedBy>Susan van der Linden</cp:lastModifiedBy>
  <cp:revision>41</cp:revision>
  <dcterms:created xsi:type="dcterms:W3CDTF">2022-01-24T15:34:00Z</dcterms:created>
  <dcterms:modified xsi:type="dcterms:W3CDTF">2022-02-24T16:34:00Z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</Properties>
</file>