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5AFE808E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V1.0 d.d. </w:t>
      </w:r>
      <w:r w:rsidR="00723DB3">
        <w:rPr>
          <w:color w:val="2E74B5"/>
        </w:rPr>
        <w:t>08</w:t>
      </w:r>
      <w:r w:rsidR="00891248">
        <w:rPr>
          <w:color w:val="2E74B5"/>
        </w:rPr>
        <w:t>-04</w:t>
      </w:r>
      <w:r w:rsidR="00E00379">
        <w:rPr>
          <w:color w:val="2E74B5"/>
        </w:rPr>
        <w:t>-2022</w:t>
      </w:r>
    </w:p>
    <w:p w14:paraId="67139EB9" w14:textId="2B6DD63E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openbare aanbesteding </w:t>
      </w:r>
      <w:r w:rsidR="00891248">
        <w:rPr>
          <w:sz w:val="20"/>
        </w:rPr>
        <w:t>Accountantsdiensten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695480C2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04977204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3E63648E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kwalitatieve gunningscriteria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FB2BA4">
        <w:rPr>
          <w:sz w:val="20"/>
          <w:u w:val="single"/>
          <w:lang w:val="nl"/>
        </w:rPr>
        <w:t>K</w:t>
      </w:r>
      <w:r w:rsidR="00891248">
        <w:rPr>
          <w:sz w:val="20"/>
          <w:u w:val="single"/>
          <w:lang w:val="nl"/>
        </w:rPr>
        <w:t>1</w:t>
      </w:r>
      <w:r w:rsidRPr="00540C1F">
        <w:rPr>
          <w:sz w:val="20"/>
          <w:u w:val="single"/>
          <w:lang w:val="nl"/>
        </w:rPr>
        <w:t xml:space="preserve">, onderdeel </w:t>
      </w:r>
      <w:r w:rsidR="00891248">
        <w:rPr>
          <w:sz w:val="20"/>
          <w:u w:val="single"/>
          <w:lang w:val="nl"/>
        </w:rPr>
        <w:t xml:space="preserve">1, 2, 3, ,4 </w:t>
      </w:r>
      <w:r w:rsidRPr="00540C1F">
        <w:rPr>
          <w:sz w:val="20"/>
          <w:u w:val="single"/>
          <w:lang w:val="nl"/>
        </w:rPr>
        <w:t xml:space="preserve">etc)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06156F6F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Gunningscriteria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proofErr w:type="gramStart"/>
      <w:r w:rsidRPr="00540C1F">
        <w:rPr>
          <w:sz w:val="20"/>
        </w:rPr>
        <w:t>beschrijven</w:t>
      </w:r>
      <w:proofErr w:type="gramEnd"/>
      <w:r w:rsidRPr="00540C1F">
        <w:rPr>
          <w:sz w:val="20"/>
        </w:rPr>
        <w:t xml:space="preserve">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4019B0B7" w:rsidR="00C42F45" w:rsidRPr="00540C1F" w:rsidRDefault="00891248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K1: Plan van aanpak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="001D43AF" w:rsidRPr="00540C1F">
        <w:rPr>
          <w:rFonts w:cs="Arial"/>
          <w:sz w:val="20"/>
        </w:rPr>
        <w:t xml:space="preserve"> </w:t>
      </w:r>
      <w:r>
        <w:rPr>
          <w:rFonts w:cs="Arial"/>
          <w:sz w:val="20"/>
        </w:rPr>
        <w:t>3</w:t>
      </w:r>
      <w:r w:rsidR="001D43AF" w:rsidRPr="00540C1F">
        <w:rPr>
          <w:rFonts w:cs="Arial"/>
          <w:sz w:val="20"/>
        </w:rPr>
        <w:t>a4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8FA3FB9" w14:textId="4DC6B349" w:rsidR="001D43AF" w:rsidRPr="00540C1F" w:rsidRDefault="00891248" w:rsidP="001D43AF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>Onderdeel 1</w:t>
      </w:r>
      <w:r w:rsidR="005D22DF" w:rsidRPr="00891248">
        <w:rPr>
          <w:sz w:val="20"/>
          <w:highlight w:val="lightGray"/>
        </w:rPr>
        <w:t>:</w:t>
      </w:r>
      <w:r w:rsidR="005D22DF" w:rsidRPr="00540C1F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6B96C1FF" w14:textId="7E70FC7B" w:rsidR="00891248" w:rsidRDefault="00891248" w:rsidP="00891248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2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2F6B07CD" w14:textId="77777777" w:rsidR="00891248" w:rsidRPr="00540C1F" w:rsidRDefault="00891248" w:rsidP="00891248">
      <w:pPr>
        <w:spacing w:line="276" w:lineRule="auto"/>
        <w:rPr>
          <w:sz w:val="20"/>
        </w:rPr>
      </w:pPr>
    </w:p>
    <w:p w14:paraId="1BDF2C11" w14:textId="119D3CD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3391F3F" w14:textId="39D71DBF" w:rsidR="00891248" w:rsidRDefault="00891248" w:rsidP="00891248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3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682B95FC" w14:textId="77777777" w:rsidR="00891248" w:rsidRPr="00540C1F" w:rsidRDefault="00891248" w:rsidP="00891248">
      <w:pPr>
        <w:spacing w:line="276" w:lineRule="auto"/>
        <w:rPr>
          <w:sz w:val="20"/>
        </w:rPr>
      </w:pPr>
    </w:p>
    <w:p w14:paraId="5833B87B" w14:textId="5170A88D" w:rsidR="00891248" w:rsidRDefault="00891248" w:rsidP="00EF5381">
      <w:pPr>
        <w:spacing w:line="276" w:lineRule="auto"/>
        <w:rPr>
          <w:sz w:val="20"/>
          <w:shd w:val="clear" w:color="auto" w:fill="F4EFB9"/>
        </w:rPr>
      </w:pPr>
    </w:p>
    <w:p w14:paraId="76143AC4" w14:textId="2777CEEA" w:rsidR="00891248" w:rsidRPr="00540C1F" w:rsidRDefault="00891248" w:rsidP="00891248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4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656A432F" w14:textId="53623736" w:rsidR="00EF5381" w:rsidRPr="00891248" w:rsidRDefault="00EF5381" w:rsidP="00891248">
      <w:pPr>
        <w:spacing w:line="240" w:lineRule="auto"/>
        <w:rPr>
          <w:rFonts w:cs="Arial"/>
          <w:b/>
          <w:bCs/>
          <w:sz w:val="20"/>
        </w:rPr>
      </w:pPr>
    </w:p>
    <w:p w14:paraId="1A07C78C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77EF6DD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71CE2B66" w14:textId="7E5B5589" w:rsidR="00C42F45" w:rsidRPr="00EF1811" w:rsidRDefault="00C42F45" w:rsidP="00EF1811">
      <w:pPr>
        <w:spacing w:line="240" w:lineRule="auto"/>
        <w:rPr>
          <w:sz w:val="20"/>
          <w:highlight w:val="yellow"/>
        </w:rPr>
      </w:pPr>
    </w:p>
    <w:sectPr w:rsidR="00C42F45" w:rsidRPr="00EF1811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BA48" w14:textId="77777777" w:rsidR="00EC7594" w:rsidRDefault="00EC7594" w:rsidP="00BD0883">
      <w:pPr>
        <w:spacing w:line="240" w:lineRule="auto"/>
      </w:pPr>
      <w:r>
        <w:separator/>
      </w:r>
    </w:p>
  </w:endnote>
  <w:endnote w:type="continuationSeparator" w:id="0">
    <w:p w14:paraId="654595DE" w14:textId="77777777" w:rsidR="00EC7594" w:rsidRDefault="00EC7594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7997B" w14:textId="77777777" w:rsidR="00EC7594" w:rsidRDefault="00EC7594" w:rsidP="00BD0883">
      <w:pPr>
        <w:spacing w:line="240" w:lineRule="auto"/>
      </w:pPr>
      <w:r>
        <w:separator/>
      </w:r>
    </w:p>
  </w:footnote>
  <w:footnote w:type="continuationSeparator" w:id="0">
    <w:p w14:paraId="40A8DB53" w14:textId="77777777" w:rsidR="00EC7594" w:rsidRDefault="00EC7594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662FA085" w:rsidR="00EE6D76" w:rsidRDefault="00891248">
    <w:pPr>
      <w:pStyle w:val="Koptekst"/>
    </w:pPr>
    <w:r w:rsidRPr="003411A1">
      <w:rPr>
        <w:b/>
        <w:noProof/>
        <w:color w:val="2B579A"/>
        <w:sz w:val="16"/>
        <w:szCs w:val="16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4C2DFDA9" wp14:editId="2ECCB034">
          <wp:simplePos x="0" y="0"/>
          <wp:positionH relativeFrom="column">
            <wp:posOffset>5673436</wp:posOffset>
          </wp:positionH>
          <wp:positionV relativeFrom="paragraph">
            <wp:posOffset>-322753</wp:posOffset>
          </wp:positionV>
          <wp:extent cx="1181100" cy="403204"/>
          <wp:effectExtent l="0" t="0" r="0" b="381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03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1"/>
  </w:num>
  <w:num w:numId="2" w16cid:durableId="1947418648">
    <w:abstractNumId w:val="11"/>
  </w:num>
  <w:num w:numId="3" w16cid:durableId="1137915123">
    <w:abstractNumId w:val="11"/>
  </w:num>
  <w:num w:numId="4" w16cid:durableId="1241259095">
    <w:abstractNumId w:val="11"/>
  </w:num>
  <w:num w:numId="5" w16cid:durableId="1492064517">
    <w:abstractNumId w:val="6"/>
  </w:num>
  <w:num w:numId="6" w16cid:durableId="1994985702">
    <w:abstractNumId w:val="9"/>
  </w:num>
  <w:num w:numId="7" w16cid:durableId="92173128">
    <w:abstractNumId w:val="8"/>
  </w:num>
  <w:num w:numId="8" w16cid:durableId="1254242619">
    <w:abstractNumId w:val="3"/>
  </w:num>
  <w:num w:numId="9" w16cid:durableId="1532065595">
    <w:abstractNumId w:val="4"/>
  </w:num>
  <w:num w:numId="10" w16cid:durableId="895897603">
    <w:abstractNumId w:val="10"/>
  </w:num>
  <w:num w:numId="11" w16cid:durableId="1481341176">
    <w:abstractNumId w:val="0"/>
  </w:num>
  <w:num w:numId="12" w16cid:durableId="1402675540">
    <w:abstractNumId w:val="12"/>
  </w:num>
  <w:num w:numId="13" w16cid:durableId="904921740">
    <w:abstractNumId w:val="2"/>
  </w:num>
  <w:num w:numId="14" w16cid:durableId="192672221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90710"/>
    <w:rsid w:val="000B39ED"/>
    <w:rsid w:val="000D1B21"/>
    <w:rsid w:val="000E072B"/>
    <w:rsid w:val="00123711"/>
    <w:rsid w:val="0013659B"/>
    <w:rsid w:val="00137F68"/>
    <w:rsid w:val="00161BDD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7149D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77B92"/>
    <w:rsid w:val="006A509F"/>
    <w:rsid w:val="006A5DBA"/>
    <w:rsid w:val="006B22AB"/>
    <w:rsid w:val="006B74AC"/>
    <w:rsid w:val="006D265A"/>
    <w:rsid w:val="006E1B76"/>
    <w:rsid w:val="006F4351"/>
    <w:rsid w:val="006F4FCF"/>
    <w:rsid w:val="00711630"/>
    <w:rsid w:val="007160B0"/>
    <w:rsid w:val="00716C62"/>
    <w:rsid w:val="00723DB3"/>
    <w:rsid w:val="00745CFA"/>
    <w:rsid w:val="00767A73"/>
    <w:rsid w:val="007945F7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91248"/>
    <w:rsid w:val="008A3172"/>
    <w:rsid w:val="008B5208"/>
    <w:rsid w:val="008C49A5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658D8"/>
    <w:rsid w:val="00C84253"/>
    <w:rsid w:val="00CA3B53"/>
    <w:rsid w:val="00CA5460"/>
    <w:rsid w:val="00CD41A5"/>
    <w:rsid w:val="00CD5D8B"/>
    <w:rsid w:val="00D10F62"/>
    <w:rsid w:val="00D141FD"/>
    <w:rsid w:val="00D22AB5"/>
    <w:rsid w:val="00D27885"/>
    <w:rsid w:val="00D41DD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22F64"/>
    <w:rsid w:val="00E633B8"/>
    <w:rsid w:val="00E806FD"/>
    <w:rsid w:val="00EB27AD"/>
    <w:rsid w:val="00EB4489"/>
    <w:rsid w:val="00EC7594"/>
    <w:rsid w:val="00ED0A65"/>
    <w:rsid w:val="00EE6D76"/>
    <w:rsid w:val="00EF1811"/>
    <w:rsid w:val="00EF5381"/>
    <w:rsid w:val="00F001F2"/>
    <w:rsid w:val="00F35FF3"/>
    <w:rsid w:val="00F44C96"/>
    <w:rsid w:val="00F57E07"/>
    <w:rsid w:val="00F86BB5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2" ma:contentTypeDescription="Een nieuw document maken." ma:contentTypeScope="" ma:versionID="849185abcb7e715c3b44d23af50eaa50">
  <xsd:schema xmlns:xsd="http://www.w3.org/2001/XMLSchema" xmlns:xs="http://www.w3.org/2001/XMLSchema" xmlns:p="http://schemas.microsoft.com/office/2006/metadata/properties" xmlns:ns2="f34dac92-1468-4fd6-96c7-f95aef2fb0d8" targetNamespace="http://schemas.microsoft.com/office/2006/metadata/properties" ma:root="true" ma:fieldsID="93a65e0b1ce828513c60d844434c8684" ns2:_="">
    <xsd:import namespace="f34dac92-1468-4fd6-96c7-f95aef2fb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471A62-EA1C-48BD-BC38-2DB8DF612AB2}"/>
</file>

<file path=customXml/itemProps3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26</TotalTime>
  <Pages>2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28</cp:revision>
  <cp:lastPrinted>2016-08-26T13:28:00Z</cp:lastPrinted>
  <dcterms:created xsi:type="dcterms:W3CDTF">2022-03-10T09:39:00Z</dcterms:created>
  <dcterms:modified xsi:type="dcterms:W3CDTF">2022-04-08T08:15:00Z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