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rsidR="00B4459D" w:rsidRDefault="00B4459D" w:rsidP="00706C50">
      <w:pPr>
        <w:spacing w:line="360" w:lineRule="auto"/>
        <w:rPr>
          <w:bCs/>
          <w:szCs w:val="18"/>
        </w:rPr>
      </w:pPr>
    </w:p>
    <w:p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rsidR="00706C50" w:rsidRDefault="00706C50" w:rsidP="00706C50">
      <w:pPr>
        <w:spacing w:line="360" w:lineRule="auto"/>
        <w:rPr>
          <w:szCs w:val="18"/>
        </w:rPr>
      </w:pPr>
    </w:p>
    <w:p w:rsidR="00706C50" w:rsidRDefault="00706C50" w:rsidP="00706C50">
      <w:pPr>
        <w:spacing w:line="360" w:lineRule="auto"/>
        <w:rPr>
          <w:szCs w:val="18"/>
        </w:rPr>
      </w:pPr>
      <w:r w:rsidRPr="00D7041B">
        <w:rPr>
          <w:szCs w:val="18"/>
        </w:rPr>
        <w:t xml:space="preserve">De inschrijving dient conform onderstaande checklist 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rsidTr="002E766A">
        <w:trPr>
          <w:trHeight w:val="315"/>
        </w:trPr>
        <w:tc>
          <w:tcPr>
            <w:tcW w:w="534"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Aanwezig?</w:t>
            </w:r>
          </w:p>
        </w:tc>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E766A">
            <w:pPr>
              <w:spacing w:line="360" w:lineRule="auto"/>
              <w:rPr>
                <w:szCs w:val="18"/>
              </w:rPr>
            </w:pPr>
            <w:r w:rsidRPr="00DD30B3">
              <w:rPr>
                <w:szCs w:val="18"/>
              </w:rPr>
              <w:t>Aanbiedingsbrief (niet verplicht)</w:t>
            </w:r>
            <w:r w:rsidR="003B4024">
              <w:rPr>
                <w:szCs w:val="18"/>
              </w:rPr>
              <w:t>.</w:t>
            </w:r>
          </w:p>
        </w:tc>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bijlage </w:t>
            </w:r>
            <w:r w:rsidR="002D1C4A">
              <w:rPr>
                <w:szCs w:val="18"/>
              </w:rPr>
              <w:t>3</w:t>
            </w:r>
            <w:r w:rsidR="00FD38F4">
              <w:rPr>
                <w:szCs w:val="18"/>
              </w:rPr>
              <w:t>, als PDF</w:t>
            </w:r>
            <w:r w:rsidRPr="00DD30B3">
              <w:rPr>
                <w:szCs w:val="18"/>
              </w:rPr>
              <w:t xml:space="preserve"> </w:t>
            </w:r>
            <w:r w:rsidR="003B4024">
              <w:rPr>
                <w:szCs w:val="18"/>
              </w:rPr>
              <w:t>.</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rsidTr="002E766A">
        <w:trPr>
          <w:trHeight w:val="656"/>
        </w:trPr>
        <w:tc>
          <w:tcPr>
            <w:tcW w:w="534" w:type="dxa"/>
          </w:tcPr>
          <w:p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rsidR="00FD38F4" w:rsidRDefault="00FD38F4" w:rsidP="00FD38F4">
            <w:pPr>
              <w:spacing w:line="360" w:lineRule="auto"/>
              <w:rPr>
                <w:szCs w:val="18"/>
              </w:rPr>
            </w:pPr>
            <w:r>
              <w:rPr>
                <w:szCs w:val="18"/>
              </w:rPr>
              <w:t xml:space="preserve">De volledig ingevulde inschrijvingstabel, bijlage </w:t>
            </w:r>
            <w:r w:rsidR="002D1C4A">
              <w:rPr>
                <w:szCs w:val="18"/>
              </w:rPr>
              <w:t>3</w:t>
            </w:r>
            <w:r>
              <w:rPr>
                <w:szCs w:val="18"/>
              </w:rPr>
              <w:t>, als Excel.</w:t>
            </w:r>
          </w:p>
          <w:p w:rsidR="00FD38F4" w:rsidRDefault="00FD38F4" w:rsidP="00FD38F4">
            <w:pPr>
              <w:spacing w:line="360" w:lineRule="auto"/>
              <w:rPr>
                <w:szCs w:val="18"/>
              </w:rPr>
            </w:pPr>
            <w:r>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44912">
            <w:pPr>
              <w:spacing w:line="360" w:lineRule="auto"/>
              <w:rPr>
                <w:szCs w:val="18"/>
              </w:rPr>
            </w:pPr>
            <w:r>
              <w:rPr>
                <w:szCs w:val="18"/>
              </w:rPr>
              <w:t xml:space="preserve">Het Standaardformulier </w:t>
            </w:r>
            <w:r w:rsidRPr="00DD30B3">
              <w:rPr>
                <w:szCs w:val="18"/>
              </w:rPr>
              <w:t xml:space="preserve">Uniform Europees Aanbestedingsdocument </w:t>
            </w:r>
            <w:r w:rsidR="00F973FB">
              <w:rPr>
                <w:szCs w:val="18"/>
              </w:rPr>
              <w:t xml:space="preserve">, bijlage </w:t>
            </w:r>
            <w:r w:rsidR="00244912">
              <w:rPr>
                <w:szCs w:val="18"/>
              </w:rPr>
              <w:t>6</w:t>
            </w:r>
            <w:r w:rsidR="003B4024">
              <w:rPr>
                <w:szCs w:val="18"/>
              </w:rPr>
              <w:t>.</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rsidTr="002E766A">
        <w:trPr>
          <w:trHeight w:val="656"/>
        </w:trPr>
        <w:tc>
          <w:tcPr>
            <w:tcW w:w="534" w:type="dxa"/>
            <w:hideMark/>
          </w:tcPr>
          <w:p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rsidR="002D1C4A" w:rsidRPr="00DD30B3" w:rsidRDefault="002D1C4A" w:rsidP="002D1C4A">
            <w:pPr>
              <w:spacing w:line="360" w:lineRule="auto"/>
              <w:rPr>
                <w:szCs w:val="18"/>
              </w:rPr>
            </w:pPr>
            <w:r>
              <w:rPr>
                <w:szCs w:val="18"/>
              </w:rPr>
              <w:t>Het Standaardformulier Model Referentielijst inclusief tevredenheidsverklaring</w:t>
            </w:r>
            <w:r w:rsidR="003B4024">
              <w:rPr>
                <w:szCs w:val="18"/>
              </w:rPr>
              <w:t>.</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rsidR="002D1C4A" w:rsidRPr="00DD30B3" w:rsidRDefault="002D1C4A" w:rsidP="002D1C4A">
                <w:pPr>
                  <w:spacing w:line="360" w:lineRule="auto"/>
                  <w:rPr>
                    <w:szCs w:val="18"/>
                  </w:rPr>
                </w:pPr>
                <w:r w:rsidRPr="00DD30B3">
                  <w:rPr>
                    <w:rStyle w:val="Tekstvantijdelijkeaanduiding"/>
                    <w:highlight w:val="yellow"/>
                  </w:rPr>
                  <w:t>ja/nee</w:t>
                </w:r>
              </w:p>
            </w:tc>
          </w:sdtContent>
        </w:sdt>
      </w:tr>
      <w:tr w:rsidR="002E6CE7" w:rsidRPr="00DD30B3" w:rsidTr="002D1C4A">
        <w:trPr>
          <w:trHeight w:val="657"/>
        </w:trPr>
        <w:tc>
          <w:tcPr>
            <w:tcW w:w="534" w:type="dxa"/>
          </w:tcPr>
          <w:p w:rsidR="002E6CE7" w:rsidRPr="003B2182" w:rsidRDefault="002E6CE7" w:rsidP="00595859">
            <w:pPr>
              <w:pStyle w:val="Lijstalinea"/>
              <w:numPr>
                <w:ilvl w:val="0"/>
                <w:numId w:val="15"/>
              </w:numPr>
              <w:spacing w:line="360" w:lineRule="auto"/>
              <w:ind w:hanging="720"/>
              <w:contextualSpacing w:val="0"/>
              <w:rPr>
                <w:szCs w:val="18"/>
              </w:rPr>
            </w:pPr>
          </w:p>
        </w:tc>
        <w:tc>
          <w:tcPr>
            <w:tcW w:w="7229" w:type="dxa"/>
          </w:tcPr>
          <w:p w:rsidR="002E6CE7" w:rsidRDefault="00F3221C" w:rsidP="002E6CE7">
            <w:pPr>
              <w:spacing w:line="360" w:lineRule="auto"/>
              <w:rPr>
                <w:szCs w:val="18"/>
              </w:rPr>
            </w:pPr>
            <w:r>
              <w:rPr>
                <w:szCs w:val="18"/>
              </w:rPr>
              <w:t>Bewijsmiddelen Ma</w:t>
            </w:r>
            <w:r w:rsidR="003B4024">
              <w:rPr>
                <w:szCs w:val="18"/>
              </w:rPr>
              <w:t>at</w:t>
            </w:r>
            <w:r>
              <w:rPr>
                <w:szCs w:val="18"/>
              </w:rPr>
              <w:t>schappelijk Verantwoord Ondernemen</w:t>
            </w:r>
          </w:p>
        </w:tc>
        <w:sdt>
          <w:sdtPr>
            <w:rPr>
              <w:szCs w:val="18"/>
            </w:rPr>
            <w:id w:val="-1907911849"/>
            <w:placeholder>
              <w:docPart w:val="E67D4EC780E74F9EA5254BD5FB9EE1E2"/>
            </w:placeholder>
            <w:showingPlcHdr/>
            <w:dropDownList>
              <w:listItem w:value="Kies een item."/>
              <w:listItem w:displayText="ja" w:value="ja"/>
              <w:listItem w:displayText="nee" w:value="nee"/>
            </w:dropDownList>
          </w:sdtPr>
          <w:sdtEndPr/>
          <w:sdtContent>
            <w:tc>
              <w:tcPr>
                <w:tcW w:w="1523" w:type="dxa"/>
              </w:tcPr>
              <w:p w:rsidR="002E6CE7" w:rsidRDefault="002E6CE7" w:rsidP="00595859">
                <w:pPr>
                  <w:spacing w:line="360" w:lineRule="auto"/>
                  <w:rPr>
                    <w:szCs w:val="18"/>
                  </w:rPr>
                </w:pPr>
                <w:r w:rsidRPr="00DD30B3">
                  <w:rPr>
                    <w:rStyle w:val="Tekstvantijdelijkeaanduiding"/>
                    <w:highlight w:val="yellow"/>
                  </w:rPr>
                  <w:t>ja/nee</w:t>
                </w:r>
              </w:p>
            </w:tc>
          </w:sdtContent>
        </w:sdt>
      </w:tr>
    </w:tbl>
    <w:p w:rsidR="00706C50" w:rsidRDefault="00706C50" w:rsidP="00706C50">
      <w:pPr>
        <w:spacing w:line="360" w:lineRule="auto"/>
        <w:rPr>
          <w:szCs w:val="18"/>
        </w:rPr>
      </w:pPr>
    </w:p>
    <w:p w:rsidR="002B7823" w:rsidRDefault="002B7823">
      <w:pPr>
        <w:spacing w:after="200" w:line="276" w:lineRule="auto"/>
        <w:jc w:val="left"/>
        <w:rPr>
          <w:szCs w:val="18"/>
        </w:rPr>
      </w:pPr>
    </w:p>
    <w:p w:rsidR="003B4024" w:rsidRDefault="003B4024">
      <w:pPr>
        <w:spacing w:after="200" w:line="276" w:lineRule="auto"/>
        <w:jc w:val="left"/>
        <w:rPr>
          <w:szCs w:val="18"/>
        </w:rPr>
      </w:pPr>
      <w:r>
        <w:rPr>
          <w:szCs w:val="18"/>
        </w:rPr>
        <w:br w:type="page"/>
      </w:r>
    </w:p>
    <w:p w:rsidR="00706C50" w:rsidRDefault="00706C50" w:rsidP="00706C50">
      <w:pPr>
        <w:rPr>
          <w:szCs w:val="18"/>
        </w:rPr>
      </w:pPr>
      <w:r w:rsidRPr="00F54801">
        <w:rPr>
          <w:szCs w:val="18"/>
        </w:rPr>
        <w:lastRenderedPageBreak/>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r>
        <w:rPr>
          <w:szCs w:val="18"/>
        </w:rPr>
        <w:t xml:space="preserve">combinanten en/of </w:t>
      </w:r>
      <w:r w:rsidRPr="00F54801">
        <w:rPr>
          <w:szCs w:val="18"/>
        </w:rPr>
        <w:t>derden waarop een beroep wordt geda</w:t>
      </w:r>
      <w:r>
        <w:rPr>
          <w:szCs w:val="18"/>
        </w:rPr>
        <w:t>an:</w:t>
      </w:r>
    </w:p>
    <w:p w:rsidR="00706C50" w:rsidRPr="00F54801" w:rsidRDefault="00706C50" w:rsidP="00706C50">
      <w:pPr>
        <w:pStyle w:val="Lijstalinea"/>
        <w:numPr>
          <w:ilvl w:val="0"/>
          <w:numId w:val="16"/>
        </w:numPr>
        <w:spacing w:line="360" w:lineRule="auto"/>
        <w:contextualSpacing w:val="0"/>
        <w:rPr>
          <w:szCs w:val="18"/>
        </w:rPr>
      </w:pPr>
      <w:r w:rsidRPr="00F54801">
        <w:rPr>
          <w:szCs w:val="18"/>
        </w:rPr>
        <w:t>Indien u inschrijft in combinatie, de gegevens van de combinant</w:t>
      </w:r>
      <w:r>
        <w:rPr>
          <w:szCs w:val="18"/>
        </w:rPr>
        <w:t xml:space="preserve"> (UEA deel IIA, pag. 3; Wijze van deelneming)</w:t>
      </w:r>
      <w:r w:rsidRPr="00F54801">
        <w:rPr>
          <w:szCs w:val="18"/>
        </w:rPr>
        <w:t>;</w:t>
      </w:r>
    </w:p>
    <w:p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t>Welke onderaannemers worden ingezet en de werkzaamheden die de onderaannemer gaat uitvoeren (UEA deel IID, pag. 5; Informatie over onderaannemers).</w:t>
      </w:r>
    </w:p>
    <w:p w:rsidR="00B006C6" w:rsidRDefault="00B006C6">
      <w:pPr>
        <w:spacing w:after="200" w:line="276" w:lineRule="auto"/>
        <w:jc w:val="left"/>
        <w:rPr>
          <w:b/>
          <w:szCs w:val="18"/>
        </w:rPr>
      </w:pPr>
    </w:p>
    <w:p w:rsidR="00706C50" w:rsidRDefault="00706C50" w:rsidP="00706C50">
      <w:pPr>
        <w:spacing w:after="200" w:line="276" w:lineRule="auto"/>
        <w:rPr>
          <w:szCs w:val="18"/>
        </w:rPr>
      </w:pPr>
      <w:r w:rsidRPr="00A13660">
        <w:rPr>
          <w:b/>
          <w:szCs w:val="18"/>
        </w:rPr>
        <w:t>Bij inschrijving in combinatie</w:t>
      </w:r>
      <w:r w:rsidRPr="00C65EB8">
        <w:rPr>
          <w:szCs w:val="18"/>
        </w:rPr>
        <w:t xml:space="preserve"> dienen bij inschrijving van elk van de combinanten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7505F0" w:rsidTr="002E766A">
        <w:trPr>
          <w:trHeight w:val="315"/>
        </w:trPr>
        <w:tc>
          <w:tcPr>
            <w:tcW w:w="288"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Aanwezig?</w:t>
            </w:r>
          </w:p>
        </w:tc>
      </w:tr>
      <w:tr w:rsidR="00706C50" w:rsidRPr="007505F0" w:rsidTr="002E766A">
        <w:trPr>
          <w:trHeight w:val="560"/>
        </w:trPr>
        <w:tc>
          <w:tcPr>
            <w:tcW w:w="288" w:type="pct"/>
            <w:hideMark/>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Uniform Europees Aanbestedingsdocument </w:t>
            </w:r>
          </w:p>
        </w:tc>
        <w:sdt>
          <w:sdtPr>
            <w:rPr>
              <w:szCs w:val="18"/>
            </w:rPr>
            <w:id w:val="-486018054"/>
            <w:placeholder>
              <w:docPart w:val="FB060B6FAA2D4727A1E3A71091F9024D"/>
            </w:placeholder>
            <w:showingPlcHdr/>
            <w:dropDownList>
              <w:listItem w:value="Kies een item."/>
              <w:listItem w:displayText="ja" w:value="ja"/>
              <w:listItem w:displayText="nee" w:value="nee"/>
            </w:dropDownList>
          </w:sdtPr>
          <w:sdtEndPr/>
          <w:sdtContent>
            <w:tc>
              <w:tcPr>
                <w:tcW w:w="807" w:type="pct"/>
                <w:hideMark/>
              </w:tcPr>
              <w:p w:rsidR="00706C50" w:rsidRPr="00DD30B3" w:rsidRDefault="00706C50" w:rsidP="002E766A">
                <w:pPr>
                  <w:spacing w:line="360" w:lineRule="auto"/>
                  <w:rPr>
                    <w:szCs w:val="18"/>
                  </w:rPr>
                </w:pPr>
                <w:r w:rsidRPr="00DD30B3">
                  <w:rPr>
                    <w:rStyle w:val="Tekstvantijdelijkeaanduiding"/>
                    <w:rFonts w:eastAsiaTheme="minorHAnsi"/>
                    <w:highlight w:val="yellow"/>
                  </w:rPr>
                  <w:t>ja/nee</w:t>
                </w:r>
              </w:p>
            </w:tc>
          </w:sdtContent>
        </w:sdt>
      </w:tr>
      <w:tr w:rsidR="00706C50" w:rsidRPr="007505F0" w:rsidTr="002E766A">
        <w:trPr>
          <w:trHeight w:val="690"/>
        </w:trPr>
        <w:tc>
          <w:tcPr>
            <w:tcW w:w="288" w:type="pct"/>
            <w:hideMark/>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rFonts w:eastAsiaTheme="minorHAnsi"/>
                    <w:highlight w:val="yellow"/>
                  </w:rPr>
                  <w:t>ja/nee/nvt</w:t>
                </w:r>
              </w:p>
            </w:sdtContent>
          </w:sdt>
        </w:tc>
      </w:tr>
    </w:tbl>
    <w:p w:rsidR="00B4459D" w:rsidRDefault="00B4459D" w:rsidP="00706C50">
      <w:pPr>
        <w:spacing w:line="360" w:lineRule="auto"/>
        <w:rPr>
          <w:b/>
          <w:szCs w:val="18"/>
        </w:rPr>
      </w:pPr>
    </w:p>
    <w:p w:rsidR="00B4459D" w:rsidRPr="00C65EB8" w:rsidRDefault="00B4459D" w:rsidP="00706C50">
      <w:pPr>
        <w:spacing w:line="360" w:lineRule="auto"/>
        <w:rPr>
          <w:szCs w:val="18"/>
        </w:rPr>
      </w:pPr>
    </w:p>
    <w:p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Aanwezig?</w:t>
            </w:r>
          </w:p>
        </w:tc>
      </w:tr>
      <w:tr w:rsidR="00706C50" w:rsidRPr="003B2182"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Default="00706C50" w:rsidP="002E766A">
                <w:pPr>
                  <w:spacing w:line="360" w:lineRule="auto"/>
                  <w:rPr>
                    <w:szCs w:val="18"/>
                  </w:rPr>
                </w:pPr>
                <w:r w:rsidRPr="00DD30B3">
                  <w:rPr>
                    <w:rStyle w:val="Tekstvantijdelijkeaanduiding"/>
                    <w:highlight w:val="yellow"/>
                  </w:rPr>
                  <w:t>ja/nee/nvt</w:t>
                </w:r>
              </w:p>
            </w:sdtContent>
          </w:sdt>
          <w:p w:rsidR="00706C50" w:rsidRDefault="00706C50" w:rsidP="002E766A">
            <w:pPr>
              <w:spacing w:line="360" w:lineRule="auto"/>
              <w:rPr>
                <w:szCs w:val="18"/>
              </w:rPr>
            </w:pPr>
          </w:p>
        </w:tc>
      </w:tr>
      <w:tr w:rsidR="00706C50" w:rsidRPr="003B2182"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3B2182"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rsidR="00706C50" w:rsidRPr="00317CDC" w:rsidRDefault="00706C50" w:rsidP="002E766A">
            <w:pPr>
              <w:spacing w:line="360" w:lineRule="auto"/>
              <w:rPr>
                <w:color w:val="000000"/>
                <w:szCs w:val="18"/>
              </w:rPr>
            </w:pPr>
            <w:r w:rsidRPr="00317CDC">
              <w:rPr>
                <w:color w:val="000000"/>
                <w:szCs w:val="18"/>
              </w:rPr>
              <w:t xml:space="preserve">Onderaannemingsovereenkomst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rsidR="00706C50" w:rsidRDefault="00706C50" w:rsidP="00706C50">
      <w:pPr>
        <w:spacing w:line="360" w:lineRule="auto"/>
        <w:rPr>
          <w:szCs w:val="18"/>
        </w:rPr>
      </w:pPr>
    </w:p>
    <w:p w:rsidR="00706C50" w:rsidRDefault="00706C50" w:rsidP="00706C50">
      <w:pPr>
        <w:spacing w:line="360" w:lineRule="auto"/>
        <w:rPr>
          <w:szCs w:val="18"/>
        </w:rPr>
      </w:pPr>
    </w:p>
    <w:p w:rsidR="00706C50" w:rsidRDefault="00706C50" w:rsidP="00706C50">
      <w:pPr>
        <w:spacing w:line="360" w:lineRule="auto"/>
        <w:rPr>
          <w:bCs/>
          <w:szCs w:val="18"/>
        </w:rPr>
      </w:pPr>
    </w:p>
    <w:p w:rsidR="00706C50" w:rsidRPr="00D439D8" w:rsidRDefault="00706C50" w:rsidP="00706C50">
      <w:pPr>
        <w:spacing w:line="360" w:lineRule="auto"/>
        <w:rPr>
          <w:bCs/>
          <w:szCs w:val="18"/>
        </w:rPr>
      </w:pPr>
      <w:bookmarkStart w:id="10" w:name="_Ref309139831"/>
      <w:bookmarkStart w:id="11" w:name="_Toc336934490"/>
    </w:p>
    <w:p w:rsidR="00244912" w:rsidRDefault="00706C50" w:rsidP="00244912">
      <w:pPr>
        <w:spacing w:after="200" w:line="276" w:lineRule="auto"/>
        <w:rPr>
          <w:rFonts w:asciiTheme="majorHAnsi" w:eastAsiaTheme="majorEastAsia" w:hAnsiTheme="majorHAnsi" w:cstheme="majorBidi"/>
          <w:bCs/>
          <w:color w:val="89BA17" w:themeColor="accent2"/>
          <w:sz w:val="44"/>
          <w:szCs w:val="44"/>
        </w:rPr>
      </w:pPr>
      <w:bookmarkStart w:id="12" w:name="_Ref349560413"/>
      <w:bookmarkStart w:id="13" w:name="Standaardformulier"/>
      <w:bookmarkStart w:id="14" w:name="Standaardformulier2"/>
      <w:bookmarkStart w:id="15" w:name="_Ref337460850"/>
      <w:bookmarkStart w:id="16" w:name="_Ref337460943"/>
      <w:bookmarkStart w:id="17" w:name="_Toc337461402"/>
      <w:bookmarkEnd w:id="10"/>
      <w:r>
        <w:br w:type="page"/>
      </w:r>
      <w:bookmarkStart w:id="18" w:name="_Ref349559990"/>
      <w:bookmarkStart w:id="19" w:name="Standaardformulier5"/>
      <w:bookmarkStart w:id="20" w:name="_Toc336934495"/>
      <w:bookmarkStart w:id="21" w:name="_Ref337460279"/>
      <w:bookmarkStart w:id="22" w:name="_Toc337461407"/>
      <w:bookmarkStart w:id="23" w:name="_Ref338852357"/>
      <w:bookmarkStart w:id="24" w:name="_Ref338852511"/>
      <w:bookmarkStart w:id="25" w:name="_Ref339967289"/>
      <w:bookmarkStart w:id="26" w:name="_Toc349654577"/>
      <w:bookmarkStart w:id="27" w:name="_Toc521410558"/>
      <w:bookmarkEnd w:id="11"/>
      <w:bookmarkEnd w:id="12"/>
      <w:bookmarkEnd w:id="13"/>
      <w:bookmarkEnd w:id="14"/>
      <w:bookmarkEnd w:id="15"/>
      <w:bookmarkEnd w:id="16"/>
      <w:bookmarkEnd w:id="17"/>
    </w:p>
    <w:p w:rsidR="00706C50" w:rsidRPr="00B4459D" w:rsidRDefault="00D450F7" w:rsidP="00706C50">
      <w:pPr>
        <w:pStyle w:val="Kop1"/>
        <w:numPr>
          <w:ilvl w:val="0"/>
          <w:numId w:val="0"/>
        </w:numPr>
        <w:rPr>
          <w:sz w:val="44"/>
          <w:szCs w:val="44"/>
        </w:rPr>
      </w:pPr>
      <w:r>
        <w:rPr>
          <w:sz w:val="44"/>
          <w:szCs w:val="44"/>
        </w:rPr>
        <w:lastRenderedPageBreak/>
        <w:t>S</w:t>
      </w:r>
      <w:r w:rsidR="00B4459D" w:rsidRPr="00B4459D">
        <w:rPr>
          <w:sz w:val="44"/>
          <w:szCs w:val="44"/>
        </w:rPr>
        <w:t>F</w:t>
      </w:r>
      <w:r w:rsidR="00244912">
        <w:rPr>
          <w:sz w:val="44"/>
          <w:szCs w:val="44"/>
        </w:rPr>
        <w:t>2</w:t>
      </w:r>
      <w:r w:rsidR="00706C50" w:rsidRPr="00B4459D">
        <w:rPr>
          <w:sz w:val="44"/>
          <w:szCs w:val="44"/>
        </w:rPr>
        <w:t xml:space="preserve"> </w:t>
      </w:r>
      <w:bookmarkEnd w:id="18"/>
      <w:bookmarkEnd w:id="19"/>
      <w:r w:rsidR="00706C50" w:rsidRPr="00B4459D">
        <w:rPr>
          <w:sz w:val="44"/>
          <w:szCs w:val="44"/>
        </w:rPr>
        <w:t>Model referentielijst</w:t>
      </w:r>
      <w:bookmarkEnd w:id="20"/>
      <w:bookmarkEnd w:id="21"/>
      <w:bookmarkEnd w:id="22"/>
      <w:bookmarkEnd w:id="23"/>
      <w:bookmarkEnd w:id="24"/>
      <w:bookmarkEnd w:id="25"/>
      <w:bookmarkEnd w:id="26"/>
      <w:bookmarkEnd w:id="27"/>
      <w:r w:rsidR="00706C50" w:rsidRPr="00B4459D">
        <w:rPr>
          <w:sz w:val="44"/>
          <w:szCs w:val="44"/>
        </w:rPr>
        <w:t xml:space="preserve"> </w:t>
      </w:r>
      <w:bookmarkStart w:id="28" w:name="_GoBack"/>
      <w:bookmarkEnd w:id="28"/>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5433"/>
        <w:gridCol w:w="20"/>
      </w:tblGrid>
      <w:tr w:rsidR="003B4024" w:rsidRPr="00F82CDF" w:rsidTr="003B4024">
        <w:trPr>
          <w:cantSplit/>
        </w:trPr>
        <w:tc>
          <w:tcPr>
            <w:tcW w:w="3756" w:type="dxa"/>
            <w:gridSpan w:val="2"/>
          </w:tcPr>
          <w:p w:rsidR="003B4024" w:rsidRPr="00F82CDF" w:rsidRDefault="003B4024"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5453" w:type="dxa"/>
            <w:gridSpan w:val="2"/>
          </w:tcPr>
          <w:p w:rsidR="003B4024" w:rsidRDefault="003B4024" w:rsidP="00F3221C">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2077435553"/>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Pr>
                <w:bCs/>
                <w:sz w:val="16"/>
                <w:szCs w:val="16"/>
              </w:rPr>
              <w:t xml:space="preserve"> Verwerking</w:t>
            </w:r>
            <w:r w:rsidR="00063A0D">
              <w:rPr>
                <w:bCs/>
                <w:sz w:val="16"/>
                <w:szCs w:val="16"/>
              </w:rPr>
              <w:t xml:space="preserve"> Perceel 1: KGA</w:t>
            </w:r>
          </w:p>
          <w:p w:rsidR="00063A0D" w:rsidRPr="00F82CDF" w:rsidRDefault="00063A0D" w:rsidP="00F3221C">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1945218164"/>
                <w14:checkbox>
                  <w14:checked w14:val="0"/>
                  <w14:checkedState w14:val="2612" w14:font="Yu Gothic UI"/>
                  <w14:uncheckedState w14:val="2610" w14:font="Yu Gothic UI"/>
                </w14:checkbox>
              </w:sdtPr>
              <w:sdtContent>
                <w:r w:rsidRPr="002C003E">
                  <w:rPr>
                    <w:rFonts w:ascii="MS Gothic" w:eastAsia="MS Gothic" w:hAnsi="MS Gothic" w:hint="eastAsia"/>
                    <w:shd w:val="clear" w:color="auto" w:fill="FFFF00"/>
                  </w:rPr>
                  <w:t>☐</w:t>
                </w:r>
              </w:sdtContent>
            </w:sdt>
            <w:r>
              <w:rPr>
                <w:bCs/>
                <w:sz w:val="16"/>
                <w:szCs w:val="16"/>
              </w:rPr>
              <w:t xml:space="preserve"> Verwerking</w:t>
            </w:r>
            <w:r>
              <w:rPr>
                <w:bCs/>
                <w:sz w:val="16"/>
                <w:szCs w:val="16"/>
              </w:rPr>
              <w:t xml:space="preserve"> Perceel 2: Loodaccu’s</w:t>
            </w:r>
          </w:p>
        </w:tc>
      </w:tr>
      <w:tr w:rsidR="00706C50" w:rsidRPr="00F82CDF" w:rsidTr="003B4024">
        <w:trPr>
          <w:gridAfter w:val="1"/>
          <w:wAfter w:w="20" w:type="dxa"/>
        </w:trPr>
        <w:tc>
          <w:tcPr>
            <w:tcW w:w="3756" w:type="dxa"/>
            <w:gridSpan w:val="2"/>
          </w:tcPr>
          <w:p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tcPr>
          <w:p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3B4024">
        <w:trPr>
          <w:gridAfter w:val="1"/>
          <w:wAfter w:w="20" w:type="dxa"/>
        </w:trPr>
        <w:tc>
          <w:tcPr>
            <w:tcW w:w="3756" w:type="dxa"/>
            <w:gridSpan w:val="2"/>
          </w:tcPr>
          <w:p w:rsidR="00706C50" w:rsidRPr="00F82CDF" w:rsidRDefault="00706C50" w:rsidP="002E766A">
            <w:pPr>
              <w:spacing w:line="360" w:lineRule="auto"/>
              <w:rPr>
                <w:sz w:val="16"/>
                <w:szCs w:val="16"/>
              </w:rPr>
            </w:pPr>
            <w:r w:rsidRPr="00F82CDF">
              <w:rPr>
                <w:sz w:val="16"/>
                <w:szCs w:val="16"/>
              </w:rPr>
              <w:t>Naam organisatie referentie</w:t>
            </w:r>
          </w:p>
        </w:tc>
        <w:tc>
          <w:tcPr>
            <w:tcW w:w="5433" w:type="dxa"/>
            <w:tcBorders>
              <w:bottom w:val="single" w:sz="4" w:space="0" w:color="auto"/>
            </w:tcBorders>
          </w:tcPr>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3B4024">
        <w:trPr>
          <w:gridAfter w:val="1"/>
          <w:wAfter w:w="20" w:type="dxa"/>
        </w:trPr>
        <w:tc>
          <w:tcPr>
            <w:tcW w:w="3756" w:type="dxa"/>
            <w:gridSpan w:val="2"/>
          </w:tcPr>
          <w:p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tcBorders>
              <w:bottom w:val="single" w:sz="4" w:space="0" w:color="auto"/>
            </w:tcBorders>
          </w:tcPr>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44912">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3B4024">
        <w:trPr>
          <w:gridAfter w:val="1"/>
          <w:wAfter w:w="20" w:type="dxa"/>
          <w:trHeight w:val="727"/>
        </w:trPr>
        <w:tc>
          <w:tcPr>
            <w:tcW w:w="3756" w:type="dxa"/>
            <w:gridSpan w:val="2"/>
          </w:tcPr>
          <w:p w:rsidR="00706C50" w:rsidRPr="00F82CDF" w:rsidRDefault="00706C50" w:rsidP="002E766A">
            <w:pPr>
              <w:spacing w:line="360" w:lineRule="auto"/>
              <w:rPr>
                <w:sz w:val="16"/>
                <w:szCs w:val="16"/>
              </w:rPr>
            </w:pPr>
            <w:r w:rsidRPr="00F82CDF">
              <w:rPr>
                <w:sz w:val="16"/>
                <w:szCs w:val="16"/>
              </w:rPr>
              <w:t xml:space="preserve">Omvang opdracht </w:t>
            </w:r>
          </w:p>
          <w:p w:rsidR="00706C50" w:rsidRPr="00F82CDF" w:rsidRDefault="00D450F7" w:rsidP="002E766A">
            <w:pPr>
              <w:spacing w:line="360" w:lineRule="auto"/>
              <w:rPr>
                <w:sz w:val="16"/>
                <w:szCs w:val="16"/>
              </w:rPr>
            </w:pPr>
            <w:r>
              <w:rPr>
                <w:sz w:val="16"/>
                <w:szCs w:val="16"/>
              </w:rPr>
              <w:t>Omschrijving met hoeveelheden</w:t>
            </w:r>
          </w:p>
          <w:p w:rsidR="00706C50" w:rsidRPr="00F82CDF" w:rsidRDefault="00706C50" w:rsidP="002E766A">
            <w:pPr>
              <w:spacing w:line="360" w:lineRule="auto"/>
              <w:rPr>
                <w:sz w:val="16"/>
                <w:szCs w:val="16"/>
              </w:rPr>
            </w:pPr>
          </w:p>
        </w:tc>
        <w:tc>
          <w:tcPr>
            <w:tcW w:w="5433" w:type="dxa"/>
            <w:tcBorders>
              <w:top w:val="single" w:sz="4" w:space="0" w:color="auto"/>
            </w:tcBorders>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p>
        </w:tc>
      </w:tr>
      <w:tr w:rsidR="00706C50" w:rsidRPr="00F82CDF" w:rsidTr="003B4024">
        <w:trPr>
          <w:gridAfter w:val="1"/>
          <w:wAfter w:w="20" w:type="dxa"/>
        </w:trPr>
        <w:tc>
          <w:tcPr>
            <w:tcW w:w="3756" w:type="dxa"/>
            <w:gridSpan w:val="2"/>
          </w:tcPr>
          <w:p w:rsidR="00706C50" w:rsidRPr="00F82CDF" w:rsidRDefault="00595859" w:rsidP="003B4024">
            <w:pPr>
              <w:spacing w:line="360" w:lineRule="auto"/>
              <w:rPr>
                <w:sz w:val="16"/>
                <w:szCs w:val="16"/>
              </w:rPr>
            </w:pPr>
            <w:r>
              <w:rPr>
                <w:sz w:val="16"/>
                <w:szCs w:val="16"/>
              </w:rPr>
              <w:t xml:space="preserve">Datum van </w:t>
            </w:r>
            <w:r w:rsidR="003B4024">
              <w:rPr>
                <w:sz w:val="16"/>
                <w:szCs w:val="16"/>
              </w:rPr>
              <w:t>dienstverlening</w:t>
            </w:r>
          </w:p>
        </w:tc>
        <w:tc>
          <w:tcPr>
            <w:tcW w:w="5433" w:type="dxa"/>
          </w:tcPr>
          <w:p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rsidTr="003B4024">
        <w:trPr>
          <w:gridAfter w:val="1"/>
          <w:wAfter w:w="20" w:type="dxa"/>
        </w:trPr>
        <w:tc>
          <w:tcPr>
            <w:tcW w:w="3756" w:type="dxa"/>
            <w:gridSpan w:val="2"/>
          </w:tcPr>
          <w:p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rsidR="00706C50" w:rsidRPr="00F82CDF" w:rsidRDefault="00706C50" w:rsidP="002E766A">
            <w:pPr>
              <w:spacing w:line="360" w:lineRule="auto"/>
              <w:rPr>
                <w:sz w:val="16"/>
                <w:szCs w:val="16"/>
              </w:rPr>
            </w:pPr>
          </w:p>
        </w:tc>
        <w:tc>
          <w:tcPr>
            <w:tcW w:w="5433" w:type="dxa"/>
            <w:tcBorders>
              <w:bottom w:val="single" w:sz="4" w:space="0" w:color="auto"/>
            </w:tcBorders>
          </w:tcPr>
          <w:p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p>
        </w:tc>
      </w:tr>
      <w:tr w:rsidR="00706C50" w:rsidRPr="00F82CDF" w:rsidTr="003B4024">
        <w:trPr>
          <w:gridAfter w:val="1"/>
          <w:wAfter w:w="20" w:type="dxa"/>
        </w:trPr>
        <w:tc>
          <w:tcPr>
            <w:tcW w:w="3756" w:type="dxa"/>
            <w:gridSpan w:val="2"/>
          </w:tcPr>
          <w:p w:rsidR="00706C50" w:rsidRPr="00F82CDF" w:rsidRDefault="00706C50" w:rsidP="002E766A">
            <w:pPr>
              <w:spacing w:line="360" w:lineRule="auto"/>
              <w:rPr>
                <w:sz w:val="16"/>
                <w:szCs w:val="16"/>
              </w:rPr>
            </w:pPr>
            <w:r w:rsidRPr="00F82CDF">
              <w:rPr>
                <w:sz w:val="16"/>
                <w:szCs w:val="16"/>
              </w:rPr>
              <w:t>Betreft het een raamovereenkomst?</w:t>
            </w:r>
          </w:p>
        </w:tc>
        <w:tc>
          <w:tcPr>
            <w:tcW w:w="5433" w:type="dxa"/>
            <w:tcBorders>
              <w:bottom w:val="single" w:sz="4" w:space="0" w:color="auto"/>
            </w:tcBorders>
          </w:tcPr>
          <w:p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rsidR="00706C50" w:rsidRPr="00120684" w:rsidRDefault="00706C50" w:rsidP="002E766A">
            <w:pPr>
              <w:tabs>
                <w:tab w:val="left" w:pos="285"/>
                <w:tab w:val="left" w:pos="5630"/>
              </w:tabs>
              <w:spacing w:line="360" w:lineRule="auto"/>
              <w:rPr>
                <w:sz w:val="16"/>
                <w:szCs w:val="16"/>
              </w:rPr>
            </w:pPr>
          </w:p>
        </w:tc>
      </w:tr>
      <w:tr w:rsidR="00706C50" w:rsidRPr="00F82CDF" w:rsidTr="003B4024">
        <w:trPr>
          <w:gridAfter w:val="1"/>
          <w:wAfter w:w="20" w:type="dxa"/>
        </w:trPr>
        <w:tc>
          <w:tcPr>
            <w:tcW w:w="3756" w:type="dxa"/>
            <w:gridSpan w:val="2"/>
          </w:tcPr>
          <w:p w:rsidR="00706C50" w:rsidRPr="00F82CDF" w:rsidRDefault="00706C50" w:rsidP="002E766A">
            <w:pPr>
              <w:spacing w:line="360" w:lineRule="auto"/>
              <w:rPr>
                <w:sz w:val="16"/>
                <w:szCs w:val="16"/>
              </w:rPr>
            </w:pPr>
            <w:r w:rsidRPr="00F82CDF">
              <w:rPr>
                <w:sz w:val="16"/>
                <w:szCs w:val="16"/>
              </w:rPr>
              <w:t>Handtekening ondertekenaar ondernemer:</w:t>
            </w:r>
          </w:p>
          <w:p w:rsidR="00706C50" w:rsidRPr="00F82CDF" w:rsidRDefault="00706C50" w:rsidP="002E766A">
            <w:pPr>
              <w:spacing w:line="360" w:lineRule="auto"/>
              <w:rPr>
                <w:sz w:val="16"/>
                <w:szCs w:val="16"/>
              </w:rPr>
            </w:pPr>
          </w:p>
        </w:tc>
        <w:tc>
          <w:tcPr>
            <w:tcW w:w="5433" w:type="dxa"/>
            <w:tcBorders>
              <w:top w:val="single" w:sz="4" w:space="0" w:color="auto"/>
            </w:tcBorders>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1005"/>
                <w:tab w:val="left" w:pos="5630"/>
              </w:tabs>
              <w:spacing w:line="360" w:lineRule="auto"/>
              <w:rPr>
                <w:sz w:val="16"/>
                <w:szCs w:val="16"/>
                <w:u w:val="dotted"/>
              </w:rPr>
            </w:pPr>
          </w:p>
        </w:tc>
      </w:tr>
      <w:tr w:rsidR="00706C50" w:rsidRPr="00F82CDF" w:rsidTr="003B4024">
        <w:trPr>
          <w:gridAfter w:val="1"/>
          <w:wAfter w:w="20" w:type="dxa"/>
          <w:cantSplit/>
        </w:trPr>
        <w:tc>
          <w:tcPr>
            <w:tcW w:w="9189" w:type="dxa"/>
            <w:gridSpan w:val="3"/>
          </w:tcPr>
          <w:p w:rsidR="00706C50" w:rsidRDefault="00706C50" w:rsidP="002E766A">
            <w:pPr>
              <w:tabs>
                <w:tab w:val="left" w:pos="5630"/>
              </w:tabs>
              <w:spacing w:line="360" w:lineRule="auto"/>
              <w:rPr>
                <w:b/>
                <w:sz w:val="16"/>
                <w:szCs w:val="16"/>
              </w:rPr>
            </w:pPr>
            <w:r w:rsidRPr="00F82CDF">
              <w:rPr>
                <w:b/>
                <w:sz w:val="16"/>
                <w:szCs w:val="16"/>
              </w:rPr>
              <w:t>Tevredenheidverklaring</w:t>
            </w:r>
          </w:p>
          <w:p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rsidTr="003B4024">
        <w:trPr>
          <w:gridAfter w:val="1"/>
          <w:wAfter w:w="20" w:type="dxa"/>
          <w:cantSplit/>
        </w:trPr>
        <w:tc>
          <w:tcPr>
            <w:tcW w:w="9189" w:type="dxa"/>
            <w:gridSpan w:val="3"/>
          </w:tcPr>
          <w:p w:rsidR="00706C50" w:rsidRPr="00F82CDF" w:rsidRDefault="00706C50" w:rsidP="00FC74BB">
            <w:pPr>
              <w:tabs>
                <w:tab w:val="left" w:pos="5630"/>
              </w:tabs>
              <w:spacing w:line="360" w:lineRule="auto"/>
              <w:rPr>
                <w:sz w:val="16"/>
                <w:szCs w:val="16"/>
              </w:rPr>
            </w:pPr>
            <w:r w:rsidRPr="00F82CDF">
              <w:rPr>
                <w:sz w:val="16"/>
                <w:szCs w:val="16"/>
              </w:rPr>
              <w:t xml:space="preserve">De referent verklaart hierbij dat de genoemde ondernemer </w:t>
            </w:r>
            <w:r w:rsidR="00FC74BB">
              <w:rPr>
                <w:sz w:val="16"/>
                <w:szCs w:val="16"/>
              </w:rPr>
              <w:t>d</w:t>
            </w:r>
            <w:r w:rsidRPr="00F82CDF">
              <w:rPr>
                <w:sz w:val="16"/>
                <w:szCs w:val="16"/>
              </w:rPr>
              <w:t>e opdracht naar volle tevredenheid en conform afspraken heeft uitgevoerd.</w:t>
            </w:r>
          </w:p>
        </w:tc>
      </w:tr>
      <w:tr w:rsidR="00706C50" w:rsidRPr="00F82CDF" w:rsidTr="003B4024">
        <w:trPr>
          <w:gridAfter w:val="1"/>
          <w:wAfter w:w="20" w:type="dxa"/>
        </w:trPr>
        <w:tc>
          <w:tcPr>
            <w:tcW w:w="3270" w:type="dxa"/>
          </w:tcPr>
          <w:p w:rsidR="00706C50" w:rsidRPr="00F82CDF" w:rsidRDefault="00706C50" w:rsidP="002E766A">
            <w:pPr>
              <w:spacing w:line="360" w:lineRule="auto"/>
              <w:rPr>
                <w:sz w:val="16"/>
                <w:szCs w:val="16"/>
              </w:rPr>
            </w:pPr>
            <w:r w:rsidRPr="00F82CDF">
              <w:rPr>
                <w:sz w:val="16"/>
                <w:szCs w:val="16"/>
              </w:rPr>
              <w:t>Naam organisatie referent:</w:t>
            </w:r>
          </w:p>
          <w:p w:rsidR="00706C50" w:rsidRPr="00F82CDF" w:rsidRDefault="00706C50" w:rsidP="002E766A">
            <w:pPr>
              <w:spacing w:line="360" w:lineRule="auto"/>
              <w:rPr>
                <w:sz w:val="16"/>
                <w:szCs w:val="16"/>
              </w:rPr>
            </w:pPr>
          </w:p>
        </w:tc>
        <w:tc>
          <w:tcPr>
            <w:tcW w:w="5919" w:type="dxa"/>
            <w:gridSpan w:val="2"/>
          </w:tcPr>
          <w:p w:rsidR="00FC74BB" w:rsidRDefault="00FC74BB" w:rsidP="002E766A">
            <w:pPr>
              <w:tabs>
                <w:tab w:val="left" w:pos="420"/>
                <w:tab w:val="left" w:pos="5630"/>
              </w:tabs>
              <w:spacing w:line="360" w:lineRule="auto"/>
              <w:rPr>
                <w:rFonts w:cs="Arial"/>
                <w:sz w:val="16"/>
                <w:szCs w:val="16"/>
                <w:highlight w:val="yellow"/>
              </w:rPr>
            </w:pPr>
          </w:p>
          <w:p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3B4024">
        <w:trPr>
          <w:gridAfter w:val="1"/>
          <w:wAfter w:w="20" w:type="dxa"/>
        </w:trPr>
        <w:tc>
          <w:tcPr>
            <w:tcW w:w="3270" w:type="dxa"/>
          </w:tcPr>
          <w:p w:rsidR="00706C50" w:rsidRPr="00F82CDF" w:rsidRDefault="00706C50" w:rsidP="002E766A">
            <w:pPr>
              <w:spacing w:line="360" w:lineRule="auto"/>
              <w:rPr>
                <w:sz w:val="16"/>
                <w:szCs w:val="16"/>
              </w:rPr>
            </w:pPr>
            <w:r w:rsidRPr="00F82CDF">
              <w:rPr>
                <w:sz w:val="16"/>
                <w:szCs w:val="16"/>
              </w:rPr>
              <w:t>Naam rechtsgeldige ondertekenaar:</w:t>
            </w:r>
          </w:p>
          <w:p w:rsidR="00706C50" w:rsidRPr="00F82CDF" w:rsidRDefault="00706C50" w:rsidP="002E766A">
            <w:pPr>
              <w:spacing w:line="360" w:lineRule="auto"/>
              <w:rPr>
                <w:sz w:val="16"/>
                <w:szCs w:val="16"/>
              </w:rPr>
            </w:pPr>
          </w:p>
        </w:tc>
        <w:tc>
          <w:tcPr>
            <w:tcW w:w="5919" w:type="dxa"/>
            <w:gridSpan w:val="2"/>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3B4024">
        <w:trPr>
          <w:gridAfter w:val="1"/>
          <w:wAfter w:w="20" w:type="dxa"/>
        </w:trPr>
        <w:tc>
          <w:tcPr>
            <w:tcW w:w="3270" w:type="dxa"/>
          </w:tcPr>
          <w:p w:rsidR="00706C50" w:rsidRPr="00F82CDF" w:rsidRDefault="00706C50" w:rsidP="002E766A">
            <w:pPr>
              <w:spacing w:line="360" w:lineRule="auto"/>
              <w:rPr>
                <w:sz w:val="16"/>
                <w:szCs w:val="16"/>
              </w:rPr>
            </w:pPr>
            <w:r w:rsidRPr="00F82CDF">
              <w:rPr>
                <w:sz w:val="16"/>
                <w:szCs w:val="16"/>
              </w:rPr>
              <w:t>Datum:</w:t>
            </w:r>
          </w:p>
          <w:p w:rsidR="00706C50" w:rsidRPr="00F82CDF" w:rsidRDefault="00706C50" w:rsidP="002E766A">
            <w:pPr>
              <w:spacing w:line="360" w:lineRule="auto"/>
              <w:rPr>
                <w:sz w:val="16"/>
                <w:szCs w:val="16"/>
              </w:rPr>
            </w:pPr>
          </w:p>
        </w:tc>
        <w:tc>
          <w:tcPr>
            <w:tcW w:w="5919" w:type="dxa"/>
            <w:gridSpan w:val="2"/>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3B4024">
        <w:trPr>
          <w:gridAfter w:val="1"/>
          <w:wAfter w:w="20" w:type="dxa"/>
        </w:trPr>
        <w:tc>
          <w:tcPr>
            <w:tcW w:w="3270" w:type="dxa"/>
          </w:tcPr>
          <w:p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2"/>
          </w:tcPr>
          <w:p w:rsidR="00706C50" w:rsidRPr="00F82CDF" w:rsidRDefault="00706C50" w:rsidP="002E766A">
            <w:pPr>
              <w:tabs>
                <w:tab w:val="left" w:pos="5630"/>
              </w:tabs>
              <w:spacing w:line="360" w:lineRule="auto"/>
              <w:rPr>
                <w:rFonts w:cs="Arial"/>
                <w:sz w:val="16"/>
                <w:szCs w:val="16"/>
              </w:rPr>
            </w:pPr>
          </w:p>
          <w:p w:rsidR="00706C50" w:rsidRPr="00F82CDF" w:rsidRDefault="00706C50" w:rsidP="002E766A">
            <w:pPr>
              <w:tabs>
                <w:tab w:val="left" w:pos="5630"/>
              </w:tabs>
              <w:spacing w:line="360" w:lineRule="auto"/>
              <w:rPr>
                <w:sz w:val="16"/>
                <w:szCs w:val="16"/>
                <w:u w:val="dotted"/>
              </w:rPr>
            </w:pPr>
          </w:p>
        </w:tc>
      </w:tr>
      <w:tr w:rsidR="00706C50" w:rsidRPr="00F82CDF" w:rsidTr="003B4024">
        <w:trPr>
          <w:gridAfter w:val="1"/>
          <w:wAfter w:w="20" w:type="dxa"/>
          <w:cantSplit/>
        </w:trPr>
        <w:tc>
          <w:tcPr>
            <w:tcW w:w="3270" w:type="dxa"/>
          </w:tcPr>
          <w:p w:rsidR="00706C50" w:rsidRPr="00F82CDF" w:rsidRDefault="00706C50" w:rsidP="002E766A">
            <w:pPr>
              <w:spacing w:line="360" w:lineRule="auto"/>
              <w:rPr>
                <w:sz w:val="16"/>
                <w:szCs w:val="16"/>
              </w:rPr>
            </w:pPr>
            <w:r w:rsidRPr="00F82CDF">
              <w:rPr>
                <w:sz w:val="16"/>
                <w:szCs w:val="16"/>
              </w:rPr>
              <w:t>Eventuele opmerkingen:</w:t>
            </w:r>
          </w:p>
          <w:p w:rsidR="00706C50" w:rsidRPr="00F82CDF" w:rsidRDefault="00706C50" w:rsidP="002E766A">
            <w:pPr>
              <w:spacing w:line="360" w:lineRule="auto"/>
              <w:rPr>
                <w:sz w:val="16"/>
                <w:szCs w:val="16"/>
              </w:rPr>
            </w:pPr>
          </w:p>
        </w:tc>
        <w:tc>
          <w:tcPr>
            <w:tcW w:w="5919" w:type="dxa"/>
            <w:gridSpan w:val="2"/>
          </w:tcPr>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rsidR="00706C50" w:rsidRPr="008C63E5" w:rsidRDefault="00706C50" w:rsidP="00244912">
      <w:pPr>
        <w:spacing w:after="200" w:line="276" w:lineRule="auto"/>
        <w:rPr>
          <w:sz w:val="44"/>
          <w:szCs w:val="44"/>
        </w:rPr>
      </w:pPr>
      <w:bookmarkStart w:id="29" w:name="_Ref357505972"/>
      <w:bookmarkStart w:id="30" w:name="Standaardformulier8"/>
      <w:r>
        <w:br w:type="page"/>
      </w:r>
      <w:bookmarkStart w:id="31" w:name="_Ref357509687"/>
      <w:bookmarkStart w:id="32" w:name="Standaardformulier9"/>
      <w:bookmarkStart w:id="33" w:name="Standaardformulier7"/>
      <w:bookmarkStart w:id="34" w:name="_Toc521410560"/>
      <w:bookmarkEnd w:id="29"/>
      <w:bookmarkEnd w:id="30"/>
      <w:r w:rsidRPr="008C63E5">
        <w:rPr>
          <w:sz w:val="44"/>
          <w:szCs w:val="44"/>
        </w:rPr>
        <w:lastRenderedPageBreak/>
        <w:t>S</w:t>
      </w:r>
      <w:r w:rsidR="008C63E5" w:rsidRPr="008C63E5">
        <w:rPr>
          <w:sz w:val="44"/>
          <w:szCs w:val="44"/>
        </w:rPr>
        <w:t>F</w:t>
      </w:r>
      <w:r w:rsidR="00244912">
        <w:rPr>
          <w:sz w:val="44"/>
          <w:szCs w:val="44"/>
        </w:rPr>
        <w:t>3</w:t>
      </w:r>
      <w:r w:rsidRPr="008C63E5">
        <w:rPr>
          <w:sz w:val="44"/>
          <w:szCs w:val="44"/>
        </w:rPr>
        <w:t xml:space="preserve"> </w:t>
      </w:r>
      <w:bookmarkEnd w:id="31"/>
      <w:bookmarkEnd w:id="32"/>
      <w:bookmarkEnd w:id="33"/>
      <w:r w:rsidRPr="008C63E5">
        <w:rPr>
          <w:sz w:val="44"/>
          <w:szCs w:val="44"/>
        </w:rPr>
        <w:t xml:space="preserve">Model </w:t>
      </w:r>
      <w:bookmarkEnd w:id="34"/>
      <w:r w:rsidR="00FF14AD">
        <w:rPr>
          <w:sz w:val="44"/>
          <w:szCs w:val="44"/>
        </w:rPr>
        <w:t>onder</w:t>
      </w:r>
      <w:r w:rsidR="008C63E5" w:rsidRPr="008C63E5">
        <w:rPr>
          <w:sz w:val="44"/>
          <w:szCs w:val="44"/>
        </w:rPr>
        <w:t>aannemingsovereenkomst</w:t>
      </w:r>
      <w:r w:rsidRPr="008C63E5">
        <w:rPr>
          <w:sz w:val="44"/>
          <w:szCs w:val="44"/>
        </w:rPr>
        <w:t xml:space="preserve"> </w:t>
      </w:r>
    </w:p>
    <w:p w:rsidR="00706C50" w:rsidRDefault="00706C50" w:rsidP="00706C50">
      <w:pPr>
        <w:spacing w:line="360" w:lineRule="auto"/>
      </w:pPr>
      <w:r>
        <w:t xml:space="preserve">Ondergetekenden verklaren en garanderen hierbij namens de hierna genoemde derde/onderaannemer en inschrijver, dat ten behoeve van de uitvoering van de opdracht: </w:t>
      </w:r>
    </w:p>
    <w:p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rsidR="00706C50" w:rsidRPr="00D7041B" w:rsidRDefault="00706C50" w:rsidP="00706C50">
      <w:pPr>
        <w:numPr>
          <w:ilvl w:val="0"/>
          <w:numId w:val="14"/>
        </w:numPr>
        <w:spacing w:line="360" w:lineRule="auto"/>
        <w:rPr>
          <w:szCs w:val="18"/>
        </w:rPr>
      </w:pPr>
      <w:r w:rsidRPr="00D7041B">
        <w:rPr>
          <w:szCs w:val="18"/>
        </w:rPr>
        <w:t xml:space="preserve">Deze </w:t>
      </w:r>
      <w:r>
        <w:rPr>
          <w:szCs w:val="18"/>
        </w:rPr>
        <w:t>o</w:t>
      </w:r>
      <w:r w:rsidRPr="00D7041B">
        <w:rPr>
          <w:szCs w:val="18"/>
        </w:rPr>
        <w:t>nderaannemingsovereenkomst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r>
        <w:rPr>
          <w:szCs w:val="18"/>
        </w:rPr>
        <w:t>o</w:t>
      </w:r>
      <w:r w:rsidRPr="00D7041B">
        <w:rPr>
          <w:szCs w:val="18"/>
        </w:rPr>
        <w:t xml:space="preserve">nderaannemingsovereenkomst tussen de inschrijver en </w:t>
      </w:r>
      <w:r>
        <w:rPr>
          <w:szCs w:val="18"/>
        </w:rPr>
        <w:t xml:space="preserve">de derde/onderaannemer </w:t>
      </w:r>
      <w:r w:rsidRPr="00D7041B">
        <w:rPr>
          <w:szCs w:val="18"/>
        </w:rPr>
        <w:t xml:space="preserve">niet juist, volledig of tijdig nakomt. </w:t>
      </w:r>
    </w:p>
    <w:p w:rsidR="00706C50" w:rsidRDefault="00706C50" w:rsidP="00706C50">
      <w:pPr>
        <w:numPr>
          <w:ilvl w:val="0"/>
          <w:numId w:val="14"/>
        </w:numPr>
        <w:spacing w:line="360" w:lineRule="auto"/>
        <w:rPr>
          <w:szCs w:val="18"/>
        </w:rPr>
      </w:pPr>
      <w:r w:rsidRPr="00D7041B">
        <w:rPr>
          <w:szCs w:val="18"/>
        </w:rPr>
        <w:t xml:space="preserve">Deze </w:t>
      </w:r>
      <w:r>
        <w:rPr>
          <w:szCs w:val="18"/>
        </w:rPr>
        <w:t>o</w:t>
      </w:r>
      <w:r w:rsidRPr="00D7041B">
        <w:rPr>
          <w:szCs w:val="18"/>
        </w:rPr>
        <w:t>nderaannemingsovereenkomst rechtsgeldig ondertekend en gedateerd is en geen nadere voorwaarden bevat.</w:t>
      </w:r>
    </w:p>
    <w:p w:rsidR="00706C50" w:rsidRPr="00706C50" w:rsidRDefault="00706C50" w:rsidP="00706C50">
      <w:pPr>
        <w:spacing w:line="360" w:lineRule="auto"/>
        <w:rPr>
          <w:szCs w:val="18"/>
        </w:rPr>
      </w:pPr>
    </w:p>
    <w:p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rsidTr="002E766A">
        <w:tc>
          <w:tcPr>
            <w:tcW w:w="2943" w:type="dxa"/>
            <w:tcBorders>
              <w:top w:val="nil"/>
              <w:left w:val="nil"/>
              <w:bottom w:val="nil"/>
              <w:right w:val="nil"/>
            </w:tcBorders>
            <w:shd w:val="clear" w:color="auto" w:fill="auto"/>
          </w:tcPr>
          <w:p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rsidTr="002E766A">
        <w:tc>
          <w:tcPr>
            <w:tcW w:w="2943" w:type="dxa"/>
            <w:tcBorders>
              <w:top w:val="nil"/>
              <w:left w:val="nil"/>
              <w:bottom w:val="nil"/>
              <w:right w:val="nil"/>
            </w:tcBorders>
            <w:shd w:val="clear" w:color="auto" w:fill="auto"/>
          </w:tcPr>
          <w:p w:rsidR="00706C50" w:rsidRPr="00381503" w:rsidRDefault="00063A0D"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rPr>
            </w:pPr>
          </w:p>
          <w:p w:rsidR="00706C50" w:rsidRPr="00D5101D" w:rsidRDefault="00706C50" w:rsidP="002E766A">
            <w:pPr>
              <w:keepNext/>
              <w:keepLines/>
              <w:spacing w:line="360" w:lineRule="auto"/>
              <w:rPr>
                <w:szCs w:val="18"/>
              </w:rPr>
            </w:pPr>
          </w:p>
        </w:tc>
      </w:tr>
    </w:tbl>
    <w:p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rsidTr="002E766A">
        <w:tc>
          <w:tcPr>
            <w:tcW w:w="2943" w:type="dxa"/>
            <w:tcBorders>
              <w:top w:val="nil"/>
              <w:left w:val="nil"/>
              <w:bottom w:val="nil"/>
              <w:right w:val="nil"/>
            </w:tcBorders>
            <w:shd w:val="clear" w:color="auto" w:fill="auto"/>
          </w:tcPr>
          <w:p w:rsidR="00706C50" w:rsidRPr="00D7041B" w:rsidRDefault="00063A0D"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rsidTr="002E766A">
        <w:tc>
          <w:tcPr>
            <w:tcW w:w="2943" w:type="dxa"/>
            <w:tcBorders>
              <w:top w:val="nil"/>
              <w:left w:val="nil"/>
              <w:bottom w:val="nil"/>
              <w:right w:val="nil"/>
            </w:tcBorders>
            <w:shd w:val="clear" w:color="auto" w:fill="auto"/>
          </w:tcPr>
          <w:p w:rsidR="00706C50" w:rsidRPr="00381503" w:rsidRDefault="00063A0D"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rPr>
            </w:pPr>
          </w:p>
          <w:p w:rsidR="00706C50" w:rsidRPr="00D5101D" w:rsidRDefault="00706C50" w:rsidP="002E766A">
            <w:pPr>
              <w:keepNext/>
              <w:keepLines/>
              <w:spacing w:line="360" w:lineRule="auto"/>
              <w:rPr>
                <w:szCs w:val="18"/>
              </w:rPr>
            </w:pPr>
          </w:p>
        </w:tc>
      </w:tr>
    </w:tbl>
    <w:p w:rsidR="0036683A" w:rsidRPr="00B362A9" w:rsidRDefault="0036683A" w:rsidP="00B362A9">
      <w:pPr>
        <w:rPr>
          <w:lang w:val="en-GB"/>
        </w:rPr>
      </w:pPr>
    </w:p>
    <w:sectPr w:rsidR="0036683A" w:rsidRPr="00B362A9" w:rsidSect="00121465">
      <w:footerReference w:type="default" r:id="rId8"/>
      <w:headerReference w:type="first" r:id="rId9"/>
      <w:footerReference w:type="first" r:id="rId10"/>
      <w:pgSz w:w="11906" w:h="16838" w:code="9"/>
      <w:pgMar w:top="1985" w:right="1418" w:bottom="2268" w:left="1418" w:header="709" w:footer="7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C50" w:rsidRDefault="00706C50" w:rsidP="00CB1BA5">
      <w:pPr>
        <w:spacing w:line="240" w:lineRule="auto"/>
      </w:pPr>
      <w:r>
        <w:separator/>
      </w:r>
    </w:p>
  </w:endnote>
  <w:endnote w:type="continuationSeparator" w:id="0">
    <w:p w:rsidR="00706C50" w:rsidRDefault="00706C50"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ambria Math"/>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C50" w:rsidRDefault="00706C50">
    <w:pPr>
      <w:pStyle w:val="Voettekst"/>
    </w:pPr>
    <w:r>
      <w:rPr>
        <w:noProof/>
        <w:lang w:eastAsia="nl-NL"/>
      </w:rPr>
      <w:drawing>
        <wp:anchor distT="0" distB="0" distL="114300" distR="114300" simplePos="0" relativeHeight="251661312" behindDoc="1" locked="0" layoutInCell="1" allowOverlap="1" wp14:anchorId="5DA2265C" wp14:editId="30A680EC">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C50" w:rsidRDefault="00706C50">
    <w:pPr>
      <w:pStyle w:val="Voettekst"/>
    </w:pPr>
    <w:r>
      <w:rPr>
        <w:noProof/>
        <w:lang w:eastAsia="nl-NL"/>
      </w:rPr>
      <w:drawing>
        <wp:anchor distT="0" distB="0" distL="114300" distR="114300" simplePos="0" relativeHeight="251659264" behindDoc="1" locked="0" layoutInCell="1" allowOverlap="1" wp14:anchorId="5DA2265C" wp14:editId="30A680EC">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C50" w:rsidRDefault="00706C50" w:rsidP="00CB1BA5">
      <w:pPr>
        <w:spacing w:line="240" w:lineRule="auto"/>
      </w:pPr>
      <w:r>
        <w:separator/>
      </w:r>
    </w:p>
  </w:footnote>
  <w:footnote w:type="continuationSeparator" w:id="0">
    <w:p w:rsidR="00706C50" w:rsidRDefault="00706C50"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65pt;height:205.8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F7FE4F9C"/>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abstractNumId w:val="13"/>
  </w:num>
  <w:num w:numId="2">
    <w:abstractNumId w:val="9"/>
  </w:num>
  <w:num w:numId="3">
    <w:abstractNumId w:val="6"/>
  </w:num>
  <w:num w:numId="4">
    <w:abstractNumId w:val="15"/>
  </w:num>
  <w:num w:numId="5">
    <w:abstractNumId w:val="2"/>
  </w:num>
  <w:num w:numId="6">
    <w:abstractNumId w:val="7"/>
  </w:num>
  <w:num w:numId="7">
    <w:abstractNumId w:val="3"/>
  </w:num>
  <w:num w:numId="8">
    <w:abstractNumId w:val="10"/>
  </w:num>
  <w:num w:numId="9">
    <w:abstractNumId w:val="11"/>
  </w:num>
  <w:num w:numId="10">
    <w:abstractNumId w:val="12"/>
  </w:num>
  <w:num w:numId="11">
    <w:abstractNumId w:val="0"/>
  </w:num>
  <w:num w:numId="12">
    <w:abstractNumId w:val="1"/>
  </w:num>
  <w:num w:numId="13">
    <w:abstractNumId w:val="5"/>
  </w:num>
  <w:num w:numId="14">
    <w:abstractNumId w:val="8"/>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46BC0"/>
    <w:rsid w:val="00063A0D"/>
    <w:rsid w:val="00067A4E"/>
    <w:rsid w:val="00075E05"/>
    <w:rsid w:val="000A70A1"/>
    <w:rsid w:val="000B66BE"/>
    <w:rsid w:val="000D160C"/>
    <w:rsid w:val="000F4E24"/>
    <w:rsid w:val="001136E8"/>
    <w:rsid w:val="00120E52"/>
    <w:rsid w:val="00121465"/>
    <w:rsid w:val="00141D41"/>
    <w:rsid w:val="00152CEF"/>
    <w:rsid w:val="00244912"/>
    <w:rsid w:val="002B010E"/>
    <w:rsid w:val="002B7823"/>
    <w:rsid w:val="002C1A32"/>
    <w:rsid w:val="002C2131"/>
    <w:rsid w:val="002C374D"/>
    <w:rsid w:val="002C6945"/>
    <w:rsid w:val="002D1C4A"/>
    <w:rsid w:val="002E342E"/>
    <w:rsid w:val="002E6CE7"/>
    <w:rsid w:val="002F2EE4"/>
    <w:rsid w:val="003052DD"/>
    <w:rsid w:val="003325D0"/>
    <w:rsid w:val="0036683A"/>
    <w:rsid w:val="003B4024"/>
    <w:rsid w:val="003E46B3"/>
    <w:rsid w:val="00403666"/>
    <w:rsid w:val="004836A5"/>
    <w:rsid w:val="004D1885"/>
    <w:rsid w:val="004F6A56"/>
    <w:rsid w:val="00525E73"/>
    <w:rsid w:val="00530172"/>
    <w:rsid w:val="00534183"/>
    <w:rsid w:val="00541F8B"/>
    <w:rsid w:val="00556A62"/>
    <w:rsid w:val="0056318A"/>
    <w:rsid w:val="005854F2"/>
    <w:rsid w:val="00595859"/>
    <w:rsid w:val="005B2AFF"/>
    <w:rsid w:val="005E7772"/>
    <w:rsid w:val="005F05CA"/>
    <w:rsid w:val="006E1C01"/>
    <w:rsid w:val="00706C50"/>
    <w:rsid w:val="007410AA"/>
    <w:rsid w:val="00747917"/>
    <w:rsid w:val="00772053"/>
    <w:rsid w:val="008420E8"/>
    <w:rsid w:val="008A6E1F"/>
    <w:rsid w:val="008C63E5"/>
    <w:rsid w:val="0093752B"/>
    <w:rsid w:val="009E142F"/>
    <w:rsid w:val="009E55F0"/>
    <w:rsid w:val="00A72ED6"/>
    <w:rsid w:val="00B006C6"/>
    <w:rsid w:val="00B014D8"/>
    <w:rsid w:val="00B362A9"/>
    <w:rsid w:val="00B4459D"/>
    <w:rsid w:val="00B66132"/>
    <w:rsid w:val="00C456CE"/>
    <w:rsid w:val="00C706B0"/>
    <w:rsid w:val="00C77948"/>
    <w:rsid w:val="00CB1BA5"/>
    <w:rsid w:val="00CD67C7"/>
    <w:rsid w:val="00CD6FA7"/>
    <w:rsid w:val="00D450F7"/>
    <w:rsid w:val="00D55845"/>
    <w:rsid w:val="00DA5B81"/>
    <w:rsid w:val="00DC6C1A"/>
    <w:rsid w:val="00E0018D"/>
    <w:rsid w:val="00E825F2"/>
    <w:rsid w:val="00EB26C3"/>
    <w:rsid w:val="00EF6FF5"/>
    <w:rsid w:val="00F3221C"/>
    <w:rsid w:val="00F8470D"/>
    <w:rsid w:val="00F973FB"/>
    <w:rsid w:val="00FC35AA"/>
    <w:rsid w:val="00FC74BB"/>
    <w:rsid w:val="00FD38F4"/>
    <w:rsid w:val="00FE1A67"/>
    <w:rsid w:val="00FF1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99900A"/>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5E05"/>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sjablonen\JMA%20leeg%20documen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B060B6FAA2D4727A1E3A71091F9024D"/>
        <w:category>
          <w:name w:val="Algemeen"/>
          <w:gallery w:val="placeholder"/>
        </w:category>
        <w:types>
          <w:type w:val="bbPlcHdr"/>
        </w:types>
        <w:behaviors>
          <w:behavior w:val="content"/>
        </w:behaviors>
        <w:guid w:val="{D37208E7-FB84-4C9C-A4CA-D872C7DD6EB3}"/>
      </w:docPartPr>
      <w:docPartBody>
        <w:p w:rsidR="00587DEF" w:rsidRDefault="00996FC0" w:rsidP="00996FC0">
          <w:pPr>
            <w:pStyle w:val="FB060B6FAA2D4727A1E3A71091F9024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E67D4EC780E74F9EA5254BD5FB9EE1E2"/>
        <w:category>
          <w:name w:val="Algemeen"/>
          <w:gallery w:val="placeholder"/>
        </w:category>
        <w:types>
          <w:type w:val="bbPlcHdr"/>
        </w:types>
        <w:behaviors>
          <w:behavior w:val="content"/>
        </w:behaviors>
        <w:guid w:val="{53C2BEC1-1DEB-4062-805B-BC4BB92980C0}"/>
      </w:docPartPr>
      <w:docPartBody>
        <w:p w:rsidR="0016467B" w:rsidRDefault="003853C4" w:rsidP="003853C4">
          <w:pPr>
            <w:pStyle w:val="E67D4EC780E74F9EA5254BD5FB9EE1E2"/>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ambria Math"/>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16467B"/>
    <w:rsid w:val="002C7DD6"/>
    <w:rsid w:val="003853C4"/>
    <w:rsid w:val="00587DEF"/>
    <w:rsid w:val="00862733"/>
    <w:rsid w:val="00991869"/>
    <w:rsid w:val="00996FC0"/>
    <w:rsid w:val="00A90F04"/>
    <w:rsid w:val="00B32CF3"/>
    <w:rsid w:val="00BE3959"/>
    <w:rsid w:val="00D11A2F"/>
    <w:rsid w:val="00E711A3"/>
    <w:rsid w:val="00E91C3A"/>
    <w:rsid w:val="00ED05AD"/>
    <w:rsid w:val="00F61B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E3959"/>
    <w:rPr>
      <w:color w:val="808080"/>
    </w:rPr>
  </w:style>
  <w:style w:type="paragraph" w:customStyle="1" w:styleId="25879CCC719643A3B1B71EEC1E4E5116">
    <w:name w:val="25879CCC719643A3B1B71EEC1E4E5116"/>
    <w:rsid w:val="00996FC0"/>
  </w:style>
  <w:style w:type="paragraph" w:customStyle="1" w:styleId="BF02D47D219F4EF382DE2E754BA398BB">
    <w:name w:val="BF02D47D219F4EF382DE2E754BA398BB"/>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C9A02A6CEE3344E8BEB36139C0CA0183">
    <w:name w:val="C9A02A6CEE3344E8BEB36139C0CA0183"/>
    <w:rsid w:val="00996FC0"/>
  </w:style>
  <w:style w:type="paragraph" w:customStyle="1" w:styleId="B3227E8FEFE445C895487A56BD71B3AF">
    <w:name w:val="B3227E8FEFE445C895487A56BD71B3AF"/>
    <w:rsid w:val="00996FC0"/>
  </w:style>
  <w:style w:type="paragraph" w:customStyle="1" w:styleId="7D5ECD3F49E643B9B66475FE9DC3532A">
    <w:name w:val="7D5ECD3F49E643B9B66475FE9DC3532A"/>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63D02B39984463583776529821073C4">
    <w:name w:val="B63D02B39984463583776529821073C4"/>
    <w:rsid w:val="00996FC0"/>
  </w:style>
  <w:style w:type="paragraph" w:customStyle="1" w:styleId="99AEF1F3E03E4F5EA532A8E31A7E3E16">
    <w:name w:val="99AEF1F3E03E4F5EA532A8E31A7E3E16"/>
    <w:rsid w:val="00996FC0"/>
  </w:style>
  <w:style w:type="paragraph" w:customStyle="1" w:styleId="385F2E2F9BCF422C8B8B9EA60E089843">
    <w:name w:val="385F2E2F9BCF422C8B8B9EA60E089843"/>
    <w:rsid w:val="00996FC0"/>
  </w:style>
  <w:style w:type="paragraph" w:customStyle="1" w:styleId="6641F141362143DBB9D212822EDD9C78">
    <w:name w:val="6641F141362143DBB9D212822EDD9C78"/>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B31C834ADAB6478C8C04ABC1BA7380C1">
    <w:name w:val="B31C834ADAB6478C8C04ABC1BA7380C1"/>
    <w:rsid w:val="00996FC0"/>
  </w:style>
  <w:style w:type="paragraph" w:customStyle="1" w:styleId="601B775B0B824FEEAB367C16509B95D1">
    <w:name w:val="601B775B0B824FEEAB367C16509B95D1"/>
    <w:rsid w:val="00996FC0"/>
  </w:style>
  <w:style w:type="paragraph" w:customStyle="1" w:styleId="551A51DE8D754357BE4ECCD3BB1D5246">
    <w:name w:val="551A51DE8D754357BE4ECCD3BB1D5246"/>
    <w:rsid w:val="00996FC0"/>
  </w:style>
  <w:style w:type="paragraph" w:customStyle="1" w:styleId="20139C5E0D454EDA99F05AF1F5EB148F">
    <w:name w:val="20139C5E0D454EDA99F05AF1F5EB148F"/>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86C98D8C093F4AE093DDE6C110BAAD2E">
    <w:name w:val="86C98D8C093F4AE093DDE6C110BAAD2E"/>
    <w:rsid w:val="00587DEF"/>
  </w:style>
  <w:style w:type="paragraph" w:customStyle="1" w:styleId="2757044E45AE443382D5CB97A7186237">
    <w:name w:val="2757044E45AE443382D5CB97A7186237"/>
    <w:rsid w:val="00991869"/>
  </w:style>
  <w:style w:type="paragraph" w:customStyle="1" w:styleId="CABC0F95C38F4284910DA290D825C31E">
    <w:name w:val="CABC0F95C38F4284910DA290D825C31E"/>
    <w:rsid w:val="00991869"/>
  </w:style>
  <w:style w:type="paragraph" w:customStyle="1" w:styleId="7202FB7E6F73459C809302979DAF0B46">
    <w:name w:val="7202FB7E6F73459C809302979DAF0B46"/>
    <w:rsid w:val="00D11A2F"/>
  </w:style>
  <w:style w:type="paragraph" w:customStyle="1" w:styleId="03E9907126C6486EBA777ADB1EA0CB0F">
    <w:name w:val="03E9907126C6486EBA777ADB1EA0CB0F"/>
    <w:rsid w:val="00D11A2F"/>
  </w:style>
  <w:style w:type="paragraph" w:customStyle="1" w:styleId="8AA7C0F2741F4FFF84CD140A49685706">
    <w:name w:val="8AA7C0F2741F4FFF84CD140A49685706"/>
    <w:rsid w:val="00D11A2F"/>
  </w:style>
  <w:style w:type="paragraph" w:customStyle="1" w:styleId="AB8EF10965A14E2793D40D6D2533A2C5">
    <w:name w:val="AB8EF10965A14E2793D40D6D2533A2C5"/>
    <w:rsid w:val="00D11A2F"/>
  </w:style>
  <w:style w:type="paragraph" w:customStyle="1" w:styleId="33E7AD4E4B5C4CFF9CD29D501BE5EAFF">
    <w:name w:val="33E7AD4E4B5C4CFF9CD29D501BE5EAFF"/>
    <w:rsid w:val="00D11A2F"/>
  </w:style>
  <w:style w:type="paragraph" w:customStyle="1" w:styleId="0A966DF4D6A449008FA77EA22EA87865">
    <w:name w:val="0A966DF4D6A449008FA77EA22EA87865"/>
    <w:rsid w:val="00D11A2F"/>
  </w:style>
  <w:style w:type="paragraph" w:customStyle="1" w:styleId="4024414CB6F249A3BA59464EC9993307">
    <w:name w:val="4024414CB6F249A3BA59464EC9993307"/>
    <w:rsid w:val="002C7DD6"/>
  </w:style>
  <w:style w:type="paragraph" w:customStyle="1" w:styleId="E7A17BED45BE4282868981E09A68B5EF">
    <w:name w:val="E7A17BED45BE4282868981E09A68B5EF"/>
    <w:rsid w:val="002C7DD6"/>
  </w:style>
  <w:style w:type="paragraph" w:customStyle="1" w:styleId="8747597D553F4E23A5FC62B0C07A634E">
    <w:name w:val="8747597D553F4E23A5FC62B0C07A634E"/>
    <w:rsid w:val="00B32CF3"/>
  </w:style>
  <w:style w:type="paragraph" w:customStyle="1" w:styleId="00BCECF2590A4F0DB2C55EFAB017AC3F">
    <w:name w:val="00BCECF2590A4F0DB2C55EFAB017AC3F"/>
    <w:rsid w:val="00ED05AD"/>
  </w:style>
  <w:style w:type="paragraph" w:customStyle="1" w:styleId="059504E8B63F45189B94278C99B673F9">
    <w:name w:val="059504E8B63F45189B94278C99B673F9"/>
    <w:rsid w:val="00ED05AD"/>
  </w:style>
  <w:style w:type="paragraph" w:customStyle="1" w:styleId="A1A7FF0F1B854CDC8876D9B890D05CB6">
    <w:name w:val="A1A7FF0F1B854CDC8876D9B890D05CB6"/>
    <w:rsid w:val="00ED05AD"/>
  </w:style>
  <w:style w:type="paragraph" w:customStyle="1" w:styleId="B384BECC5C9440938301A12D5B8CF13E">
    <w:name w:val="B384BECC5C9440938301A12D5B8CF13E"/>
    <w:rsid w:val="00ED05AD"/>
  </w:style>
  <w:style w:type="paragraph" w:customStyle="1" w:styleId="136ADAA2AC2444C2945798763515BBC7">
    <w:name w:val="136ADAA2AC2444C2945798763515BBC7"/>
    <w:rsid w:val="00ED05AD"/>
  </w:style>
  <w:style w:type="paragraph" w:customStyle="1" w:styleId="64B068395C4D4454B0B593D67464ED4C">
    <w:name w:val="64B068395C4D4454B0B593D67464ED4C"/>
    <w:rsid w:val="00ED05AD"/>
  </w:style>
  <w:style w:type="paragraph" w:customStyle="1" w:styleId="82CEB4243617459BA6BE935D0845680D">
    <w:name w:val="82CEB4243617459BA6BE935D0845680D"/>
    <w:rsid w:val="00ED05AD"/>
  </w:style>
  <w:style w:type="paragraph" w:customStyle="1" w:styleId="F865D6978D0647A7BB67AC478F41459A">
    <w:name w:val="F865D6978D0647A7BB67AC478F41459A"/>
    <w:rsid w:val="00ED05AD"/>
  </w:style>
  <w:style w:type="paragraph" w:customStyle="1" w:styleId="F735687646DD4A61B97ECF1E1B720A12">
    <w:name w:val="F735687646DD4A61B97ECF1E1B720A12"/>
    <w:rsid w:val="00ED05AD"/>
  </w:style>
  <w:style w:type="paragraph" w:customStyle="1" w:styleId="E67D4EC780E74F9EA5254BD5FB9EE1E2">
    <w:name w:val="E67D4EC780E74F9EA5254BD5FB9EE1E2"/>
    <w:rsid w:val="003853C4"/>
  </w:style>
  <w:style w:type="paragraph" w:customStyle="1" w:styleId="A0EF1A58171A45F4A006E3B83B71F530">
    <w:name w:val="A0EF1A58171A45F4A006E3B83B71F530"/>
    <w:rsid w:val="00BE39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4B06C-CE9E-4BA5-BE70-FC1551670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JMA leeg documenttemplate</Template>
  <TotalTime>8</TotalTime>
  <Pages>4</Pages>
  <Words>792</Words>
  <Characters>4361</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Petra Kerste | JMA</cp:lastModifiedBy>
  <cp:revision>4</cp:revision>
  <dcterms:created xsi:type="dcterms:W3CDTF">2022-02-23T12:12:00Z</dcterms:created>
  <dcterms:modified xsi:type="dcterms:W3CDTF">2022-02-23T14:48:00Z</dcterms:modified>
</cp:coreProperties>
</file>