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E00C1" w14:textId="77777777" w:rsidR="00D10150" w:rsidRPr="000B2D3C" w:rsidRDefault="00D10150">
      <w:pPr>
        <w:rPr>
          <w:rFonts w:ascii="Calibri" w:hAnsi="Calibri"/>
          <w:sz w:val="22"/>
          <w:szCs w:val="22"/>
        </w:rPr>
      </w:pPr>
    </w:p>
    <w:p w14:paraId="3FDFC7D3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0701D015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tbl>
      <w:tblPr>
        <w:tblpPr w:leftFromText="142" w:rightFromText="142" w:vertAnchor="page" w:tblpY="3120"/>
        <w:tblOverlap w:val="never"/>
        <w:tblW w:w="4394" w:type="dxa"/>
        <w:tblLayout w:type="fixed"/>
        <w:tblLook w:val="0000" w:firstRow="0" w:lastRow="0" w:firstColumn="0" w:lastColumn="0" w:noHBand="0" w:noVBand="0"/>
      </w:tblPr>
      <w:tblGrid>
        <w:gridCol w:w="2197"/>
        <w:gridCol w:w="2197"/>
      </w:tblGrid>
      <w:tr w:rsidR="007C3916" w:rsidRPr="000B2D3C" w14:paraId="40A88066" w14:textId="77777777" w:rsidTr="00BA0157">
        <w:trPr>
          <w:trHeight w:val="1131"/>
        </w:trPr>
        <w:tc>
          <w:tcPr>
            <w:tcW w:w="4394" w:type="dxa"/>
            <w:gridSpan w:val="2"/>
          </w:tcPr>
          <w:p w14:paraId="6B9874B7" w14:textId="73461148" w:rsidR="007C3916" w:rsidRPr="000B2D3C" w:rsidRDefault="006328DF" w:rsidP="008E7ED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House of Quantum Architect</w:t>
            </w:r>
          </w:p>
          <w:p w14:paraId="52C28E6F" w14:textId="77777777" w:rsidR="007C3916" w:rsidRPr="000B2D3C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  <w:p w14:paraId="0CDF1F34" w14:textId="77777777" w:rsidR="007C3916" w:rsidRPr="000B2D3C" w:rsidRDefault="007C3916" w:rsidP="008E7E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DF46C5">
              <w:rPr>
                <w:rFonts w:ascii="Calibri" w:hAnsi="Calibri"/>
                <w:b/>
                <w:sz w:val="22"/>
                <w:szCs w:val="22"/>
              </w:rPr>
              <w:t>Vragen door Gegadigde</w:t>
            </w:r>
          </w:p>
          <w:p w14:paraId="66BCD06D" w14:textId="593847FC" w:rsidR="0035367D" w:rsidRPr="00DC6997" w:rsidRDefault="0035367D" w:rsidP="0035367D">
            <w:pPr>
              <w:rPr>
                <w:rFonts w:ascii="Calibri" w:hAnsi="Calibri"/>
                <w:i/>
                <w:sz w:val="22"/>
                <w:szCs w:val="22"/>
                <w:highlight w:val="yellow"/>
              </w:rPr>
            </w:pPr>
          </w:p>
          <w:p w14:paraId="7494CAD3" w14:textId="77777777" w:rsidR="0035367D" w:rsidRPr="006328DF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6328DF">
              <w:rPr>
                <w:rFonts w:ascii="Calibri" w:hAnsi="Calibri"/>
                <w:sz w:val="22"/>
                <w:szCs w:val="22"/>
              </w:rPr>
              <w:t xml:space="preserve">niet-openbare Europese </w:t>
            </w:r>
          </w:p>
          <w:p w14:paraId="18D75D02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0B2D3C">
              <w:rPr>
                <w:rFonts w:ascii="Calibri" w:hAnsi="Calibri"/>
                <w:sz w:val="22"/>
                <w:szCs w:val="22"/>
              </w:rPr>
              <w:t>aanbestedingsprocedure</w:t>
            </w:r>
          </w:p>
          <w:p w14:paraId="1917C9E1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916" w:rsidRPr="000B2D3C" w14:paraId="0ADB107A" w14:textId="77777777" w:rsidTr="00BA0157">
        <w:tc>
          <w:tcPr>
            <w:tcW w:w="2197" w:type="dxa"/>
          </w:tcPr>
          <w:p w14:paraId="1B52A3B8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  <w:r w:rsidRPr="00BA0157">
              <w:rPr>
                <w:rFonts w:ascii="Calibri" w:hAnsi="Calibri"/>
                <w:sz w:val="22"/>
                <w:szCs w:val="22"/>
              </w:rPr>
              <w:t xml:space="preserve">Projectnummer </w:t>
            </w:r>
          </w:p>
        </w:tc>
        <w:tc>
          <w:tcPr>
            <w:tcW w:w="2197" w:type="dxa"/>
          </w:tcPr>
          <w:p w14:paraId="4C5F9B71" w14:textId="68F48EA5" w:rsidR="007C3916" w:rsidRPr="00BA0157" w:rsidRDefault="006328DF" w:rsidP="008E7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2100958</w:t>
            </w:r>
          </w:p>
        </w:tc>
      </w:tr>
      <w:tr w:rsidR="007C3916" w:rsidRPr="000B2D3C" w14:paraId="5187CEFB" w14:textId="77777777" w:rsidTr="00BA0157">
        <w:tc>
          <w:tcPr>
            <w:tcW w:w="2197" w:type="dxa"/>
          </w:tcPr>
          <w:p w14:paraId="1113C44E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7" w:type="dxa"/>
          </w:tcPr>
          <w:p w14:paraId="3E5EAFB7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21C424E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7128A358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3F0F4E38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49389FDF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C5A0C93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5A11FB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514AB82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3A876FA2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78D26DEB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3BCFC8EE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D5C365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59D8651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7369BAE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4FF3C4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EB83002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B1689C1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AAF807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9E0166B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34C8E1C3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989B5FB" w14:textId="77777777" w:rsidR="002A500A" w:rsidRDefault="002A500A">
      <w:pPr>
        <w:rPr>
          <w:rFonts w:ascii="Calibri" w:hAnsi="Calibri"/>
          <w:sz w:val="22"/>
          <w:szCs w:val="22"/>
        </w:rPr>
      </w:pPr>
    </w:p>
    <w:p w14:paraId="5317243E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39D631FF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6948C473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27A54E30" w14:textId="77777777" w:rsidR="005D2612" w:rsidRPr="000B2D3C" w:rsidRDefault="005D2612">
      <w:pPr>
        <w:rPr>
          <w:rFonts w:ascii="Calibri" w:hAnsi="Calibri"/>
          <w:sz w:val="22"/>
          <w:szCs w:val="22"/>
        </w:rPr>
      </w:pPr>
    </w:p>
    <w:p w14:paraId="0BB55C2F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479E3B42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C54380F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65F74C32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5B331592" w14:textId="77777777" w:rsidR="00AC257C" w:rsidRPr="000B2D3C" w:rsidRDefault="005D2612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bookmarkStart w:id="0" w:name="_Hlk42790499"/>
      <w:bookmarkStart w:id="1" w:name="_Hlk42790554"/>
      <w:r>
        <w:rPr>
          <w:rFonts w:ascii="Calibri" w:hAnsi="Calibri"/>
          <w:sz w:val="22"/>
          <w:szCs w:val="22"/>
        </w:rPr>
        <w:t xml:space="preserve">Vragen gesteld </w:t>
      </w:r>
      <w:r w:rsidR="00AC257C" w:rsidRPr="000B2D3C">
        <w:rPr>
          <w:rFonts w:ascii="Calibri" w:hAnsi="Calibri"/>
          <w:sz w:val="22"/>
          <w:szCs w:val="22"/>
        </w:rPr>
        <w:t>door</w:t>
      </w:r>
      <w:bookmarkEnd w:id="0"/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AC257C" w:rsidRPr="000B2D3C">
        <w:rPr>
          <w:rFonts w:ascii="Calibri" w:hAnsi="Calibri"/>
          <w:sz w:val="22"/>
          <w:szCs w:val="22"/>
          <w:highlight w:val="yellow"/>
        </w:rPr>
        <w:t>[NAAM GEGADIGDE]</w:t>
      </w:r>
    </w:p>
    <w:p w14:paraId="51CF6219" w14:textId="77777777" w:rsidR="00AC257C" w:rsidRPr="000B2D3C" w:rsidRDefault="00AC257C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>dit document verzenden aan</w:t>
      </w:r>
      <w:r w:rsidRPr="000B2D3C">
        <w:rPr>
          <w:rFonts w:ascii="Calibri" w:hAnsi="Calibri"/>
          <w:sz w:val="22"/>
          <w:szCs w:val="22"/>
        </w:rPr>
        <w:tab/>
        <w:t xml:space="preserve">: </w:t>
      </w:r>
      <w:r w:rsidR="00D17350">
        <w:rPr>
          <w:rFonts w:ascii="Calibri" w:hAnsi="Calibri"/>
          <w:sz w:val="22"/>
          <w:szCs w:val="22"/>
        </w:rPr>
        <w:t>aanbestedingen</w:t>
      </w:r>
      <w:r w:rsidRPr="000B2D3C">
        <w:rPr>
          <w:rFonts w:ascii="Calibri" w:hAnsi="Calibri"/>
          <w:sz w:val="22"/>
          <w:szCs w:val="22"/>
        </w:rPr>
        <w:t>@bbn.nl</w:t>
      </w:r>
    </w:p>
    <w:p w14:paraId="1BF32DAE" w14:textId="326B178D" w:rsidR="00AC257C" w:rsidRPr="000B2D3C" w:rsidRDefault="005D2612" w:rsidP="00AC257C">
      <w:pPr>
        <w:pStyle w:val="Voettekst"/>
        <w:tabs>
          <w:tab w:val="clear" w:pos="9072"/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ter attentie van</w:t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6328DF">
        <w:rPr>
          <w:rFonts w:ascii="Calibri" w:hAnsi="Calibri"/>
          <w:sz w:val="22"/>
          <w:szCs w:val="22"/>
        </w:rPr>
        <w:t>A. van Maanen</w:t>
      </w:r>
    </w:p>
    <w:p w14:paraId="5B2C2275" w14:textId="77777777" w:rsidR="00AC257C" w:rsidRDefault="00AC257C" w:rsidP="002D78EE">
      <w:pPr>
        <w:pStyle w:val="Kop1"/>
        <w:numPr>
          <w:ilvl w:val="0"/>
          <w:numId w:val="0"/>
        </w:numPr>
        <w:ind w:left="851" w:hanging="851"/>
        <w:rPr>
          <w:rFonts w:ascii="Calibri" w:hAnsi="Calibri"/>
          <w:sz w:val="32"/>
          <w:szCs w:val="32"/>
        </w:rPr>
      </w:pPr>
      <w:bookmarkStart w:id="2" w:name="_Toc214354330"/>
      <w:bookmarkStart w:id="3" w:name="_Toc225936645"/>
      <w:bookmarkEnd w:id="1"/>
      <w:r w:rsidRPr="000B2D3C">
        <w:rPr>
          <w:rFonts w:ascii="Calibri" w:hAnsi="Calibri"/>
          <w:sz w:val="32"/>
          <w:szCs w:val="32"/>
        </w:rPr>
        <w:lastRenderedPageBreak/>
        <w:t>VRAGEN</w:t>
      </w:r>
      <w:bookmarkEnd w:id="2"/>
      <w:bookmarkEnd w:id="3"/>
    </w:p>
    <w:p w14:paraId="4732CFD3" w14:textId="77777777" w:rsidR="002D78EE" w:rsidRDefault="002D78EE" w:rsidP="002D78EE">
      <w:pPr>
        <w:pStyle w:val="Standaardinspringing"/>
      </w:pPr>
    </w:p>
    <w:p w14:paraId="035BAC05" w14:textId="77777777" w:rsidR="002D78EE" w:rsidRDefault="002D78EE" w:rsidP="002D78EE">
      <w:pPr>
        <w:pStyle w:val="Standaardinspringing"/>
      </w:pPr>
    </w:p>
    <w:tbl>
      <w:tblPr>
        <w:tblW w:w="9738" w:type="dxa"/>
        <w:tblInd w:w="75" w:type="dxa"/>
        <w:tblCellMar>
          <w:top w:w="68" w:type="dxa"/>
          <w:left w:w="70" w:type="dxa"/>
          <w:bottom w:w="68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176"/>
        <w:gridCol w:w="709"/>
        <w:gridCol w:w="709"/>
        <w:gridCol w:w="6624"/>
      </w:tblGrid>
      <w:tr w:rsidR="002D78EE" w:rsidRPr="002D78EE" w14:paraId="592468B5" w14:textId="77777777" w:rsidTr="002D78EE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EE2F18A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3591E0B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</w:t>
            </w:r>
            <w:r>
              <w:rPr>
                <w:rStyle w:val="Voetnootmarkering"/>
                <w:rFonts w:ascii="Calibri" w:hAnsi="Calibri"/>
                <w:b/>
                <w:bCs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CE2367B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D50E625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ag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39A14FF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vraag</w:t>
            </w:r>
          </w:p>
        </w:tc>
      </w:tr>
      <w:tr w:rsidR="002D78EE" w:rsidRPr="002D78EE" w14:paraId="504711D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1BB1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A12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CC8B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D81E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52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37433B8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22A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F329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3AC9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19E8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BBAA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ED8D58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0E34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BCE9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07E3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199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E6BC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19056C5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3A28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E3DC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3D77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F20C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9D6B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052D7B4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A74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7DF6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851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E97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8954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4912D3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9B5E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3805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28C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9BF7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ED9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2A52134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F964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133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98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BA03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E0D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3C87227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7941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2C2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F4F9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D775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8783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E8A1F15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0276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36B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4E3F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AB64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F8E1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5C796FD4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3AA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D4B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7507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B2D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5C4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0CBCDB4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3F5E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D694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76E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DF7D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94D6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90A4C35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F1EF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4133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22BB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4D27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B132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068A503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A57F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D2F8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4A8C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CB63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109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3C0CA815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4AA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04F3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C141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BED7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25ED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3AAF653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908E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6F5C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DE0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214C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4ABA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29118B9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885E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5A7C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C50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E674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DE2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58F1CDB4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49C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0FF3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C4D2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8BF6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31A3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4EE29B2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D59C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8DB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D46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3857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8DA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FC245F6" w14:textId="77777777" w:rsidR="002D78EE" w:rsidRDefault="002D78EE" w:rsidP="002D78EE">
      <w:pPr>
        <w:pStyle w:val="Standaardinspringing"/>
      </w:pPr>
    </w:p>
    <w:p w14:paraId="3B02E654" w14:textId="77777777" w:rsidR="002D78EE" w:rsidRPr="002D78EE" w:rsidRDefault="002D78EE" w:rsidP="002D78EE">
      <w:pPr>
        <w:pStyle w:val="Standaardinspringing"/>
      </w:pPr>
    </w:p>
    <w:sectPr w:rsidR="002D78EE" w:rsidRPr="002D78EE" w:rsidSect="00001492">
      <w:headerReference w:type="default" r:id="rId11"/>
      <w:type w:val="continuous"/>
      <w:pgSz w:w="11906" w:h="16838"/>
      <w:pgMar w:top="2552" w:right="1418" w:bottom="1418" w:left="1418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B45A" w14:textId="77777777" w:rsidR="00A06F72" w:rsidRDefault="00A06F72">
      <w:r>
        <w:separator/>
      </w:r>
    </w:p>
  </w:endnote>
  <w:endnote w:type="continuationSeparator" w:id="0">
    <w:p w14:paraId="09B43716" w14:textId="77777777" w:rsidR="00A06F72" w:rsidRDefault="00A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F6EF" w14:textId="77777777" w:rsidR="00A06F72" w:rsidRDefault="00A06F72">
      <w:r>
        <w:separator/>
      </w:r>
    </w:p>
  </w:footnote>
  <w:footnote w:type="continuationSeparator" w:id="0">
    <w:p w14:paraId="57297E39" w14:textId="77777777" w:rsidR="00A06F72" w:rsidRDefault="00A06F72">
      <w:r>
        <w:continuationSeparator/>
      </w:r>
    </w:p>
  </w:footnote>
  <w:footnote w:id="1">
    <w:p w14:paraId="75C56EDC" w14:textId="77777777" w:rsidR="002D78EE" w:rsidRPr="00185F74" w:rsidRDefault="002D78EE">
      <w:pPr>
        <w:pStyle w:val="Voetnoottekst"/>
        <w:rPr>
          <w:rFonts w:ascii="Calibri" w:hAnsi="Calibri"/>
          <w:sz w:val="18"/>
          <w:szCs w:val="18"/>
        </w:rPr>
      </w:pPr>
      <w:r w:rsidRPr="00185F74">
        <w:rPr>
          <w:rStyle w:val="Voetnootmarkering"/>
          <w:rFonts w:ascii="Calibri" w:hAnsi="Calibri"/>
          <w:sz w:val="18"/>
          <w:szCs w:val="18"/>
        </w:rPr>
        <w:footnoteRef/>
      </w:r>
      <w:r w:rsidRPr="00185F74">
        <w:rPr>
          <w:rFonts w:ascii="Calibri" w:hAnsi="Calibri"/>
          <w:sz w:val="18"/>
          <w:szCs w:val="18"/>
        </w:rPr>
        <w:t xml:space="preserve"> Hier de naam invullen van het document waarover uw vraag gaat, bijvoorbeeld de leidraad of de overeenkomst.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B608" w14:textId="77777777" w:rsidR="00ED5430" w:rsidRDefault="00706E04" w:rsidP="00706E04">
    <w:pPr>
      <w:pStyle w:val="Koptekst"/>
      <w:jc w:val="right"/>
    </w:pPr>
    <w:r w:rsidRPr="00481308">
      <w:rPr>
        <w:noProof/>
      </w:rPr>
      <w:pict w14:anchorId="3AD418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i1025" type="#_x0000_t75" style="width:98.25pt;height:68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012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35609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D54FB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DA71A3"/>
    <w:multiLevelType w:val="singleLevel"/>
    <w:tmpl w:val="9C34EA9E"/>
    <w:lvl w:ilvl="0">
      <w:start w:val="1"/>
      <w:numFmt w:val="bullet"/>
      <w:lvlText w:val="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32"/>
      </w:rPr>
    </w:lvl>
  </w:abstractNum>
  <w:abstractNum w:abstractNumId="4" w15:restartNumberingAfterBreak="0">
    <w:nsid w:val="345E2C92"/>
    <w:multiLevelType w:val="multilevel"/>
    <w:tmpl w:val="F544CA3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E4E2647"/>
    <w:multiLevelType w:val="multilevel"/>
    <w:tmpl w:val="B42A4DCC"/>
    <w:lvl w:ilvl="0">
      <w:start w:val="1"/>
      <w:numFmt w:val="decimal"/>
      <w:pStyle w:val="Kop1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8B53D04"/>
    <w:multiLevelType w:val="singleLevel"/>
    <w:tmpl w:val="2ED0555A"/>
    <w:lvl w:ilvl="0">
      <w:start w:val="1"/>
      <w:numFmt w:val="decimal"/>
      <w:pStyle w:val="Bijlage"/>
      <w:lvlText w:val="Bijlage %1"/>
      <w:lvlJc w:val="left"/>
      <w:pPr>
        <w:tabs>
          <w:tab w:val="num" w:pos="5693"/>
        </w:tabs>
        <w:ind w:left="4610" w:hanging="357"/>
      </w:pPr>
      <w:rPr>
        <w:rFonts w:ascii="Times New Roman" w:hAnsi="Times New Roman" w:hint="default"/>
        <w:b/>
        <w:i w:val="0"/>
        <w:caps/>
        <w:sz w:val="24"/>
      </w:rPr>
    </w:lvl>
  </w:abstractNum>
  <w:abstractNum w:abstractNumId="7" w15:restartNumberingAfterBreak="0">
    <w:nsid w:val="78D60EAB"/>
    <w:multiLevelType w:val="multilevel"/>
    <w:tmpl w:val="CCCC6C62"/>
    <w:lvl w:ilvl="0">
      <w:start w:val="1"/>
      <w:numFmt w:val="upperRoman"/>
      <w:pStyle w:val="Lijstopsomteken"/>
      <w:suff w:val="nothing"/>
      <w:lvlText w:val="Annex %1 "/>
      <w:lvlJc w:val="left"/>
      <w:pPr>
        <w:ind w:left="340" w:firstLine="0"/>
      </w:pPr>
      <w:rPr>
        <w:rFonts w:ascii="Times New Roman" w:hAnsi="Times New Roman" w:cs="Times New Roman" w:hint="default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CCE2D85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7E2"/>
    <w:rsid w:val="00001492"/>
    <w:rsid w:val="0004700E"/>
    <w:rsid w:val="000619F1"/>
    <w:rsid w:val="000B2D3C"/>
    <w:rsid w:val="000C7D6D"/>
    <w:rsid w:val="0011034A"/>
    <w:rsid w:val="001113EF"/>
    <w:rsid w:val="0017023F"/>
    <w:rsid w:val="00184E19"/>
    <w:rsid w:val="00185F74"/>
    <w:rsid w:val="001934CF"/>
    <w:rsid w:val="002A500A"/>
    <w:rsid w:val="002B1D0E"/>
    <w:rsid w:val="002C3E49"/>
    <w:rsid w:val="002C5620"/>
    <w:rsid w:val="002D78EE"/>
    <w:rsid w:val="0035367D"/>
    <w:rsid w:val="00375CB3"/>
    <w:rsid w:val="00386465"/>
    <w:rsid w:val="003A1A76"/>
    <w:rsid w:val="003A61A6"/>
    <w:rsid w:val="003B5F81"/>
    <w:rsid w:val="003F2223"/>
    <w:rsid w:val="0046339E"/>
    <w:rsid w:val="00483196"/>
    <w:rsid w:val="004A2294"/>
    <w:rsid w:val="00586115"/>
    <w:rsid w:val="005D2612"/>
    <w:rsid w:val="005E79BA"/>
    <w:rsid w:val="005F4511"/>
    <w:rsid w:val="00606DF1"/>
    <w:rsid w:val="00622952"/>
    <w:rsid w:val="006328DF"/>
    <w:rsid w:val="00655B05"/>
    <w:rsid w:val="00667AE4"/>
    <w:rsid w:val="006A3392"/>
    <w:rsid w:val="006C37E2"/>
    <w:rsid w:val="00706E04"/>
    <w:rsid w:val="00747881"/>
    <w:rsid w:val="00786FFB"/>
    <w:rsid w:val="007C3916"/>
    <w:rsid w:val="007D223F"/>
    <w:rsid w:val="00820CE3"/>
    <w:rsid w:val="008E7EDD"/>
    <w:rsid w:val="008F5908"/>
    <w:rsid w:val="009D30FB"/>
    <w:rsid w:val="00A01080"/>
    <w:rsid w:val="00A06F72"/>
    <w:rsid w:val="00AC257C"/>
    <w:rsid w:val="00B3512B"/>
    <w:rsid w:val="00BA0157"/>
    <w:rsid w:val="00BE3EF5"/>
    <w:rsid w:val="00C007E9"/>
    <w:rsid w:val="00C14654"/>
    <w:rsid w:val="00C72FE0"/>
    <w:rsid w:val="00CE14B6"/>
    <w:rsid w:val="00D10150"/>
    <w:rsid w:val="00D14A37"/>
    <w:rsid w:val="00D17350"/>
    <w:rsid w:val="00D1796C"/>
    <w:rsid w:val="00D32C84"/>
    <w:rsid w:val="00D619A4"/>
    <w:rsid w:val="00D803FB"/>
    <w:rsid w:val="00D95B62"/>
    <w:rsid w:val="00DB4B6F"/>
    <w:rsid w:val="00DF46C5"/>
    <w:rsid w:val="00EB0972"/>
    <w:rsid w:val="00ED5430"/>
    <w:rsid w:val="00EE2073"/>
    <w:rsid w:val="00F51C97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90AD3C1"/>
  <w15:chartTrackingRefBased/>
  <w15:docId w15:val="{14CB5AFF-677C-44CA-8E26-C2967A9A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1492"/>
    <w:rPr>
      <w:sz w:val="24"/>
    </w:rPr>
  </w:style>
  <w:style w:type="paragraph" w:styleId="Kop1">
    <w:name w:val="heading 1"/>
    <w:aliases w:val="hoofdstuk niv 1,Hoofdstukkop"/>
    <w:basedOn w:val="Standaard"/>
    <w:next w:val="Standaardinspringing"/>
    <w:qFormat/>
    <w:rsid w:val="00001492"/>
    <w:pPr>
      <w:keepNext/>
      <w:pageBreakBefore/>
      <w:numPr>
        <w:numId w:val="2"/>
      </w:numPr>
      <w:spacing w:before="180" w:after="180"/>
      <w:outlineLvl w:val="0"/>
    </w:pPr>
    <w:rPr>
      <w:b/>
      <w:caps/>
      <w:kern w:val="28"/>
    </w:rPr>
  </w:style>
  <w:style w:type="paragraph" w:styleId="Kop2">
    <w:name w:val="heading 2"/>
    <w:basedOn w:val="Standaard"/>
    <w:next w:val="Standaardinspringing"/>
    <w:qFormat/>
    <w:rsid w:val="00001492"/>
    <w:pPr>
      <w:keepNext/>
      <w:numPr>
        <w:ilvl w:val="1"/>
        <w:numId w:val="2"/>
      </w:numPr>
      <w:spacing w:before="180" w:after="180"/>
      <w:outlineLvl w:val="1"/>
    </w:pPr>
    <w:rPr>
      <w:b/>
      <w:smallCaps/>
    </w:rPr>
  </w:style>
  <w:style w:type="paragraph" w:styleId="Kop3">
    <w:name w:val="heading 3"/>
    <w:aliases w:val=" par niv 3,Tussenkop partagraaf,par niv 3"/>
    <w:basedOn w:val="Standaard"/>
    <w:next w:val="Standaardinspringing"/>
    <w:qFormat/>
    <w:rsid w:val="00001492"/>
    <w:pPr>
      <w:keepNext/>
      <w:numPr>
        <w:ilvl w:val="2"/>
        <w:numId w:val="2"/>
      </w:numPr>
      <w:spacing w:before="180" w:after="180"/>
      <w:outlineLvl w:val="2"/>
    </w:pPr>
    <w:rPr>
      <w:b/>
    </w:rPr>
  </w:style>
  <w:style w:type="paragraph" w:styleId="Kop4">
    <w:name w:val="heading 4"/>
    <w:basedOn w:val="Standaard"/>
    <w:next w:val="Standaardinspringing"/>
    <w:qFormat/>
    <w:rsid w:val="00001492"/>
    <w:pPr>
      <w:keepNext/>
      <w:numPr>
        <w:ilvl w:val="3"/>
        <w:numId w:val="2"/>
      </w:numPr>
      <w:spacing w:before="180" w:after="180"/>
      <w:outlineLvl w:val="3"/>
    </w:pPr>
  </w:style>
  <w:style w:type="paragraph" w:styleId="Kop5">
    <w:name w:val="heading 5"/>
    <w:basedOn w:val="Standaard"/>
    <w:next w:val="Standaard"/>
    <w:qFormat/>
    <w:rsid w:val="00001492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001492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001492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001492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001492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001492"/>
    <w:pPr>
      <w:spacing w:after="120"/>
      <w:ind w:left="283"/>
    </w:pPr>
  </w:style>
  <w:style w:type="paragraph" w:styleId="Koptekst">
    <w:name w:val="header"/>
    <w:basedOn w:val="Standaard"/>
    <w:rsid w:val="000014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01492"/>
    <w:pPr>
      <w:tabs>
        <w:tab w:val="center" w:pos="4536"/>
        <w:tab w:val="right" w:pos="9072"/>
      </w:tabs>
    </w:pPr>
    <w:rPr>
      <w:sz w:val="18"/>
    </w:rPr>
  </w:style>
  <w:style w:type="paragraph" w:styleId="Inhopg6">
    <w:name w:val="toc 6"/>
    <w:basedOn w:val="Standaard"/>
    <w:next w:val="Standaard"/>
    <w:autoRedefine/>
    <w:semiHidden/>
    <w:rsid w:val="00001492"/>
    <w:pPr>
      <w:ind w:left="1000"/>
    </w:pPr>
  </w:style>
  <w:style w:type="paragraph" w:styleId="Inhopg1">
    <w:name w:val="toc 1"/>
    <w:basedOn w:val="Standaard"/>
    <w:next w:val="Standaard"/>
    <w:autoRedefine/>
    <w:uiPriority w:val="39"/>
    <w:rsid w:val="00747881"/>
    <w:pPr>
      <w:tabs>
        <w:tab w:val="left" w:pos="851"/>
        <w:tab w:val="right" w:pos="9060"/>
      </w:tabs>
      <w:spacing w:before="240"/>
      <w:ind w:left="851" w:hanging="851"/>
    </w:pPr>
    <w:rPr>
      <w:rFonts w:ascii="CG Times" w:hAnsi="CG Times"/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3">
    <w:name w:val="toc 3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4">
    <w:name w:val="toc 4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5">
    <w:name w:val="toc 5"/>
    <w:basedOn w:val="Standaard"/>
    <w:next w:val="Standaard"/>
    <w:autoRedefine/>
    <w:semiHidden/>
    <w:rsid w:val="00D619A4"/>
    <w:pPr>
      <w:tabs>
        <w:tab w:val="left" w:pos="851"/>
        <w:tab w:val="right" w:pos="9061"/>
      </w:tabs>
      <w:ind w:left="851" w:hanging="851"/>
    </w:pPr>
    <w:rPr>
      <w:rFonts w:ascii="CG Times" w:hAnsi="CG Times"/>
    </w:rPr>
  </w:style>
  <w:style w:type="paragraph" w:customStyle="1" w:styleId="Bijlage">
    <w:name w:val="Bijlage"/>
    <w:basedOn w:val="Standaard"/>
    <w:rsid w:val="00001492"/>
    <w:pPr>
      <w:pageBreakBefore/>
      <w:numPr>
        <w:numId w:val="5"/>
      </w:numPr>
      <w:spacing w:after="240"/>
      <w:ind w:left="0" w:firstLine="454"/>
      <w:jc w:val="center"/>
    </w:pPr>
    <w:rPr>
      <w:b/>
      <w:caps/>
    </w:rPr>
  </w:style>
  <w:style w:type="paragraph" w:styleId="Inhopg7">
    <w:name w:val="toc 7"/>
    <w:basedOn w:val="Standaard"/>
    <w:next w:val="Standaard"/>
    <w:autoRedefine/>
    <w:semiHidden/>
    <w:rsid w:val="00001492"/>
    <w:pPr>
      <w:ind w:left="1200"/>
    </w:pPr>
  </w:style>
  <w:style w:type="paragraph" w:styleId="Plattetekst">
    <w:name w:val="Body Text"/>
    <w:basedOn w:val="Standaard"/>
    <w:rsid w:val="00001492"/>
    <w:pPr>
      <w:spacing w:after="120"/>
    </w:pPr>
  </w:style>
  <w:style w:type="paragraph" w:styleId="Tekstzonderopmaak">
    <w:name w:val="Plain Text"/>
    <w:basedOn w:val="Standaard"/>
    <w:rsid w:val="00001492"/>
    <w:rPr>
      <w:rFonts w:ascii="Courier New" w:hAnsi="Courier New"/>
    </w:rPr>
  </w:style>
  <w:style w:type="paragraph" w:styleId="Inhopg8">
    <w:name w:val="toc 8"/>
    <w:basedOn w:val="Standaard"/>
    <w:next w:val="Standaard"/>
    <w:autoRedefine/>
    <w:semiHidden/>
    <w:rsid w:val="0000149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01492"/>
    <w:pPr>
      <w:ind w:left="1600"/>
    </w:pPr>
  </w:style>
  <w:style w:type="paragraph" w:styleId="Documentstructuur">
    <w:name w:val="Document Map"/>
    <w:basedOn w:val="Standaard"/>
    <w:semiHidden/>
    <w:rsid w:val="00001492"/>
    <w:pPr>
      <w:shd w:val="clear" w:color="auto" w:fill="000080"/>
    </w:pPr>
    <w:rPr>
      <w:rFonts w:ascii="Tahoma" w:hAnsi="Tahoma"/>
    </w:rPr>
  </w:style>
  <w:style w:type="character" w:styleId="Verwijzingopmerking">
    <w:name w:val="annotation reference"/>
    <w:semiHidden/>
    <w:rsid w:val="00001492"/>
    <w:rPr>
      <w:sz w:val="16"/>
    </w:rPr>
  </w:style>
  <w:style w:type="paragraph" w:styleId="Tekstopmerking">
    <w:name w:val="annotation text"/>
    <w:basedOn w:val="Standaard"/>
    <w:semiHidden/>
    <w:rsid w:val="00001492"/>
  </w:style>
  <w:style w:type="paragraph" w:styleId="Ballontekst">
    <w:name w:val="Balloon Text"/>
    <w:basedOn w:val="Standaard"/>
    <w:semiHidden/>
    <w:rsid w:val="0004700E"/>
    <w:rPr>
      <w:rFonts w:ascii="Tahoma" w:hAnsi="Tahoma" w:cs="Tahoma"/>
      <w:sz w:val="16"/>
      <w:szCs w:val="16"/>
    </w:rPr>
  </w:style>
  <w:style w:type="paragraph" w:styleId="Standaardinspringing">
    <w:name w:val="Normal Indent"/>
    <w:basedOn w:val="Standaard"/>
    <w:rsid w:val="00001492"/>
    <w:pPr>
      <w:ind w:left="851"/>
    </w:pPr>
  </w:style>
  <w:style w:type="paragraph" w:styleId="Lijstopsomteken">
    <w:name w:val="List Bullet"/>
    <w:basedOn w:val="Standaard"/>
    <w:rsid w:val="00A01080"/>
    <w:pPr>
      <w:numPr>
        <w:numId w:val="7"/>
      </w:numPr>
    </w:pPr>
    <w:rPr>
      <w:rFonts w:ascii="Arial" w:hAnsi="Arial"/>
    </w:rPr>
  </w:style>
  <w:style w:type="paragraph" w:styleId="Revisie">
    <w:name w:val="Revision"/>
    <w:hidden/>
    <w:uiPriority w:val="99"/>
    <w:semiHidden/>
    <w:rsid w:val="0046339E"/>
    <w:rPr>
      <w:sz w:val="24"/>
    </w:rPr>
  </w:style>
  <w:style w:type="paragraph" w:styleId="Voetnoottekst">
    <w:name w:val="footnote text"/>
    <w:basedOn w:val="Standaard"/>
    <w:link w:val="VoetnoottekstChar"/>
    <w:rsid w:val="002D78E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2D78EE"/>
  </w:style>
  <w:style w:type="character" w:styleId="Voetnootmarkering">
    <w:name w:val="footnote reference"/>
    <w:rsid w:val="002D7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bn-opslag\citrix$\sjablonen\word2007\sjabloon\Rapport%20NL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C50B47D3D4C4180A71A13874095DC" ma:contentTypeVersion="2" ma:contentTypeDescription="Een nieuw document maken." ma:contentTypeScope="" ma:versionID="2e69641d59fd71effda93029659a6086">
  <xsd:schema xmlns:xsd="http://www.w3.org/2001/XMLSchema" xmlns:xs="http://www.w3.org/2001/XMLSchema" xmlns:p="http://schemas.microsoft.com/office/2006/metadata/properties" xmlns:ns2="da9c1f40-075e-4454-a59a-c0018afb0030" targetNamespace="http://schemas.microsoft.com/office/2006/metadata/properties" ma:root="true" ma:fieldsID="514e03c45102f9907327609f46d86d08" ns2:_="">
    <xsd:import namespace="da9c1f40-075e-4454-a59a-c0018afb0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1f40-075e-4454-a59a-c0018afb0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CD653B-4B94-442C-B955-FAA515F495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A38992-B75F-4AC6-830F-D666E0B73647}"/>
</file>

<file path=customXml/itemProps3.xml><?xml version="1.0" encoding="utf-8"?>
<ds:datastoreItem xmlns:ds="http://schemas.openxmlformats.org/officeDocument/2006/customXml" ds:itemID="{4324C9AB-0741-4FE8-AD1C-34BDCF6D92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730C8-6B1C-488D-892F-A12F5C8D27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NL.dot</Template>
  <TotalTime>19</TotalTime>
  <Pages>2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NL</vt:lpstr>
    </vt:vector>
  </TitlesOfParts>
  <Company>Twice Training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vragen door Gegadigde</dc:title>
  <dc:subject/>
  <dc:creator>Administrator</dc:creator>
  <cp:keywords/>
  <cp:lastModifiedBy>Hilde ten Voorde</cp:lastModifiedBy>
  <cp:revision>3</cp:revision>
  <cp:lastPrinted>2009-05-11T07:54:00Z</cp:lastPrinted>
  <dcterms:created xsi:type="dcterms:W3CDTF">2021-12-14T15:50:00Z</dcterms:created>
  <dcterms:modified xsi:type="dcterms:W3CDTF">2021-12-14T15:51:00Z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0x010100FE2C50B47D3D4C4180A71A13874095DC</vt:lpwstr>
  </property>
</Properties>
</file>