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72F4" w14:textId="78632416" w:rsidR="003668C1" w:rsidRPr="00B815B8" w:rsidRDefault="003668C1" w:rsidP="003668C1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70921152"/>
      <w:r w:rsidRPr="00D71AEB">
        <w:t xml:space="preserve">Bijlage </w:t>
      </w:r>
      <w:bookmarkEnd w:id="0"/>
      <w:r w:rsidR="5627F79E">
        <w:t>4</w:t>
      </w:r>
      <w:r>
        <w:t xml:space="preserve"> Modelformulier kerncompetentie(s)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668C1" w:rsidRPr="001E2238" w14:paraId="43FC2560" w14:textId="77777777" w:rsidTr="44CEBEB4">
        <w:tc>
          <w:tcPr>
            <w:tcW w:w="8961" w:type="dxa"/>
            <w:shd w:val="clear" w:color="auto" w:fill="B3B3B3"/>
          </w:tcPr>
          <w:p w14:paraId="1820F8F9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3668C1" w14:paraId="205F0CC1" w14:textId="77777777" w:rsidTr="44CEBEB4">
        <w:tc>
          <w:tcPr>
            <w:tcW w:w="8961" w:type="dxa"/>
            <w:shd w:val="clear" w:color="auto" w:fill="auto"/>
          </w:tcPr>
          <w:p w14:paraId="3B32A134" w14:textId="2443ABFF" w:rsidR="003668C1" w:rsidRDefault="003668C1" w:rsidP="004C1E08">
            <w:r>
              <w:t>Europese aanbestedin</w:t>
            </w:r>
            <w:r w:rsidR="0006264E">
              <w:t xml:space="preserve">g </w:t>
            </w:r>
            <w:r w:rsidR="00C266A7">
              <w:t>levering smartphones, tablet en accessoires</w:t>
            </w:r>
            <w:r w:rsidR="00317505">
              <w:t xml:space="preserve"> </w:t>
            </w:r>
            <w:r w:rsidR="758C0201">
              <w:t xml:space="preserve">WSHD </w:t>
            </w:r>
            <w:r w:rsidR="00317505">
              <w:t>2022-202</w:t>
            </w:r>
            <w:r w:rsidR="5B80AB1D">
              <w:t>6</w:t>
            </w:r>
          </w:p>
        </w:tc>
      </w:tr>
    </w:tbl>
    <w:p w14:paraId="7978F8D0" w14:textId="77777777" w:rsidR="003668C1" w:rsidRPr="00D71AEB" w:rsidRDefault="003668C1" w:rsidP="003668C1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6157"/>
      </w:tblGrid>
      <w:tr w:rsidR="003668C1" w:rsidRPr="00D71AEB" w14:paraId="318865EB" w14:textId="77777777" w:rsidTr="004C1E08">
        <w:tc>
          <w:tcPr>
            <w:tcW w:w="2760" w:type="dxa"/>
            <w:shd w:val="clear" w:color="auto" w:fill="B3B3B3"/>
          </w:tcPr>
          <w:p w14:paraId="30EE4650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400C438E" w14:textId="77777777" w:rsidR="003668C1" w:rsidRPr="00D71AEB" w:rsidRDefault="003668C1" w:rsidP="004C1E08"/>
        </w:tc>
      </w:tr>
      <w:tr w:rsidR="003668C1" w:rsidRPr="00D71AEB" w14:paraId="1B225BA6" w14:textId="77777777" w:rsidTr="004C1E08">
        <w:tc>
          <w:tcPr>
            <w:tcW w:w="2760" w:type="dxa"/>
            <w:shd w:val="clear" w:color="auto" w:fill="auto"/>
          </w:tcPr>
          <w:p w14:paraId="58BABF36" w14:textId="77777777" w:rsidR="003668C1" w:rsidRPr="00D71AEB" w:rsidRDefault="003668C1" w:rsidP="004C1E08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0F466877" w14:textId="77777777" w:rsidR="003668C1" w:rsidRPr="00D71AEB" w:rsidRDefault="003668C1" w:rsidP="004C1E08"/>
        </w:tc>
      </w:tr>
      <w:tr w:rsidR="003668C1" w:rsidRPr="00D71AEB" w14:paraId="0F9AF4BE" w14:textId="77777777" w:rsidTr="004C1E08">
        <w:tc>
          <w:tcPr>
            <w:tcW w:w="2760" w:type="dxa"/>
            <w:shd w:val="clear" w:color="auto" w:fill="auto"/>
          </w:tcPr>
          <w:p w14:paraId="1022AE8C" w14:textId="77777777" w:rsidR="003668C1" w:rsidRPr="00D71AEB" w:rsidRDefault="003668C1" w:rsidP="004C1E08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1D8EF007" w14:textId="77777777" w:rsidR="003668C1" w:rsidRPr="00D71AEB" w:rsidRDefault="003668C1" w:rsidP="004C1E08"/>
        </w:tc>
      </w:tr>
      <w:tr w:rsidR="003668C1" w:rsidRPr="00D71AEB" w14:paraId="0F9E907A" w14:textId="77777777" w:rsidTr="004C1E0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6ABD957" w14:textId="77777777" w:rsidR="003668C1" w:rsidRPr="00D71AEB" w:rsidRDefault="003668C1" w:rsidP="004C1E08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49BDC0E9" w14:textId="77777777" w:rsidR="003668C1" w:rsidRPr="00D71AEB" w:rsidRDefault="003668C1" w:rsidP="004C1E08"/>
        </w:tc>
      </w:tr>
      <w:tr w:rsidR="003668C1" w:rsidRPr="00D71AEB" w14:paraId="0DACD278" w14:textId="77777777" w:rsidTr="004C1E08">
        <w:tc>
          <w:tcPr>
            <w:tcW w:w="2760" w:type="dxa"/>
            <w:shd w:val="clear" w:color="auto" w:fill="B3B3B3"/>
          </w:tcPr>
          <w:p w14:paraId="51194607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51A04CBD" w14:textId="77777777" w:rsidR="003668C1" w:rsidRPr="00D71AEB" w:rsidRDefault="003668C1" w:rsidP="004C1E08"/>
        </w:tc>
      </w:tr>
      <w:tr w:rsidR="003668C1" w:rsidRPr="00D71AEB" w14:paraId="0F56D112" w14:textId="77777777" w:rsidTr="004C1E08">
        <w:tc>
          <w:tcPr>
            <w:tcW w:w="2760" w:type="dxa"/>
            <w:shd w:val="clear" w:color="auto" w:fill="auto"/>
          </w:tcPr>
          <w:p w14:paraId="3A12F6F9" w14:textId="77777777" w:rsidR="003668C1" w:rsidRPr="00D71AEB" w:rsidRDefault="003668C1" w:rsidP="004C1E08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4997CD6" w14:textId="77777777" w:rsidR="003668C1" w:rsidRPr="00D71AEB" w:rsidRDefault="003668C1" w:rsidP="004C1E08"/>
        </w:tc>
      </w:tr>
      <w:tr w:rsidR="003668C1" w:rsidRPr="00D71AEB" w14:paraId="00E2714B" w14:textId="77777777" w:rsidTr="004C1E08">
        <w:tc>
          <w:tcPr>
            <w:tcW w:w="2760" w:type="dxa"/>
            <w:shd w:val="clear" w:color="auto" w:fill="auto"/>
          </w:tcPr>
          <w:p w14:paraId="109F6347" w14:textId="77777777" w:rsidR="003668C1" w:rsidRPr="00D71AEB" w:rsidRDefault="003668C1" w:rsidP="004C1E08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DB05610" w14:textId="77777777" w:rsidR="003668C1" w:rsidRPr="00D71AEB" w:rsidRDefault="003668C1" w:rsidP="004C1E08"/>
        </w:tc>
      </w:tr>
      <w:tr w:rsidR="003668C1" w:rsidRPr="00D71AEB" w14:paraId="113981E9" w14:textId="77777777" w:rsidTr="004C1E08">
        <w:tc>
          <w:tcPr>
            <w:tcW w:w="2760" w:type="dxa"/>
            <w:shd w:val="clear" w:color="auto" w:fill="auto"/>
          </w:tcPr>
          <w:p w14:paraId="0A20F6AF" w14:textId="77777777" w:rsidR="003668C1" w:rsidRPr="00D71AEB" w:rsidRDefault="003668C1" w:rsidP="004C1E08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2DA4400A" w14:textId="77777777" w:rsidR="003668C1" w:rsidRPr="00D71AEB" w:rsidRDefault="003668C1" w:rsidP="004C1E08"/>
        </w:tc>
      </w:tr>
      <w:tr w:rsidR="003668C1" w:rsidRPr="00D71AEB" w14:paraId="09AE3B3C" w14:textId="77777777" w:rsidTr="004C1E08">
        <w:tc>
          <w:tcPr>
            <w:tcW w:w="2760" w:type="dxa"/>
            <w:shd w:val="clear" w:color="auto" w:fill="auto"/>
          </w:tcPr>
          <w:p w14:paraId="6639814D" w14:textId="77777777" w:rsidR="003668C1" w:rsidRPr="00D71AEB" w:rsidRDefault="003668C1" w:rsidP="004C1E08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47224B44" w14:textId="77777777" w:rsidR="003668C1" w:rsidRPr="00D71AEB" w:rsidRDefault="003668C1" w:rsidP="004C1E08"/>
        </w:tc>
      </w:tr>
    </w:tbl>
    <w:p w14:paraId="7C2323DE" w14:textId="77777777" w:rsidR="003668C1" w:rsidRDefault="003668C1" w:rsidP="003668C1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8454"/>
      </w:tblGrid>
      <w:tr w:rsidR="004F2F69" w14:paraId="341A5684" w14:textId="77777777" w:rsidTr="00BD6648">
        <w:tc>
          <w:tcPr>
            <w:tcW w:w="8908" w:type="dxa"/>
            <w:gridSpan w:val="2"/>
          </w:tcPr>
          <w:p w14:paraId="5BAA6CBC" w14:textId="11FB0465" w:rsidR="004F2F69" w:rsidRDefault="004F2F69" w:rsidP="004C1E08">
            <w:r>
              <w:t>Betreft kerncompetentie (aanvinken welke van toepassing zijn)</w:t>
            </w:r>
          </w:p>
        </w:tc>
      </w:tr>
      <w:tr w:rsidR="004976E4" w14:paraId="1E0C00DA" w14:textId="77777777" w:rsidTr="00F073A2">
        <w:tc>
          <w:tcPr>
            <w:tcW w:w="8908" w:type="dxa"/>
            <w:gridSpan w:val="2"/>
          </w:tcPr>
          <w:p w14:paraId="08F0EEF6" w14:textId="67BFA750" w:rsidR="004976E4" w:rsidRPr="009D041F" w:rsidRDefault="004976E4" w:rsidP="004C1E08">
            <w:pPr>
              <w:rPr>
                <w:b/>
                <w:bCs/>
              </w:rPr>
            </w:pPr>
          </w:p>
        </w:tc>
      </w:tr>
      <w:tr w:rsidR="004F2F69" w14:paraId="04EFCF41" w14:textId="77777777" w:rsidTr="004F2F69">
        <w:tc>
          <w:tcPr>
            <w:tcW w:w="454" w:type="dxa"/>
          </w:tcPr>
          <w:p w14:paraId="64438A1C" w14:textId="686CDF4A" w:rsidR="004F2F69" w:rsidRDefault="004F2F69" w:rsidP="004C1E08"/>
        </w:tc>
        <w:tc>
          <w:tcPr>
            <w:tcW w:w="8454" w:type="dxa"/>
          </w:tcPr>
          <w:p w14:paraId="0E1634AF" w14:textId="32D6CCD8" w:rsidR="004F2F69" w:rsidRPr="00847CF8" w:rsidRDefault="001D580B" w:rsidP="00A077F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80" w:lineRule="exact"/>
              <w:ind w:left="454" w:hanging="425"/>
              <w:rPr>
                <w:rFonts w:cs="Corbel"/>
                <w:b/>
                <w:bCs/>
                <w:szCs w:val="18"/>
              </w:rPr>
            </w:pPr>
            <w:r w:rsidRPr="00847CF8">
              <w:rPr>
                <w:rFonts w:cs="Corbel"/>
                <w:b/>
                <w:bCs/>
                <w:szCs w:val="18"/>
              </w:rPr>
              <w:t>CYOD-portaal met bijbetalingsmogelijkheid</w:t>
            </w:r>
          </w:p>
        </w:tc>
      </w:tr>
      <w:tr w:rsidR="0088463C" w14:paraId="336AFC74" w14:textId="77777777" w:rsidTr="004F2F69">
        <w:tc>
          <w:tcPr>
            <w:tcW w:w="454" w:type="dxa"/>
          </w:tcPr>
          <w:p w14:paraId="39FF1194" w14:textId="33BF0196" w:rsidR="0088463C" w:rsidRDefault="0088463C" w:rsidP="004C1E08">
            <w:pPr>
              <w:rPr>
                <w:noProof/>
              </w:rPr>
            </w:pPr>
          </w:p>
        </w:tc>
        <w:tc>
          <w:tcPr>
            <w:tcW w:w="8454" w:type="dxa"/>
          </w:tcPr>
          <w:p w14:paraId="09523FEC" w14:textId="12F0BD91" w:rsidR="0088463C" w:rsidRPr="00A077F6" w:rsidRDefault="00A077F6" w:rsidP="00A077F6">
            <w:pPr>
              <w:pStyle w:val="Lijstalinea"/>
              <w:widowControl w:val="0"/>
              <w:numPr>
                <w:ilvl w:val="0"/>
                <w:numId w:val="4"/>
              </w:numPr>
              <w:spacing w:line="280" w:lineRule="exact"/>
              <w:ind w:left="454" w:hanging="425"/>
              <w:rPr>
                <w:rFonts w:cs="Corbel"/>
                <w:b/>
                <w:bCs/>
              </w:rPr>
            </w:pPr>
            <w:r w:rsidRPr="00A077F6">
              <w:rPr>
                <w:rFonts w:cs="Corbel"/>
                <w:b/>
                <w:bCs/>
              </w:rPr>
              <w:t>Reparaties uitvoeren voor smartphones en tablets</w:t>
            </w:r>
            <w:r w:rsidRPr="00A077F6">
              <w:rPr>
                <w:rFonts w:cs="Corbel"/>
                <w:b/>
                <w:bCs/>
              </w:rPr>
              <w:t xml:space="preserve"> (RMA)</w:t>
            </w:r>
          </w:p>
        </w:tc>
      </w:tr>
    </w:tbl>
    <w:p w14:paraId="7175E735" w14:textId="77777777" w:rsidR="003668C1" w:rsidRPr="00D71AEB" w:rsidRDefault="003668C1" w:rsidP="003668C1">
      <w: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085"/>
        <w:gridCol w:w="5387"/>
      </w:tblGrid>
      <w:tr w:rsidR="003668C1" w:rsidRPr="00D71AEB" w14:paraId="13F463DA" w14:textId="77777777" w:rsidTr="004C1E08">
        <w:tc>
          <w:tcPr>
            <w:tcW w:w="475" w:type="dxa"/>
            <w:shd w:val="clear" w:color="auto" w:fill="B3B3B3"/>
          </w:tcPr>
          <w:p w14:paraId="5333D39D" w14:textId="77777777" w:rsidR="003668C1" w:rsidRPr="00D71AEB" w:rsidRDefault="003668C1" w:rsidP="004C1E08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064A1584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63281682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3668C1" w:rsidRPr="00D71AEB" w14:paraId="0794693C" w14:textId="77777777" w:rsidTr="004C1E08">
        <w:trPr>
          <w:trHeight w:val="406"/>
        </w:trPr>
        <w:tc>
          <w:tcPr>
            <w:tcW w:w="475" w:type="dxa"/>
          </w:tcPr>
          <w:p w14:paraId="21A767E1" w14:textId="77777777" w:rsidR="003668C1" w:rsidRPr="00D71AEB" w:rsidRDefault="003668C1" w:rsidP="004C1E08">
            <w:r w:rsidRPr="00D71AEB">
              <w:t>1</w:t>
            </w:r>
          </w:p>
        </w:tc>
        <w:tc>
          <w:tcPr>
            <w:tcW w:w="3095" w:type="dxa"/>
          </w:tcPr>
          <w:p w14:paraId="2E48F9BB" w14:textId="77777777" w:rsidR="003668C1" w:rsidRPr="00D71AEB" w:rsidRDefault="003668C1" w:rsidP="004C1E08">
            <w:r w:rsidRPr="00D71AEB">
              <w:t>Naam opdracht</w:t>
            </w:r>
          </w:p>
        </w:tc>
        <w:tc>
          <w:tcPr>
            <w:tcW w:w="5429" w:type="dxa"/>
          </w:tcPr>
          <w:p w14:paraId="40A1505A" w14:textId="77777777" w:rsidR="003668C1" w:rsidRPr="00D71AEB" w:rsidRDefault="003668C1" w:rsidP="004C1E08"/>
        </w:tc>
      </w:tr>
      <w:tr w:rsidR="003668C1" w:rsidRPr="00D71AEB" w14:paraId="058AE679" w14:textId="77777777" w:rsidTr="004C1E08">
        <w:tc>
          <w:tcPr>
            <w:tcW w:w="475" w:type="dxa"/>
          </w:tcPr>
          <w:p w14:paraId="6395E2C9" w14:textId="77777777" w:rsidR="003668C1" w:rsidRPr="00D71AEB" w:rsidRDefault="003668C1" w:rsidP="004C1E08">
            <w:r w:rsidRPr="00D71AEB">
              <w:t>2</w:t>
            </w:r>
          </w:p>
          <w:p w14:paraId="082A1782" w14:textId="77777777" w:rsidR="003668C1" w:rsidRPr="00D71AEB" w:rsidRDefault="003668C1" w:rsidP="004C1E08"/>
        </w:tc>
        <w:tc>
          <w:tcPr>
            <w:tcW w:w="3095" w:type="dxa"/>
          </w:tcPr>
          <w:p w14:paraId="51D48B93" w14:textId="77777777" w:rsidR="003668C1" w:rsidRPr="00D71AEB" w:rsidRDefault="003668C1" w:rsidP="004C1E08">
            <w:r w:rsidRPr="00D71AEB">
              <w:t>Soort opdracht</w:t>
            </w:r>
          </w:p>
        </w:tc>
        <w:tc>
          <w:tcPr>
            <w:tcW w:w="5429" w:type="dxa"/>
          </w:tcPr>
          <w:p w14:paraId="61FB6CD4" w14:textId="77777777" w:rsidR="003668C1" w:rsidRPr="00D71AEB" w:rsidRDefault="003668C1" w:rsidP="004C1E08"/>
        </w:tc>
      </w:tr>
      <w:tr w:rsidR="003668C1" w:rsidRPr="00D71AEB" w14:paraId="2965E840" w14:textId="77777777" w:rsidTr="004C1E08">
        <w:tc>
          <w:tcPr>
            <w:tcW w:w="475" w:type="dxa"/>
          </w:tcPr>
          <w:p w14:paraId="3CB8612F" w14:textId="77777777" w:rsidR="003668C1" w:rsidRPr="00D71AEB" w:rsidRDefault="003668C1" w:rsidP="004C1E08">
            <w:r w:rsidRPr="00D71AEB">
              <w:t>3</w:t>
            </w:r>
          </w:p>
          <w:p w14:paraId="08752EE1" w14:textId="77777777" w:rsidR="003668C1" w:rsidRPr="00D71AEB" w:rsidRDefault="003668C1" w:rsidP="004C1E08"/>
        </w:tc>
        <w:tc>
          <w:tcPr>
            <w:tcW w:w="3095" w:type="dxa"/>
          </w:tcPr>
          <w:p w14:paraId="1294294F" w14:textId="77777777" w:rsidR="003668C1" w:rsidRPr="00D71AEB" w:rsidRDefault="003668C1" w:rsidP="004C1E08">
            <w:r w:rsidRPr="00D71AEB">
              <w:t>Locatie uitvoering opdracht</w:t>
            </w:r>
          </w:p>
        </w:tc>
        <w:tc>
          <w:tcPr>
            <w:tcW w:w="5429" w:type="dxa"/>
          </w:tcPr>
          <w:p w14:paraId="59017EAF" w14:textId="77777777" w:rsidR="003668C1" w:rsidRPr="00D71AEB" w:rsidRDefault="003668C1" w:rsidP="004C1E08"/>
        </w:tc>
      </w:tr>
      <w:tr w:rsidR="003668C1" w:rsidRPr="00D71AEB" w14:paraId="2B73D3B0" w14:textId="77777777" w:rsidTr="004C1E08">
        <w:tc>
          <w:tcPr>
            <w:tcW w:w="475" w:type="dxa"/>
          </w:tcPr>
          <w:p w14:paraId="458BAF93" w14:textId="77777777" w:rsidR="003668C1" w:rsidRPr="00D71AEB" w:rsidRDefault="003668C1" w:rsidP="004C1E08">
            <w:r w:rsidRPr="00D71AEB">
              <w:t>4</w:t>
            </w:r>
          </w:p>
          <w:p w14:paraId="1ADB6974" w14:textId="77777777" w:rsidR="003668C1" w:rsidRPr="00D71AEB" w:rsidRDefault="003668C1" w:rsidP="004C1E08"/>
        </w:tc>
        <w:tc>
          <w:tcPr>
            <w:tcW w:w="3095" w:type="dxa"/>
          </w:tcPr>
          <w:p w14:paraId="6E6952D1" w14:textId="77777777" w:rsidR="003668C1" w:rsidRPr="00D71AEB" w:rsidRDefault="003668C1" w:rsidP="004C1E08">
            <w:r w:rsidRPr="00D71AEB">
              <w:t>Omschrijving opdracht</w:t>
            </w:r>
          </w:p>
        </w:tc>
        <w:tc>
          <w:tcPr>
            <w:tcW w:w="5429" w:type="dxa"/>
          </w:tcPr>
          <w:p w14:paraId="599B074C" w14:textId="77777777" w:rsidR="003668C1" w:rsidRPr="00D71AEB" w:rsidRDefault="003668C1" w:rsidP="004C1E08"/>
        </w:tc>
      </w:tr>
      <w:tr w:rsidR="003668C1" w:rsidRPr="00D71AEB" w14:paraId="7BD62F6F" w14:textId="77777777" w:rsidTr="004C1E08">
        <w:tc>
          <w:tcPr>
            <w:tcW w:w="475" w:type="dxa"/>
          </w:tcPr>
          <w:p w14:paraId="158CE20E" w14:textId="77777777" w:rsidR="003668C1" w:rsidRPr="00D71AEB" w:rsidRDefault="003668C1" w:rsidP="004C1E08">
            <w:r w:rsidRPr="00D71AEB">
              <w:t>5</w:t>
            </w:r>
          </w:p>
          <w:p w14:paraId="58C8E1C4" w14:textId="77777777" w:rsidR="003668C1" w:rsidRPr="00D71AEB" w:rsidRDefault="003668C1" w:rsidP="004C1E08"/>
        </w:tc>
        <w:tc>
          <w:tcPr>
            <w:tcW w:w="3095" w:type="dxa"/>
          </w:tcPr>
          <w:p w14:paraId="2D89FC43" w14:textId="77777777" w:rsidR="003668C1" w:rsidRPr="00D71AEB" w:rsidRDefault="003668C1" w:rsidP="004C1E08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219F6AF0" w14:textId="77777777" w:rsidR="003668C1" w:rsidRPr="00D71AEB" w:rsidRDefault="003668C1" w:rsidP="004C1E08"/>
        </w:tc>
      </w:tr>
      <w:tr w:rsidR="003668C1" w:rsidRPr="00D71AEB" w14:paraId="4B102221" w14:textId="77777777" w:rsidTr="004C1E08">
        <w:tc>
          <w:tcPr>
            <w:tcW w:w="475" w:type="dxa"/>
          </w:tcPr>
          <w:p w14:paraId="62E6A2A5" w14:textId="77777777" w:rsidR="003668C1" w:rsidRPr="00D71AEB" w:rsidRDefault="003668C1" w:rsidP="004C1E08">
            <w:r w:rsidRPr="00D71AEB">
              <w:t>6</w:t>
            </w:r>
          </w:p>
          <w:p w14:paraId="44FA6E61" w14:textId="77777777" w:rsidR="003668C1" w:rsidRPr="00D71AEB" w:rsidRDefault="003668C1" w:rsidP="004C1E08"/>
        </w:tc>
        <w:tc>
          <w:tcPr>
            <w:tcW w:w="3095" w:type="dxa"/>
          </w:tcPr>
          <w:p w14:paraId="5669624B" w14:textId="77777777" w:rsidR="003668C1" w:rsidRPr="00D71AEB" w:rsidRDefault="003668C1" w:rsidP="004C1E08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3ECB608" w14:textId="77777777" w:rsidR="003668C1" w:rsidRPr="00D71AEB" w:rsidRDefault="003668C1" w:rsidP="004C1E08"/>
        </w:tc>
      </w:tr>
      <w:tr w:rsidR="003668C1" w:rsidRPr="00D71AEB" w14:paraId="0ED94E33" w14:textId="77777777" w:rsidTr="004C1E08">
        <w:tc>
          <w:tcPr>
            <w:tcW w:w="475" w:type="dxa"/>
          </w:tcPr>
          <w:p w14:paraId="44FA21EE" w14:textId="77777777" w:rsidR="003668C1" w:rsidRPr="00D71AEB" w:rsidRDefault="003668C1" w:rsidP="004C1E08">
            <w:r w:rsidRPr="00D71AEB">
              <w:t>7</w:t>
            </w:r>
          </w:p>
        </w:tc>
        <w:tc>
          <w:tcPr>
            <w:tcW w:w="3095" w:type="dxa"/>
          </w:tcPr>
          <w:p w14:paraId="4AF48E69" w14:textId="77777777" w:rsidR="003668C1" w:rsidRPr="00D71AEB" w:rsidRDefault="003668C1" w:rsidP="004C1E08">
            <w:r w:rsidRPr="00D71AEB">
              <w:t>Startdatum referentieopdracht</w:t>
            </w:r>
          </w:p>
        </w:tc>
        <w:tc>
          <w:tcPr>
            <w:tcW w:w="5429" w:type="dxa"/>
          </w:tcPr>
          <w:p w14:paraId="23084204" w14:textId="77777777" w:rsidR="003668C1" w:rsidRPr="00D71AEB" w:rsidRDefault="003668C1" w:rsidP="004C1E08"/>
        </w:tc>
      </w:tr>
      <w:tr w:rsidR="003668C1" w:rsidRPr="00D71AEB" w14:paraId="3F1CC144" w14:textId="77777777" w:rsidTr="004C1E08">
        <w:tc>
          <w:tcPr>
            <w:tcW w:w="475" w:type="dxa"/>
          </w:tcPr>
          <w:p w14:paraId="4199BD97" w14:textId="77777777" w:rsidR="003668C1" w:rsidRPr="00D71AEB" w:rsidRDefault="003668C1" w:rsidP="004C1E08">
            <w:r w:rsidRPr="00D71AEB">
              <w:t>8</w:t>
            </w:r>
          </w:p>
          <w:p w14:paraId="420B1323" w14:textId="77777777" w:rsidR="003668C1" w:rsidRPr="00D71AEB" w:rsidRDefault="003668C1" w:rsidP="004C1E08"/>
        </w:tc>
        <w:tc>
          <w:tcPr>
            <w:tcW w:w="3095" w:type="dxa"/>
          </w:tcPr>
          <w:p w14:paraId="3DE9F1EB" w14:textId="77777777" w:rsidR="003668C1" w:rsidRPr="00D71AEB" w:rsidRDefault="003668C1" w:rsidP="004C1E08">
            <w:r w:rsidRPr="00D71AEB">
              <w:t>Looptijd opdracht</w:t>
            </w:r>
          </w:p>
        </w:tc>
        <w:tc>
          <w:tcPr>
            <w:tcW w:w="5429" w:type="dxa"/>
          </w:tcPr>
          <w:p w14:paraId="52F293CB" w14:textId="77777777" w:rsidR="003668C1" w:rsidRPr="00D71AEB" w:rsidRDefault="003668C1" w:rsidP="004C1E08"/>
        </w:tc>
      </w:tr>
      <w:tr w:rsidR="003668C1" w:rsidRPr="00D71AEB" w14:paraId="4BDA060D" w14:textId="77777777" w:rsidTr="004C1E08">
        <w:tc>
          <w:tcPr>
            <w:tcW w:w="475" w:type="dxa"/>
          </w:tcPr>
          <w:p w14:paraId="4D2F2478" w14:textId="77777777" w:rsidR="003668C1" w:rsidRPr="00D71AEB" w:rsidRDefault="003668C1" w:rsidP="004C1E08">
            <w:r w:rsidRPr="00D71AEB">
              <w:t>9</w:t>
            </w:r>
          </w:p>
          <w:p w14:paraId="2496F679" w14:textId="77777777" w:rsidR="003668C1" w:rsidRPr="00D71AEB" w:rsidRDefault="003668C1" w:rsidP="004C1E08"/>
        </w:tc>
        <w:tc>
          <w:tcPr>
            <w:tcW w:w="3095" w:type="dxa"/>
          </w:tcPr>
          <w:p w14:paraId="4E7A427E" w14:textId="77777777" w:rsidR="003668C1" w:rsidRPr="00D71AEB" w:rsidRDefault="003668C1" w:rsidP="004C1E08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4355C100" w14:textId="77777777" w:rsidR="003668C1" w:rsidRPr="00D71AEB" w:rsidRDefault="003668C1" w:rsidP="004C1E08"/>
        </w:tc>
      </w:tr>
      <w:tr w:rsidR="003668C1" w:rsidRPr="00D71AEB" w14:paraId="6F821D21" w14:textId="77777777" w:rsidTr="004C1E08">
        <w:tc>
          <w:tcPr>
            <w:tcW w:w="475" w:type="dxa"/>
          </w:tcPr>
          <w:p w14:paraId="0626ED87" w14:textId="77777777" w:rsidR="003668C1" w:rsidRPr="00D71AEB" w:rsidRDefault="003668C1" w:rsidP="004C1E08">
            <w:r w:rsidRPr="00D71AEB">
              <w:t>10</w:t>
            </w:r>
          </w:p>
        </w:tc>
        <w:tc>
          <w:tcPr>
            <w:tcW w:w="3095" w:type="dxa"/>
          </w:tcPr>
          <w:p w14:paraId="1E730E7D" w14:textId="77777777" w:rsidR="003668C1" w:rsidRPr="00D71AEB" w:rsidRDefault="003668C1" w:rsidP="004C1E08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3EFF9EF6" w14:textId="77777777" w:rsidR="003668C1" w:rsidRPr="00D71AEB" w:rsidRDefault="003668C1" w:rsidP="004C1E08"/>
        </w:tc>
      </w:tr>
      <w:tr w:rsidR="003668C1" w:rsidRPr="00D71AEB" w14:paraId="2416EC5D" w14:textId="77777777" w:rsidTr="004C1E08">
        <w:tc>
          <w:tcPr>
            <w:tcW w:w="475" w:type="dxa"/>
          </w:tcPr>
          <w:p w14:paraId="6DA46C0D" w14:textId="77777777" w:rsidR="003668C1" w:rsidRPr="00D71AEB" w:rsidRDefault="003668C1" w:rsidP="004C1E08">
            <w:r w:rsidRPr="00D71AEB">
              <w:t>11</w:t>
            </w:r>
          </w:p>
        </w:tc>
        <w:tc>
          <w:tcPr>
            <w:tcW w:w="3095" w:type="dxa"/>
          </w:tcPr>
          <w:p w14:paraId="57D232AC" w14:textId="77777777" w:rsidR="003668C1" w:rsidRPr="00D71AEB" w:rsidRDefault="003668C1" w:rsidP="004C1E08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35EEC561" w14:textId="77777777" w:rsidR="003668C1" w:rsidRPr="00D71AEB" w:rsidRDefault="003668C1" w:rsidP="004C1E08"/>
        </w:tc>
      </w:tr>
      <w:tr w:rsidR="003668C1" w:rsidRPr="00D71AEB" w14:paraId="150EF806" w14:textId="77777777" w:rsidTr="004C1E08">
        <w:tc>
          <w:tcPr>
            <w:tcW w:w="475" w:type="dxa"/>
          </w:tcPr>
          <w:p w14:paraId="1E766243" w14:textId="77777777" w:rsidR="003668C1" w:rsidRPr="00D71AEB" w:rsidRDefault="003668C1" w:rsidP="004C1E08">
            <w:r w:rsidRPr="00D71AEB">
              <w:t>12</w:t>
            </w:r>
          </w:p>
        </w:tc>
        <w:tc>
          <w:tcPr>
            <w:tcW w:w="3095" w:type="dxa"/>
          </w:tcPr>
          <w:p w14:paraId="3EA459D7" w14:textId="77777777" w:rsidR="003668C1" w:rsidRPr="00D71AEB" w:rsidRDefault="003668C1" w:rsidP="004C1E08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</w:t>
            </w:r>
            <w:r w:rsidRPr="00D71AEB">
              <w:lastRenderedPageBreak/>
              <w:t>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42175B1B" w14:textId="77777777" w:rsidR="003668C1" w:rsidRPr="00D71AEB" w:rsidRDefault="003668C1" w:rsidP="004C1E08"/>
        </w:tc>
      </w:tr>
      <w:tr w:rsidR="003668C1" w:rsidRPr="00D71AEB" w14:paraId="78046F90" w14:textId="77777777" w:rsidTr="004C1E08">
        <w:tc>
          <w:tcPr>
            <w:tcW w:w="475" w:type="dxa"/>
          </w:tcPr>
          <w:p w14:paraId="7A4DB027" w14:textId="77777777" w:rsidR="003668C1" w:rsidRPr="00D71AEB" w:rsidRDefault="003668C1" w:rsidP="004C1E08">
            <w:r w:rsidRPr="00D71AEB">
              <w:t>13</w:t>
            </w:r>
          </w:p>
        </w:tc>
        <w:tc>
          <w:tcPr>
            <w:tcW w:w="3095" w:type="dxa"/>
          </w:tcPr>
          <w:p w14:paraId="116BCE4B" w14:textId="77777777" w:rsidR="003668C1" w:rsidRPr="00D71AEB" w:rsidRDefault="003668C1" w:rsidP="004C1E08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FD5CC1D" w14:textId="77777777" w:rsidR="003668C1" w:rsidRPr="00D71AEB" w:rsidRDefault="003668C1" w:rsidP="004C1E08"/>
        </w:tc>
      </w:tr>
    </w:tbl>
    <w:p w14:paraId="1BD7E63E" w14:textId="77777777" w:rsidR="00E473A7" w:rsidRDefault="00E473A7"/>
    <w:sectPr w:rsidR="00E47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DDB"/>
    <w:multiLevelType w:val="hybridMultilevel"/>
    <w:tmpl w:val="D0886DA4"/>
    <w:lvl w:ilvl="0" w:tplc="3A72B8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4A26AB"/>
    <w:multiLevelType w:val="hybridMultilevel"/>
    <w:tmpl w:val="856C0C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17631"/>
    <w:multiLevelType w:val="hybridMultilevel"/>
    <w:tmpl w:val="7E4C951E"/>
    <w:lvl w:ilvl="0" w:tplc="1FB0E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724437">
    <w:abstractNumId w:val="1"/>
  </w:num>
  <w:num w:numId="2" w16cid:durableId="1904951643">
    <w:abstractNumId w:val="3"/>
  </w:num>
  <w:num w:numId="3" w16cid:durableId="631011469">
    <w:abstractNumId w:val="2"/>
  </w:num>
  <w:num w:numId="4" w16cid:durableId="92302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C1"/>
    <w:rsid w:val="0006264E"/>
    <w:rsid w:val="000A71F9"/>
    <w:rsid w:val="0018054A"/>
    <w:rsid w:val="001D580B"/>
    <w:rsid w:val="00317505"/>
    <w:rsid w:val="003668C1"/>
    <w:rsid w:val="003D0FC6"/>
    <w:rsid w:val="004976E4"/>
    <w:rsid w:val="004B11E5"/>
    <w:rsid w:val="004F2F69"/>
    <w:rsid w:val="005B62A8"/>
    <w:rsid w:val="00605317"/>
    <w:rsid w:val="008440CF"/>
    <w:rsid w:val="00847CF8"/>
    <w:rsid w:val="0088463C"/>
    <w:rsid w:val="009C3293"/>
    <w:rsid w:val="009D041F"/>
    <w:rsid w:val="009F6510"/>
    <w:rsid w:val="00A077F6"/>
    <w:rsid w:val="00C266A7"/>
    <w:rsid w:val="00D77DC5"/>
    <w:rsid w:val="00D91A0F"/>
    <w:rsid w:val="00E473A7"/>
    <w:rsid w:val="186D825F"/>
    <w:rsid w:val="24F23456"/>
    <w:rsid w:val="2884828F"/>
    <w:rsid w:val="34DE6271"/>
    <w:rsid w:val="44CEBEB4"/>
    <w:rsid w:val="522AB3EE"/>
    <w:rsid w:val="5627F79E"/>
    <w:rsid w:val="5B80AB1D"/>
    <w:rsid w:val="758C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D51A"/>
  <w15:chartTrackingRefBased/>
  <w15:docId w15:val="{36636BA6-B0B1-4D23-87E9-0A130DB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68C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3668C1"/>
    <w:pPr>
      <w:keepNext/>
      <w:numPr>
        <w:numId w:val="1"/>
      </w:numPr>
      <w:tabs>
        <w:tab w:val="left" w:pos="720"/>
      </w:tabs>
      <w:spacing w:before="240" w:after="60" w:line="480" w:lineRule="auto"/>
      <w:ind w:left="578" w:hanging="578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668C1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668C1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3668C1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3668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668C1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668C1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668C1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668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3668C1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668C1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668C1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668C1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668C1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668C1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3668C1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668C1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668C1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366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A7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terschaphd.sharepoint.com/teams/proces-0076/Zaken/Forms/ZSDMS_Zaak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Anjum Bashir</ZSDMS_ZaakeigenaarNaam>
    <ZSDMS_ZaaktypeOmschrijving xmlns="20f53c3d-ece6-4625-8bee-cc380ae6fc2b">Europese openbare aanbesteding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2022 - 2026 Smartphones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INK-722</ZSDMS_Zaakidentificatie>
    <ce7c1281cf6143089ceafbe7da641d5c xmlns="20f53c3d-ece6-4625-8bee-cc380ae6fc2b" xsi:nil="true"/>
    <TaxCatchAllLabel xmlns="5213e829-bb7f-4fff-8370-78c2a88e42dc" xsi:nil="true"/>
    <TaxCatchAll xmlns="5213e829-bb7f-4fff-8370-78c2a88e42dc" xsi:nil="true"/>
    <_dlc_DocId xmlns="5213e829-bb7f-4fff-8370-78c2a88e42dc">INK722-1169285655-295</_dlc_DocId>
    <_dlc_DocIdUrl xmlns="5213e829-bb7f-4fff-8370-78c2a88e42dc">
      <Url>https://waterschaphd.sharepoint.com/teams/ink-722/_layouts/15/DocIdRedir.aspx?ID=INK722-1169285655-295</Url>
      <Description>INK722-1169285655-295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E6079B93BB13C2408F66CF5E8B79C13B" ma:contentTypeVersion="130" ma:contentTypeDescription="" ma:contentTypeScope="" ma:versionID="8bf19f3af749ec91157cecfc19078001">
  <xsd:schema xmlns:xsd="http://www.w3.org/2001/XMLSchema" xmlns:xs="http://www.w3.org/2001/XMLSchema" xmlns:p="http://schemas.microsoft.com/office/2006/metadata/properties" xmlns:ns2="20f53c3d-ece6-4625-8bee-cc380ae6fc2b" xmlns:ns3="5213e829-bb7f-4fff-8370-78c2a88e42dc" xmlns:ns4="fb525254-173b-4304-83e0-f8828c356bd1" targetNamespace="http://schemas.microsoft.com/office/2006/metadata/properties" ma:root="true" ma:fieldsID="7f3b493e296847c5bfaf856f03a5ad81" ns2:_="" ns3:_="" ns4:_="">
    <xsd:import namespace="20f53c3d-ece6-4625-8bee-cc380ae6fc2b"/>
    <xsd:import namespace="5213e829-bb7f-4fff-8370-78c2a88e42dc"/>
    <xsd:import namespace="fb525254-173b-4304-83e0-f8828c356bd1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722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Anjum Bashir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2 - 2026 Smartphone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3e829-bb7f-4fff-8370-78c2a88e42dc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b338b1d5-d0f2-4ac5-a5f0-7c7879a430e6}" ma:internalName="TaxCatchAllLabel" ma:readOnly="false" ma:showField="CatchAllDataLabel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b338b1d5-d0f2-4ac5-a5f0-7c7879a430e6}" ma:internalName="TaxCatchAll" ma:readOnly="false" ma:showField="CatchAllData" ma:web="5213e829-bb7f-4fff-8370-78c2a88e4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5254-173b-4304-83e0-f8828c356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93E03-9771-46BB-BB9F-8FD152059312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5213e829-bb7f-4fff-8370-78c2a88e42dc"/>
  </ds:schemaRefs>
</ds:datastoreItem>
</file>

<file path=customXml/itemProps2.xml><?xml version="1.0" encoding="utf-8"?>
<ds:datastoreItem xmlns:ds="http://schemas.openxmlformats.org/officeDocument/2006/customXml" ds:itemID="{EE212CC9-E00A-44E8-8075-02419FCBD6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EC96CC1-6DBC-42E5-8D30-583A14644C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9E3F81-CB77-4D48-B198-92825C7FA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5213e829-bb7f-4fff-8370-78c2a88e42dc"/>
    <ds:schemaRef ds:uri="fb525254-173b-4304-83e0-f8828c356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2</Pages>
  <Words>226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6</cp:revision>
  <dcterms:created xsi:type="dcterms:W3CDTF">2022-05-18T12:10:00Z</dcterms:created>
  <dcterms:modified xsi:type="dcterms:W3CDTF">2022-05-18T12:13:00Z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0x01010066FF7E11BF67704C8F8F36C238C38E7D00E6079B93BB13C2408F66CF5E8B79C13B</vt:lpwstr>
  </property>
  <property fmtid="{D5CDD505-2E9C-101B-9397-08002B2CF9AE}" pid="3" name="_dlc_DocIdItemGuid">
    <vt:lpwstr>b99cc3eb-d70e-4b28-8348-f366b81d926c</vt:lpwstr>
  </property>
  <property fmtid="{D5CDD505-2E9C-101B-9397-08002B2CF9AE}" pid="4" name="Fase">
    <vt:lpwstr/>
  </property>
  <property fmtid="{D5CDD505-2E9C-101B-9397-08002B2CF9AE}" pid="5" name="WSHD_IPM_Rol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