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2340F" w14:textId="0121CD79" w:rsidR="00042DFA" w:rsidRPr="00042DFA" w:rsidRDefault="00042DFA" w:rsidP="00E9706D">
      <w:pPr>
        <w:pStyle w:val="doTitel"/>
        <w:rPr>
          <w:b/>
          <w:szCs w:val="40"/>
          <w:u w:val="single"/>
        </w:rPr>
      </w:pPr>
      <w:r w:rsidRPr="005450B7">
        <w:t>Bijlage 1</w:t>
      </w:r>
      <w:r w:rsidR="00852D24">
        <w:t xml:space="preserve"> </w:t>
      </w:r>
      <w:r w:rsidR="00542F7D">
        <w:t>-</w:t>
      </w:r>
      <w:bookmarkStart w:id="0" w:name="_GoBack"/>
      <w:bookmarkEnd w:id="0"/>
      <w:r w:rsidR="00852D24">
        <w:t xml:space="preserve"> Antwoordformulier</w:t>
      </w:r>
    </w:p>
    <w:p w14:paraId="3873E370" w14:textId="77777777" w:rsidR="00042DFA" w:rsidRPr="005450B7" w:rsidRDefault="00042DFA" w:rsidP="00042DFA">
      <w:pPr>
        <w:pStyle w:val="doTitel"/>
        <w:jc w:val="center"/>
        <w:rPr>
          <w:rFonts w:asciiTheme="minorHAnsi" w:hAnsiTheme="minorHAnsi"/>
          <w:b/>
          <w:szCs w:val="40"/>
        </w:rPr>
      </w:pPr>
    </w:p>
    <w:p w14:paraId="50E91E2C" w14:textId="77777777" w:rsidR="00042DFA" w:rsidRPr="005450B7" w:rsidRDefault="00042DFA" w:rsidP="00042DFA">
      <w:pPr>
        <w:pStyle w:val="doTitel"/>
        <w:jc w:val="center"/>
        <w:rPr>
          <w:rFonts w:asciiTheme="minorHAnsi" w:hAnsiTheme="minorHAnsi"/>
          <w:b/>
          <w:szCs w:val="40"/>
        </w:rPr>
      </w:pPr>
    </w:p>
    <w:p w14:paraId="1A3759B3" w14:textId="77777777" w:rsidR="00042DFA" w:rsidRPr="005450B7" w:rsidRDefault="00042DFA" w:rsidP="00042DFA">
      <w:pPr>
        <w:pStyle w:val="Subtitle"/>
        <w:jc w:val="center"/>
        <w:rPr>
          <w:rFonts w:asciiTheme="minorHAnsi" w:hAnsiTheme="minorHAnsi"/>
          <w:b/>
          <w:i/>
          <w:szCs w:val="28"/>
        </w:rPr>
      </w:pPr>
      <w:r w:rsidRPr="005450B7">
        <w:rPr>
          <w:rFonts w:asciiTheme="minorHAnsi" w:hAnsiTheme="minorHAnsi"/>
          <w:b/>
          <w:i/>
          <w:szCs w:val="28"/>
        </w:rPr>
        <w:t xml:space="preserve">‘Vragen ter beantwoording </w:t>
      </w:r>
      <w:r w:rsidRPr="005450B7">
        <w:rPr>
          <w:rFonts w:asciiTheme="minorHAnsi" w:hAnsiTheme="minorHAnsi"/>
          <w:b/>
          <w:i/>
          <w:szCs w:val="28"/>
        </w:rPr>
        <w:br/>
      </w:r>
      <w:r w:rsidRPr="005450B7">
        <w:rPr>
          <w:color w:val="000000" w:themeColor="text1"/>
          <w:sz w:val="22"/>
        </w:rPr>
        <w:t xml:space="preserve">Beheer en Doorontwikkeling </w:t>
      </w:r>
      <w:proofErr w:type="spellStart"/>
      <w:r w:rsidRPr="005450B7">
        <w:rPr>
          <w:color w:val="000000" w:themeColor="text1"/>
          <w:sz w:val="22"/>
        </w:rPr>
        <w:t>Magento</w:t>
      </w:r>
      <w:proofErr w:type="spellEnd"/>
      <w:r w:rsidRPr="005450B7">
        <w:rPr>
          <w:color w:val="000000" w:themeColor="text1"/>
          <w:sz w:val="22"/>
        </w:rPr>
        <w:t xml:space="preserve"> Webshops SURF</w:t>
      </w:r>
    </w:p>
    <w:p w14:paraId="5878E817" w14:textId="77777777" w:rsidR="00042DFA" w:rsidRPr="005450B7" w:rsidRDefault="00042DFA" w:rsidP="00042DFA">
      <w:pPr>
        <w:rPr>
          <w:rFonts w:asciiTheme="minorHAnsi" w:hAnsiTheme="minorHAnsi"/>
        </w:rPr>
      </w:pPr>
    </w:p>
    <w:p w14:paraId="316C9FCF" w14:textId="77777777" w:rsidR="00042DFA" w:rsidRPr="005450B7" w:rsidRDefault="00042DFA" w:rsidP="00042DFA">
      <w:pPr>
        <w:rPr>
          <w:rFonts w:asciiTheme="minorHAnsi" w:hAnsiTheme="minorHAnsi"/>
        </w:rPr>
      </w:pPr>
    </w:p>
    <w:p w14:paraId="2F3B9FCB" w14:textId="77777777" w:rsidR="00042DFA" w:rsidRPr="005450B7" w:rsidRDefault="00042DFA" w:rsidP="00042DFA">
      <w:pPr>
        <w:rPr>
          <w:rFonts w:asciiTheme="minorHAnsi" w:hAnsiTheme="minorHAnsi"/>
        </w:rPr>
      </w:pPr>
    </w:p>
    <w:p w14:paraId="1D6DEF30" w14:textId="77777777" w:rsidR="00042DFA" w:rsidRPr="005450B7" w:rsidRDefault="00042DFA" w:rsidP="00042DFA">
      <w:pPr>
        <w:rPr>
          <w:rFonts w:asciiTheme="minorHAnsi" w:hAnsiTheme="minorHAnsi"/>
        </w:rPr>
      </w:pPr>
    </w:p>
    <w:p w14:paraId="1D7DC002" w14:textId="77777777" w:rsidR="00042DFA" w:rsidRPr="005450B7" w:rsidRDefault="00042DFA" w:rsidP="00042DFA">
      <w:pPr>
        <w:rPr>
          <w:rFonts w:asciiTheme="minorHAnsi" w:hAnsiTheme="minorHAnsi"/>
        </w:rPr>
      </w:pPr>
    </w:p>
    <w:p w14:paraId="7C3BCFB6" w14:textId="77777777" w:rsidR="00042DFA" w:rsidRPr="005450B7" w:rsidRDefault="00042DFA" w:rsidP="00042DFA">
      <w:pPr>
        <w:rPr>
          <w:rFonts w:asciiTheme="minorHAnsi" w:hAnsiTheme="minorHAnsi"/>
        </w:rPr>
      </w:pPr>
    </w:p>
    <w:p w14:paraId="1D9C61CB" w14:textId="77777777" w:rsidR="00042DFA" w:rsidRPr="005450B7" w:rsidRDefault="00042DFA" w:rsidP="00042DFA">
      <w:pPr>
        <w:rPr>
          <w:rFonts w:asciiTheme="minorHAnsi" w:hAnsiTheme="minorHAnsi"/>
        </w:rPr>
      </w:pPr>
    </w:p>
    <w:p w14:paraId="13607926" w14:textId="77777777" w:rsidR="00042DFA" w:rsidRPr="005450B7" w:rsidRDefault="00042DFA" w:rsidP="00042DFA">
      <w:pPr>
        <w:rPr>
          <w:rFonts w:asciiTheme="minorHAnsi" w:hAnsiTheme="minorHAnsi"/>
        </w:rPr>
      </w:pPr>
    </w:p>
    <w:p w14:paraId="77145675" w14:textId="77777777" w:rsidR="00042DFA" w:rsidRPr="005450B7" w:rsidRDefault="00042DFA" w:rsidP="00042DFA">
      <w:pPr>
        <w:rPr>
          <w:rFonts w:asciiTheme="minorHAnsi" w:hAnsiTheme="minorHAnsi"/>
        </w:rPr>
      </w:pPr>
    </w:p>
    <w:p w14:paraId="6245B46C" w14:textId="77777777" w:rsidR="00042DFA" w:rsidRPr="005450B7" w:rsidRDefault="00042DFA" w:rsidP="00042DFA">
      <w:pPr>
        <w:rPr>
          <w:rFonts w:asciiTheme="minorHAnsi" w:hAnsiTheme="minorHAnsi"/>
        </w:rPr>
      </w:pPr>
    </w:p>
    <w:p w14:paraId="27277F0F" w14:textId="77777777" w:rsidR="00042DFA" w:rsidRPr="005450B7" w:rsidRDefault="00042DFA" w:rsidP="00042DFA">
      <w:pPr>
        <w:rPr>
          <w:rFonts w:asciiTheme="minorHAnsi" w:hAnsiTheme="minorHAnsi"/>
        </w:rPr>
      </w:pPr>
    </w:p>
    <w:p w14:paraId="3142248A" w14:textId="77777777" w:rsidR="00042DFA" w:rsidRPr="005450B7" w:rsidRDefault="00042DFA" w:rsidP="00042DFA">
      <w:pPr>
        <w:rPr>
          <w:rFonts w:asciiTheme="minorHAnsi" w:hAnsiTheme="minorHAnsi"/>
        </w:rPr>
      </w:pPr>
    </w:p>
    <w:p w14:paraId="51807D8D" w14:textId="77777777" w:rsidR="00042DFA" w:rsidRPr="005450B7" w:rsidRDefault="00042DFA" w:rsidP="00042DFA">
      <w:pPr>
        <w:rPr>
          <w:rFonts w:asciiTheme="minorHAnsi" w:hAnsiTheme="minorHAnsi"/>
        </w:rPr>
      </w:pPr>
    </w:p>
    <w:p w14:paraId="495D65A3" w14:textId="77777777" w:rsidR="00042DFA" w:rsidRPr="005450B7" w:rsidRDefault="00042DFA" w:rsidP="00042DFA">
      <w:pPr>
        <w:rPr>
          <w:rFonts w:asciiTheme="minorHAnsi" w:hAnsiTheme="minorHAnsi"/>
        </w:rPr>
      </w:pPr>
    </w:p>
    <w:p w14:paraId="1F10E8C5" w14:textId="77777777" w:rsidR="00042DFA" w:rsidRPr="005450B7" w:rsidRDefault="00042DFA" w:rsidP="00042DFA">
      <w:pPr>
        <w:rPr>
          <w:rFonts w:asciiTheme="minorHAnsi" w:hAnsiTheme="minorHAnsi"/>
        </w:rPr>
      </w:pPr>
    </w:p>
    <w:p w14:paraId="66BE9D23" w14:textId="77777777" w:rsidR="00042DFA" w:rsidRPr="005450B7" w:rsidRDefault="00042DFA" w:rsidP="00042DFA">
      <w:pPr>
        <w:rPr>
          <w:rFonts w:asciiTheme="minorHAnsi" w:hAnsiTheme="minorHAnsi"/>
        </w:rPr>
      </w:pPr>
    </w:p>
    <w:p w14:paraId="399F442C" w14:textId="77777777" w:rsidR="00042DFA" w:rsidRPr="005450B7" w:rsidRDefault="00042DFA" w:rsidP="00042DFA">
      <w:pPr>
        <w:rPr>
          <w:rFonts w:asciiTheme="minorHAnsi" w:hAnsiTheme="minorHAnsi"/>
        </w:rPr>
      </w:pPr>
    </w:p>
    <w:tbl>
      <w:tblPr>
        <w:tblpPr w:leftFromText="181" w:rightFromText="181" w:horzAnchor="margin" w:tblpYSpec="bottom"/>
        <w:tblW w:w="8437" w:type="dxa"/>
        <w:tblLayout w:type="fixed"/>
        <w:tblLook w:val="01E0" w:firstRow="1" w:lastRow="1" w:firstColumn="1" w:lastColumn="1" w:noHBand="0" w:noVBand="0"/>
      </w:tblPr>
      <w:tblGrid>
        <w:gridCol w:w="2060"/>
        <w:gridCol w:w="258"/>
        <w:gridCol w:w="6119"/>
      </w:tblGrid>
      <w:tr w:rsidR="00042DFA" w:rsidRPr="005450B7" w14:paraId="70C3821A" w14:textId="77777777" w:rsidTr="0034539C">
        <w:trPr>
          <w:trHeight w:val="80"/>
        </w:trPr>
        <w:tc>
          <w:tcPr>
            <w:tcW w:w="2060" w:type="dxa"/>
          </w:tcPr>
          <w:p w14:paraId="2E071A83" w14:textId="77777777" w:rsidR="00042DFA" w:rsidRPr="005450B7" w:rsidRDefault="00042DFA" w:rsidP="0034539C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  <w:r w:rsidRPr="005450B7">
              <w:rPr>
                <w:rFonts w:asciiTheme="minorHAnsi" w:hAnsiTheme="minorHAnsi"/>
              </w:rPr>
              <w:t>Datum</w:t>
            </w:r>
          </w:p>
        </w:tc>
        <w:tc>
          <w:tcPr>
            <w:tcW w:w="258" w:type="dxa"/>
          </w:tcPr>
          <w:p w14:paraId="6190D4DA" w14:textId="77777777" w:rsidR="00042DFA" w:rsidRPr="005450B7" w:rsidRDefault="00042DFA" w:rsidP="0034539C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</w:p>
        </w:tc>
        <w:tc>
          <w:tcPr>
            <w:tcW w:w="6119" w:type="dxa"/>
          </w:tcPr>
          <w:p w14:paraId="0C42910E" w14:textId="77777777" w:rsidR="00042DFA" w:rsidRPr="005450B7" w:rsidRDefault="00042DFA" w:rsidP="0034539C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  <w:r w:rsidRPr="005450B7">
              <w:rPr>
                <w:rFonts w:asciiTheme="minorHAnsi" w:hAnsiTheme="minorHAnsi"/>
              </w:rPr>
              <w:t>16 december 2021</w:t>
            </w:r>
          </w:p>
        </w:tc>
      </w:tr>
      <w:tr w:rsidR="00042DFA" w:rsidRPr="005450B7" w14:paraId="43736553" w14:textId="77777777" w:rsidTr="0034539C">
        <w:trPr>
          <w:trHeight w:val="212"/>
        </w:trPr>
        <w:tc>
          <w:tcPr>
            <w:tcW w:w="2060" w:type="dxa"/>
          </w:tcPr>
          <w:p w14:paraId="17630C3E" w14:textId="77777777" w:rsidR="00042DFA" w:rsidRPr="005450B7" w:rsidRDefault="00042DFA" w:rsidP="0034539C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  <w:r w:rsidRPr="005450B7">
              <w:rPr>
                <w:rFonts w:asciiTheme="minorHAnsi" w:hAnsiTheme="minorHAnsi"/>
              </w:rPr>
              <w:t>Onderwerp</w:t>
            </w:r>
          </w:p>
        </w:tc>
        <w:tc>
          <w:tcPr>
            <w:tcW w:w="258" w:type="dxa"/>
          </w:tcPr>
          <w:p w14:paraId="4DD97679" w14:textId="77777777" w:rsidR="00042DFA" w:rsidRPr="005450B7" w:rsidRDefault="00042DFA" w:rsidP="0034539C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</w:p>
        </w:tc>
        <w:tc>
          <w:tcPr>
            <w:tcW w:w="6119" w:type="dxa"/>
          </w:tcPr>
          <w:p w14:paraId="2AA2D288" w14:textId="77777777" w:rsidR="00042DFA" w:rsidRPr="005450B7" w:rsidRDefault="00042DFA" w:rsidP="0034539C">
            <w:pPr>
              <w:pStyle w:val="doTable"/>
              <w:framePr w:hSpace="0" w:wrap="auto" w:hAnchor="text" w:yAlign="inline"/>
              <w:rPr>
                <w:rFonts w:asciiTheme="minorHAnsi" w:hAnsiTheme="minorHAnsi"/>
              </w:rPr>
            </w:pPr>
            <w:r w:rsidRPr="005450B7">
              <w:rPr>
                <w:rFonts w:asciiTheme="minorHAnsi" w:hAnsiTheme="minorHAnsi"/>
              </w:rPr>
              <w:t xml:space="preserve">Marktconsultatie </w:t>
            </w:r>
            <w:proofErr w:type="gramStart"/>
            <w:r w:rsidRPr="005450B7">
              <w:rPr>
                <w:rFonts w:asciiTheme="minorHAnsi" w:hAnsiTheme="minorHAnsi"/>
              </w:rPr>
              <w:t>‘</w:t>
            </w:r>
            <w:r w:rsidRPr="005450B7">
              <w:t xml:space="preserve"> </w:t>
            </w:r>
            <w:r w:rsidRPr="005450B7">
              <w:rPr>
                <w:rFonts w:asciiTheme="minorHAnsi" w:hAnsiTheme="minorHAnsi"/>
              </w:rPr>
              <w:t>Beheer</w:t>
            </w:r>
            <w:proofErr w:type="gramEnd"/>
            <w:r w:rsidRPr="005450B7">
              <w:rPr>
                <w:rFonts w:asciiTheme="minorHAnsi" w:hAnsiTheme="minorHAnsi"/>
              </w:rPr>
              <w:t xml:space="preserve"> en Doorontwikkeling </w:t>
            </w:r>
            <w:proofErr w:type="spellStart"/>
            <w:r w:rsidRPr="005450B7">
              <w:rPr>
                <w:rFonts w:asciiTheme="minorHAnsi" w:hAnsiTheme="minorHAnsi"/>
              </w:rPr>
              <w:t>Magento</w:t>
            </w:r>
            <w:proofErr w:type="spellEnd"/>
            <w:r w:rsidRPr="005450B7">
              <w:rPr>
                <w:rFonts w:asciiTheme="minorHAnsi" w:hAnsiTheme="minorHAnsi"/>
              </w:rPr>
              <w:t xml:space="preserve"> Webshops SURF ’</w:t>
            </w:r>
          </w:p>
        </w:tc>
      </w:tr>
    </w:tbl>
    <w:p w14:paraId="3D030AA7" w14:textId="77777777" w:rsidR="00042DFA" w:rsidRPr="005450B7" w:rsidRDefault="00042DFA" w:rsidP="00042DFA">
      <w:pPr>
        <w:rPr>
          <w:lang w:eastAsia="fr-FR"/>
        </w:rPr>
      </w:pPr>
      <w:bookmarkStart w:id="1" w:name="_Toc222037416"/>
      <w:bookmarkStart w:id="2" w:name="_Toc222052808"/>
      <w:bookmarkStart w:id="3" w:name="_Toc222134849"/>
      <w:bookmarkStart w:id="4" w:name="_Toc222484446"/>
      <w:bookmarkStart w:id="5" w:name="_Toc222626813"/>
      <w:bookmarkStart w:id="6" w:name="_Toc223259826"/>
      <w:bookmarkStart w:id="7" w:name="_Toc394499530"/>
      <w:bookmarkStart w:id="8" w:name="_Toc394503151"/>
      <w:bookmarkStart w:id="9" w:name="_Toc394503293"/>
      <w:bookmarkStart w:id="10" w:name="_Toc394559458"/>
      <w:bookmarkStart w:id="11" w:name="_Toc394579457"/>
      <w:bookmarkStart w:id="12" w:name="_Toc394931475"/>
      <w:bookmarkStart w:id="13" w:name="_Toc395611671"/>
      <w:bookmarkStart w:id="14" w:name="_Toc396724713"/>
      <w:bookmarkStart w:id="15" w:name="_Toc63219347"/>
      <w:bookmarkStart w:id="16" w:name="_Toc63219348"/>
    </w:p>
    <w:p w14:paraId="38BC78EB" w14:textId="77777777" w:rsidR="00042DFA" w:rsidRPr="005450B7" w:rsidRDefault="00042DFA" w:rsidP="00042DFA">
      <w:pPr>
        <w:rPr>
          <w:rFonts w:asciiTheme="minorHAnsi" w:hAnsiTheme="minorHAnsi" w:cs="Arial"/>
          <w:snapToGrid w:val="0"/>
          <w:color w:val="000000"/>
          <w:sz w:val="24"/>
          <w:szCs w:val="20"/>
          <w:lang w:eastAsia="fr-FR"/>
        </w:rPr>
      </w:pPr>
      <w:bookmarkStart w:id="17" w:name="_Toc107826230"/>
      <w:bookmarkStart w:id="18" w:name="_Toc107826478"/>
      <w:bookmarkStart w:id="19" w:name="_Toc214848976"/>
      <w:bookmarkStart w:id="20" w:name="_Toc21484897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5450B7">
        <w:rPr>
          <w:rFonts w:asciiTheme="minorHAnsi" w:hAnsiTheme="minorHAnsi"/>
          <w:szCs w:val="20"/>
          <w:u w:val="single"/>
        </w:rPr>
        <w:br w:type="page"/>
      </w:r>
    </w:p>
    <w:p w14:paraId="31779774" w14:textId="77777777" w:rsidR="00042DFA" w:rsidRPr="005450B7" w:rsidRDefault="00042DFA" w:rsidP="00042DFA">
      <w:pPr>
        <w:pStyle w:val="Heading1"/>
        <w:keepLines w:val="0"/>
        <w:numPr>
          <w:ilvl w:val="0"/>
          <w:numId w:val="28"/>
        </w:numPr>
        <w:pBdr>
          <w:bottom w:val="single" w:sz="6" w:space="1" w:color="auto"/>
        </w:pBdr>
        <w:tabs>
          <w:tab w:val="clear" w:pos="-360"/>
          <w:tab w:val="num" w:pos="0"/>
        </w:tabs>
        <w:suppressAutoHyphens w:val="0"/>
        <w:autoSpaceDN/>
        <w:spacing w:before="120" w:after="120" w:line="240" w:lineRule="atLeast"/>
        <w:ind w:left="0" w:firstLine="0"/>
        <w:textAlignment w:val="auto"/>
        <w:rPr>
          <w:rFonts w:asciiTheme="minorHAnsi" w:hAnsiTheme="minorHAnsi"/>
          <w:sz w:val="28"/>
        </w:rPr>
      </w:pPr>
      <w:r w:rsidRPr="005450B7">
        <w:rPr>
          <w:rFonts w:asciiTheme="minorHAnsi" w:hAnsiTheme="minorHAnsi"/>
          <w:sz w:val="28"/>
        </w:rPr>
        <w:lastRenderedPageBreak/>
        <w:t>Antwoordformulier</w:t>
      </w:r>
    </w:p>
    <w:p w14:paraId="53FA0CF0" w14:textId="77777777" w:rsidR="00042DFA" w:rsidRPr="005450B7" w:rsidRDefault="00042DFA" w:rsidP="00042DFA">
      <w:pPr>
        <w:rPr>
          <w:rFonts w:asciiTheme="minorHAnsi" w:hAnsiTheme="minorHAnsi"/>
          <w:szCs w:val="20"/>
        </w:rPr>
      </w:pPr>
    </w:p>
    <w:bookmarkEnd w:id="15"/>
    <w:bookmarkEnd w:id="16"/>
    <w:bookmarkEnd w:id="17"/>
    <w:bookmarkEnd w:id="18"/>
    <w:bookmarkEnd w:id="19"/>
    <w:bookmarkEnd w:id="20"/>
    <w:p w14:paraId="3ACF3E30" w14:textId="77777777" w:rsidR="00042DFA" w:rsidRPr="005450B7" w:rsidRDefault="00042DFA" w:rsidP="00042DFA">
      <w:pPr>
        <w:pStyle w:val="BasistekstSURF"/>
        <w:rPr>
          <w:b/>
        </w:rPr>
      </w:pPr>
      <w:r w:rsidRPr="005450B7">
        <w:rPr>
          <w:b/>
        </w:rPr>
        <w:t>Vragen over de dienstverlening</w:t>
      </w:r>
    </w:p>
    <w:p w14:paraId="3B91799A" w14:textId="77777777" w:rsidR="00042DFA" w:rsidRPr="005450B7" w:rsidRDefault="00042DFA" w:rsidP="00042DFA">
      <w:pPr>
        <w:pStyle w:val="BasistekstSURF"/>
        <w:ind w:right="-257"/>
      </w:pPr>
      <w:r w:rsidRPr="005450B7">
        <w:t xml:space="preserve">Heeft u eerdere ervaring met een </w:t>
      </w:r>
      <w:proofErr w:type="spellStart"/>
      <w:r w:rsidRPr="005450B7">
        <w:t>Magento</w:t>
      </w:r>
      <w:proofErr w:type="spellEnd"/>
      <w:r w:rsidRPr="005450B7">
        <w:t xml:space="preserve"> webwinkel met een afwijkend prijs model (winkelprijs per instelling en/of doelgroep) en waarbij federatief wordt ingelogd in de webwinkel?</w:t>
      </w:r>
    </w:p>
    <w:p w14:paraId="56F2CB55" w14:textId="77777777" w:rsidR="00042DFA" w:rsidRPr="005450B7" w:rsidRDefault="00042DFA" w:rsidP="00042DFA">
      <w:pPr>
        <w:pStyle w:val="BasistekstSURF"/>
      </w:pPr>
    </w:p>
    <w:p w14:paraId="3B6F532C" w14:textId="77777777" w:rsidR="00042DFA" w:rsidRPr="005450B7" w:rsidRDefault="00042DFA" w:rsidP="00042DFA">
      <w:pPr>
        <w:pStyle w:val="BasistekstSURF"/>
      </w:pPr>
      <w:r w:rsidRPr="005450B7">
        <w:t xml:space="preserve">Op welke manier organiseert u het beheer en onderhoud? Welke rollen/functies heeft u hiervoor binnen uw organisatie, en met welke rollen/personen zou </w:t>
      </w:r>
      <w:proofErr w:type="gramStart"/>
      <w:r w:rsidRPr="005450B7">
        <w:t>SURF contact</w:t>
      </w:r>
      <w:proofErr w:type="gramEnd"/>
      <w:r w:rsidRPr="005450B7">
        <w:t xml:space="preserve"> hebben? Heeft u een 24/7 beheer? Of raadt u een andere efficiëntere invulling aan? Hoe wordt een calamiteit, bijvoorbeeld geheel uitval van de website, of een aanval, opgepakt?</w:t>
      </w:r>
    </w:p>
    <w:p w14:paraId="38D689EA" w14:textId="77777777" w:rsidR="00042DFA" w:rsidRPr="005450B7" w:rsidRDefault="00042DFA" w:rsidP="00042DFA">
      <w:pPr>
        <w:pStyle w:val="BasistekstSURF"/>
      </w:pPr>
    </w:p>
    <w:p w14:paraId="1975A210" w14:textId="77777777" w:rsidR="00042DFA" w:rsidRPr="005450B7" w:rsidRDefault="00042DFA" w:rsidP="00042DFA">
      <w:pPr>
        <w:pStyle w:val="BasistekstSURF"/>
      </w:pPr>
      <w:r w:rsidRPr="005450B7">
        <w:t>Hoeveel tijd heeft u nodig om de huidige dienstverlening over te kunnen nemen? Zijn hierin nog bijzonderheden en/of afhankelijkheden waar met huidige (latende) partij rekening mee gehouden dient te worden?</w:t>
      </w:r>
    </w:p>
    <w:p w14:paraId="50D7014D" w14:textId="77777777" w:rsidR="00042DFA" w:rsidRPr="005450B7" w:rsidRDefault="00042DFA" w:rsidP="00042DFA">
      <w:pPr>
        <w:pStyle w:val="BasistekstSURF"/>
      </w:pPr>
    </w:p>
    <w:p w14:paraId="6359B75E" w14:textId="77777777" w:rsidR="00042DFA" w:rsidRPr="005450B7" w:rsidRDefault="00042DFA" w:rsidP="00042DFA">
      <w:pPr>
        <w:pStyle w:val="BasistekstSURF"/>
      </w:pPr>
      <w:r w:rsidRPr="005450B7">
        <w:t>In de huidige situatie en voorgenomen opdracht is hosting onderdeel van de opdracht? Is dat ook uw werkwijze?</w:t>
      </w:r>
    </w:p>
    <w:p w14:paraId="03DC8D89" w14:textId="77777777" w:rsidR="00042DFA" w:rsidRPr="005450B7" w:rsidRDefault="00042DFA" w:rsidP="00042DFA">
      <w:pPr>
        <w:pStyle w:val="BasistekstSURF"/>
      </w:pPr>
      <w:r w:rsidRPr="005450B7">
        <w:t xml:space="preserve">De hosting is momenteel bij </w:t>
      </w:r>
      <w:proofErr w:type="spellStart"/>
      <w:r w:rsidRPr="005450B7">
        <w:t>Hypernode</w:t>
      </w:r>
      <w:proofErr w:type="spellEnd"/>
      <w:r w:rsidRPr="005450B7">
        <w:t>. Wat zijn wat u betreft de eventuele mogelijkheden om dit over te nemen? Is een verhuizing wel of niet nodig of aan te raden?</w:t>
      </w:r>
    </w:p>
    <w:p w14:paraId="3F2E61F7" w14:textId="77777777" w:rsidR="00042DFA" w:rsidRPr="005450B7" w:rsidRDefault="00042DFA" w:rsidP="00042DFA">
      <w:pPr>
        <w:pStyle w:val="BasistekstSURF"/>
      </w:pPr>
    </w:p>
    <w:p w14:paraId="7171061D" w14:textId="77777777" w:rsidR="00042DFA" w:rsidRPr="005450B7" w:rsidRDefault="00042DFA" w:rsidP="00042DFA">
      <w:pPr>
        <w:pStyle w:val="BasistekstSURF"/>
      </w:pPr>
      <w:r w:rsidRPr="005450B7">
        <w:t xml:space="preserve">Is de hosting binnen Nederland of in ieder geval </w:t>
      </w:r>
      <w:proofErr w:type="gramStart"/>
      <w:r w:rsidRPr="005450B7">
        <w:t>EER</w:t>
      </w:r>
      <w:proofErr w:type="gramEnd"/>
      <w:r w:rsidRPr="005450B7">
        <w:t xml:space="preserve">? Maakt u gebruik van (enkel) Europese hosting dienstverlening of (ook) gebruik van diensten zoals bijvoorbeeld AWS en </w:t>
      </w:r>
      <w:proofErr w:type="spellStart"/>
      <w:r w:rsidRPr="005450B7">
        <w:t>Azure</w:t>
      </w:r>
      <w:proofErr w:type="spellEnd"/>
      <w:r w:rsidRPr="005450B7">
        <w:t>? Wat zijn de voor en nadelen wat u betreft?</w:t>
      </w:r>
    </w:p>
    <w:p w14:paraId="18046805" w14:textId="77777777" w:rsidR="00042DFA" w:rsidRPr="005450B7" w:rsidRDefault="00042DFA" w:rsidP="00042DFA">
      <w:pPr>
        <w:pStyle w:val="BasistekstSURF"/>
      </w:pPr>
    </w:p>
    <w:p w14:paraId="7C17476D" w14:textId="77777777" w:rsidR="00042DFA" w:rsidRDefault="00042DFA" w:rsidP="00042DFA">
      <w:pPr>
        <w:rPr>
          <w:b/>
        </w:rPr>
      </w:pPr>
      <w:r>
        <w:rPr>
          <w:b/>
        </w:rPr>
        <w:br w:type="page"/>
      </w:r>
    </w:p>
    <w:p w14:paraId="241C28F8" w14:textId="77777777" w:rsidR="00042DFA" w:rsidRPr="005450B7" w:rsidRDefault="00042DFA" w:rsidP="00042DFA">
      <w:pPr>
        <w:pStyle w:val="BasistekstSURF"/>
        <w:rPr>
          <w:b/>
        </w:rPr>
      </w:pPr>
      <w:r w:rsidRPr="005450B7">
        <w:rPr>
          <w:b/>
        </w:rPr>
        <w:lastRenderedPageBreak/>
        <w:t>Privacy en security</w:t>
      </w:r>
    </w:p>
    <w:p w14:paraId="675C7C0C" w14:textId="77777777" w:rsidR="00042DFA" w:rsidRPr="005450B7" w:rsidRDefault="00042DFA" w:rsidP="00042DFA">
      <w:pPr>
        <w:pStyle w:val="BasistekstSURF"/>
      </w:pPr>
      <w:r w:rsidRPr="005450B7">
        <w:t>Werkt u met een (standaard) verwerkersovereenkomst? Doet u dat richting opdrachtgevers en ook met opdrachtnemers die u inschakelt?</w:t>
      </w:r>
    </w:p>
    <w:p w14:paraId="620FBCE9" w14:textId="77777777" w:rsidR="00042DFA" w:rsidRPr="005450B7" w:rsidRDefault="00042DFA" w:rsidP="00042DFA">
      <w:pPr>
        <w:pStyle w:val="BasistekstSURF"/>
      </w:pPr>
      <w:r w:rsidRPr="005450B7">
        <w:t>Bent u bekend met het SURF juridisch normenkader?</w:t>
      </w:r>
    </w:p>
    <w:p w14:paraId="10CF2DB5" w14:textId="77777777" w:rsidR="00042DFA" w:rsidRPr="005450B7" w:rsidRDefault="00042DFA" w:rsidP="00042DFA">
      <w:pPr>
        <w:pStyle w:val="BasistekstSURF"/>
      </w:pPr>
      <w:r w:rsidRPr="005450B7">
        <w:t>Voor de aanbesteding zijn we voornemens dit normenkader en zodoende de verwerkersovereenkomst te gaan gebruiken. Welke eventuele belemmeringen of aandachtspunten ziet u hierin?</w:t>
      </w:r>
    </w:p>
    <w:p w14:paraId="77194447" w14:textId="77777777" w:rsidR="00042DFA" w:rsidRPr="005450B7" w:rsidRDefault="00042DFA" w:rsidP="00042DFA">
      <w:pPr>
        <w:pStyle w:val="BasistekstSURF"/>
      </w:pPr>
      <w:r w:rsidRPr="005450B7">
        <w:t>Hoe heeft u informatiebeveiliging ingericht? Heeft u certificeringen zoals bijvoorbeeld ISO27001?</w:t>
      </w:r>
    </w:p>
    <w:p w14:paraId="1F5D5B98" w14:textId="77777777" w:rsidR="00042DFA" w:rsidRPr="005450B7" w:rsidRDefault="00042DFA" w:rsidP="00042DFA">
      <w:pPr>
        <w:pStyle w:val="BasistekstSURF"/>
      </w:pPr>
    </w:p>
    <w:p w14:paraId="5B8F9D2D" w14:textId="77777777" w:rsidR="00042DFA" w:rsidRDefault="00042DFA" w:rsidP="00042DFA">
      <w:pPr>
        <w:rPr>
          <w:b/>
        </w:rPr>
      </w:pPr>
      <w:r>
        <w:rPr>
          <w:b/>
        </w:rPr>
        <w:br w:type="page"/>
      </w:r>
    </w:p>
    <w:p w14:paraId="2F8DA1B6" w14:textId="77777777" w:rsidR="00042DFA" w:rsidRPr="005450B7" w:rsidRDefault="00042DFA" w:rsidP="00042DFA">
      <w:pPr>
        <w:pStyle w:val="BasistekstSURF"/>
        <w:rPr>
          <w:b/>
        </w:rPr>
      </w:pPr>
      <w:r w:rsidRPr="005450B7">
        <w:rPr>
          <w:b/>
        </w:rPr>
        <w:lastRenderedPageBreak/>
        <w:t>Bekostiging</w:t>
      </w:r>
    </w:p>
    <w:p w14:paraId="67819F34" w14:textId="77777777" w:rsidR="00042DFA" w:rsidRPr="005450B7" w:rsidRDefault="00042DFA" w:rsidP="00042DFA">
      <w:pPr>
        <w:pStyle w:val="BasistekstSURF"/>
      </w:pPr>
      <w:r w:rsidRPr="005450B7">
        <w:t>Wat is een gangbare wijze van vergoeding? Welke vergoedingenstructuur stelt u voor? Waarom?</w:t>
      </w:r>
    </w:p>
    <w:p w14:paraId="72C570CB" w14:textId="77777777" w:rsidR="00042DFA" w:rsidRPr="005450B7" w:rsidRDefault="00042DFA" w:rsidP="00042DFA">
      <w:pPr>
        <w:pStyle w:val="BasistekstSURF"/>
      </w:pPr>
      <w:r w:rsidRPr="005450B7">
        <w:t>Werkt u met een vast maandbedrag voor support &amp; bug fixing?</w:t>
      </w:r>
    </w:p>
    <w:p w14:paraId="1B8512F6" w14:textId="77777777" w:rsidR="00042DFA" w:rsidRPr="005450B7" w:rsidRDefault="00042DFA" w:rsidP="00042DFA">
      <w:pPr>
        <w:pStyle w:val="BasistekstSURF"/>
      </w:pPr>
      <w:r w:rsidRPr="005450B7">
        <w:t>Welke informatie is volgens u nodig om een goede aanbieding te doen?</w:t>
      </w:r>
    </w:p>
    <w:p w14:paraId="5B351A8B" w14:textId="77777777" w:rsidR="00042DFA" w:rsidRPr="005450B7" w:rsidRDefault="00042DFA" w:rsidP="00042DFA">
      <w:pPr>
        <w:pStyle w:val="BasistekstSURF"/>
      </w:pPr>
    </w:p>
    <w:p w14:paraId="1F4822A9" w14:textId="77777777" w:rsidR="00042DFA" w:rsidRDefault="00042DFA" w:rsidP="00042DFA">
      <w:pPr>
        <w:rPr>
          <w:b/>
        </w:rPr>
      </w:pPr>
      <w:r>
        <w:rPr>
          <w:b/>
        </w:rPr>
        <w:br w:type="page"/>
      </w:r>
    </w:p>
    <w:p w14:paraId="2D6670E8" w14:textId="77777777" w:rsidR="00042DFA" w:rsidRPr="005450B7" w:rsidRDefault="00042DFA" w:rsidP="00042DFA">
      <w:pPr>
        <w:pStyle w:val="BasistekstSURF"/>
        <w:rPr>
          <w:b/>
        </w:rPr>
      </w:pPr>
      <w:r w:rsidRPr="005450B7">
        <w:rPr>
          <w:b/>
        </w:rPr>
        <w:lastRenderedPageBreak/>
        <w:t>Deelname bereidheid</w:t>
      </w:r>
    </w:p>
    <w:p w14:paraId="4E064102" w14:textId="77777777" w:rsidR="00042DFA" w:rsidRPr="005450B7" w:rsidRDefault="00042DFA" w:rsidP="00042DFA">
      <w:pPr>
        <w:pStyle w:val="BasistekstSURF"/>
      </w:pPr>
      <w:r w:rsidRPr="005450B7">
        <w:t xml:space="preserve">Zou u willen en kunnen mee doen aan deze aanbesteding? Waarom wel of niet? Wat zijn eventuele beletsels die SURF zou kunnen wegnemen of verminderen? Heeft u ervaring met (Europese) aanbestedingen? Bent u bekend met </w:t>
      </w:r>
      <w:proofErr w:type="spellStart"/>
      <w:r w:rsidRPr="005450B7">
        <w:t>TenderNed</w:t>
      </w:r>
      <w:proofErr w:type="spellEnd"/>
      <w:r w:rsidRPr="005450B7">
        <w:t>?</w:t>
      </w:r>
    </w:p>
    <w:p w14:paraId="60F8C390" w14:textId="77777777" w:rsidR="00042DFA" w:rsidRPr="005450B7" w:rsidRDefault="00042DFA" w:rsidP="00042DFA">
      <w:pPr>
        <w:pStyle w:val="BasistekstSURF"/>
      </w:pPr>
    </w:p>
    <w:p w14:paraId="42736359" w14:textId="77777777" w:rsidR="00042DFA" w:rsidRDefault="00042DFA" w:rsidP="00042DFA">
      <w:pPr>
        <w:rPr>
          <w:b/>
        </w:rPr>
      </w:pPr>
      <w:r>
        <w:rPr>
          <w:b/>
        </w:rPr>
        <w:br w:type="page"/>
      </w:r>
    </w:p>
    <w:p w14:paraId="5FB726B8" w14:textId="77777777" w:rsidR="00042DFA" w:rsidRPr="005450B7" w:rsidRDefault="00042DFA" w:rsidP="00042DFA">
      <w:pPr>
        <w:pStyle w:val="BasistekstSURF"/>
        <w:rPr>
          <w:b/>
        </w:rPr>
      </w:pPr>
      <w:r w:rsidRPr="005450B7">
        <w:rPr>
          <w:b/>
        </w:rPr>
        <w:lastRenderedPageBreak/>
        <w:t>Tot slot</w:t>
      </w:r>
    </w:p>
    <w:p w14:paraId="1055556F" w14:textId="77777777" w:rsidR="00042DFA" w:rsidRPr="005450B7" w:rsidRDefault="00042DFA" w:rsidP="00042DFA">
      <w:pPr>
        <w:pStyle w:val="BasistekstSURF"/>
      </w:pPr>
      <w:r w:rsidRPr="005450B7">
        <w:t>Zijn er nog andere punten die nog niet aan de orde zijn gekomen maar wel relevant zijn?</w:t>
      </w:r>
    </w:p>
    <w:p w14:paraId="34BB4F14" w14:textId="77777777" w:rsidR="00042DFA" w:rsidRPr="005450B7" w:rsidRDefault="00042DFA" w:rsidP="00042DFA">
      <w:pPr>
        <w:pStyle w:val="BasistekstSURF"/>
      </w:pPr>
    </w:p>
    <w:p w14:paraId="10D57E3F" w14:textId="77777777" w:rsidR="00042DFA" w:rsidRPr="005450B7" w:rsidRDefault="00042DFA" w:rsidP="00042DFA">
      <w:pPr>
        <w:pStyle w:val="BasistekstSURF"/>
      </w:pPr>
      <w:r w:rsidRPr="005450B7">
        <w:t xml:space="preserve">Bent u bereid tot een mondelinge toelichting? </w:t>
      </w:r>
    </w:p>
    <w:p w14:paraId="6958F167" w14:textId="77777777" w:rsidR="00042DFA" w:rsidRPr="005450B7" w:rsidRDefault="00042DFA" w:rsidP="00042DFA">
      <w:r w:rsidRPr="005450B7">
        <w:t>Wij reserveren hiertoe enkele tijdsloten in onze agenda op donderdagochtend 20 of vrijdagochtend 21 januari. Indien u een bepaalde voorkeur of juist verhindering heeft dan proberen we daar rekening mee te houden</w:t>
      </w:r>
    </w:p>
    <w:p w14:paraId="572C01D4" w14:textId="77777777" w:rsidR="00DA4372" w:rsidRPr="00042DFA" w:rsidRDefault="00DA4372" w:rsidP="00042DFA"/>
    <w:sectPr w:rsidR="00DA4372" w:rsidRPr="00042DFA">
      <w:footerReference w:type="default" r:id="rId7"/>
      <w:headerReference w:type="first" r:id="rId8"/>
      <w:footerReference w:type="first" r:id="rId9"/>
      <w:pgSz w:w="11906" w:h="16838"/>
      <w:pgMar w:top="1996" w:right="2410" w:bottom="1100" w:left="1616" w:header="284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089B9" w14:textId="77777777" w:rsidR="00D62C8A" w:rsidRDefault="00D62C8A">
      <w:pPr>
        <w:spacing w:line="240" w:lineRule="auto"/>
      </w:pPr>
      <w:r>
        <w:separator/>
      </w:r>
    </w:p>
  </w:endnote>
  <w:endnote w:type="continuationSeparator" w:id="0">
    <w:p w14:paraId="0A8EE6E7" w14:textId="77777777" w:rsidR="00D62C8A" w:rsidRDefault="00D62C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88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880"/>
    </w:tblGrid>
    <w:tr w:rsidR="00F228D7" w14:paraId="5BD9FF97" w14:textId="77777777">
      <w:tc>
        <w:tcPr>
          <w:tcW w:w="7880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4EBDA118" w14:textId="77777777" w:rsidR="00F228D7" w:rsidRDefault="000E1942">
          <w:pPr>
            <w:pStyle w:val="PaginanummerSURF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/</w:t>
          </w:r>
          <w:r w:rsidR="00E76759">
            <w:t>9</w:t>
          </w:r>
        </w:p>
      </w:tc>
    </w:tr>
  </w:tbl>
  <w:p w14:paraId="552F36F2" w14:textId="77777777" w:rsidR="00F228D7" w:rsidRDefault="00D62C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88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880"/>
    </w:tblGrid>
    <w:tr w:rsidR="00F228D7" w14:paraId="0E8397E1" w14:textId="77777777">
      <w:tc>
        <w:tcPr>
          <w:tcW w:w="7880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5892B055" w14:textId="77777777" w:rsidR="00F228D7" w:rsidRDefault="000E1942">
          <w:pPr>
            <w:pStyle w:val="PaginanummerSURF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/1</w:t>
          </w:r>
        </w:p>
      </w:tc>
    </w:tr>
  </w:tbl>
  <w:p w14:paraId="696654E6" w14:textId="77777777" w:rsidR="00F228D7" w:rsidRDefault="00D62C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F2709" w14:textId="77777777" w:rsidR="00D62C8A" w:rsidRDefault="00D62C8A">
      <w:pPr>
        <w:spacing w:line="240" w:lineRule="auto"/>
      </w:pPr>
      <w:r>
        <w:separator/>
      </w:r>
    </w:p>
  </w:footnote>
  <w:footnote w:type="continuationSeparator" w:id="0">
    <w:p w14:paraId="63C2DC31" w14:textId="77777777" w:rsidR="00D62C8A" w:rsidRDefault="00D62C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EACC9" w14:textId="77777777" w:rsidR="00F228D7" w:rsidRDefault="00D62C8A"/>
  <w:p w14:paraId="36C4CFA8" w14:textId="7FB6AD62" w:rsidR="00F228D7" w:rsidRDefault="00D62C8A">
    <w:pPr>
      <w:pStyle w:val="BasistekstSUR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0" type="#_x0000_t75" style="width:50.4pt;height:83.1pt" o:bullet="t">
        <v:imagedata r:id="rId1" o:title=""/>
      </v:shape>
    </w:pict>
  </w:numPicBullet>
  <w:abstractNum w:abstractNumId="0" w15:restartNumberingAfterBreak="0">
    <w:nsid w:val="003767C3"/>
    <w:multiLevelType w:val="hybridMultilevel"/>
    <w:tmpl w:val="CB7261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5751D"/>
    <w:multiLevelType w:val="multilevel"/>
    <w:tmpl w:val="69A8EDC6"/>
    <w:styleLink w:val="AgendapuntlijstSURF"/>
    <w:lvl w:ilvl="0">
      <w:start w:val="1"/>
      <w:numFmt w:val="decimal"/>
      <w:pStyle w:val="AgendapuntSURF"/>
      <w:lvlText w:val="%1."/>
      <w:lvlJc w:val="left"/>
      <w:pPr>
        <w:ind w:left="454" w:hanging="454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680" w:hanging="68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E4F1768"/>
    <w:multiLevelType w:val="multilevel"/>
    <w:tmpl w:val="39C81802"/>
    <w:styleLink w:val="KopnummeringSURF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851" w:hanging="851"/>
      </w:pPr>
    </w:lvl>
    <w:lvl w:ilvl="3">
      <w:start w:val="1"/>
      <w:numFmt w:val="decimal"/>
      <w:lvlText w:val="%1.%2.%3.%4"/>
      <w:lvlJc w:val="left"/>
      <w:pPr>
        <w:ind w:left="851" w:hanging="851"/>
      </w:pPr>
    </w:lvl>
    <w:lvl w:ilvl="4">
      <w:start w:val="1"/>
      <w:numFmt w:val="decimal"/>
      <w:lvlText w:val="%1.%2.%3.%4.%5"/>
      <w:lvlJc w:val="left"/>
      <w:pPr>
        <w:ind w:left="851" w:hanging="851"/>
      </w:pPr>
    </w:lvl>
    <w:lvl w:ilvl="5">
      <w:start w:val="1"/>
      <w:numFmt w:val="decimal"/>
      <w:lvlText w:val="%1.%2.%3.%4.%5.%6"/>
      <w:lvlJc w:val="left"/>
      <w:pPr>
        <w:ind w:left="992" w:hanging="992"/>
      </w:pPr>
    </w:lvl>
    <w:lvl w:ilvl="6">
      <w:start w:val="1"/>
      <w:numFmt w:val="decimal"/>
      <w:lvlText w:val="%1.%2.%3.%4.%5.%6.%7"/>
      <w:lvlJc w:val="left"/>
      <w:pPr>
        <w:ind w:left="1134" w:hanging="1134"/>
      </w:pPr>
    </w:lvl>
    <w:lvl w:ilvl="7">
      <w:start w:val="1"/>
      <w:numFmt w:val="decimal"/>
      <w:lvlText w:val="%1.%2.%3.%4.%5.%6.%7.%8"/>
      <w:lvlJc w:val="left"/>
      <w:pPr>
        <w:ind w:left="1276" w:hanging="1276"/>
      </w:pPr>
    </w:lvl>
    <w:lvl w:ilvl="8">
      <w:start w:val="1"/>
      <w:numFmt w:val="decimal"/>
      <w:lvlText w:val="%1.%2.%3.%4.%5.%6.%7.%8.%9"/>
      <w:lvlJc w:val="left"/>
      <w:pPr>
        <w:ind w:left="1418" w:hanging="1418"/>
      </w:pPr>
    </w:lvl>
  </w:abstractNum>
  <w:abstractNum w:abstractNumId="3" w15:restartNumberingAfterBreak="0">
    <w:nsid w:val="0E7F590B"/>
    <w:multiLevelType w:val="multilevel"/>
    <w:tmpl w:val="895E694C"/>
    <w:styleLink w:val="OpsommingnummerSURF"/>
    <w:lvl w:ilvl="0">
      <w:start w:val="1"/>
      <w:numFmt w:val="decimal"/>
      <w:pStyle w:val="Opsommingnummer3eniveauSURF"/>
      <w:lvlText w:val="%1"/>
      <w:lvlJc w:val="left"/>
      <w:pPr>
        <w:ind w:left="284" w:hanging="284"/>
      </w:pPr>
    </w:lvl>
    <w:lvl w:ilvl="1">
      <w:start w:val="1"/>
      <w:numFmt w:val="decimal"/>
      <w:lvlText w:val="%2"/>
      <w:lvlJc w:val="left"/>
      <w:pPr>
        <w:ind w:left="568" w:hanging="284"/>
      </w:pPr>
    </w:lvl>
    <w:lvl w:ilvl="2">
      <w:start w:val="1"/>
      <w:numFmt w:val="decimal"/>
      <w:lvlText w:val="%3"/>
      <w:lvlJc w:val="left"/>
      <w:pPr>
        <w:ind w:left="852" w:hanging="284"/>
      </w:pPr>
    </w:lvl>
    <w:lvl w:ilvl="3">
      <w:start w:val="1"/>
      <w:numFmt w:val="decimal"/>
      <w:lvlText w:val="%4"/>
      <w:lvlJc w:val="left"/>
      <w:pPr>
        <w:ind w:left="1136" w:hanging="284"/>
      </w:pPr>
    </w:lvl>
    <w:lvl w:ilvl="4">
      <w:start w:val="1"/>
      <w:numFmt w:val="decimal"/>
      <w:lvlText w:val="%5"/>
      <w:lvlJc w:val="left"/>
      <w:pPr>
        <w:ind w:left="1420" w:hanging="284"/>
      </w:pPr>
    </w:lvl>
    <w:lvl w:ilvl="5">
      <w:start w:val="1"/>
      <w:numFmt w:val="decimal"/>
      <w:lvlText w:val="%6"/>
      <w:lvlJc w:val="left"/>
      <w:pPr>
        <w:ind w:left="1704" w:hanging="284"/>
      </w:pPr>
    </w:lvl>
    <w:lvl w:ilvl="6">
      <w:start w:val="1"/>
      <w:numFmt w:val="decimal"/>
      <w:lvlText w:val="%7"/>
      <w:lvlJc w:val="left"/>
      <w:pPr>
        <w:ind w:left="1988" w:hanging="284"/>
      </w:pPr>
    </w:lvl>
    <w:lvl w:ilvl="7">
      <w:start w:val="1"/>
      <w:numFmt w:val="decimal"/>
      <w:lvlText w:val="%8"/>
      <w:lvlJc w:val="left"/>
      <w:pPr>
        <w:ind w:left="2272" w:hanging="284"/>
      </w:pPr>
    </w:lvl>
    <w:lvl w:ilvl="8">
      <w:start w:val="1"/>
      <w:numFmt w:val="decimal"/>
      <w:lvlText w:val="%9"/>
      <w:lvlJc w:val="left"/>
      <w:pPr>
        <w:ind w:left="2556" w:hanging="284"/>
      </w:pPr>
    </w:lvl>
  </w:abstractNum>
  <w:abstractNum w:abstractNumId="4" w15:restartNumberingAfterBreak="0">
    <w:nsid w:val="11C30FC7"/>
    <w:multiLevelType w:val="multilevel"/>
    <w:tmpl w:val="140437A0"/>
    <w:styleLink w:val="WWOutlineListStyle"/>
    <w:lvl w:ilvl="0">
      <w:start w:val="1"/>
      <w:numFmt w:val="decimal"/>
      <w:pStyle w:val="Heading1"/>
      <w:lvlText w:val="%1."/>
      <w:lvlJc w:val="left"/>
      <w:pPr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ind w:left="567" w:hanging="567"/>
      </w:p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</w:lvl>
  </w:abstractNum>
  <w:abstractNum w:abstractNumId="5" w15:restartNumberingAfterBreak="0">
    <w:nsid w:val="14762017"/>
    <w:multiLevelType w:val="multilevel"/>
    <w:tmpl w:val="965CB2B0"/>
    <w:lvl w:ilvl="0">
      <w:start w:val="1"/>
      <w:numFmt w:val="decimal"/>
      <w:lvlText w:val="%1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851" w:hanging="851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992" w:hanging="99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276" w:hanging="1276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8" w:hanging="1418"/>
      </w:pPr>
    </w:lvl>
  </w:abstractNum>
  <w:abstractNum w:abstractNumId="6" w15:restartNumberingAfterBreak="0">
    <w:nsid w:val="21CF4C75"/>
    <w:multiLevelType w:val="multilevel"/>
    <w:tmpl w:val="B25037E2"/>
    <w:lvl w:ilvl="0">
      <w:numFmt w:val="bullet"/>
      <w:lvlText w:val="-"/>
      <w:lvlJc w:val="left"/>
      <w:pPr>
        <w:tabs>
          <w:tab w:val="num" w:pos="0"/>
        </w:tabs>
        <w:ind w:left="1060" w:hanging="70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3327EF3"/>
    <w:multiLevelType w:val="multilevel"/>
    <w:tmpl w:val="17EAE6EE"/>
    <w:styleLink w:val="LFO12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27454927"/>
    <w:multiLevelType w:val="multilevel"/>
    <w:tmpl w:val="3DC05CBC"/>
    <w:styleLink w:val="1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4652AC"/>
    <w:multiLevelType w:val="multilevel"/>
    <w:tmpl w:val="AC3853F0"/>
    <w:styleLink w:val="LFO14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2E86070B"/>
    <w:multiLevelType w:val="multilevel"/>
    <w:tmpl w:val="CD605530"/>
    <w:styleLink w:val="LFO19"/>
    <w:lvl w:ilvl="0">
      <w:start w:val="1"/>
      <w:numFmt w:val="decimal"/>
      <w:pStyle w:val="ListNumber3"/>
      <w:lvlText w:val="%1."/>
      <w:lvlJc w:val="left"/>
      <w:pPr>
        <w:ind w:left="926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33B60AFD"/>
    <w:multiLevelType w:val="hybridMultilevel"/>
    <w:tmpl w:val="6444E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76038"/>
    <w:multiLevelType w:val="multilevel"/>
    <w:tmpl w:val="2654E4AC"/>
    <w:styleLink w:val="LFO18"/>
    <w:lvl w:ilvl="0">
      <w:start w:val="1"/>
      <w:numFmt w:val="decimal"/>
      <w:pStyle w:val="ListNumber2"/>
      <w:lvlText w:val="%1."/>
      <w:lvlJc w:val="left"/>
      <w:pPr>
        <w:ind w:left="643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3" w15:restartNumberingAfterBreak="0">
    <w:nsid w:val="3ACA20D4"/>
    <w:multiLevelType w:val="multilevel"/>
    <w:tmpl w:val="299CD4A2"/>
    <w:styleLink w:val="OpsommingtekenSURF"/>
    <w:lvl w:ilvl="0">
      <w:numFmt w:val="bullet"/>
      <w:pStyle w:val="Opsommingteken3eniveauSURF"/>
      <w:lvlText w:val=""/>
      <w:lvlPicBulletId w:val="0"/>
      <w:lvlJc w:val="left"/>
      <w:pPr>
        <w:ind w:left="284" w:hanging="284"/>
      </w:pPr>
      <w:rPr>
        <w:rFonts w:hAnsi="Symbol" w:hint="default"/>
        <w:sz w:val="20"/>
      </w:rPr>
    </w:lvl>
    <w:lvl w:ilvl="1">
      <w:numFmt w:val="bullet"/>
      <w:lvlText w:val=""/>
      <w:lvlPicBulletId w:val="0"/>
      <w:lvlJc w:val="left"/>
      <w:pPr>
        <w:ind w:left="568" w:hanging="284"/>
      </w:pPr>
      <w:rPr>
        <w:rFonts w:hAnsi="Symbol" w:hint="default"/>
        <w:sz w:val="20"/>
      </w:rPr>
    </w:lvl>
    <w:lvl w:ilvl="2">
      <w:numFmt w:val="bullet"/>
      <w:lvlText w:val=""/>
      <w:lvlPicBulletId w:val="0"/>
      <w:lvlJc w:val="left"/>
      <w:pPr>
        <w:ind w:left="852" w:hanging="284"/>
      </w:pPr>
      <w:rPr>
        <w:rFonts w:hAnsi="Symbol" w:hint="default"/>
        <w:sz w:val="20"/>
      </w:rPr>
    </w:lvl>
    <w:lvl w:ilvl="3">
      <w:numFmt w:val="bullet"/>
      <w:lvlText w:val=""/>
      <w:lvlPicBulletId w:val="0"/>
      <w:lvlJc w:val="left"/>
      <w:pPr>
        <w:ind w:left="1136" w:hanging="284"/>
      </w:pPr>
      <w:rPr>
        <w:rFonts w:hAnsi="Symbol" w:hint="default"/>
        <w:sz w:val="20"/>
      </w:rPr>
    </w:lvl>
    <w:lvl w:ilvl="4">
      <w:numFmt w:val="bullet"/>
      <w:lvlText w:val=""/>
      <w:lvlPicBulletId w:val="0"/>
      <w:lvlJc w:val="left"/>
      <w:pPr>
        <w:ind w:left="1420" w:hanging="284"/>
      </w:pPr>
      <w:rPr>
        <w:rFonts w:hAnsi="Symbol" w:hint="default"/>
        <w:sz w:val="20"/>
      </w:rPr>
    </w:lvl>
    <w:lvl w:ilvl="5">
      <w:numFmt w:val="bullet"/>
      <w:lvlText w:val=""/>
      <w:lvlPicBulletId w:val="0"/>
      <w:lvlJc w:val="left"/>
      <w:pPr>
        <w:ind w:left="1704" w:hanging="284"/>
      </w:pPr>
      <w:rPr>
        <w:rFonts w:hAnsi="Symbol" w:hint="default"/>
        <w:sz w:val="20"/>
      </w:rPr>
    </w:lvl>
    <w:lvl w:ilvl="6">
      <w:numFmt w:val="bullet"/>
      <w:lvlText w:val=""/>
      <w:lvlPicBulletId w:val="0"/>
      <w:lvlJc w:val="left"/>
      <w:pPr>
        <w:ind w:left="1988" w:hanging="284"/>
      </w:pPr>
      <w:rPr>
        <w:rFonts w:hAnsi="Symbol" w:hint="default"/>
        <w:sz w:val="20"/>
      </w:rPr>
    </w:lvl>
    <w:lvl w:ilvl="7">
      <w:numFmt w:val="bullet"/>
      <w:lvlText w:val=""/>
      <w:lvlPicBulletId w:val="0"/>
      <w:lvlJc w:val="left"/>
      <w:pPr>
        <w:ind w:left="2272" w:hanging="284"/>
      </w:pPr>
      <w:rPr>
        <w:rFonts w:hAnsi="Symbol" w:hint="default"/>
        <w:sz w:val="20"/>
      </w:rPr>
    </w:lvl>
    <w:lvl w:ilvl="8">
      <w:numFmt w:val="bullet"/>
      <w:lvlText w:val=""/>
      <w:lvlPicBulletId w:val="0"/>
      <w:lvlJc w:val="left"/>
      <w:pPr>
        <w:ind w:left="2556" w:hanging="284"/>
      </w:pPr>
      <w:rPr>
        <w:rFonts w:hAnsi="Symbol" w:hint="default"/>
        <w:sz w:val="20"/>
      </w:rPr>
    </w:lvl>
  </w:abstractNum>
  <w:abstractNum w:abstractNumId="14" w15:restartNumberingAfterBreak="0">
    <w:nsid w:val="3E0762F2"/>
    <w:multiLevelType w:val="multilevel"/>
    <w:tmpl w:val="6B2CE5F4"/>
    <w:styleLink w:val="LFO16"/>
    <w:lvl w:ilvl="0">
      <w:numFmt w:val="bullet"/>
      <w:pStyle w:val="ListBullet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 w15:restartNumberingAfterBreak="0">
    <w:nsid w:val="3E812981"/>
    <w:multiLevelType w:val="multilevel"/>
    <w:tmpl w:val="012E989E"/>
    <w:styleLink w:val="LFO17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6" w15:restartNumberingAfterBreak="0">
    <w:nsid w:val="41230FB7"/>
    <w:multiLevelType w:val="multilevel"/>
    <w:tmpl w:val="4078D064"/>
    <w:styleLink w:val="BijlagenummeringSURF"/>
    <w:lvl w:ilvl="0">
      <w:start w:val="1"/>
      <w:numFmt w:val="decimal"/>
      <w:pStyle w:val="Bijlagekop2SURF"/>
      <w:suff w:val="space"/>
      <w:lvlText w:val="Bijlage %1"/>
      <w:lvlJc w:val="left"/>
      <w:pPr>
        <w:ind w:left="284" w:hanging="284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none"/>
      <w:lvlText w:val="%3"/>
      <w:lvlJc w:val="left"/>
      <w:pPr>
        <w:ind w:left="284" w:hanging="284"/>
      </w:pPr>
    </w:lvl>
    <w:lvl w:ilvl="3">
      <w:start w:val="1"/>
      <w:numFmt w:val="none"/>
      <w:lvlText w:val="%4"/>
      <w:lvlJc w:val="left"/>
      <w:pPr>
        <w:ind w:left="284" w:hanging="284"/>
      </w:pPr>
    </w:lvl>
    <w:lvl w:ilvl="4">
      <w:start w:val="1"/>
      <w:numFmt w:val="none"/>
      <w:lvlText w:val="%5"/>
      <w:lvlJc w:val="left"/>
      <w:pPr>
        <w:ind w:left="284" w:hanging="284"/>
      </w:pPr>
    </w:lvl>
    <w:lvl w:ilvl="5">
      <w:start w:val="1"/>
      <w:numFmt w:val="none"/>
      <w:lvlText w:val="%6"/>
      <w:lvlJc w:val="left"/>
      <w:pPr>
        <w:ind w:left="284" w:hanging="284"/>
      </w:pPr>
    </w:lvl>
    <w:lvl w:ilvl="6">
      <w:start w:val="1"/>
      <w:numFmt w:val="none"/>
      <w:lvlText w:val="%7"/>
      <w:lvlJc w:val="left"/>
      <w:pPr>
        <w:ind w:left="284" w:hanging="284"/>
      </w:pPr>
    </w:lvl>
    <w:lvl w:ilvl="7">
      <w:start w:val="1"/>
      <w:numFmt w:val="none"/>
      <w:lvlText w:val="%8"/>
      <w:lvlJc w:val="left"/>
      <w:pPr>
        <w:ind w:left="284" w:hanging="284"/>
      </w:pPr>
    </w:lvl>
    <w:lvl w:ilvl="8">
      <w:start w:val="1"/>
      <w:numFmt w:val="none"/>
      <w:lvlText w:val="%9"/>
      <w:lvlJc w:val="left"/>
      <w:pPr>
        <w:ind w:left="284" w:hanging="284"/>
      </w:pPr>
    </w:lvl>
  </w:abstractNum>
  <w:abstractNum w:abstractNumId="17" w15:restartNumberingAfterBreak="0">
    <w:nsid w:val="41E402B5"/>
    <w:multiLevelType w:val="hybridMultilevel"/>
    <w:tmpl w:val="337459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40579"/>
    <w:multiLevelType w:val="multilevel"/>
    <w:tmpl w:val="3D646DF2"/>
    <w:styleLink w:val="LFO15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9" w15:restartNumberingAfterBreak="0">
    <w:nsid w:val="46CC4439"/>
    <w:multiLevelType w:val="multilevel"/>
    <w:tmpl w:val="1E9A7652"/>
    <w:styleLink w:val="Artikelsectie1"/>
    <w:lvl w:ilvl="0">
      <w:start w:val="1"/>
      <w:numFmt w:val="upperRoman"/>
      <w:lvlText w:val="Artikel %1."/>
      <w:lvlJc w:val="left"/>
    </w:lvl>
    <w:lvl w:ilvl="1">
      <w:start w:val="1"/>
      <w:numFmt w:val="decimalZero"/>
      <w:lvlText w:val="Sectie %1.%2"/>
      <w:lvlJc w:val="left"/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02D24C7"/>
    <w:multiLevelType w:val="multilevel"/>
    <w:tmpl w:val="4F18E4B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1D47FE7"/>
    <w:multiLevelType w:val="multilevel"/>
    <w:tmpl w:val="117C3154"/>
    <w:styleLink w:val="LFO20"/>
    <w:lvl w:ilvl="0">
      <w:start w:val="1"/>
      <w:numFmt w:val="decimal"/>
      <w:pStyle w:val="ListNumber4"/>
      <w:lvlText w:val="%1."/>
      <w:lvlJc w:val="left"/>
      <w:pPr>
        <w:ind w:left="1209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2" w15:restartNumberingAfterBreak="0">
    <w:nsid w:val="567E60E0"/>
    <w:multiLevelType w:val="multilevel"/>
    <w:tmpl w:val="D366A24E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709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600" w:hanging="1440"/>
      </w:pPr>
      <w:rPr>
        <w:rFonts w:hint="default"/>
      </w:rPr>
    </w:lvl>
  </w:abstractNum>
  <w:abstractNum w:abstractNumId="23" w15:restartNumberingAfterBreak="0">
    <w:nsid w:val="610D6B03"/>
    <w:multiLevelType w:val="multilevel"/>
    <w:tmpl w:val="390CD1AC"/>
    <w:lvl w:ilvl="0">
      <w:start w:val="1"/>
      <w:numFmt w:val="decimal"/>
      <w:lvlText w:val="%1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851" w:hanging="851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992" w:hanging="99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276" w:hanging="1276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8" w:hanging="1418"/>
      </w:pPr>
    </w:lvl>
  </w:abstractNum>
  <w:abstractNum w:abstractNumId="24" w15:restartNumberingAfterBreak="0">
    <w:nsid w:val="615A008E"/>
    <w:multiLevelType w:val="multilevel"/>
    <w:tmpl w:val="F7005744"/>
    <w:styleLink w:val="OpsommingkleineletterSURF"/>
    <w:lvl w:ilvl="0">
      <w:start w:val="1"/>
      <w:numFmt w:val="lowerLetter"/>
      <w:pStyle w:val="Opsommingkleineletter3eniveauSURF"/>
      <w:lvlText w:val="%1"/>
      <w:lvlJc w:val="left"/>
      <w:pPr>
        <w:ind w:left="284" w:hanging="284"/>
      </w:pPr>
    </w:lvl>
    <w:lvl w:ilvl="1">
      <w:start w:val="1"/>
      <w:numFmt w:val="lowerLetter"/>
      <w:lvlText w:val="%2"/>
      <w:lvlJc w:val="left"/>
      <w:pPr>
        <w:ind w:left="568" w:hanging="284"/>
      </w:pPr>
    </w:lvl>
    <w:lvl w:ilvl="2">
      <w:start w:val="1"/>
      <w:numFmt w:val="lowerLetter"/>
      <w:lvlText w:val="%3"/>
      <w:lvlJc w:val="left"/>
      <w:pPr>
        <w:ind w:left="852" w:hanging="284"/>
      </w:pPr>
    </w:lvl>
    <w:lvl w:ilvl="3">
      <w:start w:val="1"/>
      <w:numFmt w:val="lowerLetter"/>
      <w:lvlText w:val="%4"/>
      <w:lvlJc w:val="left"/>
      <w:pPr>
        <w:ind w:left="1136" w:hanging="284"/>
      </w:pPr>
    </w:lvl>
    <w:lvl w:ilvl="4">
      <w:start w:val="1"/>
      <w:numFmt w:val="lowerLetter"/>
      <w:lvlText w:val="%5"/>
      <w:lvlJc w:val="left"/>
      <w:pPr>
        <w:ind w:left="1420" w:hanging="284"/>
      </w:pPr>
    </w:lvl>
    <w:lvl w:ilvl="5">
      <w:start w:val="1"/>
      <w:numFmt w:val="lowerLetter"/>
      <w:lvlText w:val="%6"/>
      <w:lvlJc w:val="left"/>
      <w:pPr>
        <w:ind w:left="1704" w:hanging="284"/>
      </w:pPr>
    </w:lvl>
    <w:lvl w:ilvl="6">
      <w:start w:val="1"/>
      <w:numFmt w:val="lowerLetter"/>
      <w:lvlText w:val="%7"/>
      <w:lvlJc w:val="left"/>
      <w:pPr>
        <w:ind w:left="1985" w:hanging="284"/>
      </w:pPr>
    </w:lvl>
    <w:lvl w:ilvl="7">
      <w:start w:val="1"/>
      <w:numFmt w:val="lowerLetter"/>
      <w:lvlText w:val="%8"/>
      <w:lvlJc w:val="left"/>
      <w:pPr>
        <w:ind w:left="2268" w:hanging="283"/>
      </w:pPr>
    </w:lvl>
    <w:lvl w:ilvl="8">
      <w:start w:val="1"/>
      <w:numFmt w:val="lowerLetter"/>
      <w:lvlText w:val="%9"/>
      <w:lvlJc w:val="left"/>
      <w:pPr>
        <w:ind w:left="2552" w:hanging="284"/>
      </w:pPr>
    </w:lvl>
  </w:abstractNum>
  <w:abstractNum w:abstractNumId="25" w15:restartNumberingAfterBreak="0">
    <w:nsid w:val="61635186"/>
    <w:multiLevelType w:val="multilevel"/>
    <w:tmpl w:val="6A5A920C"/>
    <w:styleLink w:val="LFO13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6" w15:restartNumberingAfterBreak="0">
    <w:nsid w:val="6D262327"/>
    <w:multiLevelType w:val="multilevel"/>
    <w:tmpl w:val="9E721B5E"/>
    <w:styleLink w:val="LFO21"/>
    <w:lvl w:ilvl="0">
      <w:start w:val="1"/>
      <w:numFmt w:val="decimal"/>
      <w:pStyle w:val="ListNumber5"/>
      <w:lvlText w:val="%1."/>
      <w:lvlJc w:val="left"/>
      <w:pPr>
        <w:ind w:left="1492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7" w15:restartNumberingAfterBreak="0">
    <w:nsid w:val="75EF24FB"/>
    <w:multiLevelType w:val="multilevel"/>
    <w:tmpl w:val="CEE4A3B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B913A80"/>
    <w:multiLevelType w:val="multilevel"/>
    <w:tmpl w:val="15608226"/>
    <w:styleLink w:val="1ai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8"/>
  </w:num>
  <w:num w:numId="3">
    <w:abstractNumId w:val="28"/>
  </w:num>
  <w:num w:numId="4">
    <w:abstractNumId w:val="19"/>
  </w:num>
  <w:num w:numId="5">
    <w:abstractNumId w:val="24"/>
  </w:num>
  <w:num w:numId="6">
    <w:abstractNumId w:val="3"/>
  </w:num>
  <w:num w:numId="7">
    <w:abstractNumId w:val="2"/>
  </w:num>
  <w:num w:numId="8">
    <w:abstractNumId w:val="13"/>
  </w:num>
  <w:num w:numId="9">
    <w:abstractNumId w:val="16"/>
  </w:num>
  <w:num w:numId="10">
    <w:abstractNumId w:val="1"/>
  </w:num>
  <w:num w:numId="11">
    <w:abstractNumId w:val="7"/>
  </w:num>
  <w:num w:numId="12">
    <w:abstractNumId w:val="25"/>
  </w:num>
  <w:num w:numId="13">
    <w:abstractNumId w:val="9"/>
  </w:num>
  <w:num w:numId="14">
    <w:abstractNumId w:val="18"/>
  </w:num>
  <w:num w:numId="15">
    <w:abstractNumId w:val="14"/>
  </w:num>
  <w:num w:numId="16">
    <w:abstractNumId w:val="15"/>
  </w:num>
  <w:num w:numId="17">
    <w:abstractNumId w:val="12"/>
  </w:num>
  <w:num w:numId="18">
    <w:abstractNumId w:val="10"/>
  </w:num>
  <w:num w:numId="19">
    <w:abstractNumId w:val="21"/>
  </w:num>
  <w:num w:numId="20">
    <w:abstractNumId w:val="26"/>
  </w:num>
  <w:num w:numId="21">
    <w:abstractNumId w:val="23"/>
  </w:num>
  <w:num w:numId="22">
    <w:abstractNumId w:val="5"/>
  </w:num>
  <w:num w:numId="23">
    <w:abstractNumId w:val="20"/>
  </w:num>
  <w:num w:numId="24">
    <w:abstractNumId w:val="27"/>
  </w:num>
  <w:num w:numId="25">
    <w:abstractNumId w:val="6"/>
  </w:num>
  <w:num w:numId="26">
    <w:abstractNumId w:val="11"/>
  </w:num>
  <w:num w:numId="27">
    <w:abstractNumId w:val="17"/>
  </w:num>
  <w:num w:numId="28">
    <w:abstractNumId w:val="22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372"/>
    <w:rsid w:val="00042DFA"/>
    <w:rsid w:val="000E1942"/>
    <w:rsid w:val="001D3A8A"/>
    <w:rsid w:val="0020042C"/>
    <w:rsid w:val="00370BDE"/>
    <w:rsid w:val="00542F7D"/>
    <w:rsid w:val="007249B4"/>
    <w:rsid w:val="00852D24"/>
    <w:rsid w:val="00944A9B"/>
    <w:rsid w:val="00A3632A"/>
    <w:rsid w:val="00B941DE"/>
    <w:rsid w:val="00D541A4"/>
    <w:rsid w:val="00D62C8A"/>
    <w:rsid w:val="00DA4372"/>
    <w:rsid w:val="00E24C08"/>
    <w:rsid w:val="00E76759"/>
    <w:rsid w:val="00E809B8"/>
    <w:rsid w:val="00E9706D"/>
    <w:rsid w:val="00F00443"/>
    <w:rsid w:val="00F3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2D90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autoSpaceDN w:val="0"/>
        <w:spacing w:line="240" w:lineRule="atLeast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4" w:qFormat="1"/>
    <w:lsdException w:name="heading 1" w:qFormat="1"/>
    <w:lsdException w:name="heading 2" w:semiHidden="1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0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BasistekstSURF"/>
    <w:uiPriority w:val="4"/>
    <w:qFormat/>
    <w:rsid w:val="00DA4372"/>
    <w:pPr>
      <w:autoSpaceDN/>
      <w:spacing w:line="270" w:lineRule="atLeast"/>
      <w:textAlignment w:val="auto"/>
    </w:pPr>
    <w:rPr>
      <w:rFonts w:ascii="Calibri" w:hAnsi="Calibri" w:cs="Maiandra GD"/>
      <w:color w:val="000000" w:themeColor="text1"/>
      <w:sz w:val="22"/>
      <w:szCs w:val="18"/>
    </w:rPr>
  </w:style>
  <w:style w:type="paragraph" w:styleId="Heading1">
    <w:name w:val="heading 1"/>
    <w:aliases w:val="Hoofdstuk (niveau 1),Hoofdstuk,Hoofdstuktitel,Hoofdkop,Hoofdkop1,Hoofdkop2,Hoofdkop11,Hoofdkop3,Hoofdkop12,Hoofdkop21,Hoofdkop111,Hoofdkop4,Hoofdkop13,Hoofdkop22,Hoofdkop112,Hoofdkop31,Hoofdkop121,Hoofdkop211,Hoofdkop1111,Hoofdkop5,Hoofdkop14"/>
    <w:basedOn w:val="ZsysbasisSURF"/>
    <w:next w:val="BasistekstSURF"/>
    <w:uiPriority w:val="99"/>
    <w:qFormat/>
    <w:pPr>
      <w:keepNext/>
      <w:keepLines/>
      <w:numPr>
        <w:numId w:val="1"/>
      </w:numPr>
      <w:spacing w:before="257" w:line="257" w:lineRule="exact"/>
      <w:outlineLvl w:val="0"/>
    </w:pPr>
    <w:rPr>
      <w:b/>
      <w:bCs/>
      <w:szCs w:val="32"/>
    </w:rPr>
  </w:style>
  <w:style w:type="paragraph" w:styleId="Heading2">
    <w:name w:val="heading 2"/>
    <w:aliases w:val="Paragraaf (niveau 2)"/>
    <w:basedOn w:val="ZsysbasisSURF"/>
    <w:next w:val="BasistekstSURF"/>
    <w:uiPriority w:val="99"/>
    <w:unhideWhenUsed/>
    <w:qFormat/>
    <w:pPr>
      <w:keepNext/>
      <w:keepLines/>
      <w:numPr>
        <w:ilvl w:val="1"/>
        <w:numId w:val="1"/>
      </w:numPr>
      <w:outlineLvl w:val="1"/>
    </w:pPr>
    <w:rPr>
      <w:b/>
      <w:bCs/>
      <w:iCs/>
      <w:szCs w:val="28"/>
    </w:rPr>
  </w:style>
  <w:style w:type="paragraph" w:styleId="Heading3">
    <w:name w:val="heading 3"/>
    <w:basedOn w:val="ZsysbasisSURF"/>
    <w:next w:val="BasistekstSURF"/>
    <w:uiPriority w:val="4"/>
    <w:unhideWhenUsed/>
    <w:qFormat/>
    <w:pPr>
      <w:keepNext/>
      <w:keepLines/>
      <w:numPr>
        <w:ilvl w:val="2"/>
        <w:numId w:val="1"/>
      </w:numPr>
      <w:outlineLvl w:val="2"/>
    </w:pPr>
    <w:rPr>
      <w:i/>
      <w:iCs/>
    </w:rPr>
  </w:style>
  <w:style w:type="paragraph" w:styleId="Heading4">
    <w:name w:val="heading 4"/>
    <w:basedOn w:val="ZsysbasisSURF"/>
    <w:next w:val="BasistekstSURF"/>
    <w:uiPriority w:val="4"/>
    <w:unhideWhenUsed/>
    <w:qFormat/>
    <w:pPr>
      <w:keepNext/>
      <w:keepLines/>
      <w:numPr>
        <w:ilvl w:val="3"/>
        <w:numId w:val="1"/>
      </w:numPr>
      <w:outlineLvl w:val="3"/>
    </w:pPr>
    <w:rPr>
      <w:bCs/>
      <w:szCs w:val="24"/>
    </w:rPr>
  </w:style>
  <w:style w:type="paragraph" w:styleId="Heading5">
    <w:name w:val="heading 5"/>
    <w:basedOn w:val="ZsysbasisSURF"/>
    <w:next w:val="BasistekstSURF"/>
    <w:uiPriority w:val="4"/>
    <w:unhideWhenUsed/>
    <w:qFormat/>
    <w:pPr>
      <w:keepNext/>
      <w:keepLines/>
      <w:numPr>
        <w:ilvl w:val="4"/>
        <w:numId w:val="1"/>
      </w:numPr>
      <w:outlineLvl w:val="4"/>
    </w:pPr>
    <w:rPr>
      <w:bCs/>
      <w:iCs/>
      <w:szCs w:val="22"/>
    </w:rPr>
  </w:style>
  <w:style w:type="paragraph" w:styleId="Heading6">
    <w:name w:val="heading 6"/>
    <w:basedOn w:val="ZsysbasisSURF"/>
    <w:next w:val="BasistekstSURF"/>
    <w:uiPriority w:val="4"/>
    <w:unhideWhenUsed/>
    <w:qFormat/>
    <w:pPr>
      <w:keepNext/>
      <w:keepLines/>
      <w:numPr>
        <w:ilvl w:val="5"/>
        <w:numId w:val="1"/>
      </w:numPr>
      <w:outlineLvl w:val="5"/>
    </w:pPr>
  </w:style>
  <w:style w:type="paragraph" w:styleId="Heading7">
    <w:name w:val="heading 7"/>
    <w:basedOn w:val="ZsysbasisSURF"/>
    <w:next w:val="BasistekstSURF"/>
    <w:uiPriority w:val="4"/>
    <w:qFormat/>
    <w:pPr>
      <w:keepNext/>
      <w:keepLines/>
      <w:numPr>
        <w:ilvl w:val="6"/>
        <w:numId w:val="1"/>
      </w:numPr>
      <w:outlineLvl w:val="6"/>
    </w:pPr>
    <w:rPr>
      <w:bCs/>
      <w:szCs w:val="20"/>
    </w:rPr>
  </w:style>
  <w:style w:type="paragraph" w:styleId="Heading8">
    <w:name w:val="heading 8"/>
    <w:basedOn w:val="ZsysbasisSURF"/>
    <w:next w:val="BasistekstSURF"/>
    <w:qFormat/>
    <w:pPr>
      <w:keepNext/>
      <w:keepLines/>
      <w:numPr>
        <w:ilvl w:val="7"/>
        <w:numId w:val="1"/>
      </w:numPr>
      <w:outlineLvl w:val="7"/>
    </w:pPr>
    <w:rPr>
      <w:iCs/>
      <w:szCs w:val="20"/>
    </w:rPr>
  </w:style>
  <w:style w:type="paragraph" w:styleId="Heading9">
    <w:name w:val="heading 9"/>
    <w:basedOn w:val="ZsysbasisSURF"/>
    <w:next w:val="BasistekstSURF"/>
    <w:uiPriority w:val="4"/>
    <w:qFormat/>
    <w:pPr>
      <w:keepNext/>
      <w:keepLines/>
      <w:numPr>
        <w:ilvl w:val="8"/>
        <w:numId w:val="1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">
    <w:name w:val="WW_OutlineListStyle"/>
    <w:basedOn w:val="NoList"/>
    <w:pPr>
      <w:numPr>
        <w:numId w:val="1"/>
      </w:numPr>
    </w:pPr>
  </w:style>
  <w:style w:type="paragraph" w:customStyle="1" w:styleId="BasistekstSURF">
    <w:name w:val="Basistekst SURF"/>
    <w:basedOn w:val="ZsysbasisSURF"/>
    <w:qFormat/>
  </w:style>
  <w:style w:type="paragraph" w:customStyle="1" w:styleId="ZsysbasisSURF">
    <w:name w:val="Zsysbasis SURF"/>
    <w:next w:val="BasistekstSURF"/>
    <w:pPr>
      <w:suppressAutoHyphens/>
      <w:spacing w:line="257" w:lineRule="atLeast"/>
    </w:pPr>
    <w:rPr>
      <w:rFonts w:ascii="Calibri" w:hAnsi="Calibri" w:cs="Maiandra GD"/>
      <w:color w:val="000000"/>
      <w:sz w:val="21"/>
      <w:szCs w:val="18"/>
    </w:rPr>
  </w:style>
  <w:style w:type="paragraph" w:customStyle="1" w:styleId="BasistekstvetSURF">
    <w:name w:val="Basistekst vet SURF"/>
    <w:basedOn w:val="ZsysbasisSURF"/>
    <w:next w:val="BasistekstSURF"/>
    <w:rPr>
      <w:b/>
      <w:bCs/>
    </w:rPr>
  </w:style>
  <w:style w:type="character" w:styleId="FollowedHyperlink">
    <w:name w:val="FollowedHyperlink"/>
    <w:basedOn w:val="DefaultParagraphFont"/>
    <w:rPr>
      <w:color w:val="auto"/>
      <w:u w:val="none"/>
    </w:rPr>
  </w:style>
  <w:style w:type="character" w:styleId="Hyperlink">
    <w:name w:val="Hyperlink"/>
    <w:basedOn w:val="DefaultParagraphFont"/>
    <w:uiPriority w:val="99"/>
    <w:rPr>
      <w:color w:val="auto"/>
      <w:u w:val="none"/>
    </w:rPr>
  </w:style>
  <w:style w:type="paragraph" w:customStyle="1" w:styleId="AdresvakSURF">
    <w:name w:val="Adresvak SURF"/>
    <w:basedOn w:val="ZsysbasisSURF"/>
    <w:pPr>
      <w:spacing w:line="240" w:lineRule="exact"/>
    </w:pPr>
  </w:style>
  <w:style w:type="paragraph" w:styleId="Header">
    <w:name w:val="header"/>
    <w:basedOn w:val="ZsysbasisSURF"/>
    <w:next w:val="BasistekstSURF"/>
    <w:link w:val="HeaderChar"/>
  </w:style>
  <w:style w:type="paragraph" w:styleId="Footer">
    <w:name w:val="footer"/>
    <w:basedOn w:val="ZsysbasisSURF"/>
    <w:next w:val="BasistekstSURF"/>
    <w:pPr>
      <w:jc w:val="right"/>
    </w:pPr>
  </w:style>
  <w:style w:type="paragraph" w:customStyle="1" w:styleId="KoptekstSURF">
    <w:name w:val="Koptekst SURF"/>
    <w:basedOn w:val="ZsysbasisdocumentgegevensSURF"/>
    <w:uiPriority w:val="4"/>
    <w:qFormat/>
  </w:style>
  <w:style w:type="paragraph" w:customStyle="1" w:styleId="VoettekstSURF">
    <w:name w:val="Voettekst SURF"/>
    <w:basedOn w:val="ZsysbasisdocumentgegevensSURF"/>
  </w:style>
  <w:style w:type="paragraph" w:customStyle="1" w:styleId="BasistekstcursiefSURF">
    <w:name w:val="Basistekst cursief SURF"/>
    <w:basedOn w:val="ZsysbasisSURF"/>
    <w:next w:val="BasistekstSURF"/>
    <w:rPr>
      <w:i/>
      <w:iCs/>
    </w:rPr>
  </w:style>
  <w:style w:type="paragraph" w:styleId="Salutation">
    <w:name w:val="Salutation"/>
    <w:basedOn w:val="ZsysbasisSURF"/>
    <w:next w:val="BasistekstSURF"/>
  </w:style>
  <w:style w:type="paragraph" w:styleId="EnvelopeAddress">
    <w:name w:val="envelope address"/>
    <w:basedOn w:val="ZsysbasisSURF"/>
    <w:next w:val="BasistekstSURF"/>
  </w:style>
  <w:style w:type="paragraph" w:styleId="Closing">
    <w:name w:val="Closing"/>
    <w:basedOn w:val="ZsysbasisSURF"/>
    <w:next w:val="BasistekstSURF"/>
  </w:style>
  <w:style w:type="paragraph" w:customStyle="1" w:styleId="Inspring1eniveauSURF">
    <w:name w:val="Inspring 1e niveau SURF"/>
    <w:basedOn w:val="ZsysbasisSURF"/>
    <w:pPr>
      <w:tabs>
        <w:tab w:val="left" w:pos="284"/>
      </w:tabs>
      <w:ind w:left="284" w:hanging="284"/>
    </w:pPr>
  </w:style>
  <w:style w:type="paragraph" w:customStyle="1" w:styleId="Inspring2eniveauSURF">
    <w:name w:val="Inspring 2e niveau SURF"/>
    <w:basedOn w:val="ZsysbasisSURF"/>
    <w:pPr>
      <w:tabs>
        <w:tab w:val="left" w:pos="567"/>
      </w:tabs>
      <w:ind w:left="568" w:hanging="284"/>
    </w:pPr>
  </w:style>
  <w:style w:type="paragraph" w:customStyle="1" w:styleId="Inspring3eniveauSURF">
    <w:name w:val="Inspring 3e niveau SURF"/>
    <w:basedOn w:val="ZsysbasisSURF"/>
    <w:pPr>
      <w:tabs>
        <w:tab w:val="left" w:pos="851"/>
      </w:tabs>
      <w:ind w:left="851" w:hanging="284"/>
    </w:pPr>
  </w:style>
  <w:style w:type="paragraph" w:customStyle="1" w:styleId="Zwevend1eniveauSURF">
    <w:name w:val="Zwevend 1e niveau SURF"/>
    <w:basedOn w:val="ZsysbasisSURF"/>
    <w:pPr>
      <w:ind w:left="284"/>
    </w:pPr>
  </w:style>
  <w:style w:type="paragraph" w:customStyle="1" w:styleId="Zwevend2eniveauSURF">
    <w:name w:val="Zwevend 2e niveau SURF"/>
    <w:basedOn w:val="ZsysbasisSURF"/>
    <w:pPr>
      <w:ind w:left="567"/>
    </w:pPr>
  </w:style>
  <w:style w:type="paragraph" w:customStyle="1" w:styleId="Zwevend3eniveauSURF">
    <w:name w:val="Zwevend 3e niveau SURF"/>
    <w:basedOn w:val="ZsysbasisSURF"/>
    <w:pPr>
      <w:ind w:left="851"/>
    </w:pPr>
  </w:style>
  <w:style w:type="paragraph" w:styleId="TOC1">
    <w:name w:val="toc 1"/>
    <w:basedOn w:val="ZsysbasistocSURF"/>
    <w:next w:val="BasistekstSURF"/>
    <w:uiPriority w:val="39"/>
    <w:rPr>
      <w:b/>
    </w:rPr>
  </w:style>
  <w:style w:type="paragraph" w:styleId="TOC2">
    <w:name w:val="toc 2"/>
    <w:basedOn w:val="ZsysbasistocSURF"/>
    <w:next w:val="BasistekstSURF"/>
    <w:uiPriority w:val="39"/>
  </w:style>
  <w:style w:type="paragraph" w:styleId="TOC3">
    <w:name w:val="toc 3"/>
    <w:basedOn w:val="ZsysbasistocSURF"/>
    <w:next w:val="BasistekstSURF"/>
  </w:style>
  <w:style w:type="paragraph" w:styleId="TOC4">
    <w:name w:val="toc 4"/>
    <w:basedOn w:val="ZsysbasistocSURF"/>
    <w:next w:val="BasistekstSURF"/>
  </w:style>
  <w:style w:type="paragraph" w:styleId="TableofAuthorities">
    <w:name w:val="table of authorities"/>
    <w:basedOn w:val="ZsysbasisSURF"/>
    <w:next w:val="BasistekstSURF"/>
    <w:pPr>
      <w:ind w:left="180" w:hanging="180"/>
    </w:pPr>
  </w:style>
  <w:style w:type="paragraph" w:styleId="Index2">
    <w:name w:val="index 2"/>
    <w:basedOn w:val="ZsysbasisSURF"/>
    <w:next w:val="BasistekstSURF"/>
  </w:style>
  <w:style w:type="paragraph" w:styleId="Index3">
    <w:name w:val="index 3"/>
    <w:basedOn w:val="ZsysbasisSURF"/>
    <w:next w:val="BasistekstSURF"/>
  </w:style>
  <w:style w:type="paragraph" w:styleId="Subtitle">
    <w:name w:val="Subtitle"/>
    <w:basedOn w:val="ZsysbasisSURF"/>
    <w:next w:val="BasistekstSURF"/>
    <w:link w:val="SubtitleChar"/>
    <w:qFormat/>
  </w:style>
  <w:style w:type="paragraph" w:styleId="Title">
    <w:name w:val="Title"/>
    <w:basedOn w:val="ZsysbasisSURF"/>
    <w:next w:val="BasistekstSURF"/>
    <w:uiPriority w:val="10"/>
    <w:qFormat/>
  </w:style>
  <w:style w:type="paragraph" w:customStyle="1" w:styleId="Kop2zondernummerSURF">
    <w:name w:val="Kop 2 zonder nummer SURF"/>
    <w:basedOn w:val="ZsysbasisSURF"/>
    <w:next w:val="BasistekstSURF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</w:style>
  <w:style w:type="character" w:customStyle="1" w:styleId="zsysVeldMarkering">
    <w:name w:val="zsysVeldMarkering"/>
    <w:basedOn w:val="DefaultParagraphFont"/>
    <w:rPr>
      <w:color w:val="000000"/>
      <w:shd w:val="clear" w:color="auto" w:fill="FFFF00"/>
    </w:rPr>
  </w:style>
  <w:style w:type="paragraph" w:customStyle="1" w:styleId="Kop1zondernummerSURF">
    <w:name w:val="Kop 1 zonder nummer SURF"/>
    <w:basedOn w:val="ZsysbasisSURF"/>
    <w:next w:val="BasistekstSURF"/>
    <w:pPr>
      <w:keepNext/>
      <w:keepLines/>
      <w:spacing w:before="257" w:line="257" w:lineRule="exact"/>
      <w:outlineLvl w:val="0"/>
    </w:pPr>
    <w:rPr>
      <w:b/>
      <w:bCs/>
      <w:szCs w:val="32"/>
    </w:rPr>
  </w:style>
  <w:style w:type="paragraph" w:customStyle="1" w:styleId="Kop3zondernummerSURF">
    <w:name w:val="Kop 3 zonder nummer SURF"/>
    <w:basedOn w:val="ZsysbasisSURF"/>
    <w:next w:val="BasistekstSURF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pPr>
      <w:ind w:left="720" w:hanging="180"/>
    </w:pPr>
  </w:style>
  <w:style w:type="paragraph" w:styleId="Index5">
    <w:name w:val="index 5"/>
    <w:basedOn w:val="Normal"/>
    <w:next w:val="Normal"/>
    <w:pPr>
      <w:ind w:left="900" w:hanging="180"/>
    </w:pPr>
  </w:style>
  <w:style w:type="paragraph" w:styleId="Index6">
    <w:name w:val="index 6"/>
    <w:basedOn w:val="Normal"/>
    <w:next w:val="Normal"/>
    <w:pPr>
      <w:ind w:left="1080" w:hanging="180"/>
    </w:pPr>
  </w:style>
  <w:style w:type="paragraph" w:styleId="Index7">
    <w:name w:val="index 7"/>
    <w:basedOn w:val="Normal"/>
    <w:next w:val="Normal"/>
    <w:pPr>
      <w:ind w:left="1260" w:hanging="180"/>
    </w:pPr>
  </w:style>
  <w:style w:type="paragraph" w:styleId="Index8">
    <w:name w:val="index 8"/>
    <w:basedOn w:val="Normal"/>
    <w:next w:val="Normal"/>
    <w:pPr>
      <w:ind w:left="1440" w:hanging="180"/>
    </w:pPr>
  </w:style>
  <w:style w:type="paragraph" w:styleId="Index9">
    <w:name w:val="index 9"/>
    <w:basedOn w:val="Normal"/>
    <w:next w:val="Normal"/>
    <w:pPr>
      <w:ind w:left="1620" w:hanging="180"/>
    </w:pPr>
  </w:style>
  <w:style w:type="paragraph" w:styleId="TOC5">
    <w:name w:val="toc 5"/>
    <w:basedOn w:val="ZsysbasistocSURF"/>
    <w:next w:val="BasistekstSURF"/>
  </w:style>
  <w:style w:type="paragraph" w:styleId="TOC6">
    <w:name w:val="toc 6"/>
    <w:basedOn w:val="ZsysbasistocSURF"/>
    <w:next w:val="BasistekstSURF"/>
  </w:style>
  <w:style w:type="paragraph" w:styleId="TOC7">
    <w:name w:val="toc 7"/>
    <w:basedOn w:val="ZsysbasistocSURF"/>
    <w:next w:val="BasistekstSURF"/>
  </w:style>
  <w:style w:type="paragraph" w:styleId="TOC8">
    <w:name w:val="toc 8"/>
    <w:basedOn w:val="ZsysbasistocSURF"/>
    <w:next w:val="BasistekstSURF"/>
  </w:style>
  <w:style w:type="paragraph" w:styleId="TOC9">
    <w:name w:val="toc 9"/>
    <w:basedOn w:val="ZsysbasistocSURF"/>
    <w:next w:val="BasistekstSURF"/>
  </w:style>
  <w:style w:type="paragraph" w:styleId="EnvelopeReturn">
    <w:name w:val="envelope return"/>
    <w:basedOn w:val="ZsysbasisSURF"/>
    <w:next w:val="BasistekstSURF"/>
  </w:style>
  <w:style w:type="paragraph" w:styleId="MessageHeader">
    <w:name w:val="Message Header"/>
    <w:basedOn w:val="ZsysbasisSURF"/>
    <w:next w:val="BasistekstSURF"/>
  </w:style>
  <w:style w:type="paragraph" w:styleId="BlockText">
    <w:name w:val="Block Text"/>
    <w:basedOn w:val="ZsysbasisSURF"/>
    <w:next w:val="BasistekstSURF"/>
  </w:style>
  <w:style w:type="paragraph" w:styleId="E-mailSignature">
    <w:name w:val="E-mail Signature"/>
    <w:basedOn w:val="ZsysbasisSURF"/>
    <w:next w:val="BasistekstSURF"/>
  </w:style>
  <w:style w:type="paragraph" w:styleId="Signature">
    <w:name w:val="Signature"/>
    <w:basedOn w:val="ZsysbasisSURF"/>
    <w:next w:val="BasistekstSURF"/>
  </w:style>
  <w:style w:type="paragraph" w:styleId="HTMLPreformatted">
    <w:name w:val="HTML Preformatted"/>
    <w:basedOn w:val="ZsysbasisSURF"/>
    <w:next w:val="BasistekstSURF"/>
  </w:style>
  <w:style w:type="paragraph" w:styleId="HTMLAddress">
    <w:name w:val="HTML Address"/>
    <w:basedOn w:val="ZsysbasisSURF"/>
    <w:next w:val="BasistekstSURF"/>
  </w:style>
  <w:style w:type="paragraph" w:styleId="List">
    <w:name w:val="List"/>
    <w:basedOn w:val="ZsysbasisSURF"/>
    <w:next w:val="BasistekstSURF"/>
    <w:pPr>
      <w:ind w:left="284" w:hanging="284"/>
    </w:pPr>
  </w:style>
  <w:style w:type="paragraph" w:styleId="List2">
    <w:name w:val="List 2"/>
    <w:basedOn w:val="ZsysbasisSURF"/>
    <w:next w:val="BasistekstSURF"/>
    <w:pPr>
      <w:ind w:left="568" w:hanging="284"/>
    </w:pPr>
  </w:style>
  <w:style w:type="paragraph" w:styleId="List3">
    <w:name w:val="List 3"/>
    <w:basedOn w:val="ZsysbasisSURF"/>
    <w:next w:val="BasistekstSURF"/>
    <w:pPr>
      <w:ind w:left="851" w:hanging="284"/>
    </w:pPr>
  </w:style>
  <w:style w:type="paragraph" w:styleId="List4">
    <w:name w:val="List 4"/>
    <w:basedOn w:val="ZsysbasisSURF"/>
    <w:next w:val="BasistekstSURF"/>
    <w:pPr>
      <w:ind w:left="1135" w:hanging="284"/>
    </w:pPr>
  </w:style>
  <w:style w:type="paragraph" w:styleId="List5">
    <w:name w:val="List 5"/>
    <w:basedOn w:val="ZsysbasisSURF"/>
    <w:next w:val="BasistekstSURF"/>
    <w:pPr>
      <w:ind w:left="1418" w:hanging="284"/>
    </w:pPr>
  </w:style>
  <w:style w:type="paragraph" w:styleId="Index1">
    <w:name w:val="index 1"/>
    <w:basedOn w:val="ZsysbasisSURF"/>
    <w:next w:val="BasistekstSURF"/>
  </w:style>
  <w:style w:type="paragraph" w:styleId="ListBullet">
    <w:name w:val="List Bullet"/>
    <w:basedOn w:val="ZsysbasisSURF"/>
    <w:next w:val="BasistekstSURF"/>
    <w:pPr>
      <w:numPr>
        <w:numId w:val="11"/>
      </w:numPr>
      <w:tabs>
        <w:tab w:val="left" w:pos="360"/>
      </w:tabs>
    </w:pPr>
  </w:style>
  <w:style w:type="paragraph" w:styleId="ListBullet2">
    <w:name w:val="List Bullet 2"/>
    <w:basedOn w:val="ZsysbasisSURF"/>
    <w:next w:val="BasistekstSURF"/>
    <w:pPr>
      <w:numPr>
        <w:numId w:val="12"/>
      </w:numPr>
      <w:tabs>
        <w:tab w:val="left" w:pos="643"/>
      </w:tabs>
    </w:pPr>
  </w:style>
  <w:style w:type="paragraph" w:styleId="ListBullet3">
    <w:name w:val="List Bullet 3"/>
    <w:basedOn w:val="ZsysbasisSURF"/>
    <w:next w:val="BasistekstSURF"/>
    <w:pPr>
      <w:numPr>
        <w:numId w:val="13"/>
      </w:numPr>
      <w:tabs>
        <w:tab w:val="left" w:pos="926"/>
      </w:tabs>
    </w:pPr>
  </w:style>
  <w:style w:type="paragraph" w:styleId="ListBullet4">
    <w:name w:val="List Bullet 4"/>
    <w:basedOn w:val="ZsysbasisSURF"/>
    <w:next w:val="BasistekstSURF"/>
    <w:pPr>
      <w:numPr>
        <w:numId w:val="14"/>
      </w:numPr>
      <w:tabs>
        <w:tab w:val="left" w:pos="1209"/>
      </w:tabs>
    </w:pPr>
  </w:style>
  <w:style w:type="paragraph" w:styleId="ListNumber">
    <w:name w:val="List Number"/>
    <w:basedOn w:val="ZsysbasisSURF"/>
    <w:next w:val="BasistekstSURF"/>
    <w:pPr>
      <w:numPr>
        <w:numId w:val="16"/>
      </w:numPr>
      <w:tabs>
        <w:tab w:val="left" w:pos="360"/>
      </w:tabs>
    </w:pPr>
  </w:style>
  <w:style w:type="paragraph" w:styleId="ListNumber2">
    <w:name w:val="List Number 2"/>
    <w:basedOn w:val="ZsysbasisSURF"/>
    <w:next w:val="BasistekstSURF"/>
    <w:pPr>
      <w:numPr>
        <w:numId w:val="17"/>
      </w:numPr>
      <w:tabs>
        <w:tab w:val="left" w:pos="643"/>
      </w:tabs>
    </w:pPr>
  </w:style>
  <w:style w:type="paragraph" w:styleId="ListNumber3">
    <w:name w:val="List Number 3"/>
    <w:basedOn w:val="ZsysbasisSURF"/>
    <w:next w:val="BasistekstSURF"/>
    <w:pPr>
      <w:numPr>
        <w:numId w:val="18"/>
      </w:numPr>
      <w:tabs>
        <w:tab w:val="left" w:pos="926"/>
      </w:tabs>
    </w:pPr>
  </w:style>
  <w:style w:type="paragraph" w:styleId="ListNumber4">
    <w:name w:val="List Number 4"/>
    <w:basedOn w:val="ZsysbasisSURF"/>
    <w:next w:val="BasistekstSURF"/>
    <w:pPr>
      <w:numPr>
        <w:numId w:val="19"/>
      </w:numPr>
      <w:tabs>
        <w:tab w:val="left" w:pos="1209"/>
      </w:tabs>
    </w:pPr>
  </w:style>
  <w:style w:type="paragraph" w:styleId="ListNumber5">
    <w:name w:val="List Number 5"/>
    <w:basedOn w:val="ZsysbasisSURF"/>
    <w:next w:val="BasistekstSURF"/>
    <w:pPr>
      <w:numPr>
        <w:numId w:val="20"/>
      </w:numPr>
      <w:tabs>
        <w:tab w:val="left" w:pos="1492"/>
      </w:tabs>
    </w:pPr>
  </w:style>
  <w:style w:type="paragraph" w:styleId="ListContinue">
    <w:name w:val="List Continue"/>
    <w:basedOn w:val="ZsysbasisSURF"/>
    <w:next w:val="BasistekstSURF"/>
    <w:pPr>
      <w:ind w:left="284"/>
    </w:pPr>
  </w:style>
  <w:style w:type="paragraph" w:styleId="ListContinue2">
    <w:name w:val="List Continue 2"/>
    <w:basedOn w:val="ZsysbasisSURF"/>
    <w:next w:val="BasistekstSURF"/>
    <w:pPr>
      <w:ind w:left="567"/>
    </w:pPr>
  </w:style>
  <w:style w:type="paragraph" w:styleId="ListContinue3">
    <w:name w:val="List Continue 3"/>
    <w:basedOn w:val="ZsysbasisSURF"/>
    <w:next w:val="BasistekstSURF"/>
    <w:pPr>
      <w:ind w:left="851"/>
    </w:pPr>
  </w:style>
  <w:style w:type="paragraph" w:styleId="ListContinue4">
    <w:name w:val="List Continue 4"/>
    <w:basedOn w:val="ZsysbasisSURF"/>
    <w:next w:val="BasistekstSURF"/>
    <w:pPr>
      <w:ind w:left="1134"/>
    </w:pPr>
  </w:style>
  <w:style w:type="paragraph" w:styleId="ListContinue5">
    <w:name w:val="List Continue 5"/>
    <w:basedOn w:val="ZsysbasisSURF"/>
    <w:next w:val="BasistekstSURF"/>
    <w:pPr>
      <w:ind w:left="1418"/>
    </w:pPr>
  </w:style>
  <w:style w:type="character" w:styleId="IntenseEmphasis">
    <w:name w:val="Intense Emphasis"/>
    <w:basedOn w:val="DefaultParagraphFont"/>
    <w:rPr>
      <w:b/>
      <w:bCs/>
      <w:i/>
      <w:iCs/>
      <w:color w:val="auto"/>
    </w:rPr>
  </w:style>
  <w:style w:type="paragraph" w:styleId="NormalWeb">
    <w:name w:val="Normal (Web)"/>
    <w:basedOn w:val="ZsysbasisSURF"/>
    <w:next w:val="BasistekstSURF"/>
  </w:style>
  <w:style w:type="paragraph" w:styleId="NoteHeading">
    <w:name w:val="Note Heading"/>
    <w:basedOn w:val="ZsysbasisSURF"/>
    <w:next w:val="BasistekstSURF"/>
  </w:style>
  <w:style w:type="paragraph" w:styleId="BodyText">
    <w:name w:val="Body Text"/>
    <w:basedOn w:val="ZsysbasisSURF"/>
    <w:next w:val="BasistekstSURF"/>
  </w:style>
  <w:style w:type="paragraph" w:styleId="BodyText2">
    <w:name w:val="Body Text 2"/>
    <w:basedOn w:val="ZsysbasisSURF"/>
    <w:next w:val="BasistekstSURF"/>
  </w:style>
  <w:style w:type="paragraph" w:styleId="BodyText3">
    <w:name w:val="Body Text 3"/>
    <w:basedOn w:val="ZsysbasisSURF"/>
    <w:next w:val="BasistekstSURF"/>
  </w:style>
  <w:style w:type="paragraph" w:styleId="BodyTextFirstIndent">
    <w:name w:val="Body Text First Indent"/>
    <w:basedOn w:val="ZsysbasisSURF"/>
    <w:next w:val="BasistekstSURF"/>
    <w:pPr>
      <w:ind w:firstLine="360"/>
    </w:pPr>
  </w:style>
  <w:style w:type="character" w:customStyle="1" w:styleId="PlatteteksteersteinspringingChar">
    <w:name w:val="Platte tekst eerste inspringing Char"/>
    <w:basedOn w:val="PlattetekstChar"/>
    <w:rPr>
      <w:rFonts w:ascii="Calibri" w:hAnsi="Calibri" w:cs="Maiandra GD"/>
      <w:color w:val="000000"/>
      <w:sz w:val="18"/>
      <w:szCs w:val="18"/>
    </w:rPr>
  </w:style>
  <w:style w:type="paragraph" w:styleId="BodyTextIndent">
    <w:name w:val="Body Text Indent"/>
    <w:basedOn w:val="ZsysbasisSURF"/>
    <w:next w:val="BasistekstSURF"/>
    <w:pPr>
      <w:ind w:left="284"/>
    </w:pPr>
  </w:style>
  <w:style w:type="character" w:customStyle="1" w:styleId="PlattetekstinspringenChar">
    <w:name w:val="Platte tekst inspringen Char"/>
    <w:basedOn w:val="DefaultParagraphFont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SURF"/>
    <w:next w:val="BasistekstSURF"/>
    <w:pPr>
      <w:ind w:left="360" w:firstLine="360"/>
    </w:pPr>
  </w:style>
  <w:style w:type="character" w:customStyle="1" w:styleId="ZsysbasisSURFChar">
    <w:name w:val="Zsysbasis SURF Char"/>
    <w:basedOn w:val="DefaultParagraphFont"/>
    <w:rPr>
      <w:rFonts w:ascii="Calibri" w:hAnsi="Calibri" w:cs="Maiandra GD"/>
      <w:color w:val="000000"/>
      <w:sz w:val="21"/>
      <w:szCs w:val="18"/>
    </w:rPr>
  </w:style>
  <w:style w:type="paragraph" w:styleId="NormalIndent">
    <w:name w:val="Normal Indent"/>
    <w:basedOn w:val="ZsysbasisSURF"/>
    <w:next w:val="BasistekstSURF"/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paragraph" w:styleId="FootnoteText">
    <w:name w:val="footnote text"/>
    <w:basedOn w:val="ZsysbasisSURF"/>
    <w:uiPriority w:val="4"/>
    <w:rPr>
      <w:sz w:val="15"/>
    </w:rPr>
  </w:style>
  <w:style w:type="character" w:styleId="Strong">
    <w:name w:val="Strong"/>
    <w:basedOn w:val="DefaultParagraphFont"/>
    <w:rPr>
      <w:b w:val="0"/>
      <w:bCs w:val="0"/>
    </w:rPr>
  </w:style>
  <w:style w:type="paragraph" w:styleId="Date">
    <w:name w:val="Date"/>
    <w:basedOn w:val="ZsysbasisSURF"/>
    <w:next w:val="BasistekstSURF"/>
  </w:style>
  <w:style w:type="paragraph" w:styleId="PlainText">
    <w:name w:val="Plain Text"/>
    <w:basedOn w:val="ZsysbasisSURF"/>
    <w:next w:val="BasistekstSURF"/>
  </w:style>
  <w:style w:type="paragraph" w:styleId="BalloonText">
    <w:name w:val="Balloon Text"/>
    <w:basedOn w:val="ZsysbasisSURF"/>
    <w:next w:val="BasistekstSURF"/>
  </w:style>
  <w:style w:type="paragraph" w:styleId="Caption">
    <w:name w:val="caption"/>
    <w:basedOn w:val="ZsysbasisSURF"/>
    <w:next w:val="BasistekstSURF"/>
  </w:style>
  <w:style w:type="character" w:customStyle="1" w:styleId="TekstopmerkingChar">
    <w:name w:val="Tekst opmerking Char"/>
    <w:basedOn w:val="ZsysbasisSURFChar"/>
    <w:rPr>
      <w:rFonts w:ascii="Calibri" w:hAnsi="Calibri" w:cs="Maiandra GD"/>
      <w:color w:val="000000"/>
      <w:sz w:val="18"/>
      <w:szCs w:val="18"/>
    </w:rPr>
  </w:style>
  <w:style w:type="paragraph" w:styleId="DocumentMap">
    <w:name w:val="Document Map"/>
    <w:basedOn w:val="ZsysbasisSURF"/>
    <w:next w:val="BasistekstSURF"/>
  </w:style>
  <w:style w:type="paragraph" w:styleId="EndnoteText">
    <w:name w:val="endnote text"/>
    <w:basedOn w:val="ZsysbasisSURF"/>
    <w:next w:val="BasistekstSURF"/>
  </w:style>
  <w:style w:type="paragraph" w:styleId="IndexHeading">
    <w:name w:val="index heading"/>
    <w:basedOn w:val="ZsysbasisSURF"/>
    <w:next w:val="BasistekstSURF"/>
  </w:style>
  <w:style w:type="paragraph" w:styleId="TOAHeading">
    <w:name w:val="toa heading"/>
    <w:basedOn w:val="ZsysbasisSURF"/>
    <w:next w:val="BasistekstSURF"/>
  </w:style>
  <w:style w:type="paragraph" w:styleId="ListBullet5">
    <w:name w:val="List Bullet 5"/>
    <w:basedOn w:val="ZsysbasisSURF"/>
    <w:next w:val="BasistekstSURF"/>
    <w:pPr>
      <w:numPr>
        <w:numId w:val="15"/>
      </w:numPr>
      <w:tabs>
        <w:tab w:val="left" w:pos="1492"/>
      </w:tabs>
    </w:pPr>
  </w:style>
  <w:style w:type="paragraph" w:styleId="MacroText">
    <w:name w:val="macro"/>
    <w:basedOn w:val="ZsysbasisSURF"/>
    <w:next w:val="BasistekstSURF"/>
  </w:style>
  <w:style w:type="paragraph" w:styleId="CommentText">
    <w:name w:val="annotation text"/>
    <w:basedOn w:val="ZsysbasisSURF"/>
    <w:next w:val="BasistekstSURF"/>
  </w:style>
  <w:style w:type="character" w:styleId="IntenseReference">
    <w:name w:val="Intense Reference"/>
    <w:basedOn w:val="DefaultParagraphFont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rPr>
      <w:sz w:val="18"/>
      <w:szCs w:val="18"/>
    </w:rPr>
  </w:style>
  <w:style w:type="paragraph" w:customStyle="1" w:styleId="Opsommingteken1eniveauSURF">
    <w:name w:val="Opsomming teken 1e niveau SURF"/>
    <w:basedOn w:val="ZsysbasisSURF"/>
  </w:style>
  <w:style w:type="paragraph" w:customStyle="1" w:styleId="Opsommingteken2eniveauSURF">
    <w:name w:val="Opsomming teken 2e niveau SURF"/>
    <w:basedOn w:val="ZsysbasisSURF"/>
  </w:style>
  <w:style w:type="paragraph" w:customStyle="1" w:styleId="Opsommingteken3eniveauSURF">
    <w:name w:val="Opsomming teken 3e niveau SURF"/>
    <w:basedOn w:val="ZsysbasisSURF"/>
    <w:pPr>
      <w:numPr>
        <w:numId w:val="8"/>
      </w:numPr>
    </w:pPr>
  </w:style>
  <w:style w:type="paragraph" w:customStyle="1" w:styleId="Opsommingkleineletter1eniveauSURF">
    <w:name w:val="Opsomming kleine letter 1e niveau SURF"/>
    <w:basedOn w:val="ZsysbasisSURF"/>
  </w:style>
  <w:style w:type="paragraph" w:customStyle="1" w:styleId="Opsommingkleineletter2eniveauSURF">
    <w:name w:val="Opsomming kleine letter 2e niveau SURF"/>
    <w:basedOn w:val="ZsysbasisSURF"/>
  </w:style>
  <w:style w:type="paragraph" w:customStyle="1" w:styleId="Opsommingkleineletter3eniveauSURF">
    <w:name w:val="Opsomming kleine letter 3e niveau SURF"/>
    <w:basedOn w:val="ZsysbasisSURF"/>
    <w:pPr>
      <w:numPr>
        <w:numId w:val="5"/>
      </w:numPr>
    </w:pPr>
  </w:style>
  <w:style w:type="paragraph" w:customStyle="1" w:styleId="Opsommingnummer1eniveauSURF">
    <w:name w:val="Opsomming nummer 1e niveau SURF"/>
    <w:basedOn w:val="ZsysbasisSURF"/>
  </w:style>
  <w:style w:type="paragraph" w:customStyle="1" w:styleId="Opsommingnummer2eniveauSURF">
    <w:name w:val="Opsomming nummer 2e niveau SURF"/>
    <w:basedOn w:val="ZsysbasisSURF"/>
  </w:style>
  <w:style w:type="paragraph" w:customStyle="1" w:styleId="Opsommingnummer3eniveauSURF">
    <w:name w:val="Opsomming nummer 3e niveau SURF"/>
    <w:basedOn w:val="ZsysbasisSURF"/>
    <w:pPr>
      <w:numPr>
        <w:numId w:val="6"/>
      </w:numPr>
    </w:pPr>
  </w:style>
  <w:style w:type="character" w:styleId="BookTitle">
    <w:name w:val="Book Title"/>
    <w:basedOn w:val="DefaultParagraphFont"/>
    <w:rPr>
      <w:b/>
      <w:bCs/>
      <w:smallCaps/>
      <w:spacing w:val="5"/>
    </w:rPr>
  </w:style>
  <w:style w:type="character" w:styleId="PlaceholderText">
    <w:name w:val="Placeholder Text"/>
    <w:basedOn w:val="zsysVeldMarkering"/>
    <w:rPr>
      <w:color w:val="000000"/>
      <w:shd w:val="clear" w:color="auto" w:fill="FFFF00"/>
    </w:rPr>
  </w:style>
  <w:style w:type="character" w:styleId="SubtleReference">
    <w:name w:val="Subtle Reference"/>
    <w:basedOn w:val="DefaultParagraphFont"/>
    <w:rPr>
      <w:smallCaps/>
      <w:color w:val="auto"/>
      <w:u w:val="single"/>
    </w:rPr>
  </w:style>
  <w:style w:type="character" w:styleId="SubtleEmphasis">
    <w:name w:val="Subtle Emphasis"/>
    <w:basedOn w:val="DefaultParagraphFont"/>
    <w:rPr>
      <w:i/>
      <w:iCs/>
      <w:color w:val="auto"/>
    </w:rPr>
  </w:style>
  <w:style w:type="paragraph" w:styleId="Bibliography">
    <w:name w:val="Bibliography"/>
    <w:basedOn w:val="ZsysbasisSURF"/>
    <w:next w:val="BasistekstSURF"/>
  </w:style>
  <w:style w:type="paragraph" w:styleId="Quote">
    <w:name w:val="Quote"/>
    <w:basedOn w:val="ZsysbasisSURF"/>
    <w:next w:val="BasistekstSURF"/>
    <w:rPr>
      <w:i/>
      <w:iCs/>
    </w:rPr>
  </w:style>
  <w:style w:type="character" w:customStyle="1" w:styleId="CitaatChar">
    <w:name w:val="Citaat Char"/>
    <w:basedOn w:val="DefaultParagraphFont"/>
    <w:rPr>
      <w:rFonts w:ascii="Maiandra GD" w:hAnsi="Maiandra GD" w:cs="Maiandra GD"/>
      <w:i/>
      <w:iCs/>
      <w:color w:val="000000"/>
      <w:sz w:val="18"/>
      <w:szCs w:val="18"/>
    </w:rPr>
  </w:style>
  <w:style w:type="paragraph" w:styleId="IntenseQuote">
    <w:name w:val="Intense Quote"/>
    <w:basedOn w:val="ZsysbasisSURF"/>
    <w:next w:val="BasistekstSURF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DefaultParagraphFont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basedOn w:val="DefaultParagraphFont"/>
    <w:rPr>
      <w:position w:val="0"/>
      <w:vertAlign w:val="superscript"/>
    </w:rPr>
  </w:style>
  <w:style w:type="paragraph" w:styleId="NoSpacing">
    <w:name w:val="No Spacing"/>
    <w:basedOn w:val="ZsysbasisSURF"/>
    <w:next w:val="BasistekstSURF"/>
  </w:style>
  <w:style w:type="character" w:styleId="HTMLCode">
    <w:name w:val="HTML Code"/>
    <w:basedOn w:val="DefaultParagraphFont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rPr>
      <w:i/>
      <w:iCs/>
    </w:rPr>
  </w:style>
  <w:style w:type="character" w:styleId="HTMLVariable">
    <w:name w:val="HTML Variable"/>
    <w:basedOn w:val="DefaultParagraphFont"/>
    <w:rPr>
      <w:i/>
      <w:iCs/>
    </w:rPr>
  </w:style>
  <w:style w:type="character" w:styleId="HTMLAcronym">
    <w:name w:val="HTML Acronym"/>
    <w:basedOn w:val="DefaultParagraphFont"/>
  </w:style>
  <w:style w:type="character" w:styleId="HTMLCite">
    <w:name w:val="HTML Cite"/>
    <w:basedOn w:val="DefaultParagraphFont"/>
    <w:rPr>
      <w:i/>
      <w:iCs/>
    </w:rPr>
  </w:style>
  <w:style w:type="character" w:styleId="HTMLTypewriter">
    <w:name w:val="HTML Typewriter"/>
    <w:basedOn w:val="DefaultParagraphFont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rPr>
      <w:rFonts w:ascii="Consolas" w:hAnsi="Consolas"/>
      <w:sz w:val="24"/>
      <w:szCs w:val="24"/>
    </w:rPr>
  </w:style>
  <w:style w:type="paragraph" w:styleId="TOCHeading">
    <w:name w:val="TOC Heading"/>
    <w:basedOn w:val="ZsysbasisSURF"/>
    <w:next w:val="BasistekstSURF"/>
    <w:uiPriority w:val="39"/>
    <w:qFormat/>
    <w:pPr>
      <w:keepLines/>
      <w:spacing w:before="480"/>
    </w:pPr>
    <w:rPr>
      <w:rFonts w:eastAsia="SimHei" w:cs="Times New Roman"/>
      <w:sz w:val="28"/>
      <w:szCs w:val="28"/>
    </w:rPr>
  </w:style>
  <w:style w:type="paragraph" w:styleId="ListParagraph">
    <w:name w:val="List Paragraph"/>
    <w:basedOn w:val="ZsysbasisSURF"/>
    <w:next w:val="BasistekstSURF"/>
    <w:pPr>
      <w:ind w:left="720"/>
    </w:pPr>
  </w:style>
  <w:style w:type="character" w:styleId="Emphasis">
    <w:name w:val="Emphasis"/>
    <w:basedOn w:val="DefaultParagraphFont"/>
    <w:rPr>
      <w:i/>
      <w:iCs/>
    </w:rPr>
  </w:style>
  <w:style w:type="character" w:styleId="LineNumber">
    <w:name w:val="line number"/>
    <w:basedOn w:val="DefaultParagraphFont"/>
  </w:style>
  <w:style w:type="paragraph" w:customStyle="1" w:styleId="ZsyseenpuntSURF">
    <w:name w:val="Zsyseenpunt SURF"/>
    <w:basedOn w:val="ZsysbasisSURF"/>
    <w:uiPriority w:val="4"/>
    <w:qFormat/>
    <w:pPr>
      <w:spacing w:line="20" w:lineRule="exact"/>
    </w:pPr>
    <w:rPr>
      <w:sz w:val="2"/>
    </w:rPr>
  </w:style>
  <w:style w:type="paragraph" w:customStyle="1" w:styleId="ZsysbasisdocumentgegevensSURF">
    <w:name w:val="Zsysbasisdocumentgegevens SURF"/>
    <w:basedOn w:val="ZsysbasisSURF"/>
    <w:next w:val="BasistekstSURF"/>
    <w:pPr>
      <w:spacing w:line="240" w:lineRule="exact"/>
    </w:pPr>
  </w:style>
  <w:style w:type="paragraph" w:customStyle="1" w:styleId="DocumentgegevenskopjeSURF">
    <w:name w:val="Documentgegevens kopje SURF"/>
    <w:basedOn w:val="ZsysbasisdocumentgegevensSURF"/>
    <w:uiPriority w:val="4"/>
    <w:qFormat/>
    <w:rPr>
      <w:sz w:val="18"/>
    </w:rPr>
  </w:style>
  <w:style w:type="paragraph" w:customStyle="1" w:styleId="DocumentgegevensSURF">
    <w:name w:val="Documentgegevens SURF"/>
    <w:basedOn w:val="ZsysbasisdocumentgegevensSURF"/>
    <w:uiPriority w:val="4"/>
    <w:qFormat/>
  </w:style>
  <w:style w:type="paragraph" w:customStyle="1" w:styleId="PaginanummerSURF">
    <w:name w:val="Paginanummer SURF"/>
    <w:basedOn w:val="ZsysbasisdocumentgegevensSURF"/>
    <w:pPr>
      <w:spacing w:line="257" w:lineRule="exact"/>
      <w:jc w:val="right"/>
    </w:pPr>
    <w:rPr>
      <w:sz w:val="18"/>
    </w:rPr>
  </w:style>
  <w:style w:type="paragraph" w:customStyle="1" w:styleId="AfzendergegevensSURF">
    <w:name w:val="Afzendergegevens SURF"/>
    <w:basedOn w:val="ZsysbasisdocumentgegevensSURF"/>
    <w:pPr>
      <w:spacing w:line="200" w:lineRule="exact"/>
    </w:pPr>
    <w:rPr>
      <w:sz w:val="18"/>
    </w:rPr>
  </w:style>
  <w:style w:type="paragraph" w:customStyle="1" w:styleId="AfzendergegevenskopjeSURF">
    <w:name w:val="Afzendergegevens kopje SURF"/>
    <w:basedOn w:val="ZsysbasisdocumentgegevensSURF"/>
    <w:pPr>
      <w:spacing w:line="200" w:lineRule="exact"/>
    </w:pPr>
    <w:rPr>
      <w:b/>
      <w:sz w:val="18"/>
    </w:rPr>
  </w:style>
  <w:style w:type="paragraph" w:customStyle="1" w:styleId="AlineavoorafbeeldingSURF">
    <w:name w:val="Alinea voor afbeelding SURF"/>
    <w:basedOn w:val="ZsysbasisSURF"/>
    <w:next w:val="BasistekstSURF"/>
  </w:style>
  <w:style w:type="paragraph" w:customStyle="1" w:styleId="TitelSURF">
    <w:name w:val="Titel SURF"/>
    <w:basedOn w:val="ZsysbasisSURF"/>
    <w:uiPriority w:val="4"/>
    <w:qFormat/>
    <w:pPr>
      <w:keepLines/>
    </w:pPr>
  </w:style>
  <w:style w:type="paragraph" w:customStyle="1" w:styleId="SubtitelSURF">
    <w:name w:val="Subtitel SURF"/>
    <w:basedOn w:val="ZsysbasisSURF"/>
    <w:pPr>
      <w:keepLines/>
    </w:pPr>
  </w:style>
  <w:style w:type="paragraph" w:customStyle="1" w:styleId="Bijlagekop1SURF">
    <w:name w:val="Bijlage kop 1 SURF"/>
    <w:basedOn w:val="ZsysbasisSURF"/>
    <w:next w:val="BasistekstSURF"/>
    <w:pPr>
      <w:keepNext/>
      <w:keepLines/>
      <w:tabs>
        <w:tab w:val="left" w:pos="425"/>
      </w:tabs>
      <w:spacing w:before="257" w:line="257" w:lineRule="exact"/>
      <w:outlineLvl w:val="0"/>
    </w:pPr>
    <w:rPr>
      <w:b/>
      <w:bCs/>
      <w:szCs w:val="32"/>
    </w:rPr>
  </w:style>
  <w:style w:type="paragraph" w:customStyle="1" w:styleId="Bijlagekop2SURF">
    <w:name w:val="Bijlage kop 2 SURF"/>
    <w:basedOn w:val="ZsysbasisSURF"/>
    <w:next w:val="BasistekstSURF"/>
    <w:pPr>
      <w:keepNext/>
      <w:keepLines/>
      <w:numPr>
        <w:numId w:val="9"/>
      </w:numPr>
      <w:outlineLvl w:val="1"/>
    </w:pPr>
    <w:rPr>
      <w:b/>
    </w:rPr>
  </w:style>
  <w:style w:type="paragraph" w:styleId="CommentSubject">
    <w:name w:val="annotation subject"/>
    <w:basedOn w:val="ZsysbasisSURF"/>
    <w:next w:val="BasistekstSURF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rPr>
      <w:rFonts w:ascii="Calibri" w:hAnsi="Calibri" w:cs="Maiandra GD"/>
      <w:b/>
      <w:bCs/>
      <w:color w:val="000000"/>
      <w:sz w:val="18"/>
      <w:szCs w:val="18"/>
    </w:rPr>
  </w:style>
  <w:style w:type="character" w:customStyle="1" w:styleId="Plattetekst2Char">
    <w:name w:val="Platte tekst 2 Char"/>
    <w:basedOn w:val="DefaultParagraphFont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SURFChar"/>
    <w:rPr>
      <w:rFonts w:ascii="Calibri" w:hAnsi="Calibri" w:cs="Maiandra GD"/>
      <w:color w:val="000000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SURF"/>
    <w:next w:val="BasistekstSURF"/>
    <w:pPr>
      <w:ind w:left="284"/>
    </w:pPr>
  </w:style>
  <w:style w:type="character" w:customStyle="1" w:styleId="Plattetekstinspringen2Char">
    <w:name w:val="Platte tekst inspringen 2 Char"/>
    <w:basedOn w:val="DefaultParagraphFont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SURF"/>
    <w:next w:val="BasistekstSURF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DefaultParagraphFont"/>
    <w:rPr>
      <w:rFonts w:ascii="Maiandra GD" w:hAnsi="Maiandra GD" w:cs="Maiandra GD"/>
      <w:sz w:val="18"/>
      <w:szCs w:val="16"/>
    </w:rPr>
  </w:style>
  <w:style w:type="paragraph" w:styleId="TableofFigures">
    <w:name w:val="table of figures"/>
    <w:basedOn w:val="ZsysbasisSURF"/>
    <w:next w:val="BasistekstSURF"/>
  </w:style>
  <w:style w:type="paragraph" w:customStyle="1" w:styleId="ZsysbasistocSURF">
    <w:name w:val="Zsysbasistoc SURF"/>
    <w:basedOn w:val="ZsysbasisSURF"/>
    <w:next w:val="BasistekstSURF"/>
    <w:pPr>
      <w:ind w:left="709" w:right="567" w:hanging="709"/>
    </w:pPr>
  </w:style>
  <w:style w:type="paragraph" w:customStyle="1" w:styleId="AgendapuntSURF">
    <w:name w:val="Agendapunt SURF"/>
    <w:basedOn w:val="ZsysbasisSURF"/>
    <w:pPr>
      <w:numPr>
        <w:numId w:val="10"/>
      </w:numPr>
    </w:pPr>
  </w:style>
  <w:style w:type="paragraph" w:customStyle="1" w:styleId="ZsysbasistabeltekstSURF">
    <w:name w:val="Zsysbasistabeltekst SURF"/>
    <w:basedOn w:val="ZsysbasisSURF"/>
    <w:next w:val="TabeltekstSURF"/>
  </w:style>
  <w:style w:type="paragraph" w:customStyle="1" w:styleId="TabeltekstSURF">
    <w:name w:val="Tabeltekst SURF"/>
    <w:basedOn w:val="ZsysbasistabeltekstSURF"/>
  </w:style>
  <w:style w:type="paragraph" w:customStyle="1" w:styleId="TabelkopjeSURF">
    <w:name w:val="Tabelkopje SURF"/>
    <w:basedOn w:val="ZsysbasistabeltekstSURF"/>
    <w:next w:val="TabeltekstSURF"/>
  </w:style>
  <w:style w:type="paragraph" w:customStyle="1" w:styleId="DocumentnaamSURF">
    <w:name w:val="Documentnaam SURF"/>
    <w:basedOn w:val="ZsysbasisSURF"/>
    <w:next w:val="BasistekstSURF"/>
    <w:rPr>
      <w:b/>
      <w:sz w:val="28"/>
    </w:rPr>
  </w:style>
  <w:style w:type="numbering" w:customStyle="1" w:styleId="1111111">
    <w:name w:val="1 / 1.1 / 1.1.11"/>
    <w:basedOn w:val="NoList"/>
    <w:pPr>
      <w:numPr>
        <w:numId w:val="2"/>
      </w:numPr>
    </w:pPr>
  </w:style>
  <w:style w:type="numbering" w:customStyle="1" w:styleId="1ai1">
    <w:name w:val="1 / a / i1"/>
    <w:basedOn w:val="NoList"/>
    <w:pPr>
      <w:numPr>
        <w:numId w:val="3"/>
      </w:numPr>
    </w:pPr>
  </w:style>
  <w:style w:type="numbering" w:customStyle="1" w:styleId="Artikelsectie1">
    <w:name w:val="Artikel/sectie1"/>
    <w:basedOn w:val="NoList"/>
    <w:pPr>
      <w:numPr>
        <w:numId w:val="4"/>
      </w:numPr>
    </w:pPr>
  </w:style>
  <w:style w:type="numbering" w:customStyle="1" w:styleId="OpsommingkleineletterSURF">
    <w:name w:val="Opsomming kleine letter SURF"/>
    <w:basedOn w:val="NoList"/>
    <w:pPr>
      <w:numPr>
        <w:numId w:val="5"/>
      </w:numPr>
    </w:pPr>
  </w:style>
  <w:style w:type="numbering" w:customStyle="1" w:styleId="OpsommingnummerSURF">
    <w:name w:val="Opsomming nummer SURF"/>
    <w:basedOn w:val="NoList"/>
    <w:pPr>
      <w:numPr>
        <w:numId w:val="6"/>
      </w:numPr>
    </w:pPr>
  </w:style>
  <w:style w:type="numbering" w:customStyle="1" w:styleId="KopnummeringSURF">
    <w:name w:val="Kopnummering SURF"/>
    <w:basedOn w:val="NoList"/>
    <w:pPr>
      <w:numPr>
        <w:numId w:val="7"/>
      </w:numPr>
    </w:pPr>
  </w:style>
  <w:style w:type="numbering" w:customStyle="1" w:styleId="OpsommingtekenSURF">
    <w:name w:val="Opsomming teken SURF"/>
    <w:basedOn w:val="NoList"/>
    <w:pPr>
      <w:numPr>
        <w:numId w:val="8"/>
      </w:numPr>
    </w:pPr>
  </w:style>
  <w:style w:type="numbering" w:customStyle="1" w:styleId="BijlagenummeringSURF">
    <w:name w:val="Bijlagenummering SURF"/>
    <w:basedOn w:val="NoList"/>
    <w:pPr>
      <w:numPr>
        <w:numId w:val="9"/>
      </w:numPr>
    </w:pPr>
  </w:style>
  <w:style w:type="numbering" w:customStyle="1" w:styleId="AgendapuntlijstSURF">
    <w:name w:val="Agendapunt (lijst) SURF"/>
    <w:basedOn w:val="NoList"/>
    <w:pPr>
      <w:numPr>
        <w:numId w:val="10"/>
      </w:numPr>
    </w:pPr>
  </w:style>
  <w:style w:type="numbering" w:customStyle="1" w:styleId="LFO12">
    <w:name w:val="LFO12"/>
    <w:basedOn w:val="NoList"/>
    <w:pPr>
      <w:numPr>
        <w:numId w:val="11"/>
      </w:numPr>
    </w:pPr>
  </w:style>
  <w:style w:type="numbering" w:customStyle="1" w:styleId="LFO13">
    <w:name w:val="LFO13"/>
    <w:basedOn w:val="NoList"/>
    <w:pPr>
      <w:numPr>
        <w:numId w:val="12"/>
      </w:numPr>
    </w:pPr>
  </w:style>
  <w:style w:type="numbering" w:customStyle="1" w:styleId="LFO14">
    <w:name w:val="LFO14"/>
    <w:basedOn w:val="NoList"/>
    <w:pPr>
      <w:numPr>
        <w:numId w:val="13"/>
      </w:numPr>
    </w:pPr>
  </w:style>
  <w:style w:type="numbering" w:customStyle="1" w:styleId="LFO15">
    <w:name w:val="LFO15"/>
    <w:basedOn w:val="NoList"/>
    <w:pPr>
      <w:numPr>
        <w:numId w:val="14"/>
      </w:numPr>
    </w:pPr>
  </w:style>
  <w:style w:type="numbering" w:customStyle="1" w:styleId="LFO16">
    <w:name w:val="LFO16"/>
    <w:basedOn w:val="NoList"/>
    <w:pPr>
      <w:numPr>
        <w:numId w:val="15"/>
      </w:numPr>
    </w:pPr>
  </w:style>
  <w:style w:type="numbering" w:customStyle="1" w:styleId="LFO17">
    <w:name w:val="LFO17"/>
    <w:basedOn w:val="NoList"/>
    <w:pPr>
      <w:numPr>
        <w:numId w:val="16"/>
      </w:numPr>
    </w:pPr>
  </w:style>
  <w:style w:type="numbering" w:customStyle="1" w:styleId="LFO18">
    <w:name w:val="LFO18"/>
    <w:basedOn w:val="NoList"/>
    <w:pPr>
      <w:numPr>
        <w:numId w:val="17"/>
      </w:numPr>
    </w:pPr>
  </w:style>
  <w:style w:type="numbering" w:customStyle="1" w:styleId="LFO19">
    <w:name w:val="LFO19"/>
    <w:basedOn w:val="NoList"/>
    <w:pPr>
      <w:numPr>
        <w:numId w:val="18"/>
      </w:numPr>
    </w:pPr>
  </w:style>
  <w:style w:type="numbering" w:customStyle="1" w:styleId="LFO20">
    <w:name w:val="LFO20"/>
    <w:basedOn w:val="NoList"/>
    <w:pPr>
      <w:numPr>
        <w:numId w:val="19"/>
      </w:numPr>
    </w:pPr>
  </w:style>
  <w:style w:type="numbering" w:customStyle="1" w:styleId="LFO21">
    <w:name w:val="LFO21"/>
    <w:basedOn w:val="NoList"/>
    <w:pPr>
      <w:numPr>
        <w:numId w:val="20"/>
      </w:numPr>
    </w:pPr>
  </w:style>
  <w:style w:type="table" w:styleId="TableGrid">
    <w:name w:val="Table Grid"/>
    <w:basedOn w:val="TableNormal"/>
    <w:uiPriority w:val="59"/>
    <w:rsid w:val="00DA4372"/>
    <w:pPr>
      <w:suppressAutoHyphens/>
      <w:autoSpaceDN/>
      <w:spacing w:line="240" w:lineRule="auto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koppeling">
    <w:name w:val="Internetkoppeling"/>
    <w:basedOn w:val="DefaultParagraphFont"/>
    <w:uiPriority w:val="99"/>
    <w:rsid w:val="00DA4372"/>
    <w:rPr>
      <w:color w:val="A5A5A5" w:themeColor="accent3"/>
      <w:u w:val="none"/>
    </w:rPr>
  </w:style>
  <w:style w:type="character" w:customStyle="1" w:styleId="Voetnootanker">
    <w:name w:val="Voetnootanker"/>
    <w:rsid w:val="00DA4372"/>
    <w:rPr>
      <w:vertAlign w:val="superscript"/>
    </w:rPr>
  </w:style>
  <w:style w:type="character" w:customStyle="1" w:styleId="Indexkoppeling">
    <w:name w:val="Indexkoppeling"/>
    <w:qFormat/>
    <w:rsid w:val="00DA4372"/>
  </w:style>
  <w:style w:type="character" w:customStyle="1" w:styleId="Voetnoottekens">
    <w:name w:val="Voetnoottekens"/>
    <w:qFormat/>
    <w:rsid w:val="00DA4372"/>
  </w:style>
  <w:style w:type="paragraph" w:customStyle="1" w:styleId="LicentietekstSURF">
    <w:name w:val="Licentietekst SURF"/>
    <w:basedOn w:val="ZsysbasisSURF"/>
    <w:uiPriority w:val="4"/>
    <w:qFormat/>
    <w:rsid w:val="00DA4372"/>
    <w:pPr>
      <w:autoSpaceDN/>
      <w:spacing w:line="260" w:lineRule="exact"/>
      <w:textAlignment w:val="auto"/>
    </w:pPr>
    <w:rPr>
      <w:color w:val="000000" w:themeColor="text1"/>
      <w:sz w:val="19"/>
    </w:rPr>
  </w:style>
  <w:style w:type="table" w:customStyle="1" w:styleId="TabelstijllichtgroenSURF">
    <w:name w:val="Tabelstijl (lichtgroen) SURF"/>
    <w:basedOn w:val="TableNormal"/>
    <w:uiPriority w:val="99"/>
    <w:rsid w:val="00DA4372"/>
    <w:pPr>
      <w:suppressAutoHyphens/>
      <w:autoSpaceDN/>
      <w:spacing w:line="240" w:lineRule="auto"/>
      <w:textAlignment w:val="auto"/>
    </w:pPr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125" w:type="dxa"/>
        <w:left w:w="113" w:type="dxa"/>
        <w:bottom w:w="102" w:type="dxa"/>
        <w:right w:w="113" w:type="dxa"/>
      </w:tblCellMar>
    </w:tblPr>
    <w:tblStylePr w:type="firstRow">
      <w:tblPr/>
      <w:tcPr>
        <w:shd w:val="clear" w:color="auto" w:fill="70AD47" w:themeFill="accent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A4372"/>
    <w:rPr>
      <w:color w:val="605E5C"/>
      <w:shd w:val="clear" w:color="auto" w:fill="E1DFDD"/>
    </w:rPr>
  </w:style>
  <w:style w:type="paragraph" w:customStyle="1" w:styleId="doTitel">
    <w:name w:val="doTitel"/>
    <w:basedOn w:val="Normal"/>
    <w:qFormat/>
    <w:rsid w:val="00042DFA"/>
    <w:pPr>
      <w:spacing w:line="240" w:lineRule="auto"/>
    </w:pPr>
    <w:rPr>
      <w:rFonts w:ascii="Arial" w:hAnsi="Arial" w:cs="Times New Roman"/>
      <w:color w:val="auto"/>
      <w:sz w:val="40"/>
      <w:szCs w:val="19"/>
    </w:rPr>
  </w:style>
  <w:style w:type="paragraph" w:customStyle="1" w:styleId="doTable">
    <w:name w:val="doTable"/>
    <w:basedOn w:val="Normal"/>
    <w:rsid w:val="00042DFA"/>
    <w:pPr>
      <w:framePr w:hSpace="181" w:wrap="around" w:hAnchor="margin" w:yAlign="bottom"/>
      <w:spacing w:line="240" w:lineRule="auto"/>
    </w:pPr>
    <w:rPr>
      <w:rFonts w:ascii="Arial" w:hAnsi="Arial" w:cs="Arial"/>
      <w:color w:val="auto"/>
      <w:sz w:val="18"/>
    </w:rPr>
  </w:style>
  <w:style w:type="character" w:customStyle="1" w:styleId="HeaderChar">
    <w:name w:val="Header Char"/>
    <w:link w:val="Header"/>
    <w:rsid w:val="00042DFA"/>
    <w:rPr>
      <w:rFonts w:ascii="Calibri" w:hAnsi="Calibri" w:cs="Maiandra GD"/>
      <w:color w:val="000000"/>
      <w:sz w:val="21"/>
      <w:szCs w:val="18"/>
    </w:rPr>
  </w:style>
  <w:style w:type="character" w:customStyle="1" w:styleId="SubtitleChar">
    <w:name w:val="Subtitle Char"/>
    <w:link w:val="Subtitle"/>
    <w:rsid w:val="00042DFA"/>
    <w:rPr>
      <w:rFonts w:ascii="Calibri" w:hAnsi="Calibri" w:cs="Maiandra GD"/>
      <w:color w:val="000000"/>
      <w:sz w:val="2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urfnet/Downloads/Brief%20sjabloon%20NL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 sjabloon NL.dotx</Template>
  <TotalTime>0</TotalTime>
  <Pages>6</Pages>
  <Words>430</Words>
  <Characters>2405</Characters>
  <Application>Microsoft Office Word</Application>
  <DocSecurity>0</DocSecurity>
  <Lines>89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>2021-12-16T13:13:00Z</cp:lastPrinted>
  <dcterms:created xsi:type="dcterms:W3CDTF">2021-12-16T13:46:00Z</dcterms:created>
  <dcterms:modified xsi:type="dcterms:W3CDTF">2021-12-16T13:48:00Z</dcterms:modified>
  <cp:category/>
</cp:coreProperties>
</file>