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0F93" w:rsidR="002E0F93" w:rsidP="00DB7C4E" w:rsidRDefault="002E0F93" w14:paraId="5A381224" w14:textId="66C46170">
      <w:pPr>
        <w:pStyle w:val="Kop1"/>
        <w:numPr>
          <w:numId w:val="0"/>
        </w:numPr>
        <w:ind w:left="360" w:hanging="360"/>
        <w:rPr>
          <w:lang w:val="nl-NL"/>
        </w:rPr>
      </w:pPr>
      <w:r w:rsidRPr="49ABB8EE" w:rsidR="002E0F93">
        <w:rPr>
          <w:lang w:val="nl-NL"/>
        </w:rPr>
        <w:t xml:space="preserve">Bijlage 14 Verklaring </w:t>
      </w:r>
      <w:r w:rsidRPr="49ABB8EE" w:rsidR="00727FDC">
        <w:rPr>
          <w:lang w:val="nl-NL"/>
        </w:rPr>
        <w:t>Sanctiepakket Rusland</w:t>
      </w:r>
      <w:r w:rsidRPr="49ABB8EE" w:rsidR="002E0F93">
        <w:rPr>
          <w:lang w:val="nl-NL"/>
        </w:rPr>
        <w:t xml:space="preserve"> </w:t>
      </w:r>
    </w:p>
    <w:p w:rsidR="347B9C32" w:rsidP="347B9C32" w:rsidRDefault="347B9C32" w14:paraId="19D8F389" w14:textId="43F9B9E5">
      <w:pPr>
        <w:rPr>
          <w:rFonts w:ascii="Georgia" w:hAnsi="Georgia" w:eastAsia="Georgia"/>
          <w:szCs w:val="19"/>
          <w:lang w:val="nl-NL"/>
        </w:rPr>
      </w:pPr>
      <w:r w:rsidRPr="347B9C32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hAnsi="Arial" w:eastAsia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hAnsi="Arial" w:eastAsia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hAnsi="Arial" w:eastAsia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Pr="00A1684A"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toereikende </w:t>
      </w:r>
      <w:r w:rsidRPr="00A1684A"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hAnsi="Arial" w:eastAsia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:rsidR="00993FA4" w:rsidP="00727FDC" w:rsidRDefault="00993FA4" w14:paraId="2D4C70C7" w14:textId="688F4EA5">
      <w:pPr>
        <w:rPr>
          <w:lang w:val="nl-NL"/>
        </w:rPr>
      </w:pPr>
    </w:p>
    <w:p w:rsidR="00686E57" w:rsidP="00727FDC" w:rsidRDefault="00993FA4" w14:paraId="5A8A3ED9" w14:textId="7D7675A0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:rsidR="00686E57" w:rsidP="00727FDC" w:rsidRDefault="00686E57" w14:paraId="225EA432" w14:textId="77777777">
      <w:pPr>
        <w:rPr>
          <w:lang w:val="nl-NL"/>
        </w:rPr>
      </w:pPr>
    </w:p>
    <w:p w:rsidR="00686E57" w:rsidP="00727FDC" w:rsidRDefault="00686E57" w14:paraId="3FF5E3BA" w14:textId="2E4F48D1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 xml:space="preserve">de vragen over </w:t>
      </w:r>
      <w:r w:rsidR="00FF2AC4">
        <w:rPr>
          <w:lang w:val="nl-NL"/>
        </w:rPr>
        <w:t>R</w:t>
      </w:r>
      <w:r w:rsidRPr="00686E57">
        <w:rPr>
          <w:lang w:val="nl-NL"/>
        </w:rPr>
        <w:t xml:space="preserve">ussische betrokkenheid bij de onderneming van </w:t>
      </w:r>
      <w:r w:rsidR="00FF2AC4">
        <w:rPr>
          <w:lang w:val="nl-NL"/>
        </w:rPr>
        <w:t>I</w:t>
      </w:r>
      <w:r w:rsidRPr="00686E57">
        <w:rPr>
          <w:lang w:val="nl-NL"/>
        </w:rPr>
        <w:t>nschrijver of de overheidsopdracht beantwoord door het aankruisen van de toepasselijke (rechts)situatie (Ja/Nee)</w:t>
      </w:r>
      <w:r>
        <w:rPr>
          <w:lang w:val="nl-NL"/>
        </w:rPr>
        <w:t>;</w:t>
      </w:r>
    </w:p>
    <w:p w:rsidR="00686E57" w:rsidP="00686E57" w:rsidRDefault="00686E57" w14:paraId="23F82751" w14:textId="77777777">
      <w:pPr>
        <w:pStyle w:val="Lijstalinea"/>
        <w:rPr>
          <w:lang w:val="nl-NL"/>
        </w:rPr>
      </w:pPr>
    </w:p>
    <w:p w:rsidRPr="00686E57" w:rsidR="00112B12" w:rsidP="00727FDC" w:rsidRDefault="00993FA4" w14:paraId="0B4FB773" w14:textId="296FC56E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:rsidR="00993FA4" w:rsidP="00727FDC" w:rsidRDefault="00993FA4" w14:paraId="2C96BF94" w14:textId="3A98C1E1">
      <w:pPr>
        <w:rPr>
          <w:lang w:val="nl-NL"/>
        </w:rPr>
      </w:pPr>
    </w:p>
    <w:p w:rsidR="00173815" w:rsidP="00727FDC" w:rsidRDefault="00173815" w14:paraId="115296E7" w14:textId="77777777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:rsidTr="000F45F7" w14:paraId="44378EBC" w14:textId="434EA4B4">
        <w:tc>
          <w:tcPr>
            <w:tcW w:w="588" w:type="dxa"/>
          </w:tcPr>
          <w:p w:rsidR="000F45F7" w:rsidP="00993FA4" w:rsidRDefault="000F45F7" w14:paraId="2D474DFE" w14:textId="467D97DA">
            <w:pPr>
              <w:jc w:val="center"/>
              <w:rPr>
                <w:lang w:val="nl-NL"/>
              </w:rPr>
            </w:pPr>
          </w:p>
          <w:p w:rsidR="000F45F7" w:rsidP="00993FA4" w:rsidRDefault="000F45F7" w14:paraId="087F938D" w14:textId="5A5C9830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:rsidRPr="000F45F7" w:rsidR="000F45F7" w:rsidP="000F45F7" w:rsidRDefault="000F45F7" w14:paraId="11906DB7" w14:textId="477A13D4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:rsidR="000F45F7" w:rsidP="00727FDC" w:rsidRDefault="000F45F7" w14:paraId="214C4464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Pr="000F45F7" w:rsidR="000F45F7" w:rsidP="000F45F7" w:rsidRDefault="000F45F7" w14:paraId="3BED54A8" w14:textId="0353F67C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:rsidR="000F45F7" w:rsidP="00727FDC" w:rsidRDefault="000F45F7" w14:paraId="05E884B4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Pr="000F45F7" w:rsidR="000F45F7" w:rsidP="000F45F7" w:rsidRDefault="000F45F7" w14:paraId="0C1AE529" w14:textId="0D7E6F39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:rsidR="000F45F7" w:rsidP="00727FDC" w:rsidRDefault="000F45F7" w14:paraId="3B1160F0" w14:textId="77777777">
            <w:pPr>
              <w:rPr>
                <w:lang w:val="nl-NL"/>
              </w:rPr>
            </w:pPr>
          </w:p>
        </w:tc>
      </w:tr>
      <w:tr w:rsidR="000F45F7" w:rsidTr="000F45F7" w14:paraId="4A2C5EA5" w14:textId="24C09EF9">
        <w:tc>
          <w:tcPr>
            <w:tcW w:w="588" w:type="dxa"/>
          </w:tcPr>
          <w:p w:rsidR="000F45F7" w:rsidP="00993FA4" w:rsidRDefault="000F45F7" w14:paraId="2DC1F0FC" w14:textId="76270E0B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:rsidR="000F45F7" w:rsidP="00993FA4" w:rsidRDefault="000F45F7" w14:paraId="226B959F" w14:textId="2387D9F9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:rsidRPr="000F45F7" w:rsidR="000F45F7" w:rsidP="000F45F7" w:rsidRDefault="000F45F7" w14:paraId="53FD58DF" w14:textId="631BB5FB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:rsidR="000F45F7" w:rsidP="00727FDC" w:rsidRDefault="000F45F7" w14:paraId="1457A7A4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01C6FEDF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0C9F6A63" w14:textId="77777777">
            <w:pPr>
              <w:rPr>
                <w:lang w:val="nl-NL"/>
              </w:rPr>
            </w:pPr>
          </w:p>
        </w:tc>
      </w:tr>
      <w:tr w:rsidR="000F45F7" w:rsidTr="000F45F7" w14:paraId="4A900166" w14:textId="5AC106B8">
        <w:tc>
          <w:tcPr>
            <w:tcW w:w="588" w:type="dxa"/>
          </w:tcPr>
          <w:p w:rsidR="000F45F7" w:rsidP="00993FA4" w:rsidRDefault="000F45F7" w14:paraId="2BCC1A6E" w14:textId="258C9EFD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:rsidR="000F45F7" w:rsidP="00993FA4" w:rsidRDefault="000F45F7" w14:paraId="2337AB2D" w14:textId="0FB412C5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:rsidR="000F45F7" w:rsidP="000F45F7" w:rsidRDefault="000F45F7" w14:paraId="4CA9752E" w14:textId="7890A324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:rsidR="00686E57" w:rsidP="000F45F7" w:rsidRDefault="00686E57" w14:paraId="29AE8F8D" w14:textId="4D0ED25F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28C5E286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3A2BA7DF" w14:textId="77777777">
            <w:pPr>
              <w:rPr>
                <w:lang w:val="nl-NL"/>
              </w:rPr>
            </w:pPr>
          </w:p>
        </w:tc>
      </w:tr>
      <w:tr w:rsidR="000F45F7" w:rsidTr="000F45F7" w14:paraId="48C8DA3A" w14:textId="37D3E67C">
        <w:tc>
          <w:tcPr>
            <w:tcW w:w="588" w:type="dxa"/>
          </w:tcPr>
          <w:p w:rsidR="000F45F7" w:rsidP="00993FA4" w:rsidRDefault="000F45F7" w14:paraId="46ECA044" w14:textId="713F71E6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:rsidR="000F45F7" w:rsidP="00993FA4" w:rsidRDefault="000F45F7" w14:paraId="11929447" w14:textId="501EC15B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:rsidR="000F45F7" w:rsidP="00727FDC" w:rsidRDefault="00112B12" w14:paraId="3F5F7B6D" w14:textId="7777777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:rsidR="00686E57" w:rsidP="00727FDC" w:rsidRDefault="00686E57" w14:paraId="3F4F22B0" w14:textId="1AE43204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59F28AEF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573E0008" w14:textId="77777777">
            <w:pPr>
              <w:rPr>
                <w:lang w:val="nl-NL"/>
              </w:rPr>
            </w:pPr>
          </w:p>
        </w:tc>
      </w:tr>
      <w:tr w:rsidR="000F45F7" w:rsidTr="000F45F7" w14:paraId="60941146" w14:textId="00941CB6">
        <w:tc>
          <w:tcPr>
            <w:tcW w:w="588" w:type="dxa"/>
          </w:tcPr>
          <w:p w:rsidR="000F45F7" w:rsidP="00993FA4" w:rsidRDefault="000F45F7" w14:paraId="5C68B005" w14:textId="2A01783F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:rsidR="000F45F7" w:rsidP="00727FDC" w:rsidRDefault="004E30FD" w14:paraId="374A0EE8" w14:textId="77777777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Pr="00112B12" w:rsid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Pr="00112B12" w:rsid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:rsidR="00686E57" w:rsidP="00727FDC" w:rsidRDefault="00686E57" w14:paraId="37359E90" w14:textId="5FCF85BA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1F10BFA0" w14:textId="77777777">
            <w:pPr>
              <w:rPr>
                <w:lang w:val="nl-NL"/>
              </w:rPr>
            </w:pPr>
          </w:p>
        </w:tc>
        <w:tc>
          <w:tcPr>
            <w:tcW w:w="2162" w:type="dxa"/>
          </w:tcPr>
          <w:p w:rsidR="000F45F7" w:rsidP="00727FDC" w:rsidRDefault="000F45F7" w14:paraId="4D1E1183" w14:textId="77777777">
            <w:pPr>
              <w:rPr>
                <w:lang w:val="nl-NL"/>
              </w:rPr>
            </w:pPr>
          </w:p>
        </w:tc>
      </w:tr>
    </w:tbl>
    <w:p w:rsidR="00993FA4" w:rsidP="00727FDC" w:rsidRDefault="00993FA4" w14:paraId="763AEEC0" w14:textId="2FD69D28">
      <w:pPr>
        <w:rPr>
          <w:lang w:val="nl-NL"/>
        </w:rPr>
      </w:pPr>
    </w:p>
    <w:p w:rsidR="00097721" w:rsidP="00097721" w:rsidRDefault="00097721" w14:paraId="471ADD2B" w14:textId="77777777">
      <w:pPr>
        <w:rPr>
          <w:lang w:val="nl-NL"/>
        </w:rPr>
      </w:pPr>
    </w:p>
    <w:p w:rsidR="00097721" w:rsidP="00097721" w:rsidRDefault="00097721" w14:paraId="5B6C1A10" w14:textId="77777777">
      <w:pPr>
        <w:rPr>
          <w:lang w:val="nl-NL"/>
        </w:rPr>
      </w:pPr>
    </w:p>
    <w:p w:rsidR="00097721" w:rsidP="00097721" w:rsidRDefault="00097721" w14:paraId="4CA58072" w14:textId="3B0FB8C8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w:history="1" r:id="rId13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:rsidR="00686E57" w:rsidP="00727FDC" w:rsidRDefault="00686E57" w14:paraId="5757E198" w14:textId="61766ACB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Pr="00DB7C4E" w:rsidR="00686E57" w:rsidTr="00F638FD" w14:paraId="46EDD5C0" w14:textId="77777777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:rsidRPr="00DB7C4E" w:rsidR="00686E57" w:rsidP="00F638FD" w:rsidRDefault="00686E57" w14:paraId="69FE26D2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:rsidRPr="00DB7C4E" w:rsidR="00686E57" w:rsidP="00F638FD" w:rsidRDefault="00686E57" w14:paraId="56243ABA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Pr="00DB7C4E" w:rsidR="00686E57" w:rsidTr="00F638FD" w14:paraId="5A6A78A2" w14:textId="77777777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:rsidRPr="00DB7C4E" w:rsidR="00686E57" w:rsidP="00F638FD" w:rsidRDefault="00686E57" w14:paraId="2D2DFAF9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:rsidRPr="00DB7C4E" w:rsidR="00686E57" w:rsidP="00F638FD" w:rsidRDefault="00686E57" w14:paraId="5801DC3A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Pr="00DB7C4E" w:rsidR="00686E57" w:rsidTr="00F638FD" w14:paraId="010DCAD2" w14:textId="77777777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:rsidRPr="00DB7C4E" w:rsidR="00686E57" w:rsidP="00F638FD" w:rsidRDefault="00686E57" w14:paraId="41A2B758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:rsidRPr="00DB7C4E" w:rsidR="00686E57" w:rsidP="00F638FD" w:rsidRDefault="00686E57" w14:paraId="1A60724E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Pr="00DB7C4E" w:rsidR="00686E57" w:rsidTr="00F638FD" w14:paraId="24FF9ADD" w14:textId="77777777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:rsidRPr="00DB7C4E" w:rsidR="00686E57" w:rsidP="00F638FD" w:rsidRDefault="00686E57" w14:paraId="092A7B69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:rsidRPr="00DB7C4E" w:rsidR="00686E57" w:rsidP="00F638FD" w:rsidRDefault="00686E57" w14:paraId="3DCD2990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:rsidRPr="00DB7C4E" w:rsidR="00686E57" w:rsidP="00F638FD" w:rsidRDefault="00686E57" w14:paraId="02C0440F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Pr="00DB7C4E" w:rsidR="00686E57" w:rsidTr="00F638FD" w14:paraId="6B5FADF4" w14:textId="77777777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:rsidRPr="00DB7C4E" w:rsidR="00686E57" w:rsidP="00F638FD" w:rsidRDefault="00686E57" w14:paraId="7CE4D897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:rsidRPr="00DB7C4E" w:rsidR="00686E57" w:rsidP="00F638FD" w:rsidRDefault="00686E57" w14:paraId="7256148F" w14:textId="77777777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:rsidRPr="002E0F93" w:rsidR="00686E57" w:rsidP="00727FDC" w:rsidRDefault="00686E57" w14:paraId="16EBE123" w14:textId="77777777">
      <w:pPr>
        <w:rPr>
          <w:lang w:val="nl-NL"/>
        </w:rPr>
      </w:pPr>
    </w:p>
    <w:sectPr w:rsidRPr="002E0F93" w:rsidR="00686E57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7451" w:rsidP="004C03F0" w:rsidRDefault="009F7451" w14:paraId="768A8BD5" w14:textId="77777777">
      <w:r>
        <w:separator/>
      </w:r>
    </w:p>
  </w:endnote>
  <w:endnote w:type="continuationSeparator" w:id="0">
    <w:p w:rsidR="009F7451" w:rsidP="004C03F0" w:rsidRDefault="009F7451" w14:paraId="31BA761F" w14:textId="77777777">
      <w:r>
        <w:continuationSeparator/>
      </w:r>
    </w:p>
  </w:endnote>
  <w:endnote w:type="continuationNotice" w:id="1">
    <w:p w:rsidR="00F638FD" w:rsidRDefault="00F638FD" w14:paraId="209AA22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F40F25" w:rsidRDefault="00227B2E" w14:paraId="41523BBD" w14:textId="0D33567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27B2E" w:rsidR="00227B2E" w:rsidRDefault="00227B2E" w14:paraId="6B50B415" w14:textId="1219823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5890C8B">
              <v:stroke joinstyle="miter"/>
              <v:path gradientshapeok="t" o:connecttype="rect"/>
            </v:shapetype>
            <v:shape id="Tekstvak 5" style="position:absolute;margin-left:0;margin-top:.05pt;width:34.95pt;height:34.95pt;z-index:251658243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>
              <v:textbox style="mso-fit-shape-to-text:t" inset="5pt,0,0,0">
                <w:txbxContent>
                  <w:p w:rsidRPr="00227B2E" w:rsidR="00227B2E" w:rsidRDefault="00227B2E" w14:paraId="6B50B415" w14:textId="1219823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817FCC" w:rsidR="00262711" w:rsidP="00B37C5A" w:rsidRDefault="00227B2E" w14:paraId="3B3AEBEB" w14:textId="2F20204C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27B2E" w:rsidR="00227B2E" w:rsidRDefault="00227B2E" w14:paraId="0FDE5DC8" w14:textId="4DD52A61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7E83C9E3">
              <v:stroke joinstyle="miter"/>
              <v:path gradientshapeok="t" o:connecttype="rect"/>
            </v:shapetype>
            <v:shape id="Tekstvak 6" style="position:absolute;left:0;text-align:left;margin-left:0;margin-top:.05pt;width:34.95pt;height:34.95pt;z-index:25165824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>
              <v:textbox style="mso-fit-shape-to-text:t" inset="5pt,0,0,0">
                <w:txbxContent>
                  <w:p w:rsidRPr="00227B2E" w:rsidR="00227B2E" w:rsidRDefault="00227B2E" w14:paraId="0FDE5DC8" w14:textId="4DD52A61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17FCC" w:rsidR="00262711">
      <w:rPr>
        <w:rStyle w:val="DHPaginaCijfer"/>
      </w:rPr>
      <w:fldChar w:fldCharType="begin"/>
    </w:r>
    <w:r w:rsidRPr="00817FCC" w:rsidR="00262711">
      <w:rPr>
        <w:rStyle w:val="DHPaginaCijfer"/>
      </w:rPr>
      <w:instrText>PAGE  \* Arabic  \* MERGEFORMAT</w:instrText>
    </w:r>
    <w:r w:rsidRPr="00817FCC" w:rsidR="00262711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Pr="00817FCC" w:rsidR="00262711">
      <w:rPr>
        <w:rStyle w:val="DHPaginaCijfer"/>
      </w:rPr>
      <w:fldChar w:fldCharType="end"/>
    </w:r>
    <w:r w:rsidRPr="00817FCC" w:rsidR="00262711">
      <w:rPr>
        <w:rStyle w:val="DHPaginaCijfer"/>
      </w:rPr>
      <w:t>/</w:t>
    </w:r>
    <w:r w:rsidRPr="00817FCC" w:rsidR="00262711">
      <w:rPr>
        <w:rStyle w:val="DHPaginaCijfer"/>
      </w:rPr>
      <w:fldChar w:fldCharType="begin"/>
    </w:r>
    <w:r w:rsidRPr="00817FCC" w:rsidR="00262711">
      <w:rPr>
        <w:rStyle w:val="DHPaginaCijfer"/>
      </w:rPr>
      <w:instrText>NUMPAGES  \* Arabic  \* MERGEFORMAT</w:instrText>
    </w:r>
    <w:r w:rsidRPr="00817FCC" w:rsidR="00262711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Pr="00817FCC" w:rsidR="00262711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262711" w:rsidP="00F26249" w:rsidRDefault="00227B2E" w14:paraId="2722B5C8" w14:textId="5863C1FF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27B2E" w:rsidR="00227B2E" w:rsidRDefault="00227B2E" w14:paraId="4C991973" w14:textId="28722958">
                          <w:pPr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27B2E">
                            <w:rPr>
                              <w:rFonts w:ascii="Calibri" w:hAnsi="Calibri" w:eastAsia="Calibri" w:cs="Calibri"/>
                              <w:color w:val="000000"/>
                              <w:sz w:val="20"/>
                              <w:szCs w:val="20"/>
                            </w:rPr>
                            <w:t>Vertrouwelijkheid: Openbaar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6163738">
              <v:stroke joinstyle="miter"/>
              <v:path gradientshapeok="t" o:connecttype="rect"/>
            </v:shapetype>
            <v:shape id="Tekstvak 4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Vertrouwelijkheid: Openbaa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>
              <v:textbox style="mso-fit-shape-to-text:t" inset="5pt,0,0,0">
                <w:txbxContent>
                  <w:p w:rsidRPr="00227B2E" w:rsidR="00227B2E" w:rsidRDefault="00227B2E" w14:paraId="4C991973" w14:textId="28722958">
                    <w:pPr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</w:pPr>
                    <w:r w:rsidRPr="00227B2E">
                      <w:rPr>
                        <w:rFonts w:ascii="Calibri" w:hAnsi="Calibri" w:eastAsia="Calibri" w:cs="Calibri"/>
                        <w:color w:val="000000"/>
                        <w:sz w:val="20"/>
                        <w:szCs w:val="20"/>
                      </w:rPr>
                      <w:t>Vertrouwelijkheid: Openbaar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Pr="00F82B1C" w:rsidR="00262711" w:rsidTr="00F31E9F" w14:paraId="1AFB4273" w14:textId="77777777">
      <w:trPr>
        <w:trHeight w:val="1320"/>
      </w:trPr>
      <w:tc>
        <w:tcPr>
          <w:tcW w:w="2436" w:type="dxa"/>
        </w:tcPr>
        <w:p w:rsidR="00262711" w:rsidP="00BD5048" w:rsidRDefault="00262711" w14:paraId="79A48063" w14:textId="77777777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:rsidRPr="00F82B1C" w:rsidR="00262711" w:rsidP="00DD032B" w:rsidRDefault="00262711" w14:paraId="36DE41CA" w14:textId="77777777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:rsidRPr="00863E68" w:rsidR="00262711" w:rsidP="00863E68" w:rsidRDefault="00262711" w14:paraId="078EA48C" w14:textId="77777777">
          <w:pPr>
            <w:pStyle w:val="DHRandinfoKop"/>
          </w:pPr>
          <w:bookmarkStart w:name="bmVersie" w:id="0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:rsidRPr="00863E68" w:rsidR="00262711" w:rsidP="00863E68" w:rsidRDefault="00262711" w14:paraId="064B5140" w14:textId="77777777">
              <w:pPr>
                <w:pStyle w:val="DHRandInfoInvultekst"/>
              </w:pPr>
              <w:r w:rsidRPr="00863E68">
                <w:t>kjlf;fjk</w:t>
              </w:r>
            </w:p>
          </w:sdtContent>
        </w:sdt>
        <w:p w:rsidRPr="00863E68" w:rsidR="00262711" w:rsidP="00863E68" w:rsidRDefault="00262711" w14:paraId="1278B52E" w14:textId="77777777">
          <w:pPr>
            <w:pStyle w:val="DHRandinfoKop"/>
          </w:pPr>
          <w:bookmarkStart w:name="bmAuteur" w:id="1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:rsidRPr="00863E68" w:rsidR="00262711" w:rsidP="00863E68" w:rsidRDefault="00262711" w14:paraId="3BCB70A4" w14:textId="77777777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displacedByCustomXml="prev" w:id="1"/>
      </w:tc>
      <w:tc>
        <w:tcPr>
          <w:tcW w:w="2408" w:type="dxa"/>
        </w:tcPr>
        <w:p w:rsidRPr="00863E68" w:rsidR="00262711" w:rsidP="00863E68" w:rsidRDefault="00262711" w14:paraId="06AD0FA2" w14:textId="77777777">
          <w:pPr>
            <w:pStyle w:val="DHRandinfoKop"/>
          </w:pPr>
          <w:bookmarkStart w:name="bmOpdrachtnaam" w:id="2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:rsidRPr="00863E68" w:rsidR="00262711" w:rsidP="00863E68" w:rsidRDefault="00262711" w14:paraId="383D7B57" w14:textId="77777777">
              <w:pPr>
                <w:pStyle w:val="DHRandInfoInvultekst"/>
              </w:pPr>
              <w:r w:rsidRPr="00863E68">
                <w:t>jkl;efjl</w:t>
              </w:r>
            </w:p>
          </w:sdtContent>
        </w:sdt>
        <w:p w:rsidRPr="00863E68" w:rsidR="00262711" w:rsidP="00863E68" w:rsidRDefault="00262711" w14:paraId="29B18901" w14:textId="77777777">
          <w:pPr>
            <w:pStyle w:val="DHRandinfoKop"/>
          </w:pPr>
          <w:bookmarkStart w:name="bmOpdrachtgever" w:id="3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:rsidRPr="00863E68" w:rsidR="00262711" w:rsidP="00863E68" w:rsidRDefault="00262711" w14:paraId="1AE1C162" w14:textId="77777777">
              <w:pPr>
                <w:pStyle w:val="DHRandInfoInvultekst"/>
              </w:pPr>
              <w:r w:rsidRPr="00863E68">
                <w:t>lkj;l</w:t>
              </w:r>
            </w:p>
          </w:sdtContent>
        </w:sdt>
        <w:p w:rsidRPr="00863E68" w:rsidR="00262711" w:rsidP="00863E68" w:rsidRDefault="00262711" w14:paraId="61C49428" w14:textId="77777777">
          <w:pPr>
            <w:pStyle w:val="DHRandinfoKop"/>
          </w:pPr>
          <w:bookmarkStart w:name="bmOpdrachtnummer" w:id="4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:rsidRPr="00863E68" w:rsidR="00262711" w:rsidP="00863E68" w:rsidRDefault="00262711" w14:paraId="4D74AE47" w14:textId="77777777">
              <w:pPr>
                <w:pStyle w:val="DHRandInfoInvultekst"/>
              </w:pPr>
              <w:r w:rsidRPr="00863E68">
                <w:t>l;jl;jk</w:t>
              </w:r>
            </w:p>
          </w:sdtContent>
        </w:sdt>
        <w:bookmarkEnd w:displacedByCustomXml="prev" w:id="4"/>
      </w:tc>
      <w:tc>
        <w:tcPr>
          <w:tcW w:w="2421" w:type="dxa"/>
        </w:tcPr>
        <w:p w:rsidRPr="00863E68" w:rsidR="00262711" w:rsidP="00863E68" w:rsidRDefault="00262711" w14:paraId="104EBB47" w14:textId="77777777">
          <w:pPr>
            <w:pStyle w:val="DHRandinfoKop"/>
          </w:pPr>
          <w:bookmarkStart w:name="bmStatus" w:id="5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:rsidRPr="00863E68" w:rsidR="00262711" w:rsidP="00863E68" w:rsidRDefault="00262711" w14:paraId="37735255" w14:textId="77777777">
              <w:pPr>
                <w:pStyle w:val="DHRandInfoInvultekst"/>
              </w:pPr>
              <w:r w:rsidRPr="00863E68">
                <w:t>l;kj</w:t>
              </w:r>
            </w:p>
          </w:sdtContent>
        </w:sdt>
        <w:bookmarkEnd w:displacedByCustomXml="prev" w:id="5"/>
      </w:tc>
      <w:tc>
        <w:tcPr>
          <w:tcW w:w="2156" w:type="dxa"/>
        </w:tcPr>
        <w:p w:rsidRPr="00F82B1C" w:rsidR="00262711" w:rsidP="00BD5048" w:rsidRDefault="00262711" w14:paraId="5E2A61EA" w14:textId="77777777">
          <w:pPr>
            <w:pStyle w:val="DHRandinfoKop"/>
            <w:rPr>
              <w:noProof/>
            </w:rPr>
          </w:pPr>
        </w:p>
      </w:tc>
    </w:tr>
  </w:tbl>
  <w:p w:rsidR="00262711" w:rsidRDefault="00262711" w14:paraId="3430F39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7451" w:rsidP="00D56D37" w:rsidRDefault="009F7451" w14:paraId="1FDD888B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9F7451" w:rsidP="004C03F0" w:rsidRDefault="009F7451" w14:paraId="7A54BA0A" w14:textId="77777777">
      <w:r>
        <w:continuationSeparator/>
      </w:r>
    </w:p>
  </w:footnote>
  <w:footnote w:type="continuationNotice" w:id="1">
    <w:p w:rsidR="00F638FD" w:rsidRDefault="00F638FD" w14:paraId="6B4E293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Pr="00863E68" w:rsidR="00262711" w:rsidP="00863E68" w:rsidRDefault="00262711" w14:paraId="2B112C4F" w14:textId="3591C22A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62711" w:rsidP="001D08A0" w:rsidRDefault="00262711" w14:paraId="7453F377" w14:textId="035A3FA6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hint="default" w:ascii="Georgia" w:hAnsi="Georgia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hint="default" w:ascii="Times New Roman" w:hAnsi="Times New Roman" w:cs="Times New Roman" w:eastAsiaTheme="minorHAnsi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hint="default" w:ascii="Georgia" w:hAnsi="Georgia" w:eastAsia="Georgia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hint="default" w:ascii="Times New Roman" w:hAnsi="Times New Roman" w:eastAsia="Times New Roman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105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2304"/>
    <w:rsid w:val="009F5FCA"/>
    <w:rsid w:val="009F7451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7646E"/>
    <w:rsid w:val="00DA3150"/>
    <w:rsid w:val="00DA60A6"/>
    <w:rsid w:val="00DB7C4E"/>
    <w:rsid w:val="00DC0AF4"/>
    <w:rsid w:val="00DC5F19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638FD"/>
    <w:rsid w:val="00F82B1C"/>
    <w:rsid w:val="00F90AE7"/>
    <w:rsid w:val="00FA02A4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2AC4"/>
    <w:rsid w:val="00FF4FCB"/>
    <w:rsid w:val="00FF6390"/>
    <w:rsid w:val="30371020"/>
    <w:rsid w:val="347B9C32"/>
    <w:rsid w:val="49ABB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21E6407D-B734-404D-ACBA-7C5AF924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hAnsiTheme="majorHAnsi" w:eastAsiaTheme="majorEastAsia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1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Default" w:customStyle="1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styleId="TableGrid" w:customStyle="1">
    <w:name w:val="TableGrid"/>
    <w:rsid w:val="00FA291B"/>
    <w:rPr>
      <w:rFonts w:asciiTheme="minorHAnsi" w:hAnsiTheme="minorHAnsi" w:eastAsiaTheme="minorEastAsia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eur-lex.europa.eu/legal-content/EN/TXT/?uri=OJ:L:2022:111:TOC" TargetMode="Externa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8d454c9b53dc4d7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ad490-bbf8-47da-953c-8031db6e3bda}"/>
      </w:docPartPr>
      <w:docPartBody>
        <w:p w14:paraId="1BBE663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1" ma:contentTypeDescription="Maak een nieuw PowerPoint document." ma:contentTypeScope="" ma:versionID="c620ea0191d762557341cff40413271e">
  <xsd:schema xmlns:xsd="http://www.w3.org/2001/XMLSchema" xmlns:xs="http://www.w3.org/2001/XMLSchema" xmlns:p="http://schemas.microsoft.com/office/2006/metadata/properties" xmlns:ns2="cad755b6-d270-493f-83c9-ae784197a3f5" xmlns:ns3="3b30939b-fa42-4f42-9791-ab3fdfd3daa1" targetNamespace="http://schemas.microsoft.com/office/2006/metadata/properties" ma:root="true" ma:fieldsID="48381f924459876fcfd84a5b468286ab" ns2:_="" ns3:_="">
    <xsd:import namespace="cad755b6-d270-493f-83c9-ae784197a3f5"/>
    <xsd:import namespace="3b30939b-fa42-4f42-9791-ab3fdfd3da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0939b-fa42-4f42-9791-ab3fdfd3daa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52</Value>
      <Value>21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4.2 Inschrijvingsfase - Nota van inlichtingen</TermName>
          <TermId xmlns="http://schemas.microsoft.com/office/infopath/2007/PartnerControls">d83c84f2-b122-443e-a7eb-08a44ae9db5e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PX3EPKY34SD4-74821639-7499</_dlc_DocId>
    <_dlc_DocIdUrl xmlns="cad755b6-d270-493f-83c9-ae784197a3f5">
      <Url>https://denhaag.sharepoint.com/sites/inkoop-bec-2021/_layouts/15/DocIdRedir.aspx?ID=PX3EPKY34SD4-74821639-7499</Url>
      <Description>PX3EPKY34SD4-74821639-7499</Description>
    </_dlc_DocIdUrl>
    <lcf76f155ced4ddcb4097134ff3c332f xmlns="3b30939b-fa42-4f42-9791-ab3fdfd3daa1" xsi:nil="true"/>
  </documentManagement>
</p:properties>
</file>

<file path=customXml/itemProps1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73E0330F-0E29-4C9D-B31F-1B491BD78BC7}"/>
</file>

<file path=customXml/itemProps3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7CD8509-2382-43B1-9A79-34BE446DEB4B}">
  <ds:schemaRefs>
    <ds:schemaRef ds:uri="cad755b6-d270-493f-83c9-ae784197a3f5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4bf3addb-fccd-4134-8069-53c5fe924045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contentBits="2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2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Cees-Jan van Heijzen</cp:lastModifiedBy>
  <cp:revision>3</cp:revision>
  <cp:lastPrinted>2019-10-21T16:34:00Z</cp:lastPrinted>
  <dcterms:created xsi:type="dcterms:W3CDTF">2022-05-23T06:52:00Z</dcterms:created>
  <dcterms:modified xsi:type="dcterms:W3CDTF">2022-05-23T07:17:27Z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52;#4.2 Inschrijvingsfase - Nota van inlichtingen|d83c84f2-b122-443e-a7eb-08a44ae9db5e</vt:lpwstr>
  </property>
  <property fmtid="{D5CDD505-2E9C-101B-9397-08002B2CF9AE}" pid="14" name="Documentsoort">
    <vt:lpwstr>21;#Documentatie|c8b0bf0e-0b8a-4160-af31-b347f749c788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0b6ab400-e4a2-412d-b37c-f4462943e111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  <property fmtid="{D5CDD505-2E9C-101B-9397-08002B2CF9AE}" pid="33" name="MediaServiceImageTags">
    <vt:lpwstr/>
  </property>
</Properties>
</file>