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61B" w:rsidP="00BB3988" w:rsidRDefault="009D161B" w14:paraId="70816D2C" w14:textId="77777777">
      <w:pPr>
        <w:pStyle w:val="bijlage"/>
        <w:numPr>
          <w:ilvl w:val="0"/>
          <w:numId w:val="0"/>
        </w:numPr>
      </w:pPr>
      <w:bookmarkStart w:name="_Ref363127921" w:id="0"/>
      <w:bookmarkStart w:name="_Toc451338042" w:id="1"/>
    </w:p>
    <w:p w:rsidRPr="009661A5" w:rsidR="005D438F" w:rsidP="00A27E84" w:rsidRDefault="00A27E84" w14:paraId="7576AC8F" w14:textId="5728FFD9">
      <w:pPr>
        <w:pStyle w:val="bijlage"/>
        <w:numPr>
          <w:numId w:val="0"/>
        </w:numPr>
        <w:ind w:left="360" w:hanging="360"/>
      </w:pPr>
      <w:r w:rsidR="00A27E84">
        <w:rPr/>
        <w:t xml:space="preserve">Bijlage </w:t>
      </w:r>
      <w:r w:rsidR="007868F8">
        <w:rPr/>
        <w:t>6</w:t>
      </w:r>
      <w:r>
        <w:tab/>
      </w:r>
      <w:r w:rsidR="005D438F">
        <w:rPr/>
        <w:t>Checklist aangepast n.a.v. 1e Nota van Inlichtingen</w:t>
      </w:r>
      <w:bookmarkEnd w:id="0"/>
      <w:bookmarkEnd w:id="1"/>
    </w:p>
    <w:p w:rsidRPr="007A5233" w:rsidR="005D438F" w:rsidP="005D438F" w:rsidRDefault="005D438F" w14:paraId="7576AC90" w14:textId="77777777">
      <w:pPr>
        <w:jc w:val="both"/>
      </w:pPr>
    </w:p>
    <w:p w:rsidRPr="007A5233" w:rsidR="005D438F" w:rsidP="005D438F" w:rsidRDefault="005D438F" w14:paraId="7576AC91" w14:textId="77777777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:rsidR="005D438F" w:rsidP="005D438F" w:rsidRDefault="005D438F" w14:paraId="7576AC92" w14:textId="77777777">
      <w:pPr>
        <w:jc w:val="both"/>
      </w:pPr>
    </w:p>
    <w:p w:rsidRPr="007A5233" w:rsidR="005D438F" w:rsidP="005D438F" w:rsidRDefault="005D438F" w14:paraId="7576AC94" w14:textId="77777777">
      <w:pPr>
        <w:jc w:val="both"/>
      </w:pPr>
    </w:p>
    <w:tbl>
      <w:tblPr>
        <w:tblW w:w="83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Pr="007A5233" w:rsidR="00C01960" w:rsidTr="24366C4B" w14:paraId="2196AE5F" w14:textId="77777777">
        <w:tc>
          <w:tcPr>
            <w:tcW w:w="1290" w:type="dxa"/>
            <w:shd w:val="clear" w:color="auto" w:fill="auto"/>
            <w:tcMar/>
          </w:tcPr>
          <w:p w:rsidRPr="002245F6" w:rsidR="00C01960" w:rsidP="666E4B92" w:rsidRDefault="5143F855" w14:paraId="7126409B" w14:textId="73D143BD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Pr="666E4B92" w:rsidR="00C01960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  <w:tcMar/>
          </w:tcPr>
          <w:p w:rsidRPr="002245F6" w:rsidR="00C01960" w:rsidP="00F27211" w:rsidRDefault="00C01960" w14:paraId="63896528" w14:textId="2343A91D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  <w:tcMar/>
          </w:tcPr>
          <w:p w:rsidRPr="002245F6" w:rsidR="00C01960" w:rsidP="00C01960" w:rsidRDefault="00C01960" w14:paraId="28FA8A1F" w14:textId="59BA2762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  <w:tcMar/>
          </w:tcPr>
          <w:p w:rsidRPr="002245F6" w:rsidR="00C01960" w:rsidP="00F27211" w:rsidRDefault="00C01960" w14:paraId="2E9191E4" w14:textId="79D22B14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Pr="007A5233" w:rsidR="00C01960" w:rsidTr="24366C4B" w14:paraId="4171D1DE" w14:textId="77777777">
        <w:tc>
          <w:tcPr>
            <w:tcW w:w="1290" w:type="dxa"/>
            <w:shd w:val="clear" w:color="auto" w:fill="auto"/>
            <w:tcMar/>
          </w:tcPr>
          <w:p w:rsidRPr="004F42CF" w:rsidR="00C01960" w:rsidP="00F27211" w:rsidRDefault="662BADCB" w14:paraId="4E2B4B26" w14:textId="3DF9119B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  <w:tcMar/>
          </w:tcPr>
          <w:p w:rsidRPr="004E40B3" w:rsidR="00C01960" w:rsidP="00F27211" w:rsidRDefault="00C01960" w14:paraId="6DEECCD0" w14:textId="030E3A74">
            <w:r w:rsidR="7A2F2F9D">
              <w:rPr/>
              <w:t>Uniform Europees Aanbestedingsdocument</w:t>
            </w:r>
            <w:r w:rsidR="541536FC">
              <w:rPr/>
              <w:t xml:space="preserve"> (UEA).</w:t>
            </w:r>
          </w:p>
          <w:p w:rsidR="00C01960" w:rsidP="004F42CF" w:rsidRDefault="00C01960" w14:paraId="7D3449DC" w14:textId="3F676C6F">
            <w:r w:rsidRPr="004E40B3" w:rsidR="7A2F2F9D">
              <w:rPr>
                <w:spacing w:val="5"/>
              </w:rPr>
              <w:t>Het</w:t>
            </w:r>
            <w:r w:rsidRPr="004E40B3" w:rsidR="7A2F2F9D">
              <w:rPr/>
              <w:t xml:space="preserve"> </w:t>
            </w:r>
            <w:r w:rsidR="541536FC">
              <w:rPr/>
              <w:t xml:space="preserve">UEA </w:t>
            </w:r>
            <w:r w:rsidRPr="004E40B3" w:rsidR="7A2F2F9D">
              <w:rPr>
                <w:spacing w:val="5"/>
              </w:rPr>
              <w:t xml:space="preserve">dient ingevuld te worden en rechtsgeldig </w:t>
            </w:r>
            <w:r w:rsidRPr="004E40B3" w:rsidR="7A2F2F9D">
              <w:rPr/>
              <w:t xml:space="preserve">te worden </w:t>
            </w:r>
            <w:r w:rsidRPr="004E40B3" w:rsidR="7A2F2F9D">
              <w:rPr>
                <w:spacing w:val="5"/>
              </w:rPr>
              <w:t xml:space="preserve">ondertekend.  </w:t>
            </w:r>
            <w:r w:rsidRPr="004E40B3" w:rsidR="7A2F2F9D">
              <w:rPr/>
              <w:t xml:space="preserve">Indien u inschrijft in combinatie dienen </w:t>
            </w:r>
            <w:r w:rsidRPr="004E40B3" w:rsidR="7A2F2F9D">
              <w:rPr>
                <w:u w:val="single"/>
              </w:rPr>
              <w:t xml:space="preserve">alle </w:t>
            </w:r>
            <w:proofErr w:type="spellStart"/>
            <w:r w:rsidRPr="004E40B3" w:rsidR="7A2F2F9D">
              <w:rPr>
                <w:u w:val="single"/>
              </w:rPr>
              <w:t>combinantleden</w:t>
            </w:r>
            <w:proofErr w:type="spellEnd"/>
            <w:r w:rsidRPr="004E40B3" w:rsidR="7A2F2F9D">
              <w:rPr>
                <w:u w:val="single"/>
              </w:rPr>
              <w:t xml:space="preserve"> elk afzonderlijk</w:t>
            </w:r>
            <w:r w:rsidRPr="004E40B3" w:rsidR="7A2F2F9D">
              <w:rPr/>
              <w:t xml:space="preserve"> een </w:t>
            </w:r>
            <w:r w:rsidR="541536FC">
              <w:rPr/>
              <w:t>UEA</w:t>
            </w:r>
            <w:r w:rsidRPr="004E40B3" w:rsidR="7A2F2F9D">
              <w:rPr/>
              <w:t xml:space="preserve"> in te vullen en te ondertekenen. [</w:t>
            </w:r>
            <w:proofErr w:type="gramStart"/>
            <w:r w:rsidRPr="0439453B" w:rsidR="7A2F2F9D">
              <w:rPr/>
              <w:t>vul</w:t>
            </w:r>
            <w:proofErr w:type="gramEnd"/>
            <w:r w:rsidRPr="0439453B" w:rsidR="7A2F2F9D">
              <w:rPr/>
              <w:t xml:space="preserve"> in welke info van onderaannemer wordt verwacht, zie par. 4.4.4 en hoofdstuk 6]</w:t>
            </w:r>
          </w:p>
        </w:tc>
        <w:tc>
          <w:tcPr>
            <w:tcW w:w="1560" w:type="dxa"/>
            <w:tcMar/>
          </w:tcPr>
          <w:p w:rsidRPr="004F42CF" w:rsidR="00C01960" w:rsidP="00F27211" w:rsidRDefault="00C01960" w14:paraId="5A027854" w14:textId="77777777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2BCF0EA6" w14:textId="77777777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Pr="007A5233" w:rsidR="00C01960" w:rsidTr="24366C4B" w14:paraId="10211D75" w14:textId="77777777">
        <w:tc>
          <w:tcPr>
            <w:tcW w:w="1290" w:type="dxa"/>
            <w:shd w:val="clear" w:color="auto" w:fill="auto"/>
            <w:tcMar/>
          </w:tcPr>
          <w:p w:rsidRPr="004F42CF" w:rsidR="00C01960" w:rsidP="00F27211" w:rsidRDefault="02187B0D" w14:paraId="156A4024" w14:textId="5B2C542F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Pr="00194AA7" w:rsidR="00C01960" w:rsidP="00F27211" w:rsidRDefault="00C01960" w14:paraId="282B5542" w14:textId="52454502">
            <w:r w:rsidR="7A2F2F9D">
              <w:rPr/>
              <w:t>Referentieopdrachten</w:t>
            </w:r>
            <w:r w:rsidR="541536FC">
              <w:rPr/>
              <w:t>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217296F3" w14:textId="297DAE96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1E04D4" w:rsidRDefault="07D642FD" w14:paraId="4415B72D" w14:textId="5951B029">
            <w:pPr>
              <w:widowControl w:val="0"/>
              <w:spacing w:before="120" w:after="120"/>
            </w:pPr>
            <w:r>
              <w:t>2</w:t>
            </w:r>
            <w:r w:rsidR="00C01960">
              <w:t>. Ref [letter  ref.opdracht + naam Inschrijver]</w:t>
            </w:r>
          </w:p>
        </w:tc>
      </w:tr>
      <w:tr w:rsidRPr="00194AA7" w:rsidR="00C01960" w:rsidTr="24366C4B" w14:paraId="0F6BC6A1" w14:textId="77777777">
        <w:tc>
          <w:tcPr>
            <w:tcW w:w="1290" w:type="dxa"/>
            <w:shd w:val="clear" w:color="auto" w:fill="auto"/>
            <w:tcMar/>
          </w:tcPr>
          <w:p w:rsidRPr="004F42CF" w:rsidR="00C01960" w:rsidP="00F27211" w:rsidRDefault="192F1A24" w14:paraId="6173B864" w14:textId="7653148C">
            <w:pPr>
              <w:widowControl w:val="0"/>
              <w:spacing w:before="120" w:after="120" w:line="240" w:lineRule="atLeast"/>
              <w:jc w:val="both"/>
            </w:pPr>
            <w:r>
              <w:t xml:space="preserve">Bijlage </w:t>
            </w:r>
            <w:r w:rsidR="2787D807">
              <w:t>5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="00C01960" w:rsidP="00F27211" w:rsidRDefault="00C01960" w14:paraId="0524FD73" w14:textId="68B3BC22">
            <w:r w:rsidR="7A2F2F9D">
              <w:rPr/>
              <w:t>Prijzenblad</w:t>
            </w:r>
            <w:r w:rsidR="541536FC">
              <w:rPr/>
              <w:t>.</w:t>
            </w:r>
          </w:p>
          <w:p w:rsidRPr="00194AA7" w:rsidR="00C01960" w:rsidP="00B92FAF" w:rsidRDefault="00C01960" w14:paraId="2F75B895" w14:textId="31E8170A">
            <w:r w:rsidR="7A2F2F9D">
              <w:rPr/>
              <w:t>(Ingevuld prijzenblad in Excel en een versie in PDF)</w:t>
            </w:r>
          </w:p>
        </w:tc>
        <w:tc>
          <w:tcPr>
            <w:tcW w:w="1560" w:type="dxa"/>
            <w:tcMar/>
          </w:tcPr>
          <w:p w:rsidRPr="00194AA7" w:rsidR="00C01960" w:rsidP="00F27211" w:rsidRDefault="6151AA05" w14:paraId="52370751" w14:textId="43FEB2B9">
            <w:pPr>
              <w:widowControl w:val="0"/>
              <w:spacing w:before="120" w:after="120" w:line="240" w:lineRule="atLeast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33FE786E" w14:paraId="24208A71" w14:textId="75CC2883">
            <w:pPr>
              <w:widowControl w:val="0"/>
              <w:spacing w:before="120" w:after="120" w:line="240" w:lineRule="atLeast"/>
            </w:pPr>
            <w:r>
              <w:t>3</w:t>
            </w:r>
            <w:r w:rsidR="00C01960">
              <w:t>. Prijzenblad [naam Inschrijver]</w:t>
            </w:r>
          </w:p>
        </w:tc>
      </w:tr>
      <w:tr w:rsidRPr="007A5233" w:rsidR="00C01960" w:rsidTr="24366C4B" w14:paraId="0E655B5F" w14:textId="77777777">
        <w:tc>
          <w:tcPr>
            <w:tcW w:w="1290" w:type="dxa"/>
            <w:shd w:val="clear" w:color="auto" w:fill="auto"/>
            <w:tcMar/>
          </w:tcPr>
          <w:p w:rsidRPr="004F42CF" w:rsidR="00C01960" w:rsidP="00F27211" w:rsidRDefault="7682544F" w14:paraId="34AFBD18" w14:textId="382CF529">
            <w:pPr>
              <w:widowControl w:val="0"/>
              <w:spacing w:before="120" w:after="120" w:line="240" w:lineRule="atLeast"/>
            </w:pPr>
            <w:r w:rsidR="0E93C25F">
              <w:rPr/>
              <w:t>Hoofdstuk 8</w:t>
            </w:r>
          </w:p>
        </w:tc>
        <w:tc>
          <w:tcPr>
            <w:tcW w:w="3827" w:type="dxa"/>
            <w:shd w:val="clear" w:color="auto" w:fill="auto"/>
            <w:tcMar/>
          </w:tcPr>
          <w:p w:rsidRPr="00194AA7" w:rsidR="00C01960" w:rsidP="00F27211" w:rsidRDefault="00C01960" w14:paraId="590CCC9B" w14:textId="428204D0">
            <w:pPr>
              <w:widowControl w:val="0"/>
              <w:spacing w:before="120" w:after="120" w:line="240" w:lineRule="atLeast"/>
            </w:pPr>
            <w:r w:rsidR="7A2F2F9D">
              <w:rPr/>
              <w:t xml:space="preserve">Uitwerking kwalitatief sub-gunningcriterium 1. </w:t>
            </w:r>
          </w:p>
          <w:p w:rsidRPr="00194AA7" w:rsidR="00C01960" w:rsidP="0439453B" w:rsidRDefault="00C01960" w14:paraId="54F61ACF" w14:textId="7A5927FE">
            <w:pPr>
              <w:pStyle w:val="Standaard"/>
              <w:widowControl w:val="0"/>
              <w:spacing w:before="120" w:after="120" w:line="240" w:lineRule="atLeast"/>
            </w:pPr>
            <w:proofErr w:type="gramStart"/>
            <w:r w:rsidR="0439453B">
              <w:rPr/>
              <w:t>cv's</w:t>
            </w:r>
            <w:proofErr w:type="gramEnd"/>
            <w:r w:rsidR="0439453B">
              <w:rPr/>
              <w:t xml:space="preserve"> en motivatie, zie leidraad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06F4FEB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671FB804" w14:paraId="4959A03F" w14:textId="04820E30">
            <w:pPr>
              <w:widowControl w:val="0"/>
              <w:spacing w:before="120" w:after="120" w:line="240" w:lineRule="atLeast"/>
            </w:pPr>
            <w:r w:rsidR="395846F1">
              <w:rPr/>
              <w:t>4</w:t>
            </w:r>
            <w:r w:rsidR="7A2F2F9D">
              <w:rPr/>
              <w:t xml:space="preserve">. Sub-gunningcriterium 1. [naam Inschrijver] </w:t>
            </w:r>
          </w:p>
        </w:tc>
      </w:tr>
      <w:tr w:rsidRPr="007A5233" w:rsidR="00C01960" w:rsidTr="24366C4B" w14:paraId="6C497ED5" w14:textId="77777777">
        <w:tc>
          <w:tcPr>
            <w:tcW w:w="1290" w:type="dxa"/>
            <w:shd w:val="clear" w:color="auto" w:fill="auto"/>
            <w:tcMar/>
          </w:tcPr>
          <w:p w:rsidRPr="004F42CF" w:rsidR="00C01960" w:rsidP="00F27211" w:rsidRDefault="2718062F" w14:paraId="616EF937" w14:textId="4DE8656B">
            <w:pPr>
              <w:widowControl w:val="0"/>
              <w:spacing w:before="120" w:after="120" w:line="240" w:lineRule="atLeast"/>
            </w:pPr>
            <w:r w:rsidR="0439453B">
              <w:rPr/>
              <w:t>Hoofdstuk 8</w:t>
            </w: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666E4B92" w:rsidRDefault="00C01960" w14:paraId="6CD9705E" w14:textId="26D6B7BD">
            <w:pPr>
              <w:widowControl w:val="0"/>
              <w:spacing w:before="120" w:after="120" w:line="240" w:lineRule="atLeast"/>
            </w:pPr>
            <w:r w:rsidR="0439453B">
              <w:rPr/>
              <w:t>Uitwerking kwalitatief sub-gunningcriterium 2</w:t>
            </w:r>
          </w:p>
          <w:p w:rsidRPr="004F42CF" w:rsidR="00C01960" w:rsidP="0439453B" w:rsidRDefault="00C01960" w14:paraId="795BAB89" w14:textId="4273E828">
            <w:pPr>
              <w:pStyle w:val="Standaard"/>
              <w:widowControl w:val="0"/>
              <w:spacing w:before="120" w:after="120" w:line="240" w:lineRule="atLeast"/>
            </w:pPr>
            <w:r w:rsidR="0439453B">
              <w:rPr/>
              <w:t>Zie leidraad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4CD0B0F0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7655D48D" w14:paraId="7D20BEED" w14:textId="6543945A">
            <w:pPr>
              <w:widowControl w:val="0"/>
              <w:spacing w:before="120" w:after="120" w:line="240" w:lineRule="atLeast"/>
            </w:pPr>
            <w:r w:rsidR="0C61BEE4">
              <w:rPr/>
              <w:t>5</w:t>
            </w:r>
            <w:r w:rsidR="7A2F2F9D">
              <w:rPr/>
              <w:t>. Sub-gunningcriterium 2 [ naam Inschrijver]</w:t>
            </w:r>
          </w:p>
        </w:tc>
      </w:tr>
      <w:tr w:rsidR="0439453B" w:rsidTr="24366C4B" w14:paraId="7CF88B7F">
        <w:tc>
          <w:tcPr>
            <w:tcW w:w="1290" w:type="dxa"/>
            <w:shd w:val="clear" w:color="auto" w:fill="auto"/>
            <w:tcMar/>
          </w:tcPr>
          <w:p w:rsidR="0439453B" w:rsidP="0439453B" w:rsidRDefault="0439453B" w14:paraId="242A2742" w14:textId="4DE8656B">
            <w:pPr>
              <w:widowControl w:val="0"/>
              <w:spacing w:before="120" w:after="120" w:line="240" w:lineRule="atLeast"/>
            </w:pPr>
            <w:r w:rsidR="0439453B">
              <w:rPr/>
              <w:t>Hoofdstuk 8</w:t>
            </w:r>
          </w:p>
        </w:tc>
        <w:tc>
          <w:tcPr>
            <w:tcW w:w="3827" w:type="dxa"/>
            <w:shd w:val="clear" w:color="auto" w:fill="auto"/>
            <w:tcMar/>
          </w:tcPr>
          <w:p w:rsidR="0439453B" w:rsidP="0439453B" w:rsidRDefault="0439453B" w14:paraId="213A02C9" w14:textId="13F85AA8">
            <w:pPr>
              <w:widowControl w:val="0"/>
              <w:spacing w:before="120" w:after="120" w:line="240" w:lineRule="atLeast"/>
            </w:pPr>
            <w:r w:rsidR="0439453B">
              <w:rPr/>
              <w:t>Uitwerking</w:t>
            </w:r>
            <w:r w:rsidR="0439453B">
              <w:rPr/>
              <w:t xml:space="preserve"> kwalitatief sub-gunningcriterium 3</w:t>
            </w:r>
          </w:p>
          <w:p w:rsidR="0439453B" w:rsidP="0439453B" w:rsidRDefault="0439453B" w14:paraId="13039A4B" w14:textId="2C965066">
            <w:pPr>
              <w:pStyle w:val="Standaard"/>
              <w:widowControl w:val="0"/>
              <w:spacing w:before="120" w:after="120" w:line="240" w:lineRule="atLeast"/>
            </w:pPr>
            <w:r w:rsidR="0439453B">
              <w:rPr/>
              <w:t>Zie leidraad</w:t>
            </w:r>
          </w:p>
        </w:tc>
        <w:tc>
          <w:tcPr>
            <w:tcW w:w="1560" w:type="dxa"/>
            <w:tcMar/>
          </w:tcPr>
          <w:p w:rsidR="0439453B" w:rsidP="0439453B" w:rsidRDefault="0439453B" w14:paraId="426211F9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="7A2F2F9D" w:rsidP="0439453B" w:rsidRDefault="7A2F2F9D" w14:paraId="3B313674" w14:textId="32FE771F">
            <w:pPr>
              <w:widowControl w:val="0"/>
              <w:spacing w:before="120" w:after="120" w:line="240" w:lineRule="atLeast"/>
            </w:pPr>
            <w:r w:rsidR="7A2F2F9D">
              <w:rPr/>
              <w:t>6. Sub-gunningcriterium 3 [ naam Inschrijver]</w:t>
            </w:r>
          </w:p>
        </w:tc>
      </w:tr>
      <w:tr w:rsidR="0439453B" w:rsidTr="24366C4B" w14:paraId="4703D84D">
        <w:tc>
          <w:tcPr>
            <w:tcW w:w="1290" w:type="dxa"/>
            <w:shd w:val="clear" w:color="auto" w:fill="auto"/>
            <w:tcMar/>
          </w:tcPr>
          <w:p w:rsidR="0439453B" w:rsidP="0439453B" w:rsidRDefault="0439453B" w14:paraId="623DD793" w14:textId="3FC7AAEB">
            <w:pPr>
              <w:widowControl w:val="0"/>
              <w:spacing w:before="120" w:after="120" w:line="240" w:lineRule="atLeast"/>
            </w:pPr>
            <w:r w:rsidR="0439453B">
              <w:rPr/>
              <w:t xml:space="preserve"> Bijlage 12</w:t>
            </w:r>
          </w:p>
        </w:tc>
        <w:tc>
          <w:tcPr>
            <w:tcW w:w="3827" w:type="dxa"/>
            <w:shd w:val="clear" w:color="auto" w:fill="auto"/>
            <w:tcMar/>
          </w:tcPr>
          <w:p w:rsidR="0439453B" w:rsidP="0439453B" w:rsidRDefault="0439453B" w14:paraId="597C3AC6" w14:textId="643EE22B">
            <w:pPr>
              <w:pStyle w:val="Standaard"/>
              <w:bidi w:val="0"/>
              <w:spacing w:before="120" w:beforeAutospacing="off" w:after="120" w:afterAutospacing="off"/>
              <w:ind w:left="0" w:right="0"/>
              <w:jc w:val="left"/>
            </w:pPr>
            <w:r w:rsidR="0439453B">
              <w:rPr/>
              <w:t>Akkoordverklaring cv's</w:t>
            </w:r>
          </w:p>
          <w:p w:rsidR="0439453B" w:rsidP="0439453B" w:rsidRDefault="0439453B" w14:paraId="2B931CAD" w14:textId="7D19C660">
            <w:pPr>
              <w:pStyle w:val="Standaard"/>
              <w:widowControl w:val="0"/>
              <w:spacing w:before="120" w:after="120" w:line="240" w:lineRule="atLeast"/>
            </w:pPr>
            <w:r w:rsidR="0439453B">
              <w:rPr/>
              <w:t>Zie leidraad</w:t>
            </w:r>
          </w:p>
        </w:tc>
        <w:tc>
          <w:tcPr>
            <w:tcW w:w="1560" w:type="dxa"/>
            <w:tcMar/>
          </w:tcPr>
          <w:p w:rsidR="0439453B" w:rsidP="0439453B" w:rsidRDefault="0439453B" w14:paraId="1C10AF3A" w14:textId="0B9E09C6">
            <w:pPr>
              <w:widowControl w:val="0"/>
              <w:spacing w:before="120" w:after="120" w:line="240" w:lineRule="atLeast"/>
            </w:pPr>
            <w:r w:rsidR="0439453B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="7A2F2F9D" w:rsidP="0439453B" w:rsidRDefault="7A2F2F9D" w14:paraId="1300C1CF" w14:textId="55F0691A">
            <w:pPr>
              <w:widowControl w:val="0"/>
              <w:spacing w:before="120" w:after="120" w:line="240" w:lineRule="atLeast"/>
            </w:pPr>
            <w:r w:rsidR="7A2F2F9D">
              <w:rPr/>
              <w:t>7. Akkoordverklaring cv's [ naam Inschrijver]</w:t>
            </w:r>
          </w:p>
        </w:tc>
      </w:tr>
      <w:tr w:rsidR="0439453B" w:rsidTr="24366C4B" w14:paraId="69125ED5">
        <w:tc>
          <w:tcPr>
            <w:tcW w:w="1290" w:type="dxa"/>
            <w:shd w:val="clear" w:color="auto" w:fill="auto"/>
            <w:tcMar/>
          </w:tcPr>
          <w:p w:rsidR="0439453B" w:rsidP="0439453B" w:rsidRDefault="0439453B" w14:paraId="7EAEBE74" w14:textId="59E7F184">
            <w:pPr>
              <w:pStyle w:val="Standaard"/>
              <w:spacing w:line="240" w:lineRule="atLeast"/>
              <w:jc w:val="both"/>
            </w:pPr>
            <w:r w:rsidR="0439453B">
              <w:rPr/>
              <w:t>Hoofdstuk</w:t>
            </w:r>
            <w:r w:rsidR="0439453B">
              <w:rPr/>
              <w:t xml:space="preserve"> 6</w:t>
            </w:r>
          </w:p>
        </w:tc>
        <w:tc>
          <w:tcPr>
            <w:tcW w:w="3827" w:type="dxa"/>
            <w:shd w:val="clear" w:color="auto" w:fill="auto"/>
            <w:tcMar/>
          </w:tcPr>
          <w:p w:rsidR="0439453B" w:rsidP="0439453B" w:rsidRDefault="0439453B" w14:paraId="2EF71D34" w14:textId="064B45A3">
            <w:pPr>
              <w:pStyle w:val="Standaard"/>
              <w:spacing w:line="240" w:lineRule="atLeast"/>
            </w:pPr>
            <w:r w:rsidR="0439453B">
              <w:rPr/>
              <w:t>(</w:t>
            </w:r>
            <w:r w:rsidR="0439453B">
              <w:rPr/>
              <w:t>OPTIONEEL)</w:t>
            </w:r>
            <w:r w:rsidR="0439453B">
              <w:rPr/>
              <w:t xml:space="preserve"> Als er wordt gewerkt met een Volmacht</w:t>
            </w:r>
          </w:p>
        </w:tc>
        <w:tc>
          <w:tcPr>
            <w:tcW w:w="1560" w:type="dxa"/>
            <w:tcMar/>
          </w:tcPr>
          <w:p w:rsidR="0439453B" w:rsidP="0439453B" w:rsidRDefault="0439453B" w14:paraId="4BF2F4D4" w14:textId="4F4ECD53">
            <w:pPr>
              <w:pStyle w:val="Standaard"/>
              <w:spacing w:line="240" w:lineRule="atLeast"/>
              <w:jc w:val="both"/>
            </w:pPr>
            <w:r w:rsidR="0439453B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="0439453B" w:rsidP="0439453B" w:rsidRDefault="0439453B" w14:paraId="0EEB9CB8" w14:textId="2FC4514F">
            <w:pPr>
              <w:pStyle w:val="Standaard"/>
              <w:spacing w:line="240" w:lineRule="atLeast"/>
              <w:jc w:val="both"/>
            </w:pPr>
            <w:r w:rsidR="0439453B">
              <w:rPr/>
              <w:t>8. Volmacht [naam inschrijver]</w:t>
            </w:r>
          </w:p>
        </w:tc>
      </w:tr>
      <w:tr w:rsidRPr="007A5233" w:rsidR="00C01960" w:rsidTr="24366C4B" w14:paraId="6A85DDCE" w14:textId="77777777">
        <w:tc>
          <w:tcPr>
            <w:tcW w:w="1290" w:type="dxa"/>
            <w:shd w:val="clear" w:color="auto" w:fill="auto"/>
            <w:tcMar/>
          </w:tcPr>
          <w:p w:rsidRPr="004F42CF" w:rsidR="00C01960" w:rsidP="0439453B" w:rsidRDefault="00C01960" w14:paraId="5A93B16E" w14:textId="6DC9FCDE">
            <w:pPr>
              <w:widowControl w:val="0"/>
              <w:spacing w:before="120" w:after="120" w:line="240" w:lineRule="atLeast"/>
              <w:jc w:val="both"/>
            </w:pPr>
            <w:r w:rsidR="0439453B">
              <w:rPr/>
              <w:t>Hoofdstuk 7</w:t>
            </w: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0439453B" w:rsidRDefault="00C01960" w14:paraId="6F0AB322" w14:textId="1E359C5E">
            <w:pPr>
              <w:widowControl w:val="0"/>
              <w:spacing w:before="120" w:after="120" w:line="240" w:lineRule="atLeast"/>
            </w:pPr>
            <w:r w:rsidR="0439453B">
              <w:rPr/>
              <w:t>(OPTIONEEL) Ingevulde UEA als er een beroep gedaan wordt op de draagkracht van een derde.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88707F5" w14:textId="1D015FBA">
            <w:pPr>
              <w:widowControl w:val="0"/>
              <w:spacing w:before="120" w:after="120" w:line="240" w:lineRule="atLeast"/>
              <w:jc w:val="both"/>
            </w:pPr>
            <w:r w:rsidR="0439453B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3F48E4FF" w14:textId="26386B76">
            <w:pPr>
              <w:widowControl w:val="0"/>
              <w:spacing w:before="120" w:after="120" w:line="240" w:lineRule="atLeast"/>
              <w:jc w:val="both"/>
            </w:pPr>
            <w:r w:rsidR="0439453B">
              <w:rPr/>
              <w:t>9. UEA Draagkracht [naam inschrijver[</w:t>
            </w:r>
          </w:p>
        </w:tc>
      </w:tr>
      <w:tr w:rsidR="5234942A" w:rsidTr="24366C4B" w14:paraId="56E5B987">
        <w:tc>
          <w:tcPr>
            <w:tcW w:w="1290" w:type="dxa"/>
            <w:shd w:val="clear" w:color="auto" w:fill="auto"/>
            <w:tcMar/>
          </w:tcPr>
          <w:p w:rsidR="5234942A" w:rsidP="5234942A" w:rsidRDefault="5234942A" w14:paraId="6A7E05D9" w14:textId="158CC29A">
            <w:pPr>
              <w:pStyle w:val="Standaard"/>
              <w:spacing w:line="240" w:lineRule="atLeast"/>
              <w:jc w:val="both"/>
            </w:pPr>
            <w:r w:rsidR="5234942A">
              <w:rPr/>
              <w:t xml:space="preserve">1e </w:t>
            </w:r>
            <w:proofErr w:type="spellStart"/>
            <w:r w:rsidR="5234942A">
              <w:rPr/>
              <w:t>NvI</w:t>
            </w:r>
            <w:proofErr w:type="spellEnd"/>
            <w:r w:rsidR="5234942A">
              <w:rPr/>
              <w:t xml:space="preserve"> Bijlage 14 </w:t>
            </w:r>
          </w:p>
        </w:tc>
        <w:tc>
          <w:tcPr>
            <w:tcW w:w="3827" w:type="dxa"/>
            <w:shd w:val="clear" w:color="auto" w:fill="auto"/>
            <w:tcMar/>
          </w:tcPr>
          <w:p w:rsidR="5234942A" w:rsidP="5234942A" w:rsidRDefault="5234942A" w14:paraId="0C701AD5" w14:textId="385D9616">
            <w:pPr>
              <w:pStyle w:val="Standaard"/>
              <w:spacing w:line="240" w:lineRule="atLeast"/>
            </w:pPr>
            <w:r w:rsidR="5234942A">
              <w:rPr/>
              <w:t>Verklaring Sanctiepakket Rusland</w:t>
            </w:r>
          </w:p>
        </w:tc>
        <w:tc>
          <w:tcPr>
            <w:tcW w:w="1560" w:type="dxa"/>
            <w:tcMar/>
          </w:tcPr>
          <w:p w:rsidR="5234942A" w:rsidP="5234942A" w:rsidRDefault="5234942A" w14:paraId="6DF11250" w14:textId="69877DB1">
            <w:pPr>
              <w:pStyle w:val="Standaard"/>
              <w:spacing w:line="240" w:lineRule="atLeast"/>
              <w:jc w:val="both"/>
            </w:pPr>
            <w:r w:rsidR="5234942A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="5234942A" w:rsidP="5234942A" w:rsidRDefault="5234942A" w14:paraId="2EF96A38" w14:textId="5DB65D6B">
            <w:pPr>
              <w:pStyle w:val="Standaard"/>
              <w:spacing w:line="240" w:lineRule="atLeast"/>
              <w:jc w:val="both"/>
            </w:pPr>
            <w:r w:rsidR="5234942A">
              <w:rPr/>
              <w:t>10. Sanctiepakket Rusland [naam Inschrijver]</w:t>
            </w:r>
          </w:p>
        </w:tc>
      </w:tr>
      <w:tr w:rsidR="544DCA6E" w:rsidTr="24366C4B" w14:paraId="1C455BF9">
        <w:tc>
          <w:tcPr>
            <w:tcW w:w="1290" w:type="dxa"/>
            <w:shd w:val="clear" w:color="auto" w:fill="auto"/>
            <w:tcMar/>
          </w:tcPr>
          <w:p w:rsidR="544DCA6E" w:rsidP="544DCA6E" w:rsidRDefault="544DCA6E" w14:paraId="48CB39D6" w14:textId="1E2E0915">
            <w:pPr>
              <w:pStyle w:val="Standaard"/>
              <w:spacing w:line="240" w:lineRule="atLeast"/>
              <w:jc w:val="both"/>
            </w:pPr>
            <w:r w:rsidR="544DCA6E">
              <w:rPr/>
              <w:t xml:space="preserve">1e </w:t>
            </w:r>
            <w:proofErr w:type="spellStart"/>
            <w:r w:rsidR="544DCA6E">
              <w:rPr/>
              <w:t>NvI</w:t>
            </w:r>
            <w:proofErr w:type="spellEnd"/>
            <w:r w:rsidR="544DCA6E">
              <w:rPr/>
              <w:t xml:space="preserve"> Bijlage 15</w:t>
            </w:r>
          </w:p>
        </w:tc>
        <w:tc>
          <w:tcPr>
            <w:tcW w:w="3827" w:type="dxa"/>
            <w:shd w:val="clear" w:color="auto" w:fill="auto"/>
            <w:tcMar/>
          </w:tcPr>
          <w:p w:rsidR="544DCA6E" w:rsidP="544DCA6E" w:rsidRDefault="544DCA6E" w14:paraId="0C723350" w14:textId="155BAD9A">
            <w:pPr>
              <w:pStyle w:val="Standaard"/>
              <w:spacing w:line="240" w:lineRule="atLeast"/>
            </w:pPr>
            <w:r w:rsidR="544DCA6E">
              <w:rPr/>
              <w:t>(OPTIONEEL) Verklaring Beroep op Derde</w:t>
            </w:r>
          </w:p>
        </w:tc>
        <w:tc>
          <w:tcPr>
            <w:tcW w:w="1560" w:type="dxa"/>
            <w:tcMar/>
          </w:tcPr>
          <w:p w:rsidR="544DCA6E" w:rsidP="544DCA6E" w:rsidRDefault="544DCA6E" w14:paraId="28C6C7B2" w14:textId="6EC686F9">
            <w:pPr>
              <w:pStyle w:val="Standaard"/>
              <w:spacing w:line="240" w:lineRule="atLeast"/>
              <w:jc w:val="both"/>
            </w:pPr>
            <w:r w:rsidR="544DCA6E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="544DCA6E" w:rsidP="544DCA6E" w:rsidRDefault="544DCA6E" w14:paraId="256BE40B" w14:textId="33A2AD34">
            <w:pPr>
              <w:pStyle w:val="Standaard"/>
              <w:spacing w:line="240" w:lineRule="atLeast"/>
              <w:jc w:val="both"/>
            </w:pPr>
            <w:r w:rsidR="544DCA6E">
              <w:rPr/>
              <w:t>11. Verklaring beroep op derde [naam Inschrijver]</w:t>
            </w:r>
          </w:p>
        </w:tc>
      </w:tr>
    </w:tbl>
    <w:p w:rsidR="004B32EB" w:rsidP="004B32EB" w:rsidRDefault="004B32EB" w14:paraId="7576ACC0" w14:textId="77777777"/>
    <w:p w:rsidRPr="00D11B2C" w:rsidR="00D11B2C" w:rsidP="00D11B2C" w:rsidRDefault="00D11B2C" w14:paraId="3655DAEB" w14:textId="77777777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:rsidRPr="009270A6" w:rsidR="00D11B2C" w:rsidP="004B32EB" w:rsidRDefault="00D11B2C" w14:paraId="220904FA" w14:textId="77777777"/>
    <w:sectPr w:rsidRPr="009270A6" w:rsidR="00D11B2C" w:rsidSect="00BB39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0DD7" w:rsidP="004C03F0" w:rsidRDefault="00150DD7" w14:paraId="36E5A62B" w14:textId="77777777">
      <w:pPr>
        <w:spacing w:line="240" w:lineRule="auto"/>
      </w:pPr>
      <w:r>
        <w:separator/>
      </w:r>
    </w:p>
  </w:endnote>
  <w:endnote w:type="continuationSeparator" w:id="0">
    <w:p w:rsidR="00150DD7" w:rsidP="004C03F0" w:rsidRDefault="00150DD7" w14:paraId="4D681DD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7C04D2" w:rsidRDefault="007C04D2" w14:paraId="3F339BCD" w14:textId="48E56A7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32A37D" wp14:editId="0211B0CF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700" b="9525"/>
              <wp:wrapSquare wrapText="bothSides"/>
              <wp:docPr id="2" name="Tekstvak 2" descr="Vertrouwelijkheid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C04D2" w:rsidR="007C04D2" w:rsidRDefault="007C04D2" w14:paraId="3786A694" w14:textId="43B140DA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7C04D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432A37D">
              <v:stroke joinstyle="miter"/>
              <v:path gradientshapeok="t" o:connecttype="rect"/>
            </v:shapetype>
            <v:shape id="Tekstvak 2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>
              <v:fill o:detectmouseclick="t"/>
              <v:textbox style="mso-fit-shape-to-text:t" inset="5pt,0,0,0">
                <w:txbxContent>
                  <w:p w:rsidRPr="007C04D2" w:rsidR="007C04D2" w:rsidRDefault="007C04D2" w14:paraId="3786A694" w14:textId="43B140DA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7C04D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Pr="00817FCC" w:rsidR="00F20770" w:rsidP="00B37C5A" w:rsidRDefault="007C04D2" w14:paraId="7576ACC9" w14:textId="74B33776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A639D09" wp14:editId="77E3DD4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700" b="9525"/>
              <wp:wrapSquare wrapText="bothSides"/>
              <wp:docPr id="3" name="Tekstvak 3" descr="Vertrouwelijkheid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C04D2" w:rsidR="007C04D2" w:rsidRDefault="007C04D2" w14:paraId="6C3B848F" w14:textId="4259537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7C04D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A639D09">
              <v:stroke joinstyle="miter"/>
              <v:path gradientshapeok="t" o:connecttype="rect"/>
            </v:shapetype>
            <v:shape id="Tekstvak 3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>
              <v:fill o:detectmouseclick="t"/>
              <v:textbox style="mso-fit-shape-to-text:t" inset="5pt,0,0,0">
                <w:txbxContent>
                  <w:p w:rsidRPr="007C04D2" w:rsidR="007C04D2" w:rsidRDefault="007C04D2" w14:paraId="6C3B848F" w14:textId="4259537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7C04D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17FCC" w:rsidR="00F20770">
      <w:rPr>
        <w:rStyle w:val="DHPaginaCijfer"/>
      </w:rPr>
      <w:fldChar w:fldCharType="begin"/>
    </w:r>
    <w:r w:rsidRPr="00817FCC" w:rsidR="00F20770">
      <w:rPr>
        <w:rStyle w:val="DHPaginaCijfer"/>
      </w:rPr>
      <w:instrText>PAGE  \* Arabic  \* MERGEFORMAT</w:instrText>
    </w:r>
    <w:r w:rsidRPr="00817FCC" w:rsidR="00F20770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 w:rsidR="00F20770">
      <w:rPr>
        <w:rStyle w:val="DHPaginaCijfer"/>
      </w:rPr>
      <w:fldChar w:fldCharType="end"/>
    </w:r>
    <w:r w:rsidRPr="00817FCC" w:rsidR="00F20770">
      <w:rPr>
        <w:rStyle w:val="DHPaginaCijfer"/>
      </w:rPr>
      <w:t>/</w:t>
    </w:r>
    <w:r w:rsidRPr="00817FCC" w:rsidR="00F20770">
      <w:rPr>
        <w:rStyle w:val="DHPaginaCijfer"/>
      </w:rPr>
      <w:fldChar w:fldCharType="begin"/>
    </w:r>
    <w:r w:rsidRPr="00817FCC" w:rsidR="00F20770">
      <w:rPr>
        <w:rStyle w:val="DHPaginaCijfer"/>
      </w:rPr>
      <w:instrText>NUMPAGES  \* Arabic  \* MERGEFORMAT</w:instrText>
    </w:r>
    <w:r w:rsidRPr="00817FCC" w:rsidR="00F20770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 w:rsidR="00F20770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8A28BE" w:rsidP="00F26249" w:rsidRDefault="007C04D2" w14:paraId="7576ACCB" w14:textId="0390EC4B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C5B184" wp14:editId="6C83724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2700" b="9525"/>
              <wp:wrapSquare wrapText="bothSides"/>
              <wp:docPr id="1" name="Tekstvak 1" descr="Vertrouwelijkheid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7C04D2" w:rsidR="007C04D2" w:rsidRDefault="007C04D2" w14:paraId="31893031" w14:textId="770A9858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7C04D2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9C5B184">
              <v:stroke joinstyle="miter"/>
              <v:path gradientshapeok="t" o:connecttype="rect"/>
            </v:shapetype>
            <v:shape id="Tekstvak 1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fill o:detectmouseclick="t"/>
              <v:textbox style="mso-fit-shape-to-text:t" inset="5pt,0,0,0">
                <w:txbxContent>
                  <w:p w:rsidRPr="007C04D2" w:rsidR="007C04D2" w:rsidRDefault="007C04D2" w14:paraId="31893031" w14:textId="770A9858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7C04D2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044CD8" w:rsidRDefault="00044CD8" w14:paraId="7576ACC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0DD7" w:rsidP="00D56D37" w:rsidRDefault="00150DD7" w14:paraId="15A3FEA9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150DD7" w:rsidP="004C03F0" w:rsidRDefault="00150DD7" w14:paraId="2E67617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04D2" w:rsidRDefault="007C04D2" w14:paraId="1C6D3940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F03BC" w:rsidP="00AF03BC" w:rsidRDefault="009D161B" w14:paraId="7576ACC6" w14:textId="057D3E2E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name="bmSubtitelKoptekst" w:displacedByCustomXml="next" w:id="2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7576ACC7" w14:textId="77777777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6F44" w:rsidP="00495798" w:rsidRDefault="00456F44" w14:paraId="7576ACCA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07575">
    <w:abstractNumId w:val="9"/>
  </w:num>
  <w:num w:numId="2" w16cid:durableId="1016418882">
    <w:abstractNumId w:val="7"/>
  </w:num>
  <w:num w:numId="3" w16cid:durableId="58596973">
    <w:abstractNumId w:val="6"/>
  </w:num>
  <w:num w:numId="4" w16cid:durableId="404567696">
    <w:abstractNumId w:val="5"/>
  </w:num>
  <w:num w:numId="5" w16cid:durableId="819035178">
    <w:abstractNumId w:val="4"/>
  </w:num>
  <w:num w:numId="6" w16cid:durableId="733164556">
    <w:abstractNumId w:val="8"/>
  </w:num>
  <w:num w:numId="7" w16cid:durableId="842012428">
    <w:abstractNumId w:val="3"/>
  </w:num>
  <w:num w:numId="8" w16cid:durableId="1844973104">
    <w:abstractNumId w:val="2"/>
  </w:num>
  <w:num w:numId="9" w16cid:durableId="820317246">
    <w:abstractNumId w:val="1"/>
  </w:num>
  <w:num w:numId="10" w16cid:durableId="1419332464">
    <w:abstractNumId w:val="0"/>
  </w:num>
  <w:num w:numId="11" w16cid:durableId="257371971">
    <w:abstractNumId w:val="13"/>
  </w:num>
  <w:num w:numId="12" w16cid:durableId="1555702552">
    <w:abstractNumId w:val="11"/>
  </w:num>
  <w:num w:numId="13" w16cid:durableId="455832225">
    <w:abstractNumId w:val="10"/>
  </w:num>
  <w:num w:numId="14" w16cid:durableId="850602671">
    <w:abstractNumId w:val="15"/>
  </w:num>
  <w:num w:numId="15" w16cid:durableId="1236011118">
    <w:abstractNumId w:val="12"/>
  </w:num>
  <w:num w:numId="16" w16cid:durableId="55788785">
    <w:abstractNumId w:val="14"/>
  </w:num>
  <w:num w:numId="17" w16cid:durableId="4955341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view w:val="web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868F8"/>
    <w:rsid w:val="00792FEF"/>
    <w:rsid w:val="007A7758"/>
    <w:rsid w:val="007B52DD"/>
    <w:rsid w:val="007C04D2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0BE4"/>
    <w:rsid w:val="009C4321"/>
    <w:rsid w:val="009D161B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2187B0D"/>
    <w:rsid w:val="0439453B"/>
    <w:rsid w:val="04ED87EF"/>
    <w:rsid w:val="07D642FD"/>
    <w:rsid w:val="0A96E741"/>
    <w:rsid w:val="0C61BEE4"/>
    <w:rsid w:val="0DB55FA6"/>
    <w:rsid w:val="0E93C25F"/>
    <w:rsid w:val="0FF716A1"/>
    <w:rsid w:val="13615F92"/>
    <w:rsid w:val="1539ABD6"/>
    <w:rsid w:val="15BDAFE6"/>
    <w:rsid w:val="17598047"/>
    <w:rsid w:val="192F1A24"/>
    <w:rsid w:val="1B411BFD"/>
    <w:rsid w:val="1E995328"/>
    <w:rsid w:val="24366C4B"/>
    <w:rsid w:val="24F73C66"/>
    <w:rsid w:val="2718062F"/>
    <w:rsid w:val="2787D807"/>
    <w:rsid w:val="2D418752"/>
    <w:rsid w:val="2E076984"/>
    <w:rsid w:val="308AC792"/>
    <w:rsid w:val="33B0C8D6"/>
    <w:rsid w:val="33FE786E"/>
    <w:rsid w:val="346552C2"/>
    <w:rsid w:val="354C9937"/>
    <w:rsid w:val="35B8FE02"/>
    <w:rsid w:val="373BA606"/>
    <w:rsid w:val="3754CE63"/>
    <w:rsid w:val="379CF384"/>
    <w:rsid w:val="379CF384"/>
    <w:rsid w:val="395846F1"/>
    <w:rsid w:val="39B629C8"/>
    <w:rsid w:val="421A133E"/>
    <w:rsid w:val="43B5E39F"/>
    <w:rsid w:val="464EF715"/>
    <w:rsid w:val="47EAC776"/>
    <w:rsid w:val="4B7D2D85"/>
    <w:rsid w:val="4EFCF368"/>
    <w:rsid w:val="5143F855"/>
    <w:rsid w:val="5234942A"/>
    <w:rsid w:val="541536FC"/>
    <w:rsid w:val="544DCA6E"/>
    <w:rsid w:val="580D2086"/>
    <w:rsid w:val="5CC7694C"/>
    <w:rsid w:val="5DAEF6F9"/>
    <w:rsid w:val="61415D08"/>
    <w:rsid w:val="6151AA05"/>
    <w:rsid w:val="6184F331"/>
    <w:rsid w:val="635EF06E"/>
    <w:rsid w:val="638D285D"/>
    <w:rsid w:val="64BC93F3"/>
    <w:rsid w:val="64BC93F3"/>
    <w:rsid w:val="6613EBE7"/>
    <w:rsid w:val="6614CE2B"/>
    <w:rsid w:val="662BADCB"/>
    <w:rsid w:val="666E4B92"/>
    <w:rsid w:val="669B85E2"/>
    <w:rsid w:val="66C4C91F"/>
    <w:rsid w:val="671FB804"/>
    <w:rsid w:val="67F434B5"/>
    <w:rsid w:val="69FC69E1"/>
    <w:rsid w:val="6D745FAD"/>
    <w:rsid w:val="6FFF469A"/>
    <w:rsid w:val="75F3B251"/>
    <w:rsid w:val="76555FC1"/>
    <w:rsid w:val="7655D48D"/>
    <w:rsid w:val="7682544F"/>
    <w:rsid w:val="7A2F2F9D"/>
    <w:rsid w:val="7C1C9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57bf1923112f491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b2525-7605-4a60-92d7-7c4cfb279319}"/>
      </w:docPartPr>
      <w:docPartBody>
        <w:p w14:paraId="6F8ABEC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52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4.2 Inschrijvingsfase - Nota van inlichtingen</TermName>
          <TermId xmlns="http://schemas.microsoft.com/office/infopath/2007/PartnerControls">d83c84f2-b122-443e-a7eb-08a44ae9db5e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PX3EPKY34SD4-74821639-6539</_dlc_DocId>
    <_dlc_DocIdUrl xmlns="cad755b6-d270-493f-83c9-ae784197a3f5">
      <Url>https://denhaag.sharepoint.com/sites/inkoop-bec-2021/_layouts/15/DocIdRedir.aspx?ID=PX3EPKY34SD4-74821639-6539</Url>
      <Description>PX3EPKY34SD4-74821639-6539</Description>
    </_dlc_DocIdUrl>
    <_dlc_DocIdPersistId xmlns="cad755b6-d270-493f-83c9-ae784197a3f5">false</_dlc_DocIdPersistId>
    <lcf76f155ced4ddcb4097134ff3c332f xmlns="3b30939b-fa42-4f42-9791-ab3fdfd3daa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E575B1-9BCD-4649-A7A1-6E3D7149E16B}">
  <ds:schemaRefs>
    <ds:schemaRef ds:uri="c891732c-2bd3-458f-a84e-32501954c96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cad755b6-d270-493f-83c9-ae784197a3f5"/>
    <ds:schemaRef ds:uri="4bf3addb-fccd-4134-8069-53c5fe924045"/>
    <ds:schemaRef ds:uri="3b30939b-fa42-4f42-9791-ab3fdfd3daa1"/>
  </ds:schemaRefs>
</ds:datastoreItem>
</file>

<file path=customXml/itemProps2.xml><?xml version="1.0" encoding="utf-8"?>
<ds:datastoreItem xmlns:ds="http://schemas.openxmlformats.org/officeDocument/2006/customXml" ds:itemID="{D579FEB3-7952-49C8-AB70-0955B065FF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D78EE1E-FE3A-40D2-ABA5-CC1098D91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Rapport.dotx</ap:Template>
  <ap:Application>Microsoft Word for the web</ap:Application>
  <ap:DocSecurity>2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Cees-Jan van Heijzen</cp:lastModifiedBy>
  <cp:revision>9</cp:revision>
  <dcterms:created xsi:type="dcterms:W3CDTF">2022-05-11T14:31:00Z</dcterms:created>
  <dcterms:modified xsi:type="dcterms:W3CDTF">2022-06-07T06:45:48Z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8e29f7e4-e59a-44dd-8c2b-c35ac0ee00b9</vt:lpwstr>
  </property>
  <property fmtid="{D5CDD505-2E9C-101B-9397-08002B2CF9AE}" pid="15" name="TaxKeyword">
    <vt:lpwstr/>
  </property>
  <property fmtid="{D5CDD505-2E9C-101B-9397-08002B2CF9AE}" pid="16" name="Teamtrefwoorden">
    <vt:lpwstr>52;#4.2 Inschrijvingsfase - Nota van inlichtingen|d83c84f2-b122-443e-a7eb-08a44ae9db5e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MediaServiceImageTags">
    <vt:lpwstr/>
  </property>
  <property fmtid="{D5CDD505-2E9C-101B-9397-08002B2CF9AE}" pid="30" name="ClassificationContentMarkingFooterShapeIds">
    <vt:lpwstr>1,2,3</vt:lpwstr>
  </property>
  <property fmtid="{D5CDD505-2E9C-101B-9397-08002B2CF9AE}" pid="31" name="ClassificationContentMarkingFooterFontProps">
    <vt:lpwstr>#000000,10,Calibri</vt:lpwstr>
  </property>
  <property fmtid="{D5CDD505-2E9C-101B-9397-08002B2CF9AE}" pid="32" name="ClassificationContentMarkingFooterText">
    <vt:lpwstr>Vertrouwelijkheid: Openbaar</vt:lpwstr>
  </property>
</Properties>
</file>