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96CA5" w14:textId="1DF8A77C" w:rsidR="00ED14AF" w:rsidRPr="00ED14AF" w:rsidRDefault="00B56099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220035GDD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51CE9B04" w14:textId="77777777" w:rsidTr="00310839">
        <w:tc>
          <w:tcPr>
            <w:tcW w:w="314" w:type="dxa"/>
            <w:vAlign w:val="top"/>
          </w:tcPr>
          <w:p w14:paraId="7909AA9D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02E33D7A" w14:textId="51A1F75B" w:rsidR="00310839" w:rsidRPr="00ED14AF" w:rsidRDefault="00310839" w:rsidP="00B56099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1D013157" w14:textId="5D61A35D" w:rsidR="00310839" w:rsidRPr="00ED14AF" w:rsidRDefault="00ED14AF" w:rsidP="00B56099">
            <w:r w:rsidRPr="00ED14AF">
              <w:t xml:space="preserve"> </w:t>
            </w:r>
          </w:p>
        </w:tc>
      </w:tr>
      <w:tr w:rsidR="00310839" w:rsidRPr="000E3238" w14:paraId="22A27E1C" w14:textId="77777777" w:rsidTr="00310839">
        <w:tc>
          <w:tcPr>
            <w:tcW w:w="314" w:type="dxa"/>
            <w:vMerge w:val="restart"/>
            <w:vAlign w:val="top"/>
          </w:tcPr>
          <w:p w14:paraId="7E1DBC12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55C4F3A7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7FC423E8" w14:textId="77777777" w:rsidR="00310839" w:rsidRPr="000E3238" w:rsidRDefault="00310839" w:rsidP="00310839"/>
        </w:tc>
      </w:tr>
      <w:tr w:rsidR="00310839" w:rsidRPr="000E3238" w14:paraId="02C01542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4ECCB15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DBC4726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5B024FE6" w14:textId="77777777" w:rsidR="00310839" w:rsidRPr="000E3238" w:rsidRDefault="00310839" w:rsidP="00310839"/>
        </w:tc>
      </w:tr>
      <w:tr w:rsidR="00310839" w:rsidRPr="000E3238" w14:paraId="2ECC4A7A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1DFC2B44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E14A293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28ADCE33" w14:textId="77777777" w:rsidR="00310839" w:rsidRPr="000E3238" w:rsidRDefault="00310839" w:rsidP="00310839"/>
        </w:tc>
      </w:tr>
      <w:tr w:rsidR="00310839" w:rsidRPr="000E3238" w14:paraId="2AEAD49B" w14:textId="77777777" w:rsidTr="00310839">
        <w:tc>
          <w:tcPr>
            <w:tcW w:w="314" w:type="dxa"/>
            <w:vMerge w:val="restart"/>
            <w:vAlign w:val="top"/>
          </w:tcPr>
          <w:p w14:paraId="6E51FCE4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5A5F971C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2034F6C0" w14:textId="77777777" w:rsidR="00310839" w:rsidRPr="000E3238" w:rsidRDefault="00310839" w:rsidP="00310839"/>
        </w:tc>
      </w:tr>
      <w:tr w:rsidR="00310839" w:rsidRPr="000E3238" w14:paraId="32E8E923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0DEB0246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0BC2E13E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4E47C8A3" w14:textId="77777777" w:rsidR="00310839" w:rsidRPr="000E3238" w:rsidRDefault="00310839" w:rsidP="00310839"/>
        </w:tc>
      </w:tr>
      <w:tr w:rsidR="00310839" w:rsidRPr="000E3238" w14:paraId="15CBA4FB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2C44A7F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0ECE780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7B7A16DA" w14:textId="77777777" w:rsidR="00310839" w:rsidRPr="000E3238" w:rsidRDefault="00310839" w:rsidP="00310839"/>
        </w:tc>
      </w:tr>
      <w:tr w:rsidR="00310839" w:rsidRPr="000E3238" w14:paraId="45700233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4084E75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5AC7469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03FABEA2" w14:textId="77777777" w:rsidR="00310839" w:rsidRPr="000E3238" w:rsidRDefault="00310839" w:rsidP="00310839"/>
        </w:tc>
      </w:tr>
      <w:tr w:rsidR="00310839" w:rsidRPr="000E3238" w14:paraId="1B21273F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751144F4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328F2A18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394EB276" w14:textId="77777777" w:rsidR="00310839" w:rsidRPr="000E3238" w:rsidRDefault="00310839" w:rsidP="00310839"/>
        </w:tc>
      </w:tr>
      <w:tr w:rsidR="00310839" w:rsidRPr="000E3238" w14:paraId="033CD5E4" w14:textId="77777777" w:rsidTr="00310839">
        <w:tc>
          <w:tcPr>
            <w:tcW w:w="314" w:type="dxa"/>
            <w:vMerge/>
            <w:vAlign w:val="top"/>
          </w:tcPr>
          <w:p w14:paraId="61EB4F36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B4AB4B8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1C03B21D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54D4D003" w14:textId="041589BE" w:rsidR="00310839" w:rsidRPr="000E3238" w:rsidRDefault="00310839" w:rsidP="00B56099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</w:p>
        </w:tc>
      </w:tr>
      <w:tr w:rsidR="00310839" w:rsidRPr="000E3238" w14:paraId="64918344" w14:textId="77777777" w:rsidTr="00310839">
        <w:tc>
          <w:tcPr>
            <w:tcW w:w="314" w:type="dxa"/>
            <w:vAlign w:val="top"/>
          </w:tcPr>
          <w:p w14:paraId="4FE6344A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4D70D805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7D1C2030" w14:textId="77777777" w:rsidR="00310839" w:rsidRPr="000E3238" w:rsidRDefault="00310839" w:rsidP="00310839">
            <w:pPr>
              <w:rPr>
                <w:bCs/>
              </w:rPr>
            </w:pPr>
          </w:p>
          <w:p w14:paraId="3B0BD29D" w14:textId="77777777" w:rsidR="00310839" w:rsidRPr="000E3238" w:rsidRDefault="00310839" w:rsidP="00310839">
            <w:pPr>
              <w:rPr>
                <w:bCs/>
              </w:rPr>
            </w:pPr>
          </w:p>
          <w:p w14:paraId="4F9BB091" w14:textId="77777777" w:rsidR="00310839" w:rsidRPr="000E3238" w:rsidRDefault="00310839" w:rsidP="00310839">
            <w:pPr>
              <w:rPr>
                <w:bCs/>
              </w:rPr>
            </w:pPr>
          </w:p>
          <w:p w14:paraId="22D19B38" w14:textId="77777777" w:rsidR="00310839" w:rsidRPr="000E3238" w:rsidRDefault="00310839" w:rsidP="00310839">
            <w:pPr>
              <w:rPr>
                <w:bCs/>
              </w:rPr>
            </w:pPr>
          </w:p>
          <w:p w14:paraId="5E3C8670" w14:textId="77777777" w:rsidR="00310839" w:rsidRPr="000E3238" w:rsidRDefault="00310839" w:rsidP="00310839">
            <w:pPr>
              <w:rPr>
                <w:bCs/>
              </w:rPr>
            </w:pPr>
          </w:p>
          <w:p w14:paraId="52FE6162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3EADF9F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3D65C3DC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0417A7F1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lastRenderedPageBreak/>
        <w:t>Toelichting voor inschrijvers (mag u uiteraard deleten voordat u het definitief opmaakt en indient)</w:t>
      </w:r>
    </w:p>
    <w:p w14:paraId="1A9273F0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7F76782E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</w:t>
      </w:r>
      <w:bookmarkStart w:id="0" w:name="_GoBack"/>
      <w:bookmarkEnd w:id="0"/>
      <w:r w:rsidR="00310839" w:rsidRPr="003E27B2">
        <w:rPr>
          <w:rFonts w:cs="Arial"/>
          <w:i/>
        </w:rPr>
        <w:t>at dit blijkt uit de omschrijving en dient u dit formulier éénmaal in.</w:t>
      </w:r>
    </w:p>
    <w:sectPr w:rsidR="004377E4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BE0AC" w14:textId="77777777" w:rsidR="00C86D4B" w:rsidRDefault="00C86D4B" w:rsidP="00987C12">
      <w:r>
        <w:separator/>
      </w:r>
    </w:p>
    <w:p w14:paraId="2AD6FD8D" w14:textId="77777777" w:rsidR="00C86D4B" w:rsidRDefault="00C86D4B" w:rsidP="00987C12"/>
    <w:p w14:paraId="14C9E69D" w14:textId="77777777" w:rsidR="00C86D4B" w:rsidRDefault="00C86D4B" w:rsidP="00987C12"/>
    <w:p w14:paraId="20A0C717" w14:textId="77777777" w:rsidR="00C86D4B" w:rsidRDefault="00C86D4B" w:rsidP="00987C12"/>
  </w:endnote>
  <w:endnote w:type="continuationSeparator" w:id="0">
    <w:p w14:paraId="219DD6CF" w14:textId="77777777" w:rsidR="00C86D4B" w:rsidRDefault="00C86D4B" w:rsidP="00987C12">
      <w:r>
        <w:continuationSeparator/>
      </w:r>
    </w:p>
    <w:p w14:paraId="3F468A4E" w14:textId="77777777" w:rsidR="00C86D4B" w:rsidRDefault="00C86D4B" w:rsidP="00987C12"/>
    <w:p w14:paraId="1034BAA4" w14:textId="77777777" w:rsidR="00C86D4B" w:rsidRDefault="00C86D4B" w:rsidP="00987C12"/>
    <w:p w14:paraId="51E8D30F" w14:textId="77777777" w:rsidR="00C86D4B" w:rsidRDefault="00C86D4B" w:rsidP="00987C12"/>
  </w:endnote>
  <w:endnote w:type="continuationNotice" w:id="1">
    <w:p w14:paraId="4F57379D" w14:textId="77777777" w:rsidR="00C86D4B" w:rsidRDefault="00C86D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501DE75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3C01B13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F7AA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68807802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388D8F1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E0A12FA" wp14:editId="5386C23B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53F764D3" w14:textId="7E7785DF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56099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56099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54E3D33C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2CF19" w14:textId="77777777" w:rsidR="00C86D4B" w:rsidRDefault="00C86D4B" w:rsidP="00987C12">
      <w:r>
        <w:separator/>
      </w:r>
    </w:p>
    <w:p w14:paraId="34DFE52C" w14:textId="77777777" w:rsidR="00C86D4B" w:rsidRDefault="00C86D4B" w:rsidP="00987C12"/>
    <w:p w14:paraId="0C67A2D4" w14:textId="77777777" w:rsidR="00C86D4B" w:rsidRDefault="00C86D4B" w:rsidP="00987C12"/>
    <w:p w14:paraId="7EDE4A52" w14:textId="77777777" w:rsidR="00C86D4B" w:rsidRDefault="00C86D4B" w:rsidP="00987C12"/>
  </w:footnote>
  <w:footnote w:type="continuationSeparator" w:id="0">
    <w:p w14:paraId="235141CC" w14:textId="77777777" w:rsidR="00C86D4B" w:rsidRDefault="00C86D4B" w:rsidP="00987C12">
      <w:r>
        <w:continuationSeparator/>
      </w:r>
    </w:p>
    <w:p w14:paraId="7F5601D4" w14:textId="77777777" w:rsidR="00C86D4B" w:rsidRDefault="00C86D4B" w:rsidP="00987C12"/>
    <w:p w14:paraId="2191103D" w14:textId="77777777" w:rsidR="00C86D4B" w:rsidRDefault="00C86D4B" w:rsidP="00987C12"/>
    <w:p w14:paraId="5528AF21" w14:textId="77777777" w:rsidR="00C86D4B" w:rsidRDefault="00C86D4B" w:rsidP="00987C12"/>
  </w:footnote>
  <w:footnote w:type="continuationNotice" w:id="1">
    <w:p w14:paraId="0BA1DFED" w14:textId="77777777" w:rsidR="00C86D4B" w:rsidRDefault="00C86D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1B77B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1310DC50" wp14:editId="08E0AAEE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6"/>
  </w:num>
  <w:num w:numId="12">
    <w:abstractNumId w:val="19"/>
  </w:num>
  <w:num w:numId="13">
    <w:abstractNumId w:val="22"/>
  </w:num>
  <w:num w:numId="14">
    <w:abstractNumId w:val="21"/>
  </w:num>
  <w:num w:numId="15">
    <w:abstractNumId w:val="17"/>
  </w:num>
  <w:num w:numId="16">
    <w:abstractNumId w:val="15"/>
  </w:num>
  <w:num w:numId="17">
    <w:abstractNumId w:val="13"/>
  </w:num>
  <w:num w:numId="18">
    <w:abstractNumId w:val="20"/>
  </w:num>
  <w:num w:numId="19">
    <w:abstractNumId w:val="12"/>
  </w:num>
  <w:num w:numId="20">
    <w:abstractNumId w:val="11"/>
  </w:num>
  <w:num w:numId="21">
    <w:abstractNumId w:val="18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D4B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56099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86D4B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12835"/>
  <w15:chartTrackingRefBased/>
  <w15:docId w15:val="{454A50BF-33CC-45DD-A2CC-5E8A9FA6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purl.org/dc/terms/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8b428640-740f-466a-a88c-cb8e7e88e48c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922D87-DBFB-41EF-A20C-CC1382765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Kerncompetentie.dotx</Template>
  <TotalTime>0</TotalTime>
  <Pages>2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2</cp:revision>
  <cp:lastPrinted>2020-09-04T16:56:00Z</cp:lastPrinted>
  <dcterms:created xsi:type="dcterms:W3CDTF">2022-02-21T10:06:00Z</dcterms:created>
  <dcterms:modified xsi:type="dcterms:W3CDTF">2022-02-21T10:06:00Z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