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730B" w14:textId="764C2254" w:rsidR="00FE01CF" w:rsidRDefault="00FE01CF" w:rsidP="000512FA">
      <w:pPr>
        <w:pStyle w:val="Kop1"/>
        <w:numPr>
          <w:ilvl w:val="0"/>
          <w:numId w:val="0"/>
        </w:numPr>
        <w:spacing w:before="0"/>
        <w:ind w:left="357" w:hanging="357"/>
      </w:pPr>
      <w:r>
        <w:t xml:space="preserve">Bijlage </w:t>
      </w:r>
      <w:r w:rsidR="009D2BC8">
        <w:t>1</w:t>
      </w:r>
      <w:r w:rsidR="006812F4">
        <w:t>0</w:t>
      </w:r>
      <w:r w:rsidR="009D2BC8">
        <w:tab/>
      </w:r>
      <w:r w:rsidR="006812F4">
        <w:t>Format aanlevering CV</w:t>
      </w:r>
    </w:p>
    <w:p w14:paraId="2315B794" w14:textId="4863B2BB" w:rsidR="00D67DCD" w:rsidRDefault="00D67DCD" w:rsidP="00D67DCD">
      <w:bookmarkStart w:id="0" w:name="_Hlk80021619"/>
      <w:r>
        <w:t>Naam Inschrijver:</w:t>
      </w:r>
    </w:p>
    <w:bookmarkEnd w:id="0"/>
    <w:p w14:paraId="17011C7C" w14:textId="7C9692B8" w:rsidR="00D67DCD" w:rsidRDefault="00D67DCD" w:rsidP="00D67DCD">
      <w:r>
        <w:t xml:space="preserve">cv nr.:… bij casus functie nr.:… </w:t>
      </w:r>
    </w:p>
    <w:p w14:paraId="37879FBF" w14:textId="77777777" w:rsidR="00D67DCD" w:rsidRDefault="00D67DCD" w:rsidP="00D67D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14:paraId="7C76D580" w14:textId="77777777" w:rsidTr="0035340B">
        <w:tc>
          <w:tcPr>
            <w:tcW w:w="2122" w:type="dxa"/>
          </w:tcPr>
          <w:p w14:paraId="4BCA2D24" w14:textId="57AF8B87" w:rsidR="0088314E" w:rsidRDefault="00753234" w:rsidP="00C401A0">
            <w:r>
              <w:t>Functienaam</w:t>
            </w:r>
          </w:p>
        </w:tc>
        <w:tc>
          <w:tcPr>
            <w:tcW w:w="6938" w:type="dxa"/>
          </w:tcPr>
          <w:p w14:paraId="26328DCE" w14:textId="7AB7F4F6" w:rsidR="0088314E" w:rsidRPr="00FB666E" w:rsidRDefault="003C057D" w:rsidP="00C401A0">
            <w:pPr>
              <w:rPr>
                <w:i/>
                <w:iCs/>
              </w:rPr>
            </w:pPr>
            <w:r w:rsidRPr="00FB666E">
              <w:rPr>
                <w:i/>
                <w:iCs/>
              </w:rPr>
              <w:t>Overnemen uit casus</w:t>
            </w:r>
          </w:p>
        </w:tc>
      </w:tr>
      <w:tr w:rsidR="001058FD" w14:paraId="77171ACF" w14:textId="77777777" w:rsidTr="0035340B">
        <w:tc>
          <w:tcPr>
            <w:tcW w:w="2122" w:type="dxa"/>
          </w:tcPr>
          <w:p w14:paraId="6BD93B18" w14:textId="39219074" w:rsidR="001058FD" w:rsidRDefault="001058FD" w:rsidP="004E2D7F">
            <w:r>
              <w:t>Medewerker in loondienst</w:t>
            </w:r>
            <w:r w:rsidR="00E6499F">
              <w:t xml:space="preserve"> of</w:t>
            </w:r>
            <w:r>
              <w:t xml:space="preserve"> zzp’er</w:t>
            </w:r>
          </w:p>
        </w:tc>
        <w:tc>
          <w:tcPr>
            <w:tcW w:w="6938" w:type="dxa"/>
          </w:tcPr>
          <w:p w14:paraId="07BCF531" w14:textId="1DCEA91D" w:rsidR="001058FD" w:rsidRPr="00FB666E" w:rsidRDefault="00E6499F" w:rsidP="004F2364">
            <w:pPr>
              <w:tabs>
                <w:tab w:val="center" w:pos="3361"/>
              </w:tabs>
              <w:rPr>
                <w:i/>
                <w:iCs/>
              </w:rPr>
            </w:pPr>
            <w:r w:rsidRPr="00FB666E">
              <w:rPr>
                <w:i/>
                <w:iCs/>
              </w:rPr>
              <w:t xml:space="preserve">Vul </w:t>
            </w:r>
            <w:r w:rsidR="004F63F8" w:rsidRPr="00FB666E">
              <w:rPr>
                <w:i/>
                <w:iCs/>
              </w:rPr>
              <w:t xml:space="preserve">hier </w:t>
            </w:r>
            <w:r w:rsidRPr="00FB666E">
              <w:rPr>
                <w:i/>
                <w:iCs/>
              </w:rPr>
              <w:t>in wat van toepassing is</w:t>
            </w:r>
            <w:r w:rsidR="00425D11" w:rsidRPr="00FB666E">
              <w:rPr>
                <w:i/>
                <w:iCs/>
              </w:rPr>
              <w:t xml:space="preserve"> en geef een toelichting van de </w:t>
            </w:r>
            <w:r w:rsidR="002D45F5" w:rsidRPr="00FB666E">
              <w:rPr>
                <w:i/>
                <w:iCs/>
              </w:rPr>
              <w:t xml:space="preserve">gehele </w:t>
            </w:r>
            <w:r w:rsidR="00425D11" w:rsidRPr="00FB666E">
              <w:rPr>
                <w:i/>
                <w:iCs/>
              </w:rPr>
              <w:t>keten.</w:t>
            </w:r>
          </w:p>
        </w:tc>
      </w:tr>
      <w:tr w:rsidR="0088314E" w14:paraId="06129EFD" w14:textId="77777777" w:rsidTr="0035340B">
        <w:tc>
          <w:tcPr>
            <w:tcW w:w="2122" w:type="dxa"/>
          </w:tcPr>
          <w:p w14:paraId="698B3785" w14:textId="6F3E44C9" w:rsidR="0088314E" w:rsidRDefault="00995C3C" w:rsidP="00C401A0">
            <w:r>
              <w:t>Opleiding</w:t>
            </w:r>
            <w:r w:rsidR="00194D60">
              <w:t xml:space="preserve">en </w:t>
            </w:r>
            <w:r w:rsidR="004027D8">
              <w:t xml:space="preserve">/ </w:t>
            </w:r>
            <w:r w:rsidR="00224E84">
              <w:t>cur</w:t>
            </w:r>
            <w:r w:rsidR="004027D8">
              <w:t>s</w:t>
            </w:r>
            <w:r w:rsidR="00224E84">
              <w:t>ussen</w:t>
            </w:r>
            <w:r w:rsidR="004027D8">
              <w:t xml:space="preserve"> /certificaten</w:t>
            </w:r>
          </w:p>
        </w:tc>
        <w:tc>
          <w:tcPr>
            <w:tcW w:w="6938" w:type="dxa"/>
          </w:tcPr>
          <w:p w14:paraId="1CDDDA76" w14:textId="2DC45B79" w:rsidR="0088314E" w:rsidRDefault="0088314E" w:rsidP="00C401A0"/>
        </w:tc>
      </w:tr>
      <w:tr w:rsidR="0088314E" w14:paraId="314B5E1D" w14:textId="77777777" w:rsidTr="00DC401F">
        <w:tc>
          <w:tcPr>
            <w:tcW w:w="2122" w:type="dxa"/>
          </w:tcPr>
          <w:p w14:paraId="1369F348" w14:textId="2D380BA8" w:rsidR="0088314E" w:rsidRDefault="009A1ECB" w:rsidP="00C401A0">
            <w:r>
              <w:t>Competenties</w:t>
            </w:r>
            <w:r w:rsidR="00E0011C">
              <w:t xml:space="preserve"> </w:t>
            </w:r>
            <w:r w:rsidR="002551B8">
              <w:t>i.r.t.</w:t>
            </w:r>
            <w:r w:rsidR="006A3C4E">
              <w:t xml:space="preserve"> eerdere </w:t>
            </w:r>
            <w:r w:rsidR="002551B8">
              <w:t>plaatsingen</w:t>
            </w:r>
            <w:r w:rsidR="0077648F">
              <w:t xml:space="preserve"> </w:t>
            </w:r>
            <w:r w:rsidR="00F055C2">
              <w:t>O</w:t>
            </w:r>
            <w:r w:rsidR="0077648F">
              <w:t>pdrachten</w:t>
            </w:r>
            <w:r w:rsidR="00CF59B5">
              <w:t xml:space="preserve"> </w:t>
            </w:r>
          </w:p>
        </w:tc>
        <w:tc>
          <w:tcPr>
            <w:tcW w:w="6938" w:type="dxa"/>
          </w:tcPr>
          <w:p w14:paraId="67BCCF5F" w14:textId="77777777" w:rsidR="003550CA" w:rsidRDefault="003550CA" w:rsidP="003C057D"/>
          <w:p w14:paraId="46714363" w14:textId="77777777" w:rsidR="00DC401F" w:rsidRDefault="00DC401F" w:rsidP="003C057D"/>
          <w:p w14:paraId="7B5F3595" w14:textId="77777777" w:rsidR="00DC401F" w:rsidRDefault="00DC401F" w:rsidP="003C057D"/>
          <w:p w14:paraId="65D902B1" w14:textId="77777777" w:rsidR="00DC401F" w:rsidRDefault="00DC401F" w:rsidP="003C057D"/>
          <w:p w14:paraId="7DE3F895" w14:textId="77777777" w:rsidR="00DC401F" w:rsidRDefault="00DC401F" w:rsidP="003C057D"/>
          <w:p w14:paraId="62A6BA71" w14:textId="51492381" w:rsidR="00DC401F" w:rsidRDefault="00DC401F" w:rsidP="003C057D"/>
        </w:tc>
      </w:tr>
    </w:tbl>
    <w:p w14:paraId="1AA2098B" w14:textId="6035FDAF" w:rsidR="00B42065" w:rsidRDefault="00B42065"/>
    <w:p w14:paraId="12520ADE" w14:textId="77777777" w:rsidR="00B42065" w:rsidRDefault="00B42065">
      <w:pPr>
        <w:spacing w:line="240" w:lineRule="auto"/>
      </w:pPr>
      <w:r>
        <w:br w:type="page"/>
      </w:r>
    </w:p>
    <w:p w14:paraId="0590CDAC" w14:textId="36BE022B" w:rsidR="00D67DCD" w:rsidRDefault="00D67DCD" w:rsidP="00D67DCD">
      <w:r>
        <w:lastRenderedPageBreak/>
        <w:t>Sub-gunningscriterium 1</w:t>
      </w:r>
    </w:p>
    <w:p w14:paraId="3D42F236" w14:textId="362D5E8B" w:rsidR="00D67DCD" w:rsidRDefault="00D67DCD" w:rsidP="00D67DCD">
      <w:r>
        <w:t>Naam Inschrijver:</w:t>
      </w:r>
    </w:p>
    <w:p w14:paraId="2135AF20" w14:textId="407799D4" w:rsidR="00D67DCD" w:rsidRDefault="00D67DCD" w:rsidP="00D67DCD">
      <w:r>
        <w:t xml:space="preserve">cv nr.:… bij casus functie nr.:… </w:t>
      </w:r>
    </w:p>
    <w:p w14:paraId="0F57E24D" w14:textId="77777777" w:rsidR="00CD0E6F" w:rsidRDefault="00CD0E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14:paraId="23D16ED5" w14:textId="77777777" w:rsidTr="0035340B">
        <w:tc>
          <w:tcPr>
            <w:tcW w:w="2122" w:type="dxa"/>
          </w:tcPr>
          <w:p w14:paraId="35FE8A2E" w14:textId="52B0F1BF" w:rsidR="00E50543" w:rsidRDefault="00E42F2F" w:rsidP="00E50543">
            <w:r>
              <w:t xml:space="preserve">Overweging </w:t>
            </w:r>
            <w:r w:rsidR="00C450F1">
              <w:t xml:space="preserve">van </w:t>
            </w:r>
            <w:r w:rsidR="007827EE">
              <w:t>I</w:t>
            </w:r>
            <w:r w:rsidR="00C450F1">
              <w:t>nschrijver</w:t>
            </w:r>
          </w:p>
        </w:tc>
        <w:tc>
          <w:tcPr>
            <w:tcW w:w="6938" w:type="dxa"/>
          </w:tcPr>
          <w:p w14:paraId="1D02A94F" w14:textId="77777777" w:rsidR="00E50543" w:rsidRDefault="00E50543" w:rsidP="00E50543"/>
          <w:p w14:paraId="7137CAC3" w14:textId="77777777" w:rsidR="00DC401F" w:rsidRDefault="00DC401F" w:rsidP="00E50543"/>
          <w:p w14:paraId="048957B0" w14:textId="77777777" w:rsidR="00DC401F" w:rsidRDefault="00DC401F" w:rsidP="00E50543"/>
          <w:p w14:paraId="21791DF8" w14:textId="77777777" w:rsidR="00DC401F" w:rsidRDefault="00DC401F" w:rsidP="00E50543"/>
          <w:p w14:paraId="3AFE84A6" w14:textId="77777777" w:rsidR="00DC401F" w:rsidRDefault="00DC401F" w:rsidP="00E50543"/>
          <w:p w14:paraId="44D24874" w14:textId="77777777" w:rsidR="00DC401F" w:rsidRDefault="00DC401F" w:rsidP="00E50543"/>
          <w:p w14:paraId="708BD8DD" w14:textId="77777777" w:rsidR="00DC401F" w:rsidRDefault="00DC401F" w:rsidP="00E50543"/>
          <w:p w14:paraId="165439D9" w14:textId="77777777" w:rsidR="00DC401F" w:rsidRDefault="00DC401F" w:rsidP="00E50543"/>
          <w:p w14:paraId="70DD40E8" w14:textId="77777777" w:rsidR="00DC401F" w:rsidRDefault="00DC401F" w:rsidP="00E50543"/>
          <w:p w14:paraId="48AE390A" w14:textId="77777777" w:rsidR="00DC401F" w:rsidRDefault="00DC401F" w:rsidP="00E50543"/>
          <w:p w14:paraId="0107D05F" w14:textId="73100574" w:rsidR="00DC401F" w:rsidRDefault="00DC401F" w:rsidP="00E50543"/>
        </w:tc>
      </w:tr>
    </w:tbl>
    <w:p w14:paraId="7F4E5AA1" w14:textId="77777777" w:rsidR="00B7436A" w:rsidRPr="00C401A0" w:rsidRDefault="00B7436A" w:rsidP="00B62F38"/>
    <w:sectPr w:rsidR="00B7436A" w:rsidRPr="00C401A0" w:rsidSect="00CD0E6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42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FE85" w14:textId="77777777" w:rsidR="00A244AD" w:rsidRDefault="00A244AD" w:rsidP="004C03F0">
      <w:pPr>
        <w:spacing w:line="240" w:lineRule="auto"/>
      </w:pPr>
      <w:r>
        <w:separator/>
      </w:r>
    </w:p>
  </w:endnote>
  <w:endnote w:type="continuationSeparator" w:id="0">
    <w:p w14:paraId="5CE9DCE4" w14:textId="77777777" w:rsidR="00A244AD" w:rsidRDefault="00A244AD" w:rsidP="004C03F0">
      <w:pPr>
        <w:spacing w:line="240" w:lineRule="auto"/>
      </w:pPr>
      <w:r>
        <w:continuationSeparator/>
      </w:r>
    </w:p>
  </w:endnote>
  <w:endnote w:type="continuationNotice" w:id="1">
    <w:p w14:paraId="365250FB" w14:textId="77777777" w:rsidR="00A244AD" w:rsidRDefault="00A244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422D5A" w:rsidR="00F20770" w:rsidRPr="00817FCC" w:rsidRDefault="00D67DCD" w:rsidP="00CD0E6F">
    <w:pPr>
      <w:pStyle w:val="Voettekst"/>
      <w:tabs>
        <w:tab w:val="left" w:pos="397"/>
        <w:tab w:val="right" w:pos="9887"/>
      </w:tabs>
      <w:rPr>
        <w:rStyle w:val="DHPaginaCijfer"/>
      </w:rPr>
    </w:pPr>
    <w:r>
      <w:rPr>
        <w:rStyle w:val="DHPaginaCijfer"/>
      </w:rPr>
      <w:tab/>
    </w:r>
    <w:r w:rsidR="00CD0E6F">
      <w:rPr>
        <w:rStyle w:val="DHPaginaCijfer"/>
      </w:rPr>
      <w:tab/>
    </w:r>
    <w:r w:rsidR="00CD0E6F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20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22</w:t>
    </w:r>
    <w:r w:rsidR="00F20770"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0895BEB7" w:rsidR="008A28BE" w:rsidRPr="00AF7103" w:rsidRDefault="007A3745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id="1" w:name="_Hlk80021548"/>
    <w:r>
      <w:rPr>
        <w:rFonts w:asciiTheme="majorHAnsi" w:hAnsiTheme="majorHAnsi" w:cstheme="majorHAnsi"/>
        <w:sz w:val="16"/>
        <w:szCs w:val="16"/>
      </w:rPr>
      <w:t>N</w:t>
    </w:r>
    <w:r w:rsidR="00565F6E" w:rsidRPr="00AF7103">
      <w:rPr>
        <w:rFonts w:asciiTheme="majorHAnsi" w:hAnsiTheme="majorHAnsi" w:cstheme="majorHAnsi"/>
        <w:sz w:val="16"/>
        <w:szCs w:val="16"/>
      </w:rPr>
      <w:t>aam Inschrijver</w:t>
    </w:r>
  </w:p>
  <w:p w14:paraId="33312E96" w14:textId="77777777" w:rsidR="00AF7103" w:rsidRDefault="00AF7103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14:paraId="3430F398" w14:textId="52C4C100" w:rsidR="00044CD8" w:rsidRPr="00614451" w:rsidRDefault="00AF7103" w:rsidP="00614451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  <w:r w:rsidR="00F22D9D" w:rsidRPr="00F22D9D">
      <w:rPr>
        <w:rFonts w:asciiTheme="majorHAnsi" w:hAnsiTheme="majorHAnsi" w:cstheme="majorHAnsi"/>
        <w:sz w:val="16"/>
        <w:szCs w:val="16"/>
      </w:rPr>
      <w:t>/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94E5B" w14:textId="77777777" w:rsidR="00A244AD" w:rsidRDefault="00A244AD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9994373" w14:textId="77777777" w:rsidR="00A244AD" w:rsidRDefault="00A244AD" w:rsidP="004C03F0">
      <w:pPr>
        <w:spacing w:line="240" w:lineRule="auto"/>
      </w:pPr>
      <w:r>
        <w:continuationSeparator/>
      </w:r>
    </w:p>
  </w:footnote>
  <w:footnote w:type="continuationNotice" w:id="1">
    <w:p w14:paraId="485042D4" w14:textId="77777777" w:rsidR="00A244AD" w:rsidRDefault="00A244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49F9D13D" w:rsidR="00AF03BC" w:rsidRPr="0012734A" w:rsidRDefault="00AF03BC" w:rsidP="0012734A">
    <w:pPr>
      <w:pStyle w:val="Koptekst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26ABA883" w:rsidR="00456F44" w:rsidRDefault="00456F44" w:rsidP="00C401A0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9"/>
  </w:num>
  <w:num w:numId="14">
    <w:abstractNumId w:val="35"/>
  </w:num>
  <w:num w:numId="15">
    <w:abstractNumId w:val="26"/>
  </w:num>
  <w:num w:numId="16">
    <w:abstractNumId w:val="34"/>
  </w:num>
  <w:num w:numId="17">
    <w:abstractNumId w:val="22"/>
  </w:num>
  <w:num w:numId="18">
    <w:abstractNumId w:val="31"/>
  </w:num>
  <w:num w:numId="19">
    <w:abstractNumId w:val="14"/>
  </w:num>
  <w:num w:numId="20">
    <w:abstractNumId w:val="17"/>
  </w:num>
  <w:num w:numId="21">
    <w:abstractNumId w:val="21"/>
  </w:num>
  <w:num w:numId="22">
    <w:abstractNumId w:val="30"/>
  </w:num>
  <w:num w:numId="23">
    <w:abstractNumId w:val="32"/>
  </w:num>
  <w:num w:numId="24">
    <w:abstractNumId w:val="33"/>
  </w:num>
  <w:num w:numId="25">
    <w:abstractNumId w:val="24"/>
  </w:num>
  <w:num w:numId="26">
    <w:abstractNumId w:val="13"/>
  </w:num>
  <w:num w:numId="27">
    <w:abstractNumId w:val="16"/>
  </w:num>
  <w:num w:numId="28">
    <w:abstractNumId w:val="27"/>
  </w:num>
  <w:num w:numId="29">
    <w:abstractNumId w:val="2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C1F09"/>
    <w:rsid w:val="001E6CBD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35DC4"/>
    <w:rsid w:val="004425AA"/>
    <w:rsid w:val="00453181"/>
    <w:rsid w:val="004542A5"/>
    <w:rsid w:val="00454B69"/>
    <w:rsid w:val="00456F44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B01AD"/>
    <w:rsid w:val="005B641A"/>
    <w:rsid w:val="005B7BE0"/>
    <w:rsid w:val="005C6870"/>
    <w:rsid w:val="005D2FFA"/>
    <w:rsid w:val="005E0E76"/>
    <w:rsid w:val="005E423B"/>
    <w:rsid w:val="005E72B9"/>
    <w:rsid w:val="005E7D78"/>
    <w:rsid w:val="006079A2"/>
    <w:rsid w:val="00612C9C"/>
    <w:rsid w:val="00614451"/>
    <w:rsid w:val="006175E9"/>
    <w:rsid w:val="00631F12"/>
    <w:rsid w:val="00647612"/>
    <w:rsid w:val="00665DE2"/>
    <w:rsid w:val="006812F4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7758"/>
    <w:rsid w:val="007B1462"/>
    <w:rsid w:val="007B436D"/>
    <w:rsid w:val="007B52DD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E65"/>
    <w:rsid w:val="009F7FE8"/>
    <w:rsid w:val="00A15504"/>
    <w:rsid w:val="00A16092"/>
    <w:rsid w:val="00A215B1"/>
    <w:rsid w:val="00A244AD"/>
    <w:rsid w:val="00A332DA"/>
    <w:rsid w:val="00A5190F"/>
    <w:rsid w:val="00A54E4D"/>
    <w:rsid w:val="00A551CF"/>
    <w:rsid w:val="00A64292"/>
    <w:rsid w:val="00A65DD1"/>
    <w:rsid w:val="00A6688D"/>
    <w:rsid w:val="00A67E94"/>
    <w:rsid w:val="00A7239F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27745"/>
    <w:rsid w:val="00B27DCB"/>
    <w:rsid w:val="00B37C5A"/>
    <w:rsid w:val="00B42065"/>
    <w:rsid w:val="00B525B9"/>
    <w:rsid w:val="00B54DAD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0F807F74-CA06-4C41-BF5D-6B12573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customStyle="1" w:styleId="E-mailStijl129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82701-2b90-4192-b755-87709bc403fa">
      <Value>4</Value>
      <Value>7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1e482701-2b90-4192-b755-87709bc403fa">PSC6ETPVSTDY-218623011-49</_dlc_DocId>
    <_dlc_DocIdUrl xmlns="1e482701-2b90-4192-b755-87709bc403fa">
      <Url>https://denhaag.sharepoint.com/sites/InhuurOracleDeskundigen_BEC_Inkoop/_layouts/15/DocIdRedir.aspx?ID=PSC6ETPVSTDY-218623011-49</Url>
      <Description>PSC6ETPVSTDY-218623011-49</Description>
    </_dlc_DocIdUrl>
    <SharedWithUsers xmlns="1e482701-2b90-4192-b755-87709bc403fa">
      <UserInfo>
        <DisplayName>Peter Goudeau</DisplayName>
        <AccountId>333</AccountId>
        <AccountType/>
      </UserInfo>
    </SharedWithUsers>
  </documentManagement>
</p:properties>
</file>

<file path=customXml/item3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4" ma:contentTypeDescription="Een nieuw document maken." ma:contentTypeScope="" ma:versionID="61fc6a1da32955061800a51db8179045">
  <xsd:schema xmlns:xsd="http://www.w3.org/2001/XMLSchema" xmlns:xs="http://www.w3.org/2001/XMLSchema" xmlns:p="http://schemas.microsoft.com/office/2006/metadata/properties" xmlns:ns2="1e482701-2b90-4192-b755-87709bc403fa" xmlns:ns3="0abdc25d-e5ab-4730-9e27-4b7fdc9d2950" targetNamespace="http://schemas.microsoft.com/office/2006/metadata/properties" ma:root="true" ma:fieldsID="dc0d416edb85c13f4f4d928f5b02b5c9" ns2:_="" ns3:_=""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f3fb2a-5e2a-49c3-91a4-862e84a904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99d9ca-de00-491e-a61a-4bcfc57e08b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999d9ca-de00-491e-a61a-4bcfc57e08b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AB70E1-FF67-492F-BAD7-C2B59C25F0F5}"/>
</file>

<file path=customXml/itemProps6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42</TotalTime>
  <Pages>2</Pages>
  <Words>69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Den Haag / IDC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Joyce Lansen Terpstra</cp:lastModifiedBy>
  <cp:revision>75</cp:revision>
  <dcterms:created xsi:type="dcterms:W3CDTF">2021-07-29T12:49:00Z</dcterms:created>
  <dcterms:modified xsi:type="dcterms:W3CDTF">2022-03-17T11:53:00Z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7;#4.1 Inschrijvingsfase - Publicatie TenderNed|993d7e8e-20fb-4627-a851-12a8f96a5cad</vt:lpwstr>
  </property>
  <property fmtid="{D5CDD505-2E9C-101B-9397-08002B2CF9AE}" pid="14" name="Documentsoort">
    <vt:lpwstr>4;#Documentatie|c8b0bf0e-0b8a-4160-af31-b347f749c788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afb4aaa9-1790-47d9-9013-65dce94cc90d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