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B944" w14:textId="763B0463" w:rsidR="000B1A35" w:rsidRPr="000B1A35" w:rsidRDefault="000B1A35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  <w:r>
        <w:t xml:space="preserve">Bijlage </w:t>
      </w:r>
      <w:r w:rsidR="00A92EF4">
        <w:t>8</w:t>
      </w:r>
      <w:r>
        <w:tab/>
      </w:r>
      <w:r w:rsidRPr="000B1A35">
        <w:t>Model volmacht</w:t>
      </w:r>
      <w:bookmarkEnd w:id="0"/>
      <w:bookmarkEnd w:id="1"/>
      <w:bookmarkEnd w:id="2"/>
    </w:p>
    <w:p w14:paraId="52C4B945" w14:textId="77777777" w:rsidR="000B1A35" w:rsidRPr="001B71F5" w:rsidRDefault="000B1A35" w:rsidP="000B1A35">
      <w:pPr>
        <w:jc w:val="both"/>
        <w:rPr>
          <w:rFonts w:ascii="Arial Narrow" w:hAnsi="Arial Narrow"/>
          <w:color w:val="000000" w:themeColor="text1"/>
        </w:rPr>
      </w:pPr>
    </w:p>
    <w:p w14:paraId="3BB708FF" w14:textId="77777777" w:rsidR="00E900D3" w:rsidRDefault="000B1A35" w:rsidP="00551C53">
      <w:r w:rsidRPr="00CC6BF9">
        <w:t>De ondergetekende(n) geeft/geven hierbij een onherroepelijke volmacht aan</w:t>
      </w:r>
    </w:p>
    <w:p w14:paraId="0AC087FB" w14:textId="77777777" w:rsidR="00E900D3" w:rsidRDefault="00E900D3" w:rsidP="00551C53"/>
    <w:p w14:paraId="43922383" w14:textId="29177DFD" w:rsidR="00E900D3" w:rsidRDefault="000B1A35" w:rsidP="00551C53">
      <w:r w:rsidRPr="00CC6BF9">
        <w:t>__________________</w:t>
      </w:r>
      <w:r w:rsidR="00760843">
        <w:t>_</w:t>
      </w:r>
      <w:r w:rsidRPr="00CC6BF9">
        <w:t>____</w:t>
      </w:r>
      <w:r w:rsidR="00EB1543">
        <w:t xml:space="preserve"> </w:t>
      </w:r>
      <w:r w:rsidRPr="00CC6BF9">
        <w:t xml:space="preserve">(naam gevolmachtigde) om namens </w:t>
      </w:r>
    </w:p>
    <w:p w14:paraId="0AA9607D" w14:textId="16E7693A" w:rsidR="00E900D3" w:rsidRPr="004703DB" w:rsidRDefault="000B1A35" w:rsidP="00551C53">
      <w:r w:rsidRPr="00CC6BF9">
        <w:t>_______________</w:t>
      </w:r>
      <w:r w:rsidR="00EB1543">
        <w:t>_</w:t>
      </w:r>
      <w:r w:rsidRPr="00CC6BF9">
        <w:t>______</w:t>
      </w:r>
      <w:r w:rsidR="004679A5">
        <w:t>_</w:t>
      </w:r>
      <w:r w:rsidR="00EB1543">
        <w:t xml:space="preserve"> </w:t>
      </w:r>
      <w:r w:rsidRPr="00CC6BF9">
        <w:t xml:space="preserve">(naam Gegadigde) en </w:t>
      </w:r>
      <w:r w:rsidRPr="004703DB">
        <w:t xml:space="preserve">ingeschreven in het handelsregister onder het </w:t>
      </w:r>
    </w:p>
    <w:p w14:paraId="52C4B946" w14:textId="39DB5BCE" w:rsidR="000B1A35" w:rsidRPr="00CC6BF9" w:rsidRDefault="00EB1543" w:rsidP="00551C53">
      <w:r w:rsidRPr="004703DB">
        <w:t>N</w:t>
      </w:r>
      <w:r w:rsidR="000B1A35" w:rsidRPr="004703DB">
        <w:t>ummer</w:t>
      </w:r>
      <w:r w:rsidRPr="004703DB">
        <w:t xml:space="preserve"> </w:t>
      </w:r>
      <w:r w:rsidR="000B1A35" w:rsidRPr="004703DB">
        <w:t xml:space="preserve"> __________</w:t>
      </w:r>
      <w:r w:rsidR="004679A5" w:rsidRPr="004703DB">
        <w:t>_</w:t>
      </w:r>
      <w:r w:rsidR="00760843" w:rsidRPr="004703DB">
        <w:t>_</w:t>
      </w:r>
      <w:r w:rsidR="004679A5" w:rsidRPr="004703DB">
        <w:t>__</w:t>
      </w:r>
      <w:r w:rsidR="000B1A35" w:rsidRPr="004703DB">
        <w:t xml:space="preserve">__ (bijvoorbeeld het KvK nummer), </w:t>
      </w:r>
      <w:r w:rsidR="00A92EF4" w:rsidRPr="004703DB">
        <w:t>de Inschrijving</w:t>
      </w:r>
      <w:r w:rsidR="00782B1B" w:rsidRPr="004703DB">
        <w:t xml:space="preserve"> voor de Aanbesteding</w:t>
      </w:r>
      <w:r w:rsidR="004703DB" w:rsidRPr="004703DB">
        <w:t xml:space="preserve"> </w:t>
      </w:r>
      <w:r w:rsidR="00167BDE">
        <w:t>I</w:t>
      </w:r>
      <w:r w:rsidR="004703DB" w:rsidRPr="004703DB">
        <w:t xml:space="preserve">nhuur Oracle Experts met kenmerk 21.552 </w:t>
      </w:r>
      <w:r w:rsidR="000B1A35" w:rsidRPr="004703DB">
        <w:t>in te dienen.</w:t>
      </w:r>
      <w:r w:rsidR="000B1A35" w:rsidRPr="00CC6BF9">
        <w:t xml:space="preserve">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1"/>
        <w:gridCol w:w="4536"/>
      </w:tblGrid>
      <w:tr w:rsidR="000B1A35" w:rsidRPr="00CC6BF9" w14:paraId="52C4B94D" w14:textId="77777777" w:rsidTr="004D2BD2">
        <w:tc>
          <w:tcPr>
            <w:tcW w:w="4361" w:type="dxa"/>
            <w:vAlign w:val="center"/>
          </w:tcPr>
          <w:p w14:paraId="52C4B94A" w14:textId="77777777" w:rsidR="000B1A35" w:rsidRPr="00CC6BF9" w:rsidRDefault="000B1A35" w:rsidP="00AF349D">
            <w:r w:rsidRPr="00CC6BF9">
              <w:t>Datum</w:t>
            </w:r>
          </w:p>
        </w:tc>
        <w:tc>
          <w:tcPr>
            <w:tcW w:w="4536" w:type="dxa"/>
            <w:vAlign w:val="center"/>
          </w:tcPr>
          <w:p w14:paraId="52C4B94B" w14:textId="77777777" w:rsidR="000B1A35" w:rsidRPr="00CC6BF9" w:rsidRDefault="000B1A35" w:rsidP="00AF349D"/>
          <w:p w14:paraId="52C4B94C" w14:textId="77777777" w:rsidR="000B1A35" w:rsidRPr="00CC6BF9" w:rsidRDefault="000B1A35" w:rsidP="00AF349D"/>
        </w:tc>
      </w:tr>
      <w:tr w:rsidR="000B1A35" w:rsidRPr="00CC6BF9" w14:paraId="52C4B951" w14:textId="77777777" w:rsidTr="004D2BD2">
        <w:tc>
          <w:tcPr>
            <w:tcW w:w="4361" w:type="dxa"/>
            <w:vAlign w:val="center"/>
          </w:tcPr>
          <w:p w14:paraId="52C4B94E" w14:textId="77777777" w:rsidR="000B1A35" w:rsidRPr="00CC6BF9" w:rsidRDefault="000B1A35" w:rsidP="00AF349D">
            <w:r w:rsidRPr="00CC6BF9">
              <w:t>Plaats</w:t>
            </w:r>
          </w:p>
        </w:tc>
        <w:tc>
          <w:tcPr>
            <w:tcW w:w="4536" w:type="dxa"/>
            <w:vAlign w:val="center"/>
          </w:tcPr>
          <w:p w14:paraId="52C4B94F" w14:textId="77777777" w:rsidR="000B1A35" w:rsidRPr="00CC6BF9" w:rsidRDefault="000B1A35" w:rsidP="00AF349D"/>
          <w:p w14:paraId="52C4B950" w14:textId="77777777" w:rsidR="000B1A35" w:rsidRPr="00CC6BF9" w:rsidRDefault="000B1A35" w:rsidP="00AF349D"/>
        </w:tc>
      </w:tr>
      <w:tr w:rsidR="000B1A35" w:rsidRPr="00CC6BF9" w14:paraId="52C4B954" w14:textId="77777777" w:rsidTr="004D2BD2">
        <w:tc>
          <w:tcPr>
            <w:tcW w:w="4361" w:type="dxa"/>
            <w:vAlign w:val="center"/>
          </w:tcPr>
          <w:p w14:paraId="52C4B952" w14:textId="77777777" w:rsidR="000B1A35" w:rsidRPr="00CC6BF9" w:rsidRDefault="000B1A35" w:rsidP="00AF349D">
            <w:r w:rsidRPr="00CC6BF9">
              <w:t>Naam rechtsgeldig vertegenwoordiger 1 conform het handelsregister</w:t>
            </w:r>
          </w:p>
        </w:tc>
        <w:tc>
          <w:tcPr>
            <w:tcW w:w="4536" w:type="dxa"/>
            <w:vAlign w:val="center"/>
          </w:tcPr>
          <w:p w14:paraId="52C4B953" w14:textId="77777777" w:rsidR="000B1A35" w:rsidRPr="00CC6BF9" w:rsidRDefault="000B1A35" w:rsidP="00AF349D"/>
        </w:tc>
      </w:tr>
      <w:tr w:rsidR="000B1A35" w:rsidRPr="00CC6BF9" w14:paraId="52C4B957" w14:textId="77777777" w:rsidTr="004D2BD2">
        <w:tc>
          <w:tcPr>
            <w:tcW w:w="4361" w:type="dxa"/>
            <w:vAlign w:val="center"/>
          </w:tcPr>
          <w:p w14:paraId="52C4B955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vAlign w:val="center"/>
          </w:tcPr>
          <w:p w14:paraId="52C4B956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5D" w14:textId="77777777" w:rsidTr="004D2BD2">
        <w:tc>
          <w:tcPr>
            <w:tcW w:w="4361" w:type="dxa"/>
            <w:vAlign w:val="center"/>
          </w:tcPr>
          <w:p w14:paraId="52C4B958" w14:textId="77777777" w:rsidR="000B1A35" w:rsidRPr="00CC6BF9" w:rsidRDefault="000B1A35" w:rsidP="00AF349D">
            <w:r w:rsidRPr="00CC6BF9">
              <w:t>Handtekening rechtsgeldige vertegenwoordiger 1</w:t>
            </w:r>
          </w:p>
        </w:tc>
        <w:tc>
          <w:tcPr>
            <w:tcW w:w="4536" w:type="dxa"/>
            <w:vAlign w:val="center"/>
          </w:tcPr>
          <w:p w14:paraId="52C4B959" w14:textId="77777777" w:rsidR="000B1A35" w:rsidRPr="00CC6BF9" w:rsidRDefault="000B1A35" w:rsidP="00AF349D"/>
          <w:p w14:paraId="52C4B95A" w14:textId="77777777" w:rsidR="000B1A35" w:rsidRPr="00CC6BF9" w:rsidRDefault="000B1A35" w:rsidP="00AF349D"/>
          <w:p w14:paraId="52C4B95B" w14:textId="77777777" w:rsidR="000B1A35" w:rsidRPr="00CC6BF9" w:rsidRDefault="000B1A35" w:rsidP="00AF349D"/>
          <w:p w14:paraId="52C4B95C" w14:textId="77777777" w:rsidR="000B1A35" w:rsidRPr="00CC6BF9" w:rsidRDefault="000B1A35" w:rsidP="00AF349D"/>
        </w:tc>
      </w:tr>
      <w:tr w:rsidR="000B1A35" w:rsidRPr="00CC6BF9" w14:paraId="52C4B960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AF349D">
            <w:r w:rsidRPr="00CC6BF9">
              <w:t>Naam rechtsgeldig vertegenwoordiger 2 conform het handelsregister (bij gezamenlijke bevoegdheid)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AF349D"/>
        </w:tc>
      </w:tr>
      <w:tr w:rsidR="000B1A35" w:rsidRPr="00CC6BF9" w14:paraId="52C4B963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69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AF349D">
            <w:r w:rsidRPr="00CC6BF9">
              <w:t>Handtekening rechtsgeldige vertegenwoordiger 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AF349D"/>
          <w:p w14:paraId="52C4B966" w14:textId="77777777" w:rsidR="000B1A35" w:rsidRPr="00CC6BF9" w:rsidRDefault="000B1A35" w:rsidP="00AF349D"/>
          <w:p w14:paraId="52C4B967" w14:textId="77777777" w:rsidR="000B1A35" w:rsidRPr="00CC6BF9" w:rsidRDefault="000B1A35" w:rsidP="00AF349D"/>
          <w:p w14:paraId="52C4B968" w14:textId="77777777" w:rsidR="000B1A35" w:rsidRPr="00CC6BF9" w:rsidRDefault="000B1A35" w:rsidP="00AF349D"/>
        </w:tc>
      </w:tr>
    </w:tbl>
    <w:p w14:paraId="52C4B96A" w14:textId="77777777" w:rsidR="000B1A35" w:rsidRPr="00CC6BF9" w:rsidRDefault="000B1A35" w:rsidP="000B1A35">
      <w:pPr>
        <w:rPr>
          <w:i/>
        </w:rPr>
      </w:pPr>
      <w:r w:rsidRPr="00CC6BF9">
        <w:rPr>
          <w:i/>
        </w:rPr>
        <w:t>(tabel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/>
    <w:sectPr w:rsidR="005528D6" w:rsidRPr="000B1A35" w:rsidSect="00143F5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939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09E7D" w14:textId="77777777" w:rsidR="00AA316C" w:rsidRDefault="00AA316C" w:rsidP="004C03F0">
      <w:pPr>
        <w:spacing w:line="240" w:lineRule="auto"/>
      </w:pPr>
      <w:r>
        <w:separator/>
      </w:r>
    </w:p>
  </w:endnote>
  <w:endnote w:type="continuationSeparator" w:id="0">
    <w:p w14:paraId="692D3A94" w14:textId="77777777" w:rsidR="00AA316C" w:rsidRDefault="00AA316C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5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DA458" w14:textId="77777777" w:rsidR="00AA316C" w:rsidRDefault="00AA316C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390E108E" w14:textId="77777777" w:rsidR="00AA316C" w:rsidRDefault="00AA316C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2" w14:textId="4FFE9559" w:rsidR="00AF03BC" w:rsidRDefault="00143F55" w:rsidP="00925CE6">
    <w:pPr>
      <w:pStyle w:val="DHRandinfoKop"/>
      <w:tabs>
        <w:tab w:val="left" w:pos="3352"/>
      </w:tabs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C393945" wp14:editId="4C314294">
          <wp:simplePos x="0" y="0"/>
          <wp:positionH relativeFrom="page">
            <wp:posOffset>-2352</wp:posOffset>
          </wp:positionH>
          <wp:positionV relativeFrom="page">
            <wp:posOffset>334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0B1A35">
          <w:t xml:space="preserve">     </w:t>
        </w:r>
      </w:sdtContent>
    </w:sdt>
    <w:r w:rsidR="00925CE6">
      <w:tab/>
    </w:r>
  </w:p>
  <w:bookmarkStart w:id="3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43F55"/>
    <w:rsid w:val="00162EF7"/>
    <w:rsid w:val="00167BDE"/>
    <w:rsid w:val="001B3405"/>
    <w:rsid w:val="001C1F09"/>
    <w:rsid w:val="001E6CBD"/>
    <w:rsid w:val="0020629C"/>
    <w:rsid w:val="00215101"/>
    <w:rsid w:val="00225944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9A5"/>
    <w:rsid w:val="00467E16"/>
    <w:rsid w:val="004703DB"/>
    <w:rsid w:val="00495798"/>
    <w:rsid w:val="004972F7"/>
    <w:rsid w:val="004A2C31"/>
    <w:rsid w:val="004C03F0"/>
    <w:rsid w:val="004D2BD2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02E4"/>
    <w:rsid w:val="00690723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60843"/>
    <w:rsid w:val="00765B42"/>
    <w:rsid w:val="00781585"/>
    <w:rsid w:val="00782B1B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5CE6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0509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92EF4"/>
    <w:rsid w:val="00AA316C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87512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00D3"/>
    <w:rsid w:val="00E96466"/>
    <w:rsid w:val="00EB1543"/>
    <w:rsid w:val="00EF210B"/>
    <w:rsid w:val="00F20770"/>
    <w:rsid w:val="00F26249"/>
    <w:rsid w:val="00F36F76"/>
    <w:rsid w:val="00F375A1"/>
    <w:rsid w:val="00F509A6"/>
    <w:rsid w:val="00F82B1C"/>
    <w:rsid w:val="00F85CF3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482701-2b90-4192-b755-87709bc403fa">
      <Value>2</Value>
      <Value>3</Value>
    </TaxCatchAll>
    <ebb03eb60f1c456383d550cda2a2ac01 xmlns="1e482701-2b90-4192-b755-87709bc403fa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1e482701-2b90-4192-b755-87709bc403fa">
      <Terms xmlns="http://schemas.microsoft.com/office/infopath/2007/PartnerControls"/>
    </TaxKeywordTaxHTField>
    <ofae577968ed4be8b7cfa6b3c1b2b2a3 xmlns="1e482701-2b90-4192-b755-87709bc403f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1e482701-2b90-4192-b755-87709bc403fa">PSC6ETPVSTDY-218623011-39</_dlc_DocId>
    <_dlc_DocIdUrl xmlns="1e482701-2b90-4192-b755-87709bc403fa">
      <Url>https://denhaag.sharepoint.com/sites/InhuurOracleDeskundigen_BEC_Inkoop/_layouts/15/DocIdRedir.aspx?ID=PSC6ETPVSTDY-218623011-39</Url>
      <Description>PSC6ETPVSTDY-218623011-39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6B045D39E0C741BB0552FEDFBFC52A" ma:contentTypeVersion="14" ma:contentTypeDescription="Een nieuw document maken." ma:contentTypeScope="" ma:versionID="61fc6a1da32955061800a51db8179045">
  <xsd:schema xmlns:xsd="http://www.w3.org/2001/XMLSchema" xmlns:xs="http://www.w3.org/2001/XMLSchema" xmlns:p="http://schemas.microsoft.com/office/2006/metadata/properties" xmlns:ns2="1e482701-2b90-4192-b755-87709bc403fa" xmlns:ns3="0abdc25d-e5ab-4730-9e27-4b7fdc9d2950" targetNamespace="http://schemas.microsoft.com/office/2006/metadata/properties" ma:root="true" ma:fieldsID="dc0d416edb85c13f4f4d928f5b02b5c9" ns2:_="" ns3:_="">
    <xsd:import namespace="1e482701-2b90-4192-b755-87709bc403fa"/>
    <xsd:import namespace="0abdc25d-e5ab-4730-9e27-4b7fdc9d295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82701-2b90-4192-b755-87709bc403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KeywordTaxHTField" ma:index="11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bb03eb60f1c456383d550cda2a2ac01" ma:index="12" nillable="true" ma:taxonomy="true" ma:internalName="ebb03eb60f1c456383d550cda2a2ac01" ma:taxonomyFieldName="Teamtrefwoorden" ma:displayName="Teamtrefwoorden" ma:fieldId="{ebb03eb6-0f1c-4563-83d5-50cda2a2ac01}" ma:sspId="0f84c60b-fce4-43bd-9f97-923732063525" ma:termSetId="95f3fb2a-5e2a-49c3-91a4-862e84a904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7999d9ca-de00-491e-a61a-4bcfc57e08b9}" ma:internalName="TaxCatchAll" ma:showField="CatchAllData" ma:web="1e482701-2b90-4192-b755-87709bc403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7999d9ca-de00-491e-a61a-4bcfc57e08b9}" ma:internalName="TaxCatchAllLabel" ma:readOnly="true" ma:showField="CatchAllDataLabel" ma:web="1e482701-2b90-4192-b755-87709bc403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7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bdc25d-e5ab-4730-9e27-4b7fdc9d29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9F8526-EC03-4ECE-A98A-4B8A81043CF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CA7B733-5DDF-4BB8-B272-8DE353E4B4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4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EB5B207-CD48-494E-A6DD-C828120AF256}">
  <ds:schemaRefs>
    <ds:schemaRef ds:uri="http://schemas.microsoft.com/office/2006/metadata/properties"/>
    <ds:schemaRef ds:uri="http://schemas.microsoft.com/office/infopath/2007/PartnerControls"/>
    <ds:schemaRef ds:uri="1e482701-2b90-4192-b755-87709bc403fa"/>
  </ds:schemaRefs>
</ds:datastoreItem>
</file>

<file path=customXml/itemProps6.xml><?xml version="1.0" encoding="utf-8"?>
<ds:datastoreItem xmlns:ds="http://schemas.openxmlformats.org/officeDocument/2006/customXml" ds:itemID="{8609D601-512D-4DBD-B256-47D18D4418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482701-2b90-4192-b755-87709bc403fa"/>
    <ds:schemaRef ds:uri="0abdc25d-e5ab-4730-9e27-4b7fdc9d29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Rapport.dotx</Template>
  <TotalTime>25</TotalTime>
  <Pages>1</Pages>
  <Words>177</Words>
  <Characters>977</Characters>
  <Application>Microsoft Office Word</Application>
  <DocSecurity>2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9 Model volmacht</vt:lpstr>
      <vt:lpstr/>
    </vt:vector>
  </TitlesOfParts>
  <Company>Gemeente Den Haag / IDC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creator>Monica Demkes</dc:creator>
  <cp:keywords/>
  <cp:lastModifiedBy>Joyce Lansen Terpstra</cp:lastModifiedBy>
  <cp:revision>21</cp:revision>
  <dcterms:created xsi:type="dcterms:W3CDTF">2016-10-25T08:21:00Z</dcterms:created>
  <dcterms:modified xsi:type="dcterms:W3CDTF">2022-03-21T14:00:00Z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0x0101009F6B045D39E0C741BB0552FEDFBFC52A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b84d28c6-3b36-4490-9b72-6921e6bb6247</vt:lpwstr>
  </property>
  <property fmtid="{D5CDD505-2E9C-101B-9397-08002B2CF9AE}" pid="15" name="TaxKeyword">
    <vt:lpwstr/>
  </property>
  <property fmtid="{D5CDD505-2E9C-101B-9397-08002B2CF9AE}" pid="16" name="Teamtrefwoorden">
    <vt:lpwstr>2;#Format|825ed0df-d969-4a6a-a95c-d1519e18baae</vt:lpwstr>
  </property>
  <property fmtid="{D5CDD505-2E9C-101B-9397-08002B2CF9AE}" pid="17" name="Documentsoort">
    <vt:lpwstr>3;#Beleidsdocument|70267d87-ce61-40c3-b119-e0ecc30f9747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