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0C6C3" w14:textId="15760562" w:rsidR="00E17B16" w:rsidRPr="000753BE" w:rsidRDefault="002259A8" w:rsidP="000753BE">
      <w:pPr>
        <w:spacing w:line="276" w:lineRule="auto"/>
        <w:jc w:val="center"/>
        <w:rPr>
          <w:rFonts w:cs="Arial"/>
          <w:b/>
          <w:sz w:val="28"/>
          <w:szCs w:val="28"/>
        </w:rPr>
      </w:pPr>
      <w:bookmarkStart w:id="0" w:name="_Toc224444803"/>
      <w:bookmarkStart w:id="1" w:name="_Toc184477921"/>
      <w:r w:rsidRPr="000753BE">
        <w:rPr>
          <w:rFonts w:cs="Arial"/>
          <w:b/>
          <w:sz w:val="28"/>
          <w:szCs w:val="28"/>
        </w:rPr>
        <w:t xml:space="preserve">Bijlage </w:t>
      </w:r>
      <w:r w:rsidR="000753BE" w:rsidRPr="000753BE">
        <w:rPr>
          <w:rFonts w:cs="Arial"/>
          <w:b/>
          <w:sz w:val="28"/>
          <w:szCs w:val="28"/>
        </w:rPr>
        <w:t>6</w:t>
      </w:r>
      <w:r w:rsidRPr="000753BE">
        <w:rPr>
          <w:rFonts w:cs="Arial"/>
          <w:b/>
          <w:sz w:val="28"/>
          <w:szCs w:val="28"/>
        </w:rPr>
        <w:t xml:space="preserve"> </w:t>
      </w:r>
      <w:r w:rsidR="00E17B16" w:rsidRPr="000753BE">
        <w:rPr>
          <w:rFonts w:cs="Arial"/>
          <w:b/>
          <w:sz w:val="28"/>
          <w:szCs w:val="28"/>
        </w:rPr>
        <w:t>R</w:t>
      </w:r>
      <w:r w:rsidRPr="000753BE">
        <w:rPr>
          <w:rFonts w:cs="Arial"/>
          <w:b/>
          <w:sz w:val="28"/>
          <w:szCs w:val="28"/>
        </w:rPr>
        <w:t>eferenties</w:t>
      </w:r>
    </w:p>
    <w:bookmarkEnd w:id="0"/>
    <w:bookmarkEnd w:id="1"/>
    <w:p w14:paraId="1965F6CA" w14:textId="77777777" w:rsidR="00E17B16" w:rsidRPr="000753BE" w:rsidRDefault="00E17B16" w:rsidP="000753BE">
      <w:pPr>
        <w:spacing w:line="276" w:lineRule="auto"/>
        <w:jc w:val="center"/>
        <w:rPr>
          <w:rFonts w:cs="Arial"/>
          <w:b/>
          <w:szCs w:val="20"/>
        </w:rPr>
      </w:pPr>
    </w:p>
    <w:p w14:paraId="5B28B6E5" w14:textId="750DB3FB" w:rsidR="000753BE" w:rsidRPr="000753BE" w:rsidRDefault="00722CD3" w:rsidP="000753BE">
      <w:pPr>
        <w:pStyle w:val="Subtitel"/>
        <w:spacing w:line="276" w:lineRule="auto"/>
        <w:jc w:val="left"/>
        <w:rPr>
          <w:rFonts w:ascii="Arial" w:hAnsi="Arial"/>
          <w:sz w:val="20"/>
          <w:szCs w:val="20"/>
        </w:rPr>
      </w:pPr>
      <w:bookmarkStart w:id="2" w:name="_Hlk2174278"/>
      <w:r w:rsidRPr="000753BE">
        <w:rPr>
          <w:rFonts w:ascii="Arial" w:hAnsi="Arial"/>
          <w:sz w:val="20"/>
          <w:szCs w:val="20"/>
        </w:rPr>
        <w:t xml:space="preserve">Bijlage </w:t>
      </w:r>
      <w:r w:rsidR="000753BE" w:rsidRPr="000753BE">
        <w:rPr>
          <w:rFonts w:ascii="Arial" w:hAnsi="Arial"/>
          <w:sz w:val="20"/>
          <w:szCs w:val="20"/>
        </w:rPr>
        <w:t>6</w:t>
      </w:r>
      <w:r w:rsidR="00246863" w:rsidRPr="000753BE">
        <w:rPr>
          <w:rFonts w:ascii="Arial" w:hAnsi="Arial"/>
          <w:sz w:val="20"/>
          <w:szCs w:val="20"/>
        </w:rPr>
        <w:t xml:space="preserve"> Referenties </w:t>
      </w:r>
      <w:r w:rsidRPr="000753BE">
        <w:rPr>
          <w:rFonts w:ascii="Arial" w:hAnsi="Arial"/>
          <w:sz w:val="20"/>
          <w:szCs w:val="20"/>
        </w:rPr>
        <w:t xml:space="preserve">bij </w:t>
      </w:r>
      <w:r w:rsidR="002259A8" w:rsidRPr="000753BE">
        <w:rPr>
          <w:rFonts w:ascii="Arial" w:hAnsi="Arial"/>
          <w:sz w:val="20"/>
          <w:szCs w:val="20"/>
        </w:rPr>
        <w:t>het Aanbestedingsdocument</w:t>
      </w:r>
      <w:r w:rsidRPr="000753BE">
        <w:rPr>
          <w:rFonts w:ascii="Arial" w:hAnsi="Arial"/>
          <w:sz w:val="20"/>
          <w:szCs w:val="20"/>
        </w:rPr>
        <w:t xml:space="preserve"> voor </w:t>
      </w:r>
      <w:r w:rsidR="008234D3">
        <w:rPr>
          <w:rFonts w:ascii="Arial" w:hAnsi="Arial"/>
          <w:sz w:val="20"/>
          <w:szCs w:val="20"/>
        </w:rPr>
        <w:t>dakveiligheid en dakonderhoud</w:t>
      </w:r>
      <w:r w:rsidRPr="000753BE">
        <w:rPr>
          <w:rFonts w:ascii="Arial" w:hAnsi="Arial"/>
          <w:sz w:val="20"/>
          <w:szCs w:val="20"/>
        </w:rPr>
        <w:t xml:space="preserve"> en bijbehorende dienstverlening van Hogeschool Rotterdam met referentienummer </w:t>
      </w:r>
      <w:bookmarkEnd w:id="2"/>
      <w:r w:rsidR="000753BE" w:rsidRPr="000753BE">
        <w:rPr>
          <w:rFonts w:ascii="Arial" w:hAnsi="Arial"/>
          <w:color w:val="000000"/>
          <w:sz w:val="20"/>
          <w:szCs w:val="20"/>
          <w:shd w:val="clear" w:color="auto" w:fill="FFFFFF"/>
        </w:rPr>
        <w:t>202</w:t>
      </w:r>
      <w:r w:rsidR="00C54109">
        <w:rPr>
          <w:rFonts w:ascii="Arial" w:hAnsi="Arial"/>
          <w:color w:val="000000"/>
          <w:sz w:val="20"/>
          <w:szCs w:val="20"/>
          <w:shd w:val="clear" w:color="auto" w:fill="FFFFFF"/>
        </w:rPr>
        <w:t>1</w:t>
      </w:r>
      <w:r w:rsidR="000753BE" w:rsidRPr="000753BE">
        <w:rPr>
          <w:rFonts w:ascii="Arial" w:hAnsi="Arial"/>
          <w:color w:val="000000"/>
          <w:sz w:val="20"/>
          <w:szCs w:val="20"/>
          <w:shd w:val="clear" w:color="auto" w:fill="FFFFFF"/>
        </w:rPr>
        <w:t>/FIT/EU/007</w:t>
      </w:r>
    </w:p>
    <w:p w14:paraId="77B975F3" w14:textId="43FD65BA" w:rsidR="00E17B16" w:rsidRPr="000753BE" w:rsidRDefault="00E17B16" w:rsidP="000753BE">
      <w:pPr>
        <w:spacing w:line="276" w:lineRule="auto"/>
        <w:jc w:val="left"/>
        <w:rPr>
          <w:rFonts w:cs="Arial"/>
          <w:szCs w:val="20"/>
        </w:rPr>
      </w:pPr>
    </w:p>
    <w:p w14:paraId="20EEF1ED" w14:textId="77777777" w:rsidR="00494BBA" w:rsidRPr="000753BE" w:rsidRDefault="00494BBA" w:rsidP="000753BE">
      <w:pPr>
        <w:spacing w:line="276" w:lineRule="auto"/>
        <w:rPr>
          <w:rFonts w:cs="Arial"/>
          <w:szCs w:val="20"/>
        </w:rPr>
      </w:pPr>
    </w:p>
    <w:p w14:paraId="09C3D450" w14:textId="77777777" w:rsidR="00E17B16" w:rsidRPr="000753BE" w:rsidRDefault="00FD4464" w:rsidP="000753BE">
      <w:pPr>
        <w:spacing w:line="276" w:lineRule="auto"/>
        <w:rPr>
          <w:rFonts w:cs="Arial"/>
          <w:b/>
          <w:szCs w:val="20"/>
        </w:rPr>
      </w:pPr>
      <w:r w:rsidRPr="000753BE">
        <w:rPr>
          <w:rFonts w:cs="Arial"/>
          <w:b/>
          <w:szCs w:val="20"/>
        </w:rPr>
        <w:t>Invulinstructie</w:t>
      </w:r>
    </w:p>
    <w:p w14:paraId="38B4B1EB" w14:textId="77777777" w:rsidR="00FD4464" w:rsidRPr="000753BE" w:rsidRDefault="00FD4464" w:rsidP="000753BE">
      <w:pPr>
        <w:pStyle w:val="ListParagraph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0753BE">
        <w:rPr>
          <w:rFonts w:cs="Arial"/>
          <w:szCs w:val="20"/>
        </w:rPr>
        <w:t>Per referentieformulier mag slechts één referent gebruikt worden. Voorbeeld: indien u vier referenties wil aanleveren, dient u vier aparte referentieformulieren in.</w:t>
      </w:r>
    </w:p>
    <w:p w14:paraId="071A4856" w14:textId="77777777" w:rsidR="00FD4464" w:rsidRPr="000753BE" w:rsidRDefault="00FD4464" w:rsidP="000753BE">
      <w:pPr>
        <w:pStyle w:val="ListParagraph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0753BE">
        <w:rPr>
          <w:rFonts w:cs="Arial"/>
          <w:szCs w:val="20"/>
        </w:rPr>
        <w:t>Per kerncompetentie dient in ieder geval één referentie aangeleverd te worden.</w:t>
      </w:r>
    </w:p>
    <w:p w14:paraId="1655B50E" w14:textId="77777777" w:rsidR="00FD4464" w:rsidRPr="000753BE" w:rsidRDefault="00FD4464" w:rsidP="000753BE">
      <w:pPr>
        <w:pStyle w:val="ListParagraph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0753BE">
        <w:rPr>
          <w:rFonts w:cs="Arial"/>
          <w:szCs w:val="20"/>
        </w:rPr>
        <w:t>Het is mogelijk dat één referentie meerdere kerncompetenties in zich heeft. Het is dus niet noodzakelijk om evenveel referenties als kerncompetenties aan te leveren. Voorbeeld: als Hogeschool Rotterdam vier kerncompetenties benoemt voldoet uw organisatie aan de eis als u twee referenties aanlevert die beide twee kerncompetenties laten zien.</w:t>
      </w:r>
    </w:p>
    <w:p w14:paraId="710F9B32" w14:textId="1F83F781" w:rsidR="00FD4464" w:rsidRPr="000753BE" w:rsidRDefault="00FD4464" w:rsidP="000753BE">
      <w:pPr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0753BE">
        <w:rPr>
          <w:rFonts w:cs="Arial"/>
          <w:szCs w:val="20"/>
        </w:rPr>
        <w:t xml:space="preserve">Het is toegestaan de referentie te verduidelijken. Deze toelichting mag maximaal </w:t>
      </w:r>
      <w:r w:rsidR="00C644B8">
        <w:rPr>
          <w:rFonts w:cs="Arial"/>
          <w:szCs w:val="20"/>
        </w:rPr>
        <w:t>3</w:t>
      </w:r>
      <w:r w:rsidRPr="000753BE">
        <w:rPr>
          <w:rFonts w:cs="Arial"/>
          <w:szCs w:val="20"/>
        </w:rPr>
        <w:t>00 woorden bevatten.</w:t>
      </w:r>
    </w:p>
    <w:p w14:paraId="7EC1C772" w14:textId="77777777" w:rsidR="00FD4464" w:rsidRPr="000753BE" w:rsidRDefault="00FD4464" w:rsidP="000753BE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2505"/>
        <w:gridCol w:w="1417"/>
      </w:tblGrid>
      <w:tr w:rsidR="00E17B16" w:rsidRPr="000753BE" w14:paraId="17831163" w14:textId="77777777" w:rsidTr="06E8C4D5">
        <w:trPr>
          <w:jc w:val="center"/>
        </w:trPr>
        <w:tc>
          <w:tcPr>
            <w:tcW w:w="9067" w:type="dxa"/>
            <w:gridSpan w:val="5"/>
            <w:shd w:val="clear" w:color="auto" w:fill="FF0000"/>
            <w:vAlign w:val="center"/>
          </w:tcPr>
          <w:p w14:paraId="6B0D4B09" w14:textId="77777777" w:rsidR="00E17B16" w:rsidRPr="000753BE" w:rsidRDefault="00E17B16" w:rsidP="000753BE">
            <w:pPr>
              <w:spacing w:line="276" w:lineRule="auto"/>
              <w:rPr>
                <w:rFonts w:cs="Arial"/>
                <w:b/>
                <w:color w:val="FFFFFF"/>
                <w:szCs w:val="20"/>
              </w:rPr>
            </w:pPr>
          </w:p>
          <w:p w14:paraId="78048463" w14:textId="77777777" w:rsidR="00FD4464" w:rsidRPr="000753BE" w:rsidRDefault="001A2E66" w:rsidP="000753BE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  <w:r w:rsidRPr="000753BE"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6057CE5D" w14:textId="4CFD2CD0" w:rsidR="00E17B16" w:rsidRPr="000753BE" w:rsidRDefault="001A2E66" w:rsidP="06E8C4D5">
            <w:pPr>
              <w:spacing w:line="276" w:lineRule="auto"/>
              <w:jc w:val="center"/>
              <w:rPr>
                <w:rFonts w:cs="Arial"/>
                <w:b/>
                <w:bCs/>
                <w:color w:val="FFFFFF"/>
              </w:rPr>
            </w:pP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KERNCOMPETITIE </w:t>
            </w:r>
            <w:r w:rsidR="000A603C" w:rsidRPr="06E8C4D5">
              <w:rPr>
                <w:rFonts w:cs="Arial"/>
                <w:b/>
                <w:bCs/>
                <w:color w:val="FFFFFF" w:themeColor="background1"/>
              </w:rPr>
              <w:t xml:space="preserve">  </w:t>
            </w:r>
            <w:r w:rsidRPr="06E8C4D5">
              <w:rPr>
                <w:rFonts w:cs="Arial"/>
                <w:b/>
                <w:bCs/>
                <w:color w:val="FFFFFF" w:themeColor="background1"/>
              </w:rPr>
              <w:t>1</w:t>
            </w:r>
            <w:r w:rsidR="000A603C" w:rsidRPr="06E8C4D5">
              <w:rPr>
                <w:rFonts w:cs="Arial"/>
                <w:b/>
                <w:bCs/>
                <w:color w:val="FFFFFF" w:themeColor="background1"/>
              </w:rPr>
              <w:t xml:space="preserve"> </w:t>
            </w:r>
          </w:p>
          <w:p w14:paraId="23949E21" w14:textId="77777777" w:rsidR="00E17B16" w:rsidRPr="000753BE" w:rsidRDefault="00E17B16" w:rsidP="000753BE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0B4E53" w:rsidRPr="000753BE" w14:paraId="69F00213" w14:textId="77777777" w:rsidTr="06E8C4D5">
        <w:trPr>
          <w:jc w:val="center"/>
        </w:trPr>
        <w:tc>
          <w:tcPr>
            <w:tcW w:w="843" w:type="dxa"/>
            <w:vAlign w:val="center"/>
          </w:tcPr>
          <w:p w14:paraId="1A3EBBB0" w14:textId="77777777" w:rsidR="000B4E53" w:rsidRPr="000753BE" w:rsidRDefault="000B4E53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 xml:space="preserve">1. </w:t>
            </w:r>
          </w:p>
        </w:tc>
        <w:tc>
          <w:tcPr>
            <w:tcW w:w="2140" w:type="dxa"/>
            <w:vAlign w:val="center"/>
          </w:tcPr>
          <w:p w14:paraId="73B315AB" w14:textId="77777777" w:rsidR="000B4E53" w:rsidRPr="000753BE" w:rsidRDefault="000B4E53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3"/>
            <w:vAlign w:val="center"/>
          </w:tcPr>
          <w:p w14:paraId="38532CF2" w14:textId="77777777" w:rsidR="000B4E53" w:rsidRPr="000753BE" w:rsidRDefault="000B4E53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47924" w:rsidRPr="000753BE" w14:paraId="6780F23E" w14:textId="77777777" w:rsidTr="06E8C4D5">
        <w:trPr>
          <w:jc w:val="center"/>
        </w:trPr>
        <w:tc>
          <w:tcPr>
            <w:tcW w:w="843" w:type="dxa"/>
            <w:vMerge w:val="restart"/>
          </w:tcPr>
          <w:p w14:paraId="378C7BA7" w14:textId="77777777" w:rsidR="00E47924" w:rsidRPr="000753BE" w:rsidRDefault="00E4792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23708CF6" w14:textId="77777777" w:rsidR="00E47924" w:rsidRPr="000753BE" w:rsidRDefault="00FD446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2FDC844C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gridSpan w:val="2"/>
            <w:vAlign w:val="center"/>
          </w:tcPr>
          <w:p w14:paraId="39CC23AA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47924" w:rsidRPr="000753BE" w14:paraId="16C6300F" w14:textId="77777777" w:rsidTr="06E8C4D5">
        <w:trPr>
          <w:jc w:val="center"/>
        </w:trPr>
        <w:tc>
          <w:tcPr>
            <w:tcW w:w="843" w:type="dxa"/>
            <w:vMerge/>
            <w:vAlign w:val="center"/>
          </w:tcPr>
          <w:p w14:paraId="58DA2B49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4BB658A" w14:textId="77777777" w:rsidR="00E47924" w:rsidRPr="000753BE" w:rsidRDefault="00E4792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643326B0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gridSpan w:val="2"/>
            <w:vAlign w:val="center"/>
          </w:tcPr>
          <w:p w14:paraId="196019B0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47924" w:rsidRPr="000753BE" w14:paraId="3347DF98" w14:textId="77777777" w:rsidTr="06E8C4D5">
        <w:trPr>
          <w:jc w:val="center"/>
        </w:trPr>
        <w:tc>
          <w:tcPr>
            <w:tcW w:w="843" w:type="dxa"/>
            <w:vMerge/>
            <w:vAlign w:val="center"/>
          </w:tcPr>
          <w:p w14:paraId="4C2E6EFD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2C64BAF3" w14:textId="77777777" w:rsidR="00E47924" w:rsidRPr="000753BE" w:rsidRDefault="00E4792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2F64CA5B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gridSpan w:val="2"/>
            <w:vAlign w:val="center"/>
          </w:tcPr>
          <w:p w14:paraId="48B3C2E0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47924" w:rsidRPr="000753BE" w14:paraId="2FAED2D0" w14:textId="77777777" w:rsidTr="06E8C4D5">
        <w:trPr>
          <w:jc w:val="center"/>
        </w:trPr>
        <w:tc>
          <w:tcPr>
            <w:tcW w:w="843" w:type="dxa"/>
            <w:vMerge/>
            <w:vAlign w:val="center"/>
          </w:tcPr>
          <w:p w14:paraId="6759AA5A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75E91A41" w14:textId="77777777" w:rsidR="00E47924" w:rsidRPr="000753BE" w:rsidRDefault="00E4792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0AA12E78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Telefoonnummer</w:t>
            </w:r>
          </w:p>
        </w:tc>
        <w:tc>
          <w:tcPr>
            <w:tcW w:w="3922" w:type="dxa"/>
            <w:gridSpan w:val="2"/>
            <w:vAlign w:val="center"/>
          </w:tcPr>
          <w:p w14:paraId="64807900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47924" w:rsidRPr="000753BE" w14:paraId="0C653018" w14:textId="77777777" w:rsidTr="06E8C4D5">
        <w:trPr>
          <w:jc w:val="center"/>
        </w:trPr>
        <w:tc>
          <w:tcPr>
            <w:tcW w:w="843" w:type="dxa"/>
            <w:vMerge/>
            <w:vAlign w:val="center"/>
          </w:tcPr>
          <w:p w14:paraId="60DA38EC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2EC69AE4" w14:textId="77777777" w:rsidR="00E47924" w:rsidRPr="000753BE" w:rsidRDefault="00E4792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430D88D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gridSpan w:val="2"/>
            <w:vAlign w:val="center"/>
          </w:tcPr>
          <w:p w14:paraId="30F043C8" w14:textId="77777777" w:rsidR="00E47924" w:rsidRPr="000753BE" w:rsidRDefault="00E47924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7874A987" w14:textId="77777777" w:rsidTr="00682EF9">
        <w:trPr>
          <w:trHeight w:val="720"/>
          <w:jc w:val="center"/>
        </w:trPr>
        <w:tc>
          <w:tcPr>
            <w:tcW w:w="843" w:type="dxa"/>
            <w:vMerge w:val="restart"/>
          </w:tcPr>
          <w:p w14:paraId="7474E835" w14:textId="79195089" w:rsidR="00754F8D" w:rsidRPr="000753BE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3. </w:t>
            </w:r>
          </w:p>
        </w:tc>
        <w:tc>
          <w:tcPr>
            <w:tcW w:w="2140" w:type="dxa"/>
            <w:vMerge w:val="restart"/>
          </w:tcPr>
          <w:p w14:paraId="43FD1EC8" w14:textId="1C071D44" w:rsidR="00754F8D" w:rsidRPr="000753BE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Inschrijver bevestigt door het doorhalen van hetgeen dat niet van toepassing is, wel of niet te voldoen aan desbetreffende voorwaarden van de kerncompetentie.</w:t>
            </w:r>
          </w:p>
        </w:tc>
        <w:tc>
          <w:tcPr>
            <w:tcW w:w="4667" w:type="dxa"/>
            <w:gridSpan w:val="2"/>
            <w:vAlign w:val="center"/>
          </w:tcPr>
          <w:p w14:paraId="7239DD4F" w14:textId="551006D1" w:rsidR="00754F8D" w:rsidRPr="000753BE" w:rsidRDefault="00754F8D" w:rsidP="002E3816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3057A7">
              <w:rPr>
                <w:rFonts w:cs="Arial"/>
                <w:szCs w:val="20"/>
              </w:rPr>
              <w:t xml:space="preserve">Uw organisatie heeft </w:t>
            </w:r>
            <w:r>
              <w:rPr>
                <w:rFonts w:cs="Arial"/>
                <w:szCs w:val="20"/>
              </w:rPr>
              <w:t xml:space="preserve">door het referentieproject </w:t>
            </w:r>
            <w:r w:rsidRPr="003057A7">
              <w:rPr>
                <w:rFonts w:cs="Arial"/>
                <w:szCs w:val="20"/>
              </w:rPr>
              <w:t>aantoonbare ervaring met het vervangen van een, met grind geballaste, bitumen dakbedekking door een geïsoleerde dakbedekking, inclusief gootafwerkingen.</w:t>
            </w:r>
          </w:p>
        </w:tc>
        <w:tc>
          <w:tcPr>
            <w:tcW w:w="1417" w:type="dxa"/>
            <w:vAlign w:val="center"/>
          </w:tcPr>
          <w:p w14:paraId="6092BD4A" w14:textId="59081B10" w:rsidR="00754F8D" w:rsidRPr="000753BE" w:rsidRDefault="00754F8D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7A4D82B4" w14:textId="77777777" w:rsidTr="00682EF9">
        <w:trPr>
          <w:trHeight w:val="720"/>
          <w:jc w:val="center"/>
        </w:trPr>
        <w:tc>
          <w:tcPr>
            <w:tcW w:w="843" w:type="dxa"/>
            <w:vMerge/>
          </w:tcPr>
          <w:p w14:paraId="2C9DE6A8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40A68A15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2E2D84A9" w14:textId="7ED7F084" w:rsidR="00754F8D" w:rsidRPr="000753BE" w:rsidRDefault="00754F8D" w:rsidP="0043016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7F248D">
              <w:rPr>
                <w:rFonts w:cs="Arial"/>
                <w:szCs w:val="20"/>
              </w:rPr>
              <w:t xml:space="preserve">De oppervlakte van het dakvlak van het referentieproject </w:t>
            </w:r>
            <w:r w:rsidRPr="0043016E">
              <w:rPr>
                <w:rFonts w:cs="Arial"/>
                <w:szCs w:val="20"/>
              </w:rPr>
              <w:t>is groter dan 200 m²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500C134E" w14:textId="4BF6A355" w:rsidR="00754F8D" w:rsidRPr="000753BE" w:rsidRDefault="00754F8D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3FC9158E" w14:textId="77777777" w:rsidTr="0043016E">
        <w:trPr>
          <w:trHeight w:val="190"/>
          <w:jc w:val="center"/>
        </w:trPr>
        <w:tc>
          <w:tcPr>
            <w:tcW w:w="843" w:type="dxa"/>
            <w:vMerge/>
          </w:tcPr>
          <w:p w14:paraId="0ED0295C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62CF6126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007B0842" w14:textId="471EC2C9" w:rsidR="00754F8D" w:rsidRPr="000753BE" w:rsidRDefault="00754F8D" w:rsidP="0043016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43016E">
              <w:rPr>
                <w:rFonts w:cs="Arial"/>
                <w:szCs w:val="20"/>
              </w:rPr>
              <w:t>De</w:t>
            </w:r>
            <w:r>
              <w:rPr>
                <w:rFonts w:cs="Arial"/>
                <w:szCs w:val="20"/>
              </w:rPr>
              <w:t xml:space="preserve"> </w:t>
            </w:r>
            <w:r w:rsidRPr="0043016E">
              <w:rPr>
                <w:rFonts w:cs="Arial"/>
                <w:szCs w:val="20"/>
              </w:rPr>
              <w:t xml:space="preserve">oppervlakte van het dakvlak van het referentieproject is </w:t>
            </w:r>
            <w:r>
              <w:rPr>
                <w:rFonts w:cs="Arial"/>
                <w:szCs w:val="20"/>
              </w:rPr>
              <w:t>hoger gelegen dan 10 meter boven straatniveau.</w:t>
            </w:r>
          </w:p>
        </w:tc>
        <w:tc>
          <w:tcPr>
            <w:tcW w:w="1417" w:type="dxa"/>
            <w:vAlign w:val="center"/>
          </w:tcPr>
          <w:p w14:paraId="48CEC785" w14:textId="55387347" w:rsidR="00754F8D" w:rsidRPr="000753BE" w:rsidRDefault="00754F8D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3BA4FD6B" w14:textId="77777777" w:rsidTr="0043016E">
        <w:trPr>
          <w:trHeight w:val="190"/>
          <w:jc w:val="center"/>
        </w:trPr>
        <w:tc>
          <w:tcPr>
            <w:tcW w:w="843" w:type="dxa"/>
            <w:vMerge/>
          </w:tcPr>
          <w:p w14:paraId="2ADBB8F0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4A529026" w14:textId="77777777" w:rsidR="00754F8D" w:rsidRDefault="00754F8D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5C70EE26" w14:textId="7543554F" w:rsidR="00754F8D" w:rsidRPr="0043016E" w:rsidRDefault="00754F8D" w:rsidP="0043016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Het referentieproject bevindt zich in hoogstedelijk gebied</w:t>
            </w:r>
            <w:r w:rsidR="0092073C">
              <w:t xml:space="preserve"> </w:t>
            </w:r>
            <w:r w:rsidR="0092073C" w:rsidRPr="0092073C">
              <w:rPr>
                <w:rFonts w:cs="Arial"/>
                <w:szCs w:val="20"/>
              </w:rPr>
              <w:t>met direct omliggende gebouwen</w:t>
            </w:r>
            <w:r w:rsidR="0092073C"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736D1AAB" w14:textId="3F0CF183" w:rsidR="00754F8D" w:rsidRDefault="00754F8D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E17B16" w:rsidRPr="000753BE" w14:paraId="4CB5ADCC" w14:textId="77777777" w:rsidTr="06E8C4D5">
        <w:trPr>
          <w:jc w:val="center"/>
        </w:trPr>
        <w:tc>
          <w:tcPr>
            <w:tcW w:w="843" w:type="dxa"/>
          </w:tcPr>
          <w:p w14:paraId="20F2B36E" w14:textId="77777777" w:rsidR="00E17B16" w:rsidRPr="000753BE" w:rsidRDefault="00492DF3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lastRenderedPageBreak/>
              <w:t>3.</w:t>
            </w:r>
          </w:p>
        </w:tc>
        <w:tc>
          <w:tcPr>
            <w:tcW w:w="2140" w:type="dxa"/>
          </w:tcPr>
          <w:p w14:paraId="19DA4AF8" w14:textId="77777777" w:rsidR="00E17B16" w:rsidRPr="000753BE" w:rsidRDefault="00FD4464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Voeg een o</w:t>
            </w:r>
            <w:r w:rsidR="00E17B16" w:rsidRPr="000753BE">
              <w:rPr>
                <w:rFonts w:cs="Arial"/>
                <w:szCs w:val="20"/>
              </w:rPr>
              <w:t xml:space="preserve">mschrijving </w:t>
            </w:r>
            <w:r w:rsidRPr="000753BE">
              <w:rPr>
                <w:rFonts w:cs="Arial"/>
                <w:szCs w:val="20"/>
              </w:rPr>
              <w:t xml:space="preserve">van het </w:t>
            </w:r>
            <w:r w:rsidR="00E47924" w:rsidRPr="000753BE">
              <w:rPr>
                <w:rFonts w:cs="Arial"/>
                <w:szCs w:val="20"/>
              </w:rPr>
              <w:t xml:space="preserve">project </w:t>
            </w:r>
            <w:r w:rsidRPr="000753BE">
              <w:rPr>
                <w:rFonts w:cs="Arial"/>
                <w:szCs w:val="20"/>
              </w:rPr>
              <w:t xml:space="preserve">toe </w:t>
            </w:r>
            <w:r w:rsidR="00E47924" w:rsidRPr="000753BE">
              <w:rPr>
                <w:rFonts w:cs="Arial"/>
                <w:szCs w:val="20"/>
              </w:rPr>
              <w:t xml:space="preserve">waaruit blijkt dat de referentie voldoet aan de </w:t>
            </w:r>
            <w:r w:rsidR="00492DF3" w:rsidRPr="000753BE">
              <w:rPr>
                <w:rFonts w:cs="Arial"/>
                <w:szCs w:val="20"/>
              </w:rPr>
              <w:t>kerncompetentie</w:t>
            </w:r>
          </w:p>
        </w:tc>
        <w:tc>
          <w:tcPr>
            <w:tcW w:w="6084" w:type="dxa"/>
            <w:gridSpan w:val="3"/>
            <w:vAlign w:val="center"/>
          </w:tcPr>
          <w:p w14:paraId="667AD4EC" w14:textId="77777777" w:rsidR="00E17B16" w:rsidRPr="000753BE" w:rsidRDefault="00E17B16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14750DB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7F5A358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2588533E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9EE3721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42C5E360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3CB0B36A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1DFC5AB" w14:textId="77777777" w:rsidR="00100886" w:rsidRPr="000753BE" w:rsidRDefault="00100886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0AF1AFE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38AB755D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24C24AA0" w14:textId="77777777" w:rsidR="00E42CE9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17B16" w:rsidRPr="000753BE" w14:paraId="648E5205" w14:textId="77777777" w:rsidTr="06E8C4D5">
        <w:trPr>
          <w:jc w:val="center"/>
        </w:trPr>
        <w:tc>
          <w:tcPr>
            <w:tcW w:w="843" w:type="dxa"/>
            <w:vAlign w:val="center"/>
          </w:tcPr>
          <w:p w14:paraId="70D9447F" w14:textId="77777777" w:rsidR="00E17B16" w:rsidRPr="000753BE" w:rsidRDefault="00492DF3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5A25B0B9" w14:textId="77777777" w:rsidR="00E17B16" w:rsidRPr="000753BE" w:rsidRDefault="00E17B16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72F99B52" w14:textId="77777777" w:rsidR="00E17B16" w:rsidRPr="000753BE" w:rsidRDefault="00100886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[Begin en eind datum of a</w:t>
            </w:r>
            <w:r w:rsidR="00492DF3" w:rsidRPr="000753BE">
              <w:rPr>
                <w:rFonts w:cs="Arial"/>
                <w:szCs w:val="20"/>
              </w:rPr>
              <w:t>fronding project</w:t>
            </w:r>
            <w:r w:rsidRPr="000753BE">
              <w:rPr>
                <w:rFonts w:cs="Arial"/>
                <w:szCs w:val="20"/>
              </w:rPr>
              <w:t>]</w:t>
            </w:r>
          </w:p>
        </w:tc>
        <w:tc>
          <w:tcPr>
            <w:tcW w:w="3922" w:type="dxa"/>
            <w:gridSpan w:val="2"/>
            <w:vAlign w:val="center"/>
          </w:tcPr>
          <w:p w14:paraId="6CC88B21" w14:textId="77777777" w:rsidR="00E17B16" w:rsidRPr="000753BE" w:rsidRDefault="00E17B16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17B16" w:rsidRPr="000753BE" w14:paraId="511CD9A8" w14:textId="77777777" w:rsidTr="06E8C4D5">
        <w:trPr>
          <w:jc w:val="center"/>
        </w:trPr>
        <w:tc>
          <w:tcPr>
            <w:tcW w:w="843" w:type="dxa"/>
            <w:vAlign w:val="center"/>
          </w:tcPr>
          <w:p w14:paraId="42ED6C59" w14:textId="77777777" w:rsidR="00E17B16" w:rsidRPr="000753BE" w:rsidRDefault="00E42CE9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296266B4" w14:textId="77777777" w:rsidR="00E17B16" w:rsidRPr="000753BE" w:rsidRDefault="00492DF3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Waarde</w:t>
            </w:r>
            <w:r w:rsidR="00E42CE9" w:rsidRPr="000753BE">
              <w:rPr>
                <w:rFonts w:cs="Arial"/>
                <w:szCs w:val="20"/>
              </w:rPr>
              <w:t xml:space="preserve"> excl</w:t>
            </w:r>
            <w:r w:rsidR="00FD4464" w:rsidRPr="000753BE">
              <w:rPr>
                <w:rFonts w:cs="Arial"/>
                <w:szCs w:val="20"/>
              </w:rPr>
              <w:t>.</w:t>
            </w:r>
            <w:r w:rsidR="00E42CE9" w:rsidRPr="000753BE">
              <w:rPr>
                <w:rFonts w:cs="Arial"/>
                <w:szCs w:val="20"/>
              </w:rPr>
              <w:t xml:space="preserve"> BTW</w:t>
            </w:r>
          </w:p>
        </w:tc>
        <w:tc>
          <w:tcPr>
            <w:tcW w:w="2162" w:type="dxa"/>
            <w:vAlign w:val="center"/>
          </w:tcPr>
          <w:p w14:paraId="3F0ACF19" w14:textId="77777777" w:rsidR="00E17B16" w:rsidRPr="000753BE" w:rsidRDefault="00E17B16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gridSpan w:val="2"/>
            <w:vAlign w:val="center"/>
          </w:tcPr>
          <w:p w14:paraId="1CB7C568" w14:textId="77777777" w:rsidR="00E17B16" w:rsidRPr="000753BE" w:rsidRDefault="00E17B16" w:rsidP="000753BE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17B16" w:rsidRPr="000753BE" w14:paraId="2B4054DC" w14:textId="77777777" w:rsidTr="06E8C4D5">
        <w:trPr>
          <w:jc w:val="center"/>
        </w:trPr>
        <w:tc>
          <w:tcPr>
            <w:tcW w:w="843" w:type="dxa"/>
            <w:vAlign w:val="center"/>
          </w:tcPr>
          <w:p w14:paraId="5AD6E8AF" w14:textId="77777777" w:rsidR="00E17B16" w:rsidRPr="000753BE" w:rsidRDefault="00E42CE9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01A95593" w14:textId="77777777" w:rsidR="00E17B16" w:rsidRPr="000753BE" w:rsidRDefault="00E17B16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3"/>
            <w:vAlign w:val="center"/>
          </w:tcPr>
          <w:p w14:paraId="58448D44" w14:textId="77777777" w:rsidR="009B0A66" w:rsidRPr="000753BE" w:rsidRDefault="009B0A66" w:rsidP="000753BE">
            <w:pPr>
              <w:spacing w:before="60" w:after="60" w:line="276" w:lineRule="auto"/>
              <w:rPr>
                <w:rFonts w:cs="Arial"/>
                <w:b/>
                <w:color w:val="FF0000"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58EC51A1" w14:textId="77777777" w:rsidR="009B0A66" w:rsidRPr="000753BE" w:rsidRDefault="00E17B16" w:rsidP="000753BE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 w:rsidR="009B0A66" w:rsidRPr="000753BE">
              <w:rPr>
                <w:rFonts w:cs="Arial"/>
                <w:b/>
                <w:color w:val="FF0000"/>
                <w:szCs w:val="20"/>
              </w:rPr>
              <w:t>;</w:t>
            </w:r>
          </w:p>
          <w:p w14:paraId="7D047051" w14:textId="77777777" w:rsidR="009B0A66" w:rsidRPr="000753BE" w:rsidRDefault="009B0A66" w:rsidP="000753BE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2E55C3AB" w14:textId="77777777" w:rsidR="00E17B16" w:rsidRPr="000753BE" w:rsidRDefault="00E17B16" w:rsidP="000753BE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B119B5" w:rsidRPr="000753BE" w14:paraId="2CC6ED68" w14:textId="77777777" w:rsidTr="06E8C4D5">
        <w:trPr>
          <w:jc w:val="center"/>
        </w:trPr>
        <w:tc>
          <w:tcPr>
            <w:tcW w:w="843" w:type="dxa"/>
            <w:vAlign w:val="center"/>
          </w:tcPr>
          <w:p w14:paraId="5E043850" w14:textId="77777777" w:rsidR="00B119B5" w:rsidRPr="000753BE" w:rsidRDefault="00B119B5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62F13E56" w14:textId="77777777" w:rsidR="00B119B5" w:rsidRPr="000753BE" w:rsidRDefault="00B119B5" w:rsidP="000753BE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3"/>
            <w:vAlign w:val="center"/>
          </w:tcPr>
          <w:p w14:paraId="5BF14AF3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2D520B9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55527E1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3EE7D84D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F61DB96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4831EC9F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3E4F7584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095C160F" w14:textId="77777777" w:rsidR="00B119B5" w:rsidRPr="000753BE" w:rsidRDefault="00B119B5" w:rsidP="000753BE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</w:tc>
      </w:tr>
    </w:tbl>
    <w:p w14:paraId="668E6BD9" w14:textId="77777777" w:rsidR="00E17B16" w:rsidRPr="000753BE" w:rsidRDefault="00E17B16" w:rsidP="000753BE">
      <w:pPr>
        <w:spacing w:after="120" w:line="276" w:lineRule="auto"/>
        <w:rPr>
          <w:rFonts w:cs="Arial"/>
          <w:szCs w:val="20"/>
        </w:rPr>
      </w:pPr>
    </w:p>
    <w:p w14:paraId="02C24A6E" w14:textId="4F286110" w:rsidR="00B87DE5" w:rsidRDefault="00B87DE5" w:rsidP="000753BE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2505"/>
        <w:gridCol w:w="1417"/>
      </w:tblGrid>
      <w:tr w:rsidR="007B3E44" w:rsidRPr="000753BE" w14:paraId="46E205B8" w14:textId="77777777" w:rsidTr="007B3E44">
        <w:trPr>
          <w:trHeight w:val="636"/>
          <w:jc w:val="center"/>
        </w:trPr>
        <w:tc>
          <w:tcPr>
            <w:tcW w:w="9067" w:type="dxa"/>
            <w:gridSpan w:val="5"/>
            <w:shd w:val="clear" w:color="auto" w:fill="FF0000"/>
            <w:vAlign w:val="center"/>
          </w:tcPr>
          <w:p w14:paraId="5A5056B7" w14:textId="77777777" w:rsidR="007B3E44" w:rsidRPr="000753BE" w:rsidRDefault="007B3E44" w:rsidP="002715ED">
            <w:pPr>
              <w:spacing w:line="276" w:lineRule="auto"/>
              <w:rPr>
                <w:rFonts w:cs="Arial"/>
                <w:b/>
                <w:color w:val="FFFFFF"/>
                <w:szCs w:val="20"/>
              </w:rPr>
            </w:pPr>
          </w:p>
          <w:p w14:paraId="571B97BA" w14:textId="77777777" w:rsidR="007B3E44" w:rsidRPr="000753BE" w:rsidRDefault="007B3E44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  <w:r w:rsidRPr="000753BE"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58988DF7" w14:textId="040DC387" w:rsidR="007B3E44" w:rsidRPr="000753BE" w:rsidRDefault="007B3E44" w:rsidP="002715ED">
            <w:pPr>
              <w:spacing w:line="276" w:lineRule="auto"/>
              <w:jc w:val="center"/>
              <w:rPr>
                <w:rFonts w:cs="Arial"/>
                <w:b/>
                <w:bCs/>
                <w:color w:val="FFFFFF"/>
              </w:rPr>
            </w:pP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KERNCOMPETITIE   </w:t>
            </w:r>
            <w:r>
              <w:rPr>
                <w:rFonts w:cs="Arial"/>
                <w:b/>
                <w:bCs/>
                <w:color w:val="FFFFFF" w:themeColor="background1"/>
              </w:rPr>
              <w:t>2</w:t>
            </w: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 </w:t>
            </w:r>
          </w:p>
          <w:p w14:paraId="6F8B1CF0" w14:textId="77777777" w:rsidR="007B3E44" w:rsidRPr="000753BE" w:rsidRDefault="007B3E44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7B3E44" w:rsidRPr="000753BE" w14:paraId="3C2F996B" w14:textId="77777777" w:rsidTr="002715ED">
        <w:trPr>
          <w:jc w:val="center"/>
        </w:trPr>
        <w:tc>
          <w:tcPr>
            <w:tcW w:w="843" w:type="dxa"/>
            <w:vAlign w:val="center"/>
          </w:tcPr>
          <w:p w14:paraId="68023849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 xml:space="preserve">1. </w:t>
            </w:r>
          </w:p>
        </w:tc>
        <w:tc>
          <w:tcPr>
            <w:tcW w:w="2140" w:type="dxa"/>
            <w:vAlign w:val="center"/>
          </w:tcPr>
          <w:p w14:paraId="38363D8F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3"/>
            <w:vAlign w:val="center"/>
          </w:tcPr>
          <w:p w14:paraId="13E46627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0435960B" w14:textId="77777777" w:rsidTr="002715ED">
        <w:trPr>
          <w:jc w:val="center"/>
        </w:trPr>
        <w:tc>
          <w:tcPr>
            <w:tcW w:w="843" w:type="dxa"/>
            <w:vMerge w:val="restart"/>
          </w:tcPr>
          <w:p w14:paraId="091D8101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4BEAC2C1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083E3338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gridSpan w:val="2"/>
            <w:vAlign w:val="center"/>
          </w:tcPr>
          <w:p w14:paraId="553F9B4C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725EE37E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16C9D8E6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892AC2C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0DE3EBCE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gridSpan w:val="2"/>
            <w:vAlign w:val="center"/>
          </w:tcPr>
          <w:p w14:paraId="7BD9ECD0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2E6D8EBC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3D4A4366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650865D0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0E36BA87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gridSpan w:val="2"/>
            <w:vAlign w:val="center"/>
          </w:tcPr>
          <w:p w14:paraId="649E77FA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399513A0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3C097EC4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5350EF15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62F0D636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Telefoonnummer</w:t>
            </w:r>
          </w:p>
        </w:tc>
        <w:tc>
          <w:tcPr>
            <w:tcW w:w="3922" w:type="dxa"/>
            <w:gridSpan w:val="2"/>
            <w:vAlign w:val="center"/>
          </w:tcPr>
          <w:p w14:paraId="4C56D0CD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65B43F7A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271EC216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62087B1D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7A67FF6B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gridSpan w:val="2"/>
            <w:vAlign w:val="center"/>
          </w:tcPr>
          <w:p w14:paraId="02BE9DB1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537A99C0" w14:textId="77777777" w:rsidTr="002715ED">
        <w:trPr>
          <w:trHeight w:val="720"/>
          <w:jc w:val="center"/>
        </w:trPr>
        <w:tc>
          <w:tcPr>
            <w:tcW w:w="843" w:type="dxa"/>
            <w:vMerge w:val="restart"/>
          </w:tcPr>
          <w:p w14:paraId="4EF423A8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3. </w:t>
            </w:r>
          </w:p>
        </w:tc>
        <w:tc>
          <w:tcPr>
            <w:tcW w:w="2140" w:type="dxa"/>
            <w:vMerge w:val="restart"/>
          </w:tcPr>
          <w:p w14:paraId="0708C9F0" w14:textId="3AC98FEE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Inschrijver bevestigt door het doorhalen van hetgeen dat niet van toepassing is, wel of niet te voldoen aan desbetreffende voorwaarden van de kerncompetentie.</w:t>
            </w:r>
          </w:p>
        </w:tc>
        <w:tc>
          <w:tcPr>
            <w:tcW w:w="4667" w:type="dxa"/>
            <w:gridSpan w:val="2"/>
            <w:vAlign w:val="center"/>
          </w:tcPr>
          <w:p w14:paraId="7737B0DC" w14:textId="17A0C47C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665C75">
              <w:rPr>
                <w:rFonts w:cs="Arial"/>
                <w:szCs w:val="20"/>
              </w:rPr>
              <w:t xml:space="preserve">Uw organisatie heeft </w:t>
            </w:r>
            <w:r>
              <w:rPr>
                <w:rFonts w:cs="Arial"/>
                <w:szCs w:val="20"/>
              </w:rPr>
              <w:t xml:space="preserve">door het referentieproject </w:t>
            </w:r>
            <w:r w:rsidRPr="00665C75">
              <w:rPr>
                <w:rFonts w:cs="Arial"/>
                <w:szCs w:val="20"/>
              </w:rPr>
              <w:t>aantoonbare ervaring met het aanleggen van een extensief groendak-pakket op een bestaand dak inclusief gootafwerkingen.</w:t>
            </w:r>
          </w:p>
        </w:tc>
        <w:tc>
          <w:tcPr>
            <w:tcW w:w="1417" w:type="dxa"/>
            <w:vAlign w:val="center"/>
          </w:tcPr>
          <w:p w14:paraId="2E88DC5D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217E60F0" w14:textId="77777777" w:rsidTr="002715ED">
        <w:trPr>
          <w:trHeight w:val="720"/>
          <w:jc w:val="center"/>
        </w:trPr>
        <w:tc>
          <w:tcPr>
            <w:tcW w:w="843" w:type="dxa"/>
            <w:vMerge/>
          </w:tcPr>
          <w:p w14:paraId="21693CE9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5D52682C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3D733C4C" w14:textId="6E396EBD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00157">
              <w:rPr>
                <w:rFonts w:cs="Arial"/>
                <w:szCs w:val="20"/>
              </w:rPr>
              <w:t>Het referentieproject betreft een Rijksmonument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08DD010F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54C4330C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08598B6B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6E462C22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15181143" w14:textId="2CC6BC0F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1314CC">
              <w:rPr>
                <w:rFonts w:cs="Arial"/>
                <w:szCs w:val="20"/>
              </w:rPr>
              <w:t>De oppervlakte van het dakvlak</w:t>
            </w:r>
            <w:r>
              <w:rPr>
                <w:rFonts w:cs="Arial"/>
                <w:szCs w:val="20"/>
              </w:rPr>
              <w:t xml:space="preserve"> van het referentieproject </w:t>
            </w:r>
            <w:r w:rsidRPr="001314CC">
              <w:rPr>
                <w:rFonts w:cs="Arial"/>
                <w:szCs w:val="20"/>
              </w:rPr>
              <w:t>is groter dan 200 m²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575AE306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3D85DC5F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68523435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34A9C9FF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70B705F7" w14:textId="5F296656" w:rsidR="00754F8D" w:rsidRPr="001314CC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1F340D">
              <w:rPr>
                <w:rFonts w:cs="Arial"/>
                <w:szCs w:val="20"/>
              </w:rPr>
              <w:t>De oppervlakte van het dakvlak van het referentieproject</w:t>
            </w:r>
            <w:r>
              <w:rPr>
                <w:rFonts w:cs="Arial"/>
                <w:szCs w:val="20"/>
              </w:rPr>
              <w:t xml:space="preserve"> is hoger gelegen dan 10 meter boven straatniveau.</w:t>
            </w:r>
          </w:p>
        </w:tc>
        <w:tc>
          <w:tcPr>
            <w:tcW w:w="1417" w:type="dxa"/>
            <w:vAlign w:val="center"/>
          </w:tcPr>
          <w:p w14:paraId="386CB5C3" w14:textId="1A5BCDD9" w:rsidR="00754F8D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FA7234"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58B7B5DD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71CA7D32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0031DE28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142442BB" w14:textId="1E256B94" w:rsidR="00754F8D" w:rsidRPr="001F340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Het referentieproject bevindt zich in hoogstedelijk gebied</w:t>
            </w:r>
            <w:r w:rsidR="0092073C">
              <w:rPr>
                <w:rFonts w:cs="Arial"/>
                <w:szCs w:val="20"/>
              </w:rPr>
              <w:t xml:space="preserve"> </w:t>
            </w:r>
            <w:r w:rsidR="0092073C" w:rsidRPr="0092073C">
              <w:rPr>
                <w:rFonts w:cs="Arial"/>
                <w:szCs w:val="20"/>
              </w:rPr>
              <w:t>met direct omliggende gebouwen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4E20BB21" w14:textId="13EC8D48" w:rsidR="00754F8D" w:rsidRPr="00FA7234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FA7234">
              <w:rPr>
                <w:rFonts w:cs="Arial"/>
                <w:szCs w:val="20"/>
              </w:rPr>
              <w:t>JA/NEE</w:t>
            </w:r>
          </w:p>
        </w:tc>
      </w:tr>
      <w:tr w:rsidR="007B3E44" w:rsidRPr="000753BE" w14:paraId="2AD10788" w14:textId="77777777" w:rsidTr="002715ED">
        <w:trPr>
          <w:jc w:val="center"/>
        </w:trPr>
        <w:tc>
          <w:tcPr>
            <w:tcW w:w="843" w:type="dxa"/>
          </w:tcPr>
          <w:p w14:paraId="05E73359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11A98499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Voeg een omschrijving van het project toe waaruit blijkt dat de referentie voldoet aan de kerncompetentie</w:t>
            </w:r>
          </w:p>
        </w:tc>
        <w:tc>
          <w:tcPr>
            <w:tcW w:w="6084" w:type="dxa"/>
            <w:gridSpan w:val="3"/>
            <w:vAlign w:val="center"/>
          </w:tcPr>
          <w:p w14:paraId="2F509BF4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427BA639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CA4B698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5FDAF8B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20446EE5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C5F035B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410B4CA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FF4979A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568D035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1082C09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18E4A9B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0614607C" w14:textId="77777777" w:rsidTr="002715ED">
        <w:trPr>
          <w:jc w:val="center"/>
        </w:trPr>
        <w:tc>
          <w:tcPr>
            <w:tcW w:w="843" w:type="dxa"/>
            <w:vAlign w:val="center"/>
          </w:tcPr>
          <w:p w14:paraId="301AC379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0DC9D559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130A6963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[Begin en eind datum of afronding project]</w:t>
            </w:r>
          </w:p>
        </w:tc>
        <w:tc>
          <w:tcPr>
            <w:tcW w:w="3922" w:type="dxa"/>
            <w:gridSpan w:val="2"/>
            <w:vAlign w:val="center"/>
          </w:tcPr>
          <w:p w14:paraId="1179BB55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1D16FC00" w14:textId="77777777" w:rsidTr="002715ED">
        <w:trPr>
          <w:jc w:val="center"/>
        </w:trPr>
        <w:tc>
          <w:tcPr>
            <w:tcW w:w="843" w:type="dxa"/>
            <w:vAlign w:val="center"/>
          </w:tcPr>
          <w:p w14:paraId="56C615CA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083ECEB0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Waarde excl. BTW</w:t>
            </w:r>
          </w:p>
        </w:tc>
        <w:tc>
          <w:tcPr>
            <w:tcW w:w="2162" w:type="dxa"/>
            <w:vAlign w:val="center"/>
          </w:tcPr>
          <w:p w14:paraId="6C8BE36B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gridSpan w:val="2"/>
            <w:vAlign w:val="center"/>
          </w:tcPr>
          <w:p w14:paraId="4DA06386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B3E44" w:rsidRPr="000753BE" w14:paraId="5383B13F" w14:textId="77777777" w:rsidTr="002715ED">
        <w:trPr>
          <w:jc w:val="center"/>
        </w:trPr>
        <w:tc>
          <w:tcPr>
            <w:tcW w:w="843" w:type="dxa"/>
            <w:vAlign w:val="center"/>
          </w:tcPr>
          <w:p w14:paraId="15CE4A32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26010A80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3"/>
            <w:vAlign w:val="center"/>
          </w:tcPr>
          <w:p w14:paraId="10FC9C08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color w:val="FF0000"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45FA95FA" w14:textId="77777777" w:rsidR="007B3E44" w:rsidRPr="000753BE" w:rsidRDefault="007B3E44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de naam van de evt. partners;</w:t>
            </w:r>
          </w:p>
          <w:p w14:paraId="39588511" w14:textId="77777777" w:rsidR="007B3E44" w:rsidRPr="000753BE" w:rsidRDefault="007B3E44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13F5B093" w14:textId="77777777" w:rsidR="007B3E44" w:rsidRPr="000753BE" w:rsidRDefault="007B3E44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7B3E44" w:rsidRPr="000753BE" w14:paraId="19403470" w14:textId="77777777" w:rsidTr="002715ED">
        <w:trPr>
          <w:jc w:val="center"/>
        </w:trPr>
        <w:tc>
          <w:tcPr>
            <w:tcW w:w="843" w:type="dxa"/>
            <w:vAlign w:val="center"/>
          </w:tcPr>
          <w:p w14:paraId="7E33A06A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lastRenderedPageBreak/>
              <w:t>7.</w:t>
            </w:r>
          </w:p>
        </w:tc>
        <w:tc>
          <w:tcPr>
            <w:tcW w:w="2140" w:type="dxa"/>
            <w:vAlign w:val="center"/>
          </w:tcPr>
          <w:p w14:paraId="1D9DFD3E" w14:textId="77777777" w:rsidR="007B3E44" w:rsidRPr="000753BE" w:rsidRDefault="007B3E4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3"/>
            <w:vAlign w:val="center"/>
          </w:tcPr>
          <w:p w14:paraId="5108FB61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0A0997E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0C2D6E23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45E6F5C1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486EBA10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AE4E68E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1A6DC143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7F9BDB7D" w14:textId="77777777" w:rsidR="007B3E44" w:rsidRPr="000753BE" w:rsidRDefault="007B3E44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</w:tc>
      </w:tr>
    </w:tbl>
    <w:p w14:paraId="3B8E39E8" w14:textId="4ABEDCF4" w:rsidR="007B3E44" w:rsidRDefault="007B3E44" w:rsidP="000753BE">
      <w:pPr>
        <w:spacing w:line="276" w:lineRule="auto"/>
        <w:rPr>
          <w:rFonts w:cs="Arial"/>
          <w:szCs w:val="20"/>
        </w:rPr>
      </w:pPr>
    </w:p>
    <w:p w14:paraId="172F5F19" w14:textId="77777777" w:rsidR="00754F8D" w:rsidRDefault="00754F8D" w:rsidP="000753BE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2505"/>
        <w:gridCol w:w="1417"/>
      </w:tblGrid>
      <w:tr w:rsidR="00754F8D" w:rsidRPr="000753BE" w14:paraId="0BD9AA48" w14:textId="77777777" w:rsidTr="002715ED">
        <w:trPr>
          <w:trHeight w:val="636"/>
          <w:jc w:val="center"/>
        </w:trPr>
        <w:tc>
          <w:tcPr>
            <w:tcW w:w="9067" w:type="dxa"/>
            <w:gridSpan w:val="5"/>
            <w:shd w:val="clear" w:color="auto" w:fill="FF0000"/>
            <w:vAlign w:val="center"/>
          </w:tcPr>
          <w:p w14:paraId="26D222A6" w14:textId="77777777" w:rsidR="00754F8D" w:rsidRPr="000753BE" w:rsidRDefault="00754F8D" w:rsidP="002715ED">
            <w:pPr>
              <w:spacing w:line="276" w:lineRule="auto"/>
              <w:rPr>
                <w:rFonts w:cs="Arial"/>
                <w:b/>
                <w:color w:val="FFFFFF"/>
                <w:szCs w:val="20"/>
              </w:rPr>
            </w:pPr>
          </w:p>
          <w:p w14:paraId="6687FD37" w14:textId="77777777" w:rsidR="00754F8D" w:rsidRPr="000753BE" w:rsidRDefault="00754F8D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  <w:r w:rsidRPr="000753BE"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0A0A08B1" w14:textId="3A3CD4DC" w:rsidR="00754F8D" w:rsidRPr="000753BE" w:rsidRDefault="00754F8D" w:rsidP="002715ED">
            <w:pPr>
              <w:spacing w:line="276" w:lineRule="auto"/>
              <w:jc w:val="center"/>
              <w:rPr>
                <w:rFonts w:cs="Arial"/>
                <w:b/>
                <w:bCs/>
                <w:color w:val="FFFFFF"/>
              </w:rPr>
            </w:pP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KERNCOMPETITIE   </w:t>
            </w:r>
            <w:r>
              <w:rPr>
                <w:rFonts w:cs="Arial"/>
                <w:b/>
                <w:bCs/>
                <w:color w:val="FFFFFF" w:themeColor="background1"/>
              </w:rPr>
              <w:t>3</w:t>
            </w: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 </w:t>
            </w:r>
          </w:p>
          <w:p w14:paraId="3DFC1C62" w14:textId="77777777" w:rsidR="00754F8D" w:rsidRPr="000753BE" w:rsidRDefault="00754F8D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754F8D" w:rsidRPr="000753BE" w14:paraId="08148CFA" w14:textId="77777777" w:rsidTr="002715ED">
        <w:trPr>
          <w:jc w:val="center"/>
        </w:trPr>
        <w:tc>
          <w:tcPr>
            <w:tcW w:w="843" w:type="dxa"/>
            <w:vAlign w:val="center"/>
          </w:tcPr>
          <w:p w14:paraId="386634F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 xml:space="preserve">1. </w:t>
            </w:r>
          </w:p>
        </w:tc>
        <w:tc>
          <w:tcPr>
            <w:tcW w:w="2140" w:type="dxa"/>
            <w:vAlign w:val="center"/>
          </w:tcPr>
          <w:p w14:paraId="440BCDE3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3"/>
            <w:vAlign w:val="center"/>
          </w:tcPr>
          <w:p w14:paraId="13E66099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65D40203" w14:textId="77777777" w:rsidTr="002715ED">
        <w:trPr>
          <w:jc w:val="center"/>
        </w:trPr>
        <w:tc>
          <w:tcPr>
            <w:tcW w:w="843" w:type="dxa"/>
            <w:vMerge w:val="restart"/>
          </w:tcPr>
          <w:p w14:paraId="1770F990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6422B944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232A4923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gridSpan w:val="2"/>
            <w:vAlign w:val="center"/>
          </w:tcPr>
          <w:p w14:paraId="2844789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5659BEF7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115E2B46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64AECB68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20BE50B7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gridSpan w:val="2"/>
            <w:vAlign w:val="center"/>
          </w:tcPr>
          <w:p w14:paraId="402B4097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69496975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4BFFE8F7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3992067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47CCCA3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gridSpan w:val="2"/>
            <w:vAlign w:val="center"/>
          </w:tcPr>
          <w:p w14:paraId="12C34C0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45C6A532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405FAC6F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166ECA0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549088D8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Telefoonnummer</w:t>
            </w:r>
          </w:p>
        </w:tc>
        <w:tc>
          <w:tcPr>
            <w:tcW w:w="3922" w:type="dxa"/>
            <w:gridSpan w:val="2"/>
            <w:vAlign w:val="center"/>
          </w:tcPr>
          <w:p w14:paraId="47DEB4B0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15E81579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70BC4029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00F64C4D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03D9CC91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gridSpan w:val="2"/>
            <w:vAlign w:val="center"/>
          </w:tcPr>
          <w:p w14:paraId="558978B2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21BE4F54" w14:textId="77777777" w:rsidTr="002715ED">
        <w:trPr>
          <w:trHeight w:val="720"/>
          <w:jc w:val="center"/>
        </w:trPr>
        <w:tc>
          <w:tcPr>
            <w:tcW w:w="843" w:type="dxa"/>
            <w:vMerge w:val="restart"/>
          </w:tcPr>
          <w:p w14:paraId="038C7E28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3. </w:t>
            </w:r>
          </w:p>
        </w:tc>
        <w:tc>
          <w:tcPr>
            <w:tcW w:w="2140" w:type="dxa"/>
            <w:vMerge w:val="restart"/>
          </w:tcPr>
          <w:p w14:paraId="3FD064AD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Inschrijver bevestigt door het doorhalen van hetgeen dat niet van toepassing is, wel of niet te voldoen aan desbetreffende voorwaarden van de kerncompetentie.</w:t>
            </w:r>
          </w:p>
        </w:tc>
        <w:tc>
          <w:tcPr>
            <w:tcW w:w="4667" w:type="dxa"/>
            <w:gridSpan w:val="2"/>
            <w:vAlign w:val="center"/>
          </w:tcPr>
          <w:p w14:paraId="38B317C4" w14:textId="674CABBA" w:rsidR="00754F8D" w:rsidRPr="000753BE" w:rsidRDefault="003932E1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3932E1">
              <w:rPr>
                <w:rFonts w:cs="Arial"/>
                <w:szCs w:val="20"/>
              </w:rPr>
              <w:t>Uw organisatie heeft</w:t>
            </w:r>
            <w:r>
              <w:rPr>
                <w:rFonts w:cs="Arial"/>
                <w:szCs w:val="20"/>
              </w:rPr>
              <w:t xml:space="preserve"> door het referentieproject</w:t>
            </w:r>
            <w:r w:rsidRPr="003932E1">
              <w:rPr>
                <w:rFonts w:cs="Arial"/>
                <w:szCs w:val="20"/>
              </w:rPr>
              <w:t xml:space="preserve"> aantoonbare ervaring met het vervangen van een bitumen dakbedekking door een geïsoleerde dakbedekking.</w:t>
            </w:r>
          </w:p>
        </w:tc>
        <w:tc>
          <w:tcPr>
            <w:tcW w:w="1417" w:type="dxa"/>
            <w:vAlign w:val="center"/>
          </w:tcPr>
          <w:p w14:paraId="49A388A7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5E7A55D7" w14:textId="77777777" w:rsidTr="002715ED">
        <w:trPr>
          <w:trHeight w:val="720"/>
          <w:jc w:val="center"/>
        </w:trPr>
        <w:tc>
          <w:tcPr>
            <w:tcW w:w="843" w:type="dxa"/>
            <w:vMerge/>
          </w:tcPr>
          <w:p w14:paraId="1CF60922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25C918FF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2ED0B898" w14:textId="1572279F" w:rsidR="00754F8D" w:rsidRPr="000753BE" w:rsidRDefault="0069624B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69624B">
              <w:rPr>
                <w:rFonts w:cs="Arial"/>
                <w:szCs w:val="20"/>
              </w:rPr>
              <w:t>Het mossedumpakket</w:t>
            </w:r>
            <w:r w:rsidR="00B95917">
              <w:rPr>
                <w:rFonts w:cs="Arial"/>
                <w:szCs w:val="20"/>
              </w:rPr>
              <w:t xml:space="preserve"> of groendak</w:t>
            </w:r>
            <w:r>
              <w:rPr>
                <w:rFonts w:cs="Arial"/>
                <w:szCs w:val="20"/>
              </w:rPr>
              <w:t xml:space="preserve"> van het referentieproject</w:t>
            </w:r>
            <w:r w:rsidRPr="0069624B">
              <w:rPr>
                <w:rFonts w:cs="Arial"/>
                <w:szCs w:val="20"/>
              </w:rPr>
              <w:t xml:space="preserve"> heeft een minimale waterbuffering van 25 liter per m²</w:t>
            </w:r>
            <w:r w:rsidR="00754F8D"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18465D69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3CF311B7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163C0B00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187EB613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501BBDC9" w14:textId="0E2F8F52" w:rsidR="00754F8D" w:rsidRPr="000753BE" w:rsidRDefault="00017BA9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Het dak van het referentieproject</w:t>
            </w:r>
            <w:r w:rsidRPr="00017BA9">
              <w:rPr>
                <w:rFonts w:cs="Arial"/>
                <w:szCs w:val="20"/>
              </w:rPr>
              <w:t xml:space="preserve"> bevindt zich 10 meter boven straatniveau.</w:t>
            </w:r>
          </w:p>
        </w:tc>
        <w:tc>
          <w:tcPr>
            <w:tcW w:w="1417" w:type="dxa"/>
            <w:vAlign w:val="center"/>
          </w:tcPr>
          <w:p w14:paraId="534C9B6A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6B11BB04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362EAAF5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37614D60" w14:textId="77777777" w:rsidR="00754F8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2AE22395" w14:textId="588DB6D8" w:rsidR="00754F8D" w:rsidRPr="001F340D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Het referentieproject bevindt zich in hoogstedelijk gebied</w:t>
            </w:r>
            <w:r w:rsidR="0092073C">
              <w:rPr>
                <w:rFonts w:cs="Arial"/>
                <w:szCs w:val="20"/>
              </w:rPr>
              <w:t xml:space="preserve"> </w:t>
            </w:r>
            <w:r w:rsidR="0092073C" w:rsidRPr="0092073C">
              <w:rPr>
                <w:rFonts w:cs="Arial"/>
                <w:szCs w:val="20"/>
              </w:rPr>
              <w:t>met direct omliggende gebouwen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407BDE73" w14:textId="77777777" w:rsidR="00754F8D" w:rsidRPr="00FA7234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FA7234">
              <w:rPr>
                <w:rFonts w:cs="Arial"/>
                <w:szCs w:val="20"/>
              </w:rPr>
              <w:t>JA/NEE</w:t>
            </w:r>
          </w:p>
        </w:tc>
      </w:tr>
      <w:tr w:rsidR="00754F8D" w:rsidRPr="000753BE" w14:paraId="51444B12" w14:textId="77777777" w:rsidTr="002715ED">
        <w:trPr>
          <w:jc w:val="center"/>
        </w:trPr>
        <w:tc>
          <w:tcPr>
            <w:tcW w:w="843" w:type="dxa"/>
          </w:tcPr>
          <w:p w14:paraId="22406F1B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1CF332F5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Voeg een omschrijving van het project toe waaruit blijkt dat de referentie voldoet aan de kerncompetentie</w:t>
            </w:r>
          </w:p>
        </w:tc>
        <w:tc>
          <w:tcPr>
            <w:tcW w:w="6084" w:type="dxa"/>
            <w:gridSpan w:val="3"/>
            <w:vAlign w:val="center"/>
          </w:tcPr>
          <w:p w14:paraId="38F693C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6912584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959376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EB0682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09971CB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49AF64B8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8B7B6F1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AF21C0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652B437D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47C8FCBC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04948879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1FD1A98F" w14:textId="77777777" w:rsidTr="002715ED">
        <w:trPr>
          <w:jc w:val="center"/>
        </w:trPr>
        <w:tc>
          <w:tcPr>
            <w:tcW w:w="843" w:type="dxa"/>
            <w:vAlign w:val="center"/>
          </w:tcPr>
          <w:p w14:paraId="4400C575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lastRenderedPageBreak/>
              <w:t>4.</w:t>
            </w:r>
          </w:p>
        </w:tc>
        <w:tc>
          <w:tcPr>
            <w:tcW w:w="2140" w:type="dxa"/>
            <w:vAlign w:val="center"/>
          </w:tcPr>
          <w:p w14:paraId="6CA40420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6B3F2BAB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[Begin en eind datum of afronding project]</w:t>
            </w:r>
          </w:p>
        </w:tc>
        <w:tc>
          <w:tcPr>
            <w:tcW w:w="3922" w:type="dxa"/>
            <w:gridSpan w:val="2"/>
            <w:vAlign w:val="center"/>
          </w:tcPr>
          <w:p w14:paraId="717B3CA0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6E8ABC10" w14:textId="77777777" w:rsidTr="002715ED">
        <w:trPr>
          <w:jc w:val="center"/>
        </w:trPr>
        <w:tc>
          <w:tcPr>
            <w:tcW w:w="843" w:type="dxa"/>
            <w:vAlign w:val="center"/>
          </w:tcPr>
          <w:p w14:paraId="496287EC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640552AE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Waarde excl. BTW</w:t>
            </w:r>
          </w:p>
        </w:tc>
        <w:tc>
          <w:tcPr>
            <w:tcW w:w="2162" w:type="dxa"/>
            <w:vAlign w:val="center"/>
          </w:tcPr>
          <w:p w14:paraId="3B41D745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gridSpan w:val="2"/>
            <w:vAlign w:val="center"/>
          </w:tcPr>
          <w:p w14:paraId="67EC47C8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754F8D" w:rsidRPr="000753BE" w14:paraId="7A316842" w14:textId="77777777" w:rsidTr="002715ED">
        <w:trPr>
          <w:jc w:val="center"/>
        </w:trPr>
        <w:tc>
          <w:tcPr>
            <w:tcW w:w="843" w:type="dxa"/>
            <w:vAlign w:val="center"/>
          </w:tcPr>
          <w:p w14:paraId="5B5DAE0B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33EABC21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3"/>
            <w:vAlign w:val="center"/>
          </w:tcPr>
          <w:p w14:paraId="4F40198D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color w:val="FF0000"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69210EB6" w14:textId="77777777" w:rsidR="00754F8D" w:rsidRPr="000753BE" w:rsidRDefault="00754F8D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de naam van de evt. partners;</w:t>
            </w:r>
          </w:p>
          <w:p w14:paraId="343E49D0" w14:textId="77777777" w:rsidR="00754F8D" w:rsidRPr="000753BE" w:rsidRDefault="00754F8D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54A28767" w14:textId="77777777" w:rsidR="00754F8D" w:rsidRPr="000753BE" w:rsidRDefault="00754F8D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754F8D" w:rsidRPr="000753BE" w14:paraId="34DA0909" w14:textId="77777777" w:rsidTr="002715ED">
        <w:trPr>
          <w:jc w:val="center"/>
        </w:trPr>
        <w:tc>
          <w:tcPr>
            <w:tcW w:w="843" w:type="dxa"/>
            <w:vAlign w:val="center"/>
          </w:tcPr>
          <w:p w14:paraId="5479B71E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5C72DF93" w14:textId="77777777" w:rsidR="00754F8D" w:rsidRPr="000753BE" w:rsidRDefault="00754F8D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3"/>
            <w:vAlign w:val="center"/>
          </w:tcPr>
          <w:p w14:paraId="3DF7F6E6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CC7AFFE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43B78654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72A92372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DC1D1EF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F9FB209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C7DF8E8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7C2BD03" w14:textId="77777777" w:rsidR="00754F8D" w:rsidRPr="000753BE" w:rsidRDefault="00754F8D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</w:tc>
      </w:tr>
    </w:tbl>
    <w:p w14:paraId="1F51F935" w14:textId="3B808F4C" w:rsidR="00754F8D" w:rsidRDefault="00754F8D" w:rsidP="000753BE">
      <w:pPr>
        <w:spacing w:line="276" w:lineRule="auto"/>
        <w:rPr>
          <w:rFonts w:cs="Arial"/>
          <w:szCs w:val="20"/>
        </w:rPr>
      </w:pPr>
    </w:p>
    <w:p w14:paraId="4E0622A9" w14:textId="5C6C953E" w:rsidR="009C474E" w:rsidRDefault="009C474E" w:rsidP="000753BE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2505"/>
        <w:gridCol w:w="1417"/>
      </w:tblGrid>
      <w:tr w:rsidR="009C474E" w:rsidRPr="000753BE" w14:paraId="5AA159FD" w14:textId="77777777" w:rsidTr="002715ED">
        <w:trPr>
          <w:trHeight w:val="636"/>
          <w:jc w:val="center"/>
        </w:trPr>
        <w:tc>
          <w:tcPr>
            <w:tcW w:w="9067" w:type="dxa"/>
            <w:gridSpan w:val="5"/>
            <w:shd w:val="clear" w:color="auto" w:fill="FF0000"/>
            <w:vAlign w:val="center"/>
          </w:tcPr>
          <w:p w14:paraId="2615608A" w14:textId="77777777" w:rsidR="009C474E" w:rsidRPr="000753BE" w:rsidRDefault="009C474E" w:rsidP="002715ED">
            <w:pPr>
              <w:spacing w:line="276" w:lineRule="auto"/>
              <w:rPr>
                <w:rFonts w:cs="Arial"/>
                <w:b/>
                <w:color w:val="FFFFFF"/>
                <w:szCs w:val="20"/>
              </w:rPr>
            </w:pPr>
          </w:p>
          <w:p w14:paraId="1D2555B1" w14:textId="77777777" w:rsidR="009C474E" w:rsidRPr="000753BE" w:rsidRDefault="009C474E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  <w:r w:rsidRPr="000753BE"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3C552CAF" w14:textId="48CFE65E" w:rsidR="009C474E" w:rsidRPr="000753BE" w:rsidRDefault="009C474E" w:rsidP="002715ED">
            <w:pPr>
              <w:spacing w:line="276" w:lineRule="auto"/>
              <w:jc w:val="center"/>
              <w:rPr>
                <w:rFonts w:cs="Arial"/>
                <w:b/>
                <w:bCs/>
                <w:color w:val="FFFFFF"/>
              </w:rPr>
            </w:pP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KERNCOMPETITIE   </w:t>
            </w:r>
            <w:r w:rsidR="00F65726">
              <w:rPr>
                <w:rFonts w:cs="Arial"/>
                <w:b/>
                <w:bCs/>
                <w:color w:val="FFFFFF" w:themeColor="background1"/>
              </w:rPr>
              <w:t>4</w:t>
            </w:r>
            <w:r w:rsidRPr="06E8C4D5">
              <w:rPr>
                <w:rFonts w:cs="Arial"/>
                <w:b/>
                <w:bCs/>
                <w:color w:val="FFFFFF" w:themeColor="background1"/>
              </w:rPr>
              <w:t xml:space="preserve"> </w:t>
            </w:r>
          </w:p>
          <w:p w14:paraId="2AA0170F" w14:textId="77777777" w:rsidR="009C474E" w:rsidRPr="000753BE" w:rsidRDefault="009C474E" w:rsidP="002715ED">
            <w:pPr>
              <w:spacing w:line="276" w:lineRule="auto"/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9C474E" w:rsidRPr="000753BE" w14:paraId="1BAC7A57" w14:textId="77777777" w:rsidTr="002715ED">
        <w:trPr>
          <w:jc w:val="center"/>
        </w:trPr>
        <w:tc>
          <w:tcPr>
            <w:tcW w:w="843" w:type="dxa"/>
            <w:vAlign w:val="center"/>
          </w:tcPr>
          <w:p w14:paraId="7B0619F2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 xml:space="preserve">1. </w:t>
            </w:r>
          </w:p>
        </w:tc>
        <w:tc>
          <w:tcPr>
            <w:tcW w:w="2140" w:type="dxa"/>
            <w:vAlign w:val="center"/>
          </w:tcPr>
          <w:p w14:paraId="341E4D5B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3"/>
            <w:vAlign w:val="center"/>
          </w:tcPr>
          <w:p w14:paraId="098A5A07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487A3240" w14:textId="77777777" w:rsidTr="002715ED">
        <w:trPr>
          <w:jc w:val="center"/>
        </w:trPr>
        <w:tc>
          <w:tcPr>
            <w:tcW w:w="843" w:type="dxa"/>
            <w:vMerge w:val="restart"/>
          </w:tcPr>
          <w:p w14:paraId="42DE0D22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5BAAADA9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3DD52435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gridSpan w:val="2"/>
            <w:vAlign w:val="center"/>
          </w:tcPr>
          <w:p w14:paraId="34DAC9BD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2BD46592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12E68BE2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1910D48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24B75521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gridSpan w:val="2"/>
            <w:vAlign w:val="center"/>
          </w:tcPr>
          <w:p w14:paraId="2849A1E4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7FBF9265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0E495F4B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2FD97E23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45C8DFE7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gridSpan w:val="2"/>
            <w:vAlign w:val="center"/>
          </w:tcPr>
          <w:p w14:paraId="46427CEE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511173F7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73602805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AEC476B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657CBA99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Telefoonnummer</w:t>
            </w:r>
          </w:p>
        </w:tc>
        <w:tc>
          <w:tcPr>
            <w:tcW w:w="3922" w:type="dxa"/>
            <w:gridSpan w:val="2"/>
            <w:vAlign w:val="center"/>
          </w:tcPr>
          <w:p w14:paraId="7D0F5A8B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1CEE9D7B" w14:textId="77777777" w:rsidTr="002715ED">
        <w:trPr>
          <w:jc w:val="center"/>
        </w:trPr>
        <w:tc>
          <w:tcPr>
            <w:tcW w:w="843" w:type="dxa"/>
            <w:vMerge/>
            <w:vAlign w:val="center"/>
          </w:tcPr>
          <w:p w14:paraId="259AB31C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3AD5ED9F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3C09CC4C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gridSpan w:val="2"/>
            <w:vAlign w:val="center"/>
          </w:tcPr>
          <w:p w14:paraId="5EEF49C9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0AAE5433" w14:textId="77777777" w:rsidTr="002715ED">
        <w:trPr>
          <w:trHeight w:val="720"/>
          <w:jc w:val="center"/>
        </w:trPr>
        <w:tc>
          <w:tcPr>
            <w:tcW w:w="843" w:type="dxa"/>
            <w:vMerge w:val="restart"/>
          </w:tcPr>
          <w:p w14:paraId="091C3C06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 xml:space="preserve">3. </w:t>
            </w:r>
          </w:p>
        </w:tc>
        <w:tc>
          <w:tcPr>
            <w:tcW w:w="2140" w:type="dxa"/>
            <w:vMerge w:val="restart"/>
          </w:tcPr>
          <w:p w14:paraId="1B375878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Inschrijver bevestigt door het doorhalen van hetgeen dat niet van toepassing is, wel of niet te voldoen aan desbetreffende voorwaarden van de kerncompetentie.</w:t>
            </w:r>
          </w:p>
        </w:tc>
        <w:tc>
          <w:tcPr>
            <w:tcW w:w="4667" w:type="dxa"/>
            <w:gridSpan w:val="2"/>
            <w:vAlign w:val="center"/>
          </w:tcPr>
          <w:p w14:paraId="3549C677" w14:textId="3E65687D" w:rsidR="009C474E" w:rsidRPr="000753BE" w:rsidRDefault="00DF26C7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DF26C7">
              <w:rPr>
                <w:rFonts w:cs="Arial"/>
                <w:szCs w:val="20"/>
              </w:rPr>
              <w:t xml:space="preserve">Uw organisatie heeft </w:t>
            </w:r>
            <w:r w:rsidR="00DF3B0D">
              <w:rPr>
                <w:rFonts w:cs="Arial"/>
                <w:szCs w:val="20"/>
              </w:rPr>
              <w:t xml:space="preserve">door het referentieproject </w:t>
            </w:r>
            <w:r w:rsidRPr="00DF26C7">
              <w:rPr>
                <w:rFonts w:cs="Arial"/>
                <w:szCs w:val="20"/>
              </w:rPr>
              <w:t>aantoonbare ervaring met het vervangen van een bitumen dakbedekking door een geïsoleerde dakbedekking inclusief het aanbrengen van dakveiligheidsvoorzieningen.</w:t>
            </w:r>
          </w:p>
        </w:tc>
        <w:tc>
          <w:tcPr>
            <w:tcW w:w="1417" w:type="dxa"/>
            <w:vAlign w:val="center"/>
          </w:tcPr>
          <w:p w14:paraId="6A4F9905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9C474E" w:rsidRPr="000753BE" w14:paraId="393176AA" w14:textId="77777777" w:rsidTr="002715ED">
        <w:trPr>
          <w:trHeight w:val="720"/>
          <w:jc w:val="center"/>
        </w:trPr>
        <w:tc>
          <w:tcPr>
            <w:tcW w:w="843" w:type="dxa"/>
            <w:vMerge/>
          </w:tcPr>
          <w:p w14:paraId="5CE0D3E9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382E7201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68D85A77" w14:textId="7FA98F28" w:rsidR="009C474E" w:rsidRPr="000753BE" w:rsidRDefault="00503E34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503E34">
              <w:rPr>
                <w:rFonts w:cs="Arial"/>
                <w:szCs w:val="20"/>
              </w:rPr>
              <w:t>De oppervlakte van het dakvlak van het referentieproject is groter dan 200 m²</w:t>
            </w:r>
            <w:r w:rsidR="00E077CE">
              <w:rPr>
                <w:rFonts w:cs="Arial"/>
                <w:szCs w:val="20"/>
              </w:rPr>
              <w:t xml:space="preserve">. </w:t>
            </w:r>
          </w:p>
        </w:tc>
        <w:tc>
          <w:tcPr>
            <w:tcW w:w="1417" w:type="dxa"/>
            <w:vAlign w:val="center"/>
          </w:tcPr>
          <w:p w14:paraId="4F1379B8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9C474E" w:rsidRPr="000753BE" w14:paraId="179B15D3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39A22409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1C4D43AA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5B2994CB" w14:textId="49A612B1" w:rsidR="009C474E" w:rsidRPr="000753BE" w:rsidRDefault="00E077C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E077CE">
              <w:rPr>
                <w:rFonts w:cs="Arial"/>
                <w:szCs w:val="20"/>
              </w:rPr>
              <w:t>De oppervlakte van het dakvlak van het referentieproject is hoger gelegen dan 10 meter boven straatniveau.</w:t>
            </w:r>
          </w:p>
        </w:tc>
        <w:tc>
          <w:tcPr>
            <w:tcW w:w="1417" w:type="dxa"/>
            <w:vAlign w:val="center"/>
          </w:tcPr>
          <w:p w14:paraId="653E06E3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D475D7" w:rsidRPr="000753BE" w14:paraId="6487F4C8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6F33BBF3" w14:textId="77777777" w:rsidR="00D475D7" w:rsidRDefault="00D475D7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2EBE567C" w14:textId="77777777" w:rsidR="00D475D7" w:rsidRDefault="00D475D7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57089A9A" w14:textId="74AD24DD" w:rsidR="00D475D7" w:rsidRPr="00E077CE" w:rsidRDefault="00F15CAC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F15CAC">
              <w:rPr>
                <w:rFonts w:cs="Arial"/>
                <w:szCs w:val="20"/>
              </w:rPr>
              <w:t xml:space="preserve">Op de dakrand </w:t>
            </w:r>
            <w:r>
              <w:rPr>
                <w:rFonts w:cs="Arial"/>
                <w:szCs w:val="20"/>
              </w:rPr>
              <w:t xml:space="preserve">van het referentieproject </w:t>
            </w:r>
            <w:r w:rsidRPr="00F15CAC">
              <w:rPr>
                <w:rFonts w:cs="Arial"/>
                <w:szCs w:val="20"/>
              </w:rPr>
              <w:t>bevindt zich geen borstwering</w:t>
            </w:r>
            <w:r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001FF1B2" w14:textId="30E5F1DA" w:rsidR="00D475D7" w:rsidRDefault="00F15CAC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JA/NEE</w:t>
            </w:r>
          </w:p>
        </w:tc>
      </w:tr>
      <w:tr w:rsidR="009C474E" w:rsidRPr="000753BE" w14:paraId="2AAED256" w14:textId="77777777" w:rsidTr="002715ED">
        <w:trPr>
          <w:trHeight w:val="190"/>
          <w:jc w:val="center"/>
        </w:trPr>
        <w:tc>
          <w:tcPr>
            <w:tcW w:w="843" w:type="dxa"/>
            <w:vMerge/>
          </w:tcPr>
          <w:p w14:paraId="33A0ED96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</w:tcPr>
          <w:p w14:paraId="3FC7543B" w14:textId="77777777" w:rsidR="009C474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</w:p>
        </w:tc>
        <w:tc>
          <w:tcPr>
            <w:tcW w:w="4667" w:type="dxa"/>
            <w:gridSpan w:val="2"/>
            <w:vAlign w:val="center"/>
          </w:tcPr>
          <w:p w14:paraId="5CF732E0" w14:textId="292E98C4" w:rsidR="009C474E" w:rsidRPr="001314CC" w:rsidRDefault="00E077C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E077CE">
              <w:rPr>
                <w:rFonts w:cs="Arial"/>
                <w:szCs w:val="20"/>
              </w:rPr>
              <w:t>Het referentieproject bevindt zich in hoogstedelijk gebied</w:t>
            </w:r>
            <w:r w:rsidR="0092073C">
              <w:rPr>
                <w:rFonts w:cs="Arial"/>
                <w:szCs w:val="20"/>
              </w:rPr>
              <w:t xml:space="preserve"> </w:t>
            </w:r>
            <w:r w:rsidR="0092073C" w:rsidRPr="0092073C">
              <w:rPr>
                <w:rFonts w:cs="Arial"/>
                <w:szCs w:val="20"/>
              </w:rPr>
              <w:t>met direct omliggende gebouwen</w:t>
            </w:r>
            <w:r w:rsidRPr="00E077CE">
              <w:rPr>
                <w:rFonts w:cs="Arial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1267943E" w14:textId="77777777" w:rsidR="009C474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FA7234">
              <w:rPr>
                <w:rFonts w:cs="Arial"/>
                <w:szCs w:val="20"/>
              </w:rPr>
              <w:t>JA/NEE</w:t>
            </w:r>
          </w:p>
        </w:tc>
      </w:tr>
      <w:tr w:rsidR="009C474E" w:rsidRPr="000753BE" w14:paraId="03EB2928" w14:textId="77777777" w:rsidTr="002715ED">
        <w:trPr>
          <w:jc w:val="center"/>
        </w:trPr>
        <w:tc>
          <w:tcPr>
            <w:tcW w:w="843" w:type="dxa"/>
          </w:tcPr>
          <w:p w14:paraId="6E2F9BEA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337D58A5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Voeg een omschrijving van het project toe waaruit blijkt dat de referentie voldoet aan de kerncompetentie</w:t>
            </w:r>
          </w:p>
        </w:tc>
        <w:tc>
          <w:tcPr>
            <w:tcW w:w="6084" w:type="dxa"/>
            <w:gridSpan w:val="3"/>
            <w:vAlign w:val="center"/>
          </w:tcPr>
          <w:p w14:paraId="6ABE7680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27D4EE0F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2EBD7BF5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36493CEC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32B2F82F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6E803BC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5DE402E9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0F5086A7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1F4A7EA0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07E87E52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  <w:p w14:paraId="7D42BA1F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7CFF7AB2" w14:textId="77777777" w:rsidTr="002715ED">
        <w:trPr>
          <w:jc w:val="center"/>
        </w:trPr>
        <w:tc>
          <w:tcPr>
            <w:tcW w:w="843" w:type="dxa"/>
            <w:vAlign w:val="center"/>
          </w:tcPr>
          <w:p w14:paraId="6F969A9A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7FB5F330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023F725A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[Begin en eind datum of afronding project]</w:t>
            </w:r>
          </w:p>
        </w:tc>
        <w:tc>
          <w:tcPr>
            <w:tcW w:w="3922" w:type="dxa"/>
            <w:gridSpan w:val="2"/>
            <w:vAlign w:val="center"/>
          </w:tcPr>
          <w:p w14:paraId="57128830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707861A4" w14:textId="77777777" w:rsidTr="002715ED">
        <w:trPr>
          <w:jc w:val="center"/>
        </w:trPr>
        <w:tc>
          <w:tcPr>
            <w:tcW w:w="843" w:type="dxa"/>
            <w:vAlign w:val="center"/>
          </w:tcPr>
          <w:p w14:paraId="7012E6A9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2027E618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Waarde excl. BTW</w:t>
            </w:r>
          </w:p>
        </w:tc>
        <w:tc>
          <w:tcPr>
            <w:tcW w:w="2162" w:type="dxa"/>
            <w:vAlign w:val="center"/>
          </w:tcPr>
          <w:p w14:paraId="35B2F492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gridSpan w:val="2"/>
            <w:vAlign w:val="center"/>
          </w:tcPr>
          <w:p w14:paraId="2D5D5451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9C474E" w:rsidRPr="000753BE" w14:paraId="7C262052" w14:textId="77777777" w:rsidTr="002715ED">
        <w:trPr>
          <w:jc w:val="center"/>
        </w:trPr>
        <w:tc>
          <w:tcPr>
            <w:tcW w:w="843" w:type="dxa"/>
            <w:vAlign w:val="center"/>
          </w:tcPr>
          <w:p w14:paraId="5546D5F3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198AB168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3"/>
            <w:vAlign w:val="center"/>
          </w:tcPr>
          <w:p w14:paraId="78C4AC5C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color w:val="FF0000"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2C152D80" w14:textId="77777777" w:rsidR="009C474E" w:rsidRPr="000753BE" w:rsidRDefault="009C474E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de naam van de evt. partners;</w:t>
            </w:r>
          </w:p>
          <w:p w14:paraId="437F4684" w14:textId="77777777" w:rsidR="009C474E" w:rsidRPr="000753BE" w:rsidRDefault="009C474E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04C10694" w14:textId="77777777" w:rsidR="009C474E" w:rsidRPr="000753BE" w:rsidRDefault="009C474E" w:rsidP="002715ED">
            <w:pPr>
              <w:pStyle w:val="ListParagraph"/>
              <w:numPr>
                <w:ilvl w:val="0"/>
                <w:numId w:val="2"/>
              </w:numPr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9C474E" w:rsidRPr="000753BE" w14:paraId="2D51C69A" w14:textId="77777777" w:rsidTr="002715ED">
        <w:trPr>
          <w:jc w:val="center"/>
        </w:trPr>
        <w:tc>
          <w:tcPr>
            <w:tcW w:w="843" w:type="dxa"/>
            <w:vAlign w:val="center"/>
          </w:tcPr>
          <w:p w14:paraId="5DB2F1B5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34EF99C7" w14:textId="77777777" w:rsidR="009C474E" w:rsidRPr="000753BE" w:rsidRDefault="009C474E" w:rsidP="002715ED">
            <w:pPr>
              <w:spacing w:before="60" w:after="60" w:line="276" w:lineRule="auto"/>
              <w:jc w:val="left"/>
              <w:rPr>
                <w:rFonts w:cs="Arial"/>
                <w:szCs w:val="20"/>
              </w:rPr>
            </w:pPr>
            <w:r w:rsidRPr="000753BE"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3"/>
            <w:vAlign w:val="center"/>
          </w:tcPr>
          <w:p w14:paraId="66EB25C8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615563A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5B99D07A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36DFB741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3F8617C6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164AD4A2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4FCC0C30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  <w:p w14:paraId="61FC7643" w14:textId="77777777" w:rsidR="009C474E" w:rsidRPr="000753BE" w:rsidRDefault="009C474E" w:rsidP="002715ED">
            <w:pPr>
              <w:spacing w:before="60" w:after="60" w:line="276" w:lineRule="auto"/>
              <w:rPr>
                <w:rFonts w:cs="Arial"/>
                <w:b/>
                <w:szCs w:val="20"/>
              </w:rPr>
            </w:pPr>
          </w:p>
        </w:tc>
      </w:tr>
    </w:tbl>
    <w:p w14:paraId="4CA66249" w14:textId="0529784B" w:rsidR="009C474E" w:rsidRDefault="009C474E" w:rsidP="000753BE">
      <w:pPr>
        <w:spacing w:line="276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E077CE" w:rsidRPr="000753BE" w14:paraId="0F7486C2" w14:textId="77777777" w:rsidTr="002715ED">
        <w:tc>
          <w:tcPr>
            <w:tcW w:w="2977" w:type="dxa"/>
            <w:vAlign w:val="center"/>
          </w:tcPr>
          <w:p w14:paraId="35D279A9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14:paraId="669223CE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077CE" w:rsidRPr="000753BE" w14:paraId="3A1A106F" w14:textId="77777777" w:rsidTr="002715ED">
        <w:tc>
          <w:tcPr>
            <w:tcW w:w="2977" w:type="dxa"/>
            <w:vAlign w:val="center"/>
          </w:tcPr>
          <w:p w14:paraId="046269B1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14:paraId="4E7D5B08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077CE" w:rsidRPr="000753BE" w14:paraId="3EC6AFB7" w14:textId="77777777" w:rsidTr="002715ED">
        <w:tc>
          <w:tcPr>
            <w:tcW w:w="2977" w:type="dxa"/>
            <w:vAlign w:val="center"/>
          </w:tcPr>
          <w:p w14:paraId="14F53397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szCs w:val="20"/>
              </w:rPr>
              <w:t>Functie</w:t>
            </w:r>
          </w:p>
        </w:tc>
        <w:tc>
          <w:tcPr>
            <w:tcW w:w="6095" w:type="dxa"/>
            <w:vAlign w:val="center"/>
          </w:tcPr>
          <w:p w14:paraId="1DC8E35A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077CE" w:rsidRPr="000753BE" w14:paraId="13E89694" w14:textId="77777777" w:rsidTr="002715ED">
        <w:tc>
          <w:tcPr>
            <w:tcW w:w="2977" w:type="dxa"/>
            <w:vAlign w:val="center"/>
          </w:tcPr>
          <w:p w14:paraId="674FC5E9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szCs w:val="20"/>
              </w:rPr>
              <w:t>Plaats en datum</w:t>
            </w:r>
          </w:p>
        </w:tc>
        <w:tc>
          <w:tcPr>
            <w:tcW w:w="6095" w:type="dxa"/>
            <w:vAlign w:val="center"/>
          </w:tcPr>
          <w:p w14:paraId="7A6871F4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  <w:tr w:rsidR="00E077CE" w:rsidRPr="000753BE" w14:paraId="636619A7" w14:textId="77777777" w:rsidTr="002715ED">
        <w:tc>
          <w:tcPr>
            <w:tcW w:w="2977" w:type="dxa"/>
            <w:vAlign w:val="center"/>
          </w:tcPr>
          <w:p w14:paraId="5CE565D5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b/>
                <w:szCs w:val="20"/>
              </w:rPr>
            </w:pPr>
            <w:r w:rsidRPr="000753BE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14:paraId="678093D0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  <w:p w14:paraId="4AB380EE" w14:textId="77777777" w:rsidR="00E077CE" w:rsidRPr="000753BE" w:rsidRDefault="00E077CE" w:rsidP="002715ED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 w:line="276" w:lineRule="auto"/>
              <w:rPr>
                <w:rFonts w:cs="Arial"/>
                <w:szCs w:val="20"/>
              </w:rPr>
            </w:pPr>
          </w:p>
        </w:tc>
      </w:tr>
    </w:tbl>
    <w:p w14:paraId="22F89756" w14:textId="77777777" w:rsidR="00E077CE" w:rsidRPr="000753BE" w:rsidRDefault="00E077CE" w:rsidP="000753BE">
      <w:pPr>
        <w:spacing w:line="276" w:lineRule="auto"/>
        <w:rPr>
          <w:rFonts w:cs="Arial"/>
          <w:szCs w:val="20"/>
        </w:rPr>
      </w:pPr>
    </w:p>
    <w:sectPr w:rsidR="00E077CE" w:rsidRPr="000753BE" w:rsidSect="00FD4464">
      <w:head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134" w:bottom="567" w:left="1701" w:header="567" w:footer="7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721D9" w14:textId="77777777" w:rsidR="00386E59" w:rsidRDefault="00386E59">
      <w:r>
        <w:separator/>
      </w:r>
    </w:p>
  </w:endnote>
  <w:endnote w:type="continuationSeparator" w:id="0">
    <w:p w14:paraId="390FD6CE" w14:textId="77777777" w:rsidR="00386E59" w:rsidRDefault="00386E59">
      <w:r>
        <w:continuationSeparator/>
      </w:r>
    </w:p>
  </w:endnote>
  <w:endnote w:type="continuationNotice" w:id="1">
    <w:p w14:paraId="1FB17D6D" w14:textId="77777777" w:rsidR="00386E59" w:rsidRDefault="00386E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C5B8" w14:textId="77777777" w:rsidR="0036749A" w:rsidRDefault="00E70EAC" w:rsidP="00896E16">
    <w:pPr>
      <w:pStyle w:val="Footer"/>
      <w:spacing w:after="120"/>
      <w:jc w:val="righ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FD4464">
      <w:rPr>
        <w:noProof/>
      </w:rPr>
      <w:t>Bijlage Referenties 2.0.docx</w:t>
    </w:r>
    <w:r>
      <w:rPr>
        <w:noProof/>
      </w:rPr>
      <w:fldChar w:fldCharType="end"/>
    </w:r>
    <w:r w:rsidR="00FD4464">
      <w:tab/>
    </w:r>
    <w:r w:rsidR="00FD4464">
      <w:tab/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B119B5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r w:rsidR="00FD4464">
      <w:t>/</w:t>
    </w:r>
    <w:r w:rsidR="0036749A">
      <w:t xml:space="preserve">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119B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3" w:name="bmAfzenderRegel1"/>
  <w:bookmarkEnd w:id="3"/>
  <w:p w14:paraId="70B6D4B3" w14:textId="77777777" w:rsidR="00FD4464" w:rsidRPr="00FD4464" w:rsidRDefault="00FD4464" w:rsidP="009B0A66">
    <w:pPr>
      <w:tabs>
        <w:tab w:val="right" w:pos="8364"/>
      </w:tabs>
      <w:rPr>
        <w:sz w:val="16"/>
        <w:szCs w:val="16"/>
      </w:rPr>
    </w:pP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FILENAME   \* MERGEFORMAT </w:instrText>
    </w:r>
    <w:r w:rsidRPr="00FD4464">
      <w:rPr>
        <w:sz w:val="16"/>
        <w:szCs w:val="16"/>
      </w:rPr>
      <w:fldChar w:fldCharType="separate"/>
    </w:r>
    <w:r w:rsidRPr="00FD4464">
      <w:rPr>
        <w:noProof/>
        <w:sz w:val="16"/>
        <w:szCs w:val="16"/>
      </w:rPr>
      <w:t>Bijlage Referenties 2.0.docx</w:t>
    </w:r>
    <w:r w:rsidRPr="00FD4464">
      <w:rPr>
        <w:sz w:val="16"/>
        <w:szCs w:val="16"/>
      </w:rPr>
      <w:fldChar w:fldCharType="end"/>
    </w:r>
    <w:r>
      <w:rPr>
        <w:sz w:val="16"/>
        <w:szCs w:val="16"/>
      </w:rPr>
      <w:tab/>
    </w:r>
    <w:r>
      <w:rPr>
        <w:sz w:val="16"/>
        <w:szCs w:val="16"/>
      </w:rPr>
      <w:tab/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PAGE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1</w:t>
    </w:r>
    <w:r w:rsidRPr="00FD4464">
      <w:rPr>
        <w:noProof/>
        <w:sz w:val="16"/>
        <w:szCs w:val="16"/>
      </w:rPr>
      <w:fldChar w:fldCharType="end"/>
    </w:r>
    <w:r w:rsidRPr="00FD4464">
      <w:rPr>
        <w:sz w:val="16"/>
        <w:szCs w:val="16"/>
      </w:rPr>
      <w:t xml:space="preserve"> / </w:t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NUMPAGES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2</w:t>
    </w:r>
    <w:r w:rsidRPr="00FD446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D0A17" w14:textId="77777777" w:rsidR="00386E59" w:rsidRDefault="00386E59">
      <w:r>
        <w:separator/>
      </w:r>
    </w:p>
  </w:footnote>
  <w:footnote w:type="continuationSeparator" w:id="0">
    <w:p w14:paraId="7D75A7B7" w14:textId="77777777" w:rsidR="00386E59" w:rsidRDefault="00386E59">
      <w:r>
        <w:continuationSeparator/>
      </w:r>
    </w:p>
  </w:footnote>
  <w:footnote w:type="continuationNotice" w:id="1">
    <w:p w14:paraId="704CDD86" w14:textId="77777777" w:rsidR="00386E59" w:rsidRDefault="00386E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364B" w14:textId="77777777" w:rsidR="0036749A" w:rsidRDefault="00C376C1">
    <w:pPr>
      <w:pStyle w:val="Header"/>
    </w:pPr>
    <w:r>
      <w:rPr>
        <w:noProof/>
      </w:rPr>
      <w:drawing>
        <wp:inline distT="0" distB="0" distL="0" distR="0" wp14:anchorId="709BCCCB" wp14:editId="240C75F8">
          <wp:extent cx="1076325" cy="1076325"/>
          <wp:effectExtent l="19050" t="0" r="9525" b="0"/>
          <wp:docPr id="239" name="Afbeelding 239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B57CB" w14:textId="77777777" w:rsidR="0036749A" w:rsidRDefault="00832D0F" w:rsidP="008F33E4">
    <w:pPr>
      <w:pStyle w:val="HRNaamInstituut"/>
    </w:pPr>
    <w:r w:rsidRPr="00832D0F">
      <w:rPr>
        <w:noProof/>
      </w:rPr>
      <w:drawing>
        <wp:anchor distT="0" distB="0" distL="114300" distR="114300" simplePos="0" relativeHeight="251658240" behindDoc="1" locked="0" layoutInCell="0" allowOverlap="1" wp14:anchorId="7E002457" wp14:editId="667F228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240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1" behindDoc="1" locked="0" layoutInCell="0" allowOverlap="1" wp14:anchorId="1469D684" wp14:editId="3B5745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1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2" behindDoc="1" locked="0" layoutInCell="0" allowOverlap="1" wp14:anchorId="3DCB08BF" wp14:editId="311B6B3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242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3" behindDoc="1" locked="0" layoutInCell="0" allowOverlap="1" wp14:anchorId="11F6B8E0" wp14:editId="411F1CB3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3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A58BA"/>
    <w:multiLevelType w:val="hybridMultilevel"/>
    <w:tmpl w:val="FE68A508"/>
    <w:lvl w:ilvl="0" w:tplc="1ECA729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SimSu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DA55F8"/>
    <w:multiLevelType w:val="hybridMultilevel"/>
    <w:tmpl w:val="7DD4A8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16"/>
    <w:rsid w:val="00000157"/>
    <w:rsid w:val="00017BA9"/>
    <w:rsid w:val="00023737"/>
    <w:rsid w:val="000505D8"/>
    <w:rsid w:val="000753BE"/>
    <w:rsid w:val="000A603C"/>
    <w:rsid w:val="000B008C"/>
    <w:rsid w:val="000B4E53"/>
    <w:rsid w:val="000C032F"/>
    <w:rsid w:val="000D2E67"/>
    <w:rsid w:val="000F0FC9"/>
    <w:rsid w:val="00100886"/>
    <w:rsid w:val="00105EC2"/>
    <w:rsid w:val="001141A1"/>
    <w:rsid w:val="0012144B"/>
    <w:rsid w:val="00124DC5"/>
    <w:rsid w:val="001314CC"/>
    <w:rsid w:val="001325E5"/>
    <w:rsid w:val="001472BD"/>
    <w:rsid w:val="00160A50"/>
    <w:rsid w:val="00165B6B"/>
    <w:rsid w:val="0017420B"/>
    <w:rsid w:val="00190B36"/>
    <w:rsid w:val="00192FB3"/>
    <w:rsid w:val="001A2E66"/>
    <w:rsid w:val="001B1CA8"/>
    <w:rsid w:val="001B7C31"/>
    <w:rsid w:val="001C621D"/>
    <w:rsid w:val="001E514A"/>
    <w:rsid w:val="001F340D"/>
    <w:rsid w:val="0021078E"/>
    <w:rsid w:val="002259A8"/>
    <w:rsid w:val="00246863"/>
    <w:rsid w:val="002530D8"/>
    <w:rsid w:val="002A3132"/>
    <w:rsid w:val="002B4580"/>
    <w:rsid w:val="002C1461"/>
    <w:rsid w:val="002C46CD"/>
    <w:rsid w:val="002C4DF6"/>
    <w:rsid w:val="002D07F9"/>
    <w:rsid w:val="002E3816"/>
    <w:rsid w:val="002F4C38"/>
    <w:rsid w:val="002F7F45"/>
    <w:rsid w:val="003057A7"/>
    <w:rsid w:val="00305F91"/>
    <w:rsid w:val="003126E7"/>
    <w:rsid w:val="00323CFA"/>
    <w:rsid w:val="00347499"/>
    <w:rsid w:val="003477F5"/>
    <w:rsid w:val="0036513B"/>
    <w:rsid w:val="0036720A"/>
    <w:rsid w:val="0036749A"/>
    <w:rsid w:val="0037000E"/>
    <w:rsid w:val="00386E59"/>
    <w:rsid w:val="003932E1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0026A"/>
    <w:rsid w:val="00410414"/>
    <w:rsid w:val="0043016E"/>
    <w:rsid w:val="0043637D"/>
    <w:rsid w:val="00440D91"/>
    <w:rsid w:val="00442B53"/>
    <w:rsid w:val="004556D9"/>
    <w:rsid w:val="00455EA3"/>
    <w:rsid w:val="004613D8"/>
    <w:rsid w:val="00471C95"/>
    <w:rsid w:val="00492DF3"/>
    <w:rsid w:val="00494BBA"/>
    <w:rsid w:val="004D025F"/>
    <w:rsid w:val="004D0EBB"/>
    <w:rsid w:val="004D688C"/>
    <w:rsid w:val="004E1207"/>
    <w:rsid w:val="004E38DA"/>
    <w:rsid w:val="004F372C"/>
    <w:rsid w:val="00501148"/>
    <w:rsid w:val="00503E34"/>
    <w:rsid w:val="005050D9"/>
    <w:rsid w:val="0051245E"/>
    <w:rsid w:val="00521F14"/>
    <w:rsid w:val="00533DEA"/>
    <w:rsid w:val="00536F15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65C75"/>
    <w:rsid w:val="00681D1E"/>
    <w:rsid w:val="00682EF9"/>
    <w:rsid w:val="0069624B"/>
    <w:rsid w:val="006A1034"/>
    <w:rsid w:val="006A2B79"/>
    <w:rsid w:val="006E0D78"/>
    <w:rsid w:val="007110B9"/>
    <w:rsid w:val="00722CD3"/>
    <w:rsid w:val="00726D9C"/>
    <w:rsid w:val="007458D5"/>
    <w:rsid w:val="00754F8D"/>
    <w:rsid w:val="007577CA"/>
    <w:rsid w:val="00761D44"/>
    <w:rsid w:val="00767A90"/>
    <w:rsid w:val="00782EE9"/>
    <w:rsid w:val="00783ED6"/>
    <w:rsid w:val="0079138B"/>
    <w:rsid w:val="00794EB5"/>
    <w:rsid w:val="007A0094"/>
    <w:rsid w:val="007A2E67"/>
    <w:rsid w:val="007B3E44"/>
    <w:rsid w:val="007B640B"/>
    <w:rsid w:val="007E7804"/>
    <w:rsid w:val="007F0D3B"/>
    <w:rsid w:val="007F0F7D"/>
    <w:rsid w:val="007F248D"/>
    <w:rsid w:val="007F6668"/>
    <w:rsid w:val="00800D58"/>
    <w:rsid w:val="008234D3"/>
    <w:rsid w:val="00832D0F"/>
    <w:rsid w:val="0084553F"/>
    <w:rsid w:val="008547D9"/>
    <w:rsid w:val="00855FFF"/>
    <w:rsid w:val="00866233"/>
    <w:rsid w:val="00872776"/>
    <w:rsid w:val="00872946"/>
    <w:rsid w:val="00873F06"/>
    <w:rsid w:val="00886E0F"/>
    <w:rsid w:val="00896E16"/>
    <w:rsid w:val="008B37FB"/>
    <w:rsid w:val="008C0206"/>
    <w:rsid w:val="008C54FE"/>
    <w:rsid w:val="008D6DA6"/>
    <w:rsid w:val="008F33E4"/>
    <w:rsid w:val="0092073C"/>
    <w:rsid w:val="00927D39"/>
    <w:rsid w:val="00945B46"/>
    <w:rsid w:val="00951936"/>
    <w:rsid w:val="0097441C"/>
    <w:rsid w:val="009777AA"/>
    <w:rsid w:val="00984BC1"/>
    <w:rsid w:val="0098535D"/>
    <w:rsid w:val="009B0A66"/>
    <w:rsid w:val="009C474E"/>
    <w:rsid w:val="009E3658"/>
    <w:rsid w:val="009E44F5"/>
    <w:rsid w:val="00A02F4A"/>
    <w:rsid w:val="00A05647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AF09C2"/>
    <w:rsid w:val="00B0333E"/>
    <w:rsid w:val="00B119B5"/>
    <w:rsid w:val="00B120FD"/>
    <w:rsid w:val="00B15B10"/>
    <w:rsid w:val="00B3364D"/>
    <w:rsid w:val="00B339B4"/>
    <w:rsid w:val="00B36AE6"/>
    <w:rsid w:val="00B53B88"/>
    <w:rsid w:val="00B80767"/>
    <w:rsid w:val="00B87DE5"/>
    <w:rsid w:val="00B92FAA"/>
    <w:rsid w:val="00B95917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4D15"/>
    <w:rsid w:val="00C365C2"/>
    <w:rsid w:val="00C36C56"/>
    <w:rsid w:val="00C376C1"/>
    <w:rsid w:val="00C40A68"/>
    <w:rsid w:val="00C449EC"/>
    <w:rsid w:val="00C54109"/>
    <w:rsid w:val="00C644B8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2D85"/>
    <w:rsid w:val="00CF4DCD"/>
    <w:rsid w:val="00CF7AD8"/>
    <w:rsid w:val="00D02F1A"/>
    <w:rsid w:val="00D25B86"/>
    <w:rsid w:val="00D31418"/>
    <w:rsid w:val="00D349FD"/>
    <w:rsid w:val="00D475D7"/>
    <w:rsid w:val="00D53E42"/>
    <w:rsid w:val="00D657D9"/>
    <w:rsid w:val="00D9093B"/>
    <w:rsid w:val="00D943C1"/>
    <w:rsid w:val="00DA1444"/>
    <w:rsid w:val="00DA3270"/>
    <w:rsid w:val="00DD5847"/>
    <w:rsid w:val="00DF26C7"/>
    <w:rsid w:val="00DF3B0D"/>
    <w:rsid w:val="00DF3BF3"/>
    <w:rsid w:val="00E077CE"/>
    <w:rsid w:val="00E17B16"/>
    <w:rsid w:val="00E24B3F"/>
    <w:rsid w:val="00E30B84"/>
    <w:rsid w:val="00E31635"/>
    <w:rsid w:val="00E42CE9"/>
    <w:rsid w:val="00E47924"/>
    <w:rsid w:val="00E527B9"/>
    <w:rsid w:val="00E645DB"/>
    <w:rsid w:val="00E67A6D"/>
    <w:rsid w:val="00E70EAC"/>
    <w:rsid w:val="00E7115D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15CAC"/>
    <w:rsid w:val="00F2433F"/>
    <w:rsid w:val="00F24F72"/>
    <w:rsid w:val="00F3308E"/>
    <w:rsid w:val="00F43BD0"/>
    <w:rsid w:val="00F53DF2"/>
    <w:rsid w:val="00F53E94"/>
    <w:rsid w:val="00F65726"/>
    <w:rsid w:val="00F90C5C"/>
    <w:rsid w:val="00F91189"/>
    <w:rsid w:val="00FA7234"/>
    <w:rsid w:val="00FB0732"/>
    <w:rsid w:val="00FB0A0B"/>
    <w:rsid w:val="00FC3183"/>
    <w:rsid w:val="00FC5F52"/>
    <w:rsid w:val="00FD041D"/>
    <w:rsid w:val="00FD4464"/>
    <w:rsid w:val="00FE2F79"/>
    <w:rsid w:val="00FE59EF"/>
    <w:rsid w:val="00FF2C8E"/>
    <w:rsid w:val="00FF43B3"/>
    <w:rsid w:val="06E8C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43BF1C"/>
  <w15:docId w15:val="{67559280-5ACC-476C-AF5A-83E73989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7B16"/>
    <w:pPr>
      <w:jc w:val="both"/>
    </w:pPr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RNaamInstituut">
    <w:name w:val="HR_NaamInstituut"/>
    <w:basedOn w:val="Normal"/>
    <w:rsid w:val="00F53E94"/>
    <w:rPr>
      <w:b/>
      <w:sz w:val="24"/>
    </w:rPr>
  </w:style>
  <w:style w:type="paragraph" w:customStyle="1" w:styleId="HRadres">
    <w:name w:val="HR_adres"/>
    <w:basedOn w:val="Normal"/>
    <w:rsid w:val="0098535D"/>
    <w:pPr>
      <w:spacing w:line="260" w:lineRule="atLeast"/>
    </w:pPr>
    <w:rPr>
      <w:b/>
      <w:sz w:val="18"/>
    </w:rPr>
  </w:style>
  <w:style w:type="paragraph" w:customStyle="1" w:styleId="HRRefkopjes">
    <w:name w:val="HR_Refkopjes"/>
    <w:basedOn w:val="Normal"/>
    <w:rsid w:val="0021078E"/>
    <w:pPr>
      <w:spacing w:line="260" w:lineRule="atLeast"/>
    </w:pPr>
    <w:rPr>
      <w:b/>
      <w:color w:val="4C4C4C"/>
      <w:sz w:val="16"/>
    </w:rPr>
  </w:style>
  <w:style w:type="paragraph" w:customStyle="1" w:styleId="HRRefInvultekst">
    <w:name w:val="HR_RefInvultekst"/>
    <w:basedOn w:val="Normal"/>
    <w:rsid w:val="0021078E"/>
    <w:pPr>
      <w:spacing w:line="260" w:lineRule="atLeast"/>
    </w:pPr>
    <w:rPr>
      <w:color w:val="4C4C4C"/>
      <w:sz w:val="16"/>
    </w:rPr>
  </w:style>
  <w:style w:type="paragraph" w:styleId="Header">
    <w:name w:val="header"/>
    <w:basedOn w:val="Normal"/>
    <w:rsid w:val="0098535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leGrid">
    <w:name w:val="Table Grid"/>
    <w:basedOn w:val="TableNormal"/>
    <w:rsid w:val="00F53E9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ROpleidingen">
    <w:name w:val="HR_Opleidingen"/>
    <w:basedOn w:val="HRadres"/>
    <w:rsid w:val="0021078E"/>
    <w:rPr>
      <w:b w:val="0"/>
      <w:color w:val="4C4C4C"/>
    </w:rPr>
  </w:style>
  <w:style w:type="character" w:styleId="PageNumber">
    <w:name w:val="page number"/>
    <w:basedOn w:val="DefaultParagraphFont"/>
    <w:rsid w:val="00FC5F52"/>
  </w:style>
  <w:style w:type="paragraph" w:styleId="BalloonText">
    <w:name w:val="Balloon Text"/>
    <w:basedOn w:val="Normal"/>
    <w:link w:val="BalloonTextChar"/>
    <w:rsid w:val="00BB70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B70C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4E53"/>
    <w:pPr>
      <w:ind w:left="720"/>
      <w:contextualSpacing/>
    </w:pPr>
  </w:style>
  <w:style w:type="paragraph" w:customStyle="1" w:styleId="Subtitel">
    <w:name w:val="_Subtitel"/>
    <w:basedOn w:val="Normal"/>
    <w:qFormat/>
    <w:rsid w:val="000753BE"/>
    <w:pPr>
      <w:jc w:val="center"/>
    </w:pPr>
    <w:rPr>
      <w:rFonts w:ascii="Times New Roman" w:hAnsi="Times New Roman" w:cs="Arial"/>
      <w:b/>
      <w:caps/>
      <w:color w:val="000000" w:themeColor="text1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71428BB3681A4ABDF05A53909850AC" ma:contentTypeVersion="9" ma:contentTypeDescription="Een nieuw document maken." ma:contentTypeScope="" ma:versionID="a9bbf8a3e0d556730ee2f6cdb6e35d79">
  <xsd:schema xmlns:xsd="http://www.w3.org/2001/XMLSchema" xmlns:xs="http://www.w3.org/2001/XMLSchema" xmlns:p="http://schemas.microsoft.com/office/2006/metadata/properties" xmlns:ns2="b1c9ce7b-dffa-4b20-bb00-8c95d22063b9" xmlns:ns3="60229534-6a30-4046-a6d1-3cdf5294972f" targetNamespace="http://schemas.microsoft.com/office/2006/metadata/properties" ma:root="true" ma:fieldsID="cd8bc65e5f812ad1c6b7e0612bf3b400" ns2:_="" ns3:_="">
    <xsd:import namespace="b1c9ce7b-dffa-4b20-bb00-8c95d22063b9"/>
    <xsd:import namespace="60229534-6a30-4046-a6d1-3cdf529497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c9ce7b-dffa-4b20-bb00-8c95d22063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9534-6a30-4046-a6d1-3cdf5294972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980363-594C-4228-930D-5ADFFB015E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C41067-0DF9-43B4-ABB6-2D16EBB2E616}"/>
</file>

<file path=customXml/itemProps3.xml><?xml version="1.0" encoding="utf-8"?>
<ds:datastoreItem xmlns:ds="http://schemas.openxmlformats.org/officeDocument/2006/customXml" ds:itemID="{372E241B-62D0-472D-AD21-9A17C65EEA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2D8C85-6907-42E0-9E05-9CBB041C00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 document</Template>
  <TotalTime>0</TotalTime>
  <Pages>7</Pages>
  <Words>1005</Words>
  <Characters>5528</Characters>
  <Application>Microsoft Office Word</Application>
  <DocSecurity>0</DocSecurity>
  <Lines>46</Lines>
  <Paragraphs>13</Paragraphs>
  <ScaleCrop>false</ScaleCrop>
  <Company>Hogeschool Rotterdam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Huijser-de Haij, M.E. (Marije)</cp:lastModifiedBy>
  <cp:revision>59</cp:revision>
  <cp:lastPrinted>2016-11-04T11:55:00Z</cp:lastPrinted>
  <dcterms:created xsi:type="dcterms:W3CDTF">2017-01-20T11:12:00Z</dcterms:created>
  <dcterms:modified xsi:type="dcterms:W3CDTF">2021-11-22T14:50:00Z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0x010100D871428BB3681A4ABDF05A53909850AC</vt:lpwstr>
  </property>
  <property fmtid="{D5CDD505-2E9C-101B-9397-08002B2CF9AE}" pid="10" name="AuthorIds_UIVersion_1536">
    <vt:lpwstr>15</vt:lpwstr>
  </property>
</Properties>
</file>