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805" w:rsidRDefault="00B35BA4" w:rsidP="00627805">
      <w:pPr>
        <w:spacing w:after="120"/>
        <w:ind w:left="1418" w:hanging="1418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Bijlage 2</w:t>
      </w:r>
      <w:bookmarkStart w:id="0" w:name="_GoBack"/>
      <w:bookmarkEnd w:id="0"/>
      <w:r w:rsidR="00627805">
        <w:rPr>
          <w:rFonts w:ascii="Trebuchet MS" w:hAnsi="Trebuchet MS"/>
          <w:b/>
          <w:bCs/>
        </w:rPr>
        <w:tab/>
        <w:t xml:space="preserve"> Standaardformulier indienen vragen </w:t>
      </w:r>
    </w:p>
    <w:p w:rsidR="00627805" w:rsidRDefault="00627805" w:rsidP="00627805">
      <w:pPr>
        <w:spacing w:after="120"/>
        <w:ind w:left="1418"/>
        <w:rPr>
          <w:rFonts w:ascii="Trebuchet MS" w:hAnsi="Trebuchet MS"/>
          <w:b/>
          <w:bCs/>
        </w:rPr>
      </w:pPr>
      <w:r>
        <w:rPr>
          <w:rFonts w:ascii="Trebuchet MS" w:hAnsi="Trebuchet MS"/>
          <w:bCs/>
          <w:sz w:val="18"/>
          <w:szCs w:val="18"/>
        </w:rPr>
        <w:t>(in eenvoudig te bewerken format bij voorkeur Word)</w:t>
      </w:r>
    </w:p>
    <w:p w:rsidR="00627805" w:rsidRDefault="00627805" w:rsidP="00627805">
      <w:pPr>
        <w:pStyle w:val="Opmaakprofiel1"/>
        <w:spacing w:line="288" w:lineRule="auto"/>
        <w:ind w:left="0"/>
      </w:pPr>
      <w:r>
        <w:t>Graag u</w:t>
      </w:r>
      <w:r w:rsidR="006666DE" w:rsidRPr="006666DE">
        <w:rPr>
          <w:lang w:val="nl-NL"/>
        </w:rPr>
        <w:t>w</w:t>
      </w:r>
      <w:r>
        <w:t xml:space="preserve"> vragen met behu</w:t>
      </w:r>
      <w:r w:rsidR="006666DE">
        <w:t xml:space="preserve">lp van dit formulier </w:t>
      </w:r>
      <w:r>
        <w:t>in</w:t>
      </w:r>
      <w:r w:rsidR="006666DE">
        <w:t xml:space="preserve">dienen </w:t>
      </w:r>
      <w:r w:rsidR="006666DE" w:rsidRPr="006666DE">
        <w:rPr>
          <w:lang w:val="nl-NL"/>
        </w:rPr>
        <w:t xml:space="preserve">via </w:t>
      </w:r>
      <w:r w:rsidR="006666DE">
        <w:rPr>
          <w:lang w:val="nl-NL"/>
        </w:rPr>
        <w:t>www.</w:t>
      </w:r>
      <w:r w:rsidR="006666DE" w:rsidRPr="006666DE">
        <w:rPr>
          <w:lang w:val="nl-NL"/>
        </w:rPr>
        <w:t>Tenderned.nl</w:t>
      </w:r>
      <w:r>
        <w:t>.</w:t>
      </w:r>
    </w:p>
    <w:p w:rsidR="00627805" w:rsidRPr="000143A9" w:rsidRDefault="00627805" w:rsidP="00627805">
      <w:pPr>
        <w:pStyle w:val="Opmaakprofiel1"/>
        <w:spacing w:line="288" w:lineRule="auto"/>
        <w:ind w:left="0"/>
        <w:rPr>
          <w:lang w:val="en-US"/>
        </w:rPr>
      </w:pPr>
      <w:r>
        <w:t>Naam onderneming</w:t>
      </w:r>
      <w:r>
        <w:tab/>
        <w:t xml:space="preserve">: </w:t>
      </w:r>
    </w:p>
    <w:tbl>
      <w:tblPr>
        <w:tblW w:w="92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5"/>
        <w:gridCol w:w="1350"/>
        <w:gridCol w:w="2730"/>
        <w:gridCol w:w="4535"/>
      </w:tblGrid>
      <w:tr w:rsidR="00627805" w:rsidTr="00905BAC">
        <w:trPr>
          <w:trHeight w:val="38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  <w:vAlign w:val="center"/>
          </w:tcPr>
          <w:p w:rsidR="00627805" w:rsidRDefault="00627805" w:rsidP="00905BAC">
            <w:pPr>
              <w:pStyle w:val="Opmaakprofiel1"/>
              <w:snapToGrid w:val="0"/>
              <w:spacing w:line="288" w:lineRule="auto"/>
              <w:ind w:left="0"/>
              <w:rPr>
                <w:b/>
                <w:color w:val="FFFFFF"/>
                <w:lang w:val="nl-NL"/>
              </w:rPr>
            </w:pPr>
            <w:proofErr w:type="spellStart"/>
            <w:r>
              <w:rPr>
                <w:b/>
                <w:color w:val="FFFFFF"/>
                <w:lang w:val="nl-NL"/>
              </w:rPr>
              <w:t>Nr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  <w:vAlign w:val="center"/>
          </w:tcPr>
          <w:p w:rsidR="00627805" w:rsidRDefault="00627805" w:rsidP="00905BAC">
            <w:pPr>
              <w:pStyle w:val="Opmaakprofiel1"/>
              <w:snapToGrid w:val="0"/>
              <w:spacing w:line="288" w:lineRule="auto"/>
              <w:ind w:left="0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Hoofdstuk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  <w:vAlign w:val="center"/>
          </w:tcPr>
          <w:p w:rsidR="00627805" w:rsidRDefault="00627805" w:rsidP="00905BAC">
            <w:pPr>
              <w:pStyle w:val="Opmaakprofiel1"/>
              <w:snapToGrid w:val="0"/>
              <w:spacing w:line="288" w:lineRule="auto"/>
              <w:ind w:left="0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Vraag kandidaat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:rsidR="00627805" w:rsidRDefault="00627805" w:rsidP="00905BAC">
            <w:pPr>
              <w:pStyle w:val="Opmaakprofiel1"/>
              <w:snapToGrid w:val="0"/>
              <w:spacing w:line="288" w:lineRule="auto"/>
              <w:ind w:left="0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Antwoord </w:t>
            </w: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spacing w:line="260" w:lineRule="atLeast"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spacing w:line="260" w:lineRule="atLeast"/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spacing w:line="260" w:lineRule="atLeast"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spacing w:line="260" w:lineRule="atLeast"/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spacing w:line="260" w:lineRule="atLeast"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spacing w:line="260" w:lineRule="atLeast"/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12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spacing w:line="260" w:lineRule="atLeast"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spacing w:line="260" w:lineRule="atLeast"/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13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14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spacing w:line="260" w:lineRule="atLeast"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spacing w:line="260" w:lineRule="atLeast"/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15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16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spacing w:line="260" w:lineRule="atLeast"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spacing w:line="260" w:lineRule="atLeast"/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17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18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19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spacing w:line="260" w:lineRule="atLeast"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spacing w:line="260" w:lineRule="atLeast"/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20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ind w:left="67"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ind w:left="67"/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21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ind w:left="67"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ind w:left="67"/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22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ind w:left="67"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ind w:left="67"/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23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ind w:left="67"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ind w:left="67"/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24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ind w:left="67"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ind w:left="67"/>
            </w:pPr>
          </w:p>
        </w:tc>
      </w:tr>
      <w:tr w:rsidR="00627805" w:rsidTr="00905BAC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  <w:r>
              <w:rPr>
                <w:lang w:val="nl-NL"/>
              </w:rPr>
              <w:t>25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  <w:p w:rsidR="00627805" w:rsidRDefault="00627805" w:rsidP="00905BAC">
            <w:pPr>
              <w:pStyle w:val="Opmaakprofiel1"/>
              <w:snapToGrid w:val="0"/>
              <w:ind w:left="0"/>
              <w:rPr>
                <w:lang w:val="nl-N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ind w:left="67"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805" w:rsidRDefault="00627805" w:rsidP="00905BAC">
            <w:pPr>
              <w:snapToGrid w:val="0"/>
              <w:ind w:left="67"/>
            </w:pPr>
          </w:p>
        </w:tc>
      </w:tr>
    </w:tbl>
    <w:p w:rsidR="00E07456" w:rsidRPr="00F80A98" w:rsidRDefault="00E07456" w:rsidP="006666DE"/>
    <w:sectPr w:rsidR="00E07456" w:rsidRPr="00F8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805"/>
    <w:rsid w:val="000817A8"/>
    <w:rsid w:val="003C1696"/>
    <w:rsid w:val="00415438"/>
    <w:rsid w:val="005B5456"/>
    <w:rsid w:val="00627805"/>
    <w:rsid w:val="006666DE"/>
    <w:rsid w:val="007B775D"/>
    <w:rsid w:val="007F0349"/>
    <w:rsid w:val="008918B8"/>
    <w:rsid w:val="008C77A0"/>
    <w:rsid w:val="00972E75"/>
    <w:rsid w:val="00B35BA4"/>
    <w:rsid w:val="00BD6488"/>
    <w:rsid w:val="00C31970"/>
    <w:rsid w:val="00C66D4A"/>
    <w:rsid w:val="00DB6BA3"/>
    <w:rsid w:val="00E07456"/>
    <w:rsid w:val="00F32BBE"/>
    <w:rsid w:val="00F36DE8"/>
    <w:rsid w:val="00F80A98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aliases w:val="Times Std"/>
    <w:qFormat/>
    <w:rsid w:val="00627805"/>
    <w:pPr>
      <w:suppressAutoHyphens/>
      <w:spacing w:line="100" w:lineRule="atLeast"/>
    </w:pPr>
    <w:rPr>
      <w:rFonts w:eastAsia="Times New Roman" w:cs="Times New Roman"/>
      <w:kern w:val="1"/>
      <w:szCs w:val="22"/>
      <w:lang w:eastAsia="ar-SA"/>
    </w:rPr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uppressAutoHyphens w:val="0"/>
      <w:spacing w:before="240" w:after="60" w:line="240" w:lineRule="auto"/>
      <w:outlineLvl w:val="0"/>
    </w:pPr>
    <w:rPr>
      <w:rFonts w:ascii="Arial" w:hAnsi="Arial"/>
      <w:b/>
      <w:bCs/>
      <w:kern w:val="32"/>
      <w:sz w:val="28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uppressAutoHyphens w:val="0"/>
      <w:spacing w:before="240" w:after="60" w:line="240" w:lineRule="auto"/>
      <w:outlineLvl w:val="1"/>
    </w:pPr>
    <w:rPr>
      <w:rFonts w:ascii="Arial" w:hAnsi="Arial"/>
      <w:b/>
      <w:bCs/>
      <w:iCs/>
      <w:kern w:val="0"/>
      <w:szCs w:val="28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uppressAutoHyphens w:val="0"/>
      <w:spacing w:before="240" w:after="60" w:line="240" w:lineRule="auto"/>
      <w:outlineLvl w:val="2"/>
    </w:pPr>
    <w:rPr>
      <w:rFonts w:ascii="Arial" w:hAnsi="Arial"/>
      <w:b/>
      <w:bCs/>
      <w:kern w:val="0"/>
      <w:sz w:val="20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suppressAutoHyphens w:val="0"/>
      <w:spacing w:line="240" w:lineRule="auto"/>
      <w:outlineLvl w:val="3"/>
    </w:pPr>
    <w:rPr>
      <w:rFonts w:ascii="Arial" w:eastAsiaTheme="minorEastAsia" w:hAnsi="Arial" w:cstheme="minorBidi"/>
      <w:bCs/>
      <w:kern w:val="0"/>
      <w:sz w:val="20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pPr>
      <w:suppressAutoHyphens w:val="0"/>
      <w:spacing w:line="240" w:lineRule="auto"/>
    </w:pPr>
    <w:rPr>
      <w:rFonts w:ascii="Arial" w:eastAsia="Calibri" w:hAnsi="Arial" w:cs="Arial"/>
      <w:kern w:val="0"/>
      <w:szCs w:val="20"/>
      <w:lang w:eastAsia="en-US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customStyle="1" w:styleId="Opmaakprofiel1">
    <w:name w:val="Opmaakprofiel1"/>
    <w:basedOn w:val="Standaard"/>
    <w:rsid w:val="00627805"/>
    <w:pPr>
      <w:suppressLineNumbers/>
      <w:spacing w:line="240" w:lineRule="exact"/>
      <w:ind w:left="709"/>
    </w:pPr>
    <w:rPr>
      <w:rFonts w:eastAsia="Arial"/>
      <w:szCs w:val="18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aliases w:val="Times Std"/>
    <w:qFormat/>
    <w:rsid w:val="00627805"/>
    <w:pPr>
      <w:suppressAutoHyphens/>
      <w:spacing w:line="100" w:lineRule="atLeast"/>
    </w:pPr>
    <w:rPr>
      <w:rFonts w:eastAsia="Times New Roman" w:cs="Times New Roman"/>
      <w:kern w:val="1"/>
      <w:szCs w:val="22"/>
      <w:lang w:eastAsia="ar-SA"/>
    </w:rPr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uppressAutoHyphens w:val="0"/>
      <w:spacing w:before="240" w:after="60" w:line="240" w:lineRule="auto"/>
      <w:outlineLvl w:val="0"/>
    </w:pPr>
    <w:rPr>
      <w:rFonts w:ascii="Arial" w:hAnsi="Arial"/>
      <w:b/>
      <w:bCs/>
      <w:kern w:val="32"/>
      <w:sz w:val="28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uppressAutoHyphens w:val="0"/>
      <w:spacing w:before="240" w:after="60" w:line="240" w:lineRule="auto"/>
      <w:outlineLvl w:val="1"/>
    </w:pPr>
    <w:rPr>
      <w:rFonts w:ascii="Arial" w:hAnsi="Arial"/>
      <w:b/>
      <w:bCs/>
      <w:iCs/>
      <w:kern w:val="0"/>
      <w:szCs w:val="28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uppressAutoHyphens w:val="0"/>
      <w:spacing w:before="240" w:after="60" w:line="240" w:lineRule="auto"/>
      <w:outlineLvl w:val="2"/>
    </w:pPr>
    <w:rPr>
      <w:rFonts w:ascii="Arial" w:hAnsi="Arial"/>
      <w:b/>
      <w:bCs/>
      <w:kern w:val="0"/>
      <w:sz w:val="20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suppressAutoHyphens w:val="0"/>
      <w:spacing w:line="240" w:lineRule="auto"/>
      <w:outlineLvl w:val="3"/>
    </w:pPr>
    <w:rPr>
      <w:rFonts w:ascii="Arial" w:eastAsiaTheme="minorEastAsia" w:hAnsi="Arial" w:cstheme="minorBidi"/>
      <w:bCs/>
      <w:kern w:val="0"/>
      <w:sz w:val="20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pPr>
      <w:suppressAutoHyphens w:val="0"/>
      <w:spacing w:line="240" w:lineRule="auto"/>
    </w:pPr>
    <w:rPr>
      <w:rFonts w:ascii="Arial" w:eastAsia="Calibri" w:hAnsi="Arial" w:cs="Arial"/>
      <w:kern w:val="0"/>
      <w:szCs w:val="20"/>
      <w:lang w:eastAsia="en-US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customStyle="1" w:styleId="Opmaakprofiel1">
    <w:name w:val="Opmaakprofiel1"/>
    <w:basedOn w:val="Standaard"/>
    <w:rsid w:val="00627805"/>
    <w:pPr>
      <w:suppressLineNumbers/>
      <w:spacing w:line="240" w:lineRule="exact"/>
      <w:ind w:left="709"/>
    </w:pPr>
    <w:rPr>
      <w:rFonts w:eastAsia="Arial"/>
      <w:szCs w:val="1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88449F2E.dotm</Template>
  <TotalTime>5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 Bakker</dc:creator>
  <cp:lastModifiedBy>Piet Bakker</cp:lastModifiedBy>
  <cp:revision>3</cp:revision>
  <dcterms:created xsi:type="dcterms:W3CDTF">2017-03-07T09:50:00Z</dcterms:created>
  <dcterms:modified xsi:type="dcterms:W3CDTF">2017-05-08T06:18:00Z</dcterms:modified>
</cp:coreProperties>
</file>