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4127" w:rsidP="004269C2" w:rsidRDefault="00B24127" w14:paraId="672A6659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</w:p>
    <w:p w:rsidR="00B24127" w:rsidP="004269C2" w:rsidRDefault="00B24127" w14:paraId="0A37501D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</w:p>
    <w:p w:rsidR="00B24127" w:rsidP="004269C2" w:rsidRDefault="00B24127" w14:paraId="5DAB6C7B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</w:p>
    <w:p w:rsidR="00B24127" w:rsidP="004269C2" w:rsidRDefault="00B24127" w14:paraId="02EB378F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</w:p>
    <w:p w:rsidR="00B24127" w:rsidP="004269C2" w:rsidRDefault="00B24127" w14:paraId="6A05A809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</w:p>
    <w:p w:rsidR="00B24127" w:rsidP="004269C2" w:rsidRDefault="00B24127" w14:paraId="5A39BBE3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</w:p>
    <w:p w:rsidRPr="008F748E" w:rsidR="00B24127" w:rsidP="004269C2" w:rsidRDefault="00B24127" w14:paraId="2E9EBAB0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  <w:r w:rsidRPr="008F748E">
        <w:rPr>
          <w:rFonts w:ascii="Verdana" w:hAnsi="Verdana" w:cs="Arial"/>
          <w:sz w:val="14"/>
          <w:szCs w:val="14"/>
          <w:lang w:val="nl-NL"/>
        </w:rPr>
        <w:t>Veiligheidsregio Flevoland</w:t>
      </w:r>
    </w:p>
    <w:p w:rsidRPr="008F748E" w:rsidR="00B24127" w:rsidP="004269C2" w:rsidRDefault="00B24127" w14:paraId="202E0756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  <w:r w:rsidRPr="008F748E">
        <w:rPr>
          <w:rFonts w:ascii="Verdana" w:hAnsi="Verdana" w:cs="Arial"/>
          <w:sz w:val="14"/>
          <w:szCs w:val="14"/>
          <w:lang w:val="nl-NL"/>
        </w:rPr>
        <w:t>Postbus 501, 8200 AM  L</w:t>
      </w:r>
      <w:r>
        <w:rPr>
          <w:rFonts w:ascii="Verdana" w:hAnsi="Verdana" w:cs="Arial"/>
          <w:sz w:val="14"/>
          <w:szCs w:val="14"/>
          <w:lang w:val="nl-NL"/>
        </w:rPr>
        <w:t>elystad</w:t>
      </w:r>
    </w:p>
    <w:p w:rsidRPr="008F748E" w:rsidR="00B24127" w:rsidP="004269C2" w:rsidRDefault="00B24127" w14:paraId="2DCFAEE7" w14:textId="77777777">
      <w:pPr>
        <w:jc w:val="right"/>
        <w:rPr>
          <w:rFonts w:ascii="Verdana" w:hAnsi="Verdana" w:cs="Arial"/>
          <w:sz w:val="14"/>
          <w:szCs w:val="14"/>
          <w:lang w:val="nl-NL"/>
        </w:rPr>
      </w:pPr>
      <w:r w:rsidRPr="008F748E">
        <w:rPr>
          <w:rFonts w:ascii="Verdana" w:hAnsi="Verdana" w:cs="Arial"/>
          <w:sz w:val="14"/>
          <w:szCs w:val="14"/>
          <w:lang w:val="nl-NL"/>
        </w:rPr>
        <w:t>Bezoekadres: Gordiaandreef 101, 8233 AB Lelystad</w:t>
      </w:r>
    </w:p>
    <w:p w:rsidRPr="00FF606B" w:rsidR="00B24127" w:rsidP="004269C2" w:rsidRDefault="00B24127" w14:paraId="41C8F396" w14:textId="77777777">
      <w:pPr>
        <w:rPr>
          <w:rFonts w:ascii="Verdana" w:hAnsi="Verdana" w:cs="Arial"/>
          <w:sz w:val="18"/>
          <w:szCs w:val="18"/>
          <w:lang w:val="nl-NL"/>
        </w:rPr>
      </w:pPr>
    </w:p>
    <w:p w:rsidRPr="00FF606B" w:rsidR="00B24127" w:rsidP="004269C2" w:rsidRDefault="00B24127" w14:paraId="72A3D3EC" w14:textId="77777777">
      <w:pPr>
        <w:rPr>
          <w:rFonts w:ascii="Verdana" w:hAnsi="Verdana" w:cs="Arial"/>
          <w:sz w:val="18"/>
          <w:szCs w:val="18"/>
          <w:lang w:val="nl-NL"/>
        </w:rPr>
      </w:pPr>
    </w:p>
    <w:p w:rsidRPr="00FF606B" w:rsidR="00B24127" w:rsidP="004269C2" w:rsidRDefault="00B24127" w14:paraId="0D0B940D" w14:textId="77777777">
      <w:pPr>
        <w:rPr>
          <w:rFonts w:ascii="Verdana" w:hAnsi="Verdana" w:cs="Arial"/>
          <w:sz w:val="18"/>
          <w:szCs w:val="18"/>
          <w:lang w:val="nl-NL"/>
        </w:rPr>
      </w:pPr>
    </w:p>
    <w:p w:rsidRPr="00FF606B" w:rsidR="00B24127" w:rsidP="004269C2" w:rsidRDefault="00B24127" w14:paraId="0E27B00A" w14:textId="77777777">
      <w:pPr>
        <w:rPr>
          <w:rFonts w:ascii="Verdana" w:hAnsi="Verdana" w:cs="Arial"/>
          <w:sz w:val="18"/>
          <w:szCs w:val="18"/>
          <w:lang w:val="nl-NL"/>
        </w:rPr>
      </w:pPr>
      <w:r>
        <w:rPr>
          <w:rFonts w:ascii="Verdana" w:hAnsi="Verdana" w:cs="Arial"/>
          <w:sz w:val="18"/>
          <w:szCs w:val="18"/>
          <w:lang w:val="nl-NL"/>
        </w:rPr>
        <w:tab/>
      </w:r>
    </w:p>
    <w:p w:rsidRPr="00FF606B" w:rsidR="00B24127" w:rsidP="004269C2" w:rsidRDefault="00B24127" w14:paraId="60061E4C" w14:textId="77777777">
      <w:pPr>
        <w:rPr>
          <w:rFonts w:ascii="Verdana" w:hAnsi="Verdana" w:cs="Arial"/>
          <w:sz w:val="18"/>
          <w:szCs w:val="18"/>
          <w:lang w:val="nl-NL"/>
        </w:rPr>
      </w:pPr>
    </w:p>
    <w:p w:rsidRPr="00F001FE" w:rsidR="00B24127" w:rsidP="004269C2" w:rsidRDefault="00B24127" w14:paraId="020A42C6" w14:textId="77777777">
      <w:pPr>
        <w:rPr>
          <w:rFonts w:ascii="Verdana" w:hAnsi="Verdana" w:cs="Arial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</w:rPr>
        <w:fldChar w:fldCharType="begin">
          <w:ffData>
            <w:name w:val="Text1"/>
            <w:enabled/>
            <w:calcOnExit w:val="0"/>
            <w:textInput>
              <w:default w:val="&lt;Organisatie&gt;"/>
            </w:textInput>
          </w:ffData>
        </w:fldChar>
      </w:r>
      <w:bookmarkStart w:name="Text1" w:id="0"/>
      <w:r w:rsidRPr="00B95FE3">
        <w:rPr>
          <w:rFonts w:ascii="Verdana" w:hAnsi="Verdana"/>
          <w:sz w:val="18"/>
          <w:szCs w:val="18"/>
          <w:lang w:val="nl-NL"/>
        </w:rPr>
        <w:instrText xml:space="preserve"> FORMTEXT </w:instrText>
      </w:r>
      <w:r>
        <w:rPr>
          <w:rFonts w:ascii="Verdana" w:hAnsi="Verdana"/>
          <w:sz w:val="18"/>
          <w:szCs w:val="18"/>
        </w:rPr>
      </w:r>
      <w:r>
        <w:rPr>
          <w:rFonts w:ascii="Verdana" w:hAnsi="Verdana"/>
          <w:sz w:val="18"/>
          <w:szCs w:val="18"/>
        </w:rPr>
        <w:fldChar w:fldCharType="separate"/>
      </w:r>
      <w:r w:rsidRPr="00B95FE3">
        <w:rPr>
          <w:rFonts w:ascii="Verdana" w:hAnsi="Verdana"/>
          <w:noProof/>
          <w:sz w:val="18"/>
          <w:szCs w:val="18"/>
          <w:lang w:val="nl-NL"/>
        </w:rPr>
        <w:t>&lt;Organisatie&gt;</w:t>
      </w:r>
      <w:r>
        <w:rPr>
          <w:rFonts w:ascii="Verdana" w:hAnsi="Verdana"/>
          <w:sz w:val="18"/>
          <w:szCs w:val="18"/>
        </w:rPr>
        <w:fldChar w:fldCharType="end"/>
      </w:r>
      <w:bookmarkEnd w:id="0"/>
    </w:p>
    <w:p w:rsidRPr="00F001FE" w:rsidR="00B24127" w:rsidP="004269C2" w:rsidRDefault="00B24127" w14:paraId="42175AF5" w14:textId="77777777">
      <w:pPr>
        <w:rPr>
          <w:rFonts w:ascii="Verdana" w:hAnsi="Verdana" w:cs="Arial"/>
          <w:sz w:val="18"/>
          <w:szCs w:val="18"/>
          <w:lang w:val="nl-NL"/>
        </w:rPr>
      </w:pPr>
      <w:r w:rsidRPr="00FF606B">
        <w:rPr>
          <w:rFonts w:ascii="Verdana" w:hAnsi="Verdana" w:cs="Arial"/>
          <w:sz w:val="18"/>
          <w:szCs w:val="18"/>
          <w:lang w:val="nl-NL"/>
        </w:rPr>
        <w:t>t.a.v.</w:t>
      </w:r>
      <w:r w:rsidRPr="00B95FE3">
        <w:rPr>
          <w:rFonts w:ascii="Verdana" w:hAnsi="Verdana"/>
          <w:sz w:val="18"/>
          <w:szCs w:val="18"/>
          <w:lang w:val="nl-NL"/>
        </w:rPr>
        <w:t xml:space="preserve"> </w:t>
      </w:r>
      <w:r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Pr="00B95FE3">
        <w:rPr>
          <w:rFonts w:ascii="Verdana" w:hAnsi="Verdana"/>
          <w:sz w:val="18"/>
          <w:szCs w:val="18"/>
          <w:lang w:val="nl-NL"/>
        </w:rPr>
        <w:instrText xml:space="preserve"> FORMTEXT </w:instrText>
      </w:r>
      <w:r>
        <w:rPr>
          <w:rFonts w:ascii="Verdana" w:hAnsi="Verdana"/>
          <w:sz w:val="18"/>
          <w:szCs w:val="18"/>
        </w:rPr>
      </w:r>
      <w:r>
        <w:rPr>
          <w:rFonts w:ascii="Verdana" w:hAnsi="Verdana"/>
          <w:sz w:val="18"/>
          <w:szCs w:val="18"/>
        </w:rPr>
        <w:fldChar w:fldCharType="separate"/>
      </w:r>
      <w:r w:rsidRPr="00B95FE3">
        <w:rPr>
          <w:rFonts w:ascii="Verdana" w:hAnsi="Verdana"/>
          <w:noProof/>
          <w:sz w:val="18"/>
          <w:szCs w:val="18"/>
          <w:lang w:val="nl-NL"/>
        </w:rPr>
        <w:t>&lt;Naam&gt;</w:t>
      </w:r>
      <w:r>
        <w:rPr>
          <w:rFonts w:ascii="Verdana" w:hAnsi="Verdana"/>
          <w:sz w:val="18"/>
          <w:szCs w:val="18"/>
        </w:rPr>
        <w:fldChar w:fldCharType="end"/>
      </w:r>
    </w:p>
    <w:p w:rsidRPr="00FF606B" w:rsidR="00B24127" w:rsidP="004269C2" w:rsidRDefault="00B24127" w14:paraId="4F34E87D" w14:textId="77777777">
      <w:pPr>
        <w:tabs>
          <w:tab w:val="left" w:pos="2850"/>
        </w:tabs>
        <w:rPr>
          <w:rFonts w:ascii="Verdana" w:hAnsi="Verdana" w:cs="Arial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&lt;Adres&gt;"/>
            </w:textInput>
          </w:ffData>
        </w:fldChar>
      </w:r>
      <w:r w:rsidRPr="00B95FE3">
        <w:rPr>
          <w:rFonts w:ascii="Verdana" w:hAnsi="Verdana"/>
          <w:sz w:val="18"/>
          <w:szCs w:val="18"/>
          <w:lang w:val="nl-NL"/>
        </w:rPr>
        <w:instrText xml:space="preserve"> FORMTEXT </w:instrText>
      </w:r>
      <w:r>
        <w:rPr>
          <w:rFonts w:ascii="Verdana" w:hAnsi="Verdana"/>
          <w:sz w:val="18"/>
          <w:szCs w:val="18"/>
        </w:rPr>
      </w:r>
      <w:r>
        <w:rPr>
          <w:rFonts w:ascii="Verdana" w:hAnsi="Verdana"/>
          <w:sz w:val="18"/>
          <w:szCs w:val="18"/>
        </w:rPr>
        <w:fldChar w:fldCharType="separate"/>
      </w:r>
      <w:r w:rsidRPr="00B95FE3">
        <w:rPr>
          <w:rFonts w:ascii="Verdana" w:hAnsi="Verdana"/>
          <w:noProof/>
          <w:sz w:val="18"/>
          <w:szCs w:val="18"/>
          <w:lang w:val="nl-NL"/>
        </w:rPr>
        <w:t>&lt;Adres&gt;</w:t>
      </w:r>
      <w:r>
        <w:rPr>
          <w:rFonts w:ascii="Verdana" w:hAnsi="Verdana"/>
          <w:sz w:val="18"/>
          <w:szCs w:val="18"/>
        </w:rPr>
        <w:fldChar w:fldCharType="end"/>
      </w:r>
      <w:r>
        <w:rPr>
          <w:rFonts w:ascii="Verdana" w:hAnsi="Verdana" w:cs="Arial"/>
          <w:sz w:val="18"/>
          <w:szCs w:val="18"/>
          <w:lang w:val="nl-NL"/>
        </w:rPr>
        <w:tab/>
      </w:r>
    </w:p>
    <w:p w:rsidRPr="00FF606B" w:rsidR="00B24127" w:rsidP="004269C2" w:rsidRDefault="00B24127" w14:paraId="652B36DC" w14:textId="77777777">
      <w:pPr>
        <w:rPr>
          <w:rFonts w:ascii="Verdana" w:hAnsi="Verdana" w:cs="Arial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&lt;Postcode en plaats&gt;"/>
            </w:textInput>
          </w:ffData>
        </w:fldChar>
      </w:r>
      <w:r w:rsidRPr="00B95FE3">
        <w:rPr>
          <w:rFonts w:ascii="Verdana" w:hAnsi="Verdana"/>
          <w:sz w:val="18"/>
          <w:szCs w:val="18"/>
          <w:lang w:val="nl-NL"/>
        </w:rPr>
        <w:instrText xml:space="preserve"> FORMTEXT </w:instrText>
      </w:r>
      <w:r>
        <w:rPr>
          <w:rFonts w:ascii="Verdana" w:hAnsi="Verdana"/>
          <w:sz w:val="18"/>
          <w:szCs w:val="18"/>
        </w:rPr>
      </w:r>
      <w:r>
        <w:rPr>
          <w:rFonts w:ascii="Verdana" w:hAnsi="Verdana"/>
          <w:sz w:val="18"/>
          <w:szCs w:val="18"/>
        </w:rPr>
        <w:fldChar w:fldCharType="separate"/>
      </w:r>
      <w:r w:rsidRPr="00B95FE3">
        <w:rPr>
          <w:rFonts w:ascii="Verdana" w:hAnsi="Verdana"/>
          <w:noProof/>
          <w:sz w:val="18"/>
          <w:szCs w:val="18"/>
          <w:lang w:val="nl-NL"/>
        </w:rPr>
        <w:t>&lt;Postcode en plaats&gt;</w:t>
      </w:r>
      <w:r>
        <w:rPr>
          <w:rFonts w:ascii="Verdana" w:hAnsi="Verdana"/>
          <w:sz w:val="18"/>
          <w:szCs w:val="18"/>
        </w:rPr>
        <w:fldChar w:fldCharType="end"/>
      </w:r>
    </w:p>
    <w:p w:rsidRPr="00FF606B" w:rsidR="00B24127" w:rsidP="004269C2" w:rsidRDefault="00B24127" w14:paraId="44EAFD9C" w14:textId="77777777">
      <w:pPr>
        <w:rPr>
          <w:rFonts w:ascii="Verdana" w:hAnsi="Verdana" w:cs="Arial"/>
          <w:sz w:val="18"/>
          <w:szCs w:val="18"/>
          <w:lang w:val="nl-NL"/>
        </w:rPr>
      </w:pPr>
    </w:p>
    <w:p w:rsidRPr="00FF606B" w:rsidR="00B24127" w:rsidP="004269C2" w:rsidRDefault="00B24127" w14:paraId="4B94D5A5" w14:textId="77777777">
      <w:pPr>
        <w:rPr>
          <w:rFonts w:ascii="Verdana" w:hAnsi="Verdana" w:cs="Arial"/>
          <w:sz w:val="18"/>
          <w:szCs w:val="18"/>
          <w:lang w:val="nl-NL"/>
        </w:rPr>
      </w:pPr>
    </w:p>
    <w:p w:rsidRPr="00640CB8" w:rsidR="00B24127" w:rsidP="20464CD8" w:rsidRDefault="00F434C1" w14:paraId="0DF3D3F9" w14:textId="5916AAE2">
      <w:pPr>
        <w:ind w:firstLine="0"/>
        <w:rPr>
          <w:rFonts w:ascii="Verdana" w:hAnsi="Verdana" w:cs="Arial"/>
          <w:sz w:val="18"/>
          <w:szCs w:val="18"/>
          <w:lang w:val="nl-NL"/>
        </w:rPr>
      </w:pPr>
      <w:sdt>
        <w:sdtPr>
          <w:rPr>
            <w:rFonts w:ascii="Verdana" w:hAnsi="Verdana" w:cs="Arial"/>
            <w:sz w:val="18"/>
            <w:szCs w:val="18"/>
            <w:lang w:val="nl-NL"/>
          </w:rPr>
          <w:id w:val="8020017"/>
          <w:lock w:val="contentLocked"/>
          <w:placeholder>
            <w:docPart w:val="4B4A8D6D69AE4ACBB9EE20D882B76361"/>
          </w:placeholder>
          <w:group/>
        </w:sdtPr>
        <w:sdtEndPr>
          <w:rPr>
            <w:rFonts w:ascii="Verdana" w:hAnsi="Verdana" w:cs="Arial"/>
            <w:sz w:val="18"/>
            <w:szCs w:val="18"/>
            <w:lang w:val="nl-NL"/>
          </w:rPr>
        </w:sdtEndPr>
        <w:sdtContent>
          <w:r w:rsidRPr="00640CB8" w:rsidR="00B24127">
            <w:rPr>
              <w:rFonts w:ascii="Verdana" w:hAnsi="Verdana" w:cs="Arial"/>
              <w:sz w:val="18"/>
              <w:szCs w:val="18"/>
              <w:lang w:val="nl-NL"/>
            </w:rPr>
            <w:t>Uw kenmerk</w:t>
          </w:r>
        </w:sdtContent>
      </w:sdt>
      <w:r w:rsidRPr="00640CB8" w:rsidR="00B24127">
        <w:rPr>
          <w:rFonts w:ascii="Verdana" w:hAnsi="Verdana" w:cs="Arial"/>
          <w:sz w:val="18"/>
          <w:szCs w:val="18"/>
          <w:lang w:val="nl-NL"/>
        </w:rPr>
        <w:t xml:space="preserve">: </w:t>
      </w:r>
    </w:p>
    <w:p w:rsidRPr="00640CB8" w:rsidR="00B24127" w:rsidP="20464CD8" w:rsidRDefault="00F434C1" w14:paraId="5F016F10" w14:textId="23608EF9">
      <w:pPr>
        <w:ind w:firstLine="0"/>
        <w:rPr>
          <w:rFonts w:ascii="Verdana" w:hAnsi="Verdana" w:cs="Arial"/>
          <w:sz w:val="18"/>
          <w:szCs w:val="18"/>
          <w:lang w:val="nl-NL"/>
        </w:rPr>
      </w:pPr>
      <w:sdt>
        <w:sdtPr>
          <w:rPr>
            <w:rFonts w:ascii="Verdana" w:hAnsi="Verdana" w:cs="Arial"/>
            <w:sz w:val="18"/>
            <w:szCs w:val="18"/>
            <w:lang w:val="nl-NL"/>
          </w:rPr>
          <w:id w:val="8020018"/>
          <w:lock w:val="contentLocked"/>
          <w:placeholder>
            <w:docPart w:val="4B4A8D6D69AE4ACBB9EE20D882B76361"/>
          </w:placeholder>
          <w:group/>
        </w:sdtPr>
        <w:sdtEndPr>
          <w:rPr>
            <w:rFonts w:ascii="Verdana" w:hAnsi="Verdana" w:cs="Arial"/>
            <w:sz w:val="18"/>
            <w:szCs w:val="18"/>
            <w:lang w:val="nl-NL"/>
          </w:rPr>
        </w:sdtEndPr>
        <w:sdtContent>
          <w:r w:rsidRPr="00640CB8" w:rsidR="00B24127">
            <w:rPr>
              <w:rFonts w:ascii="Verdana" w:hAnsi="Verdana" w:cs="Arial"/>
              <w:sz w:val="18"/>
              <w:szCs w:val="18"/>
              <w:lang w:val="nl-NL"/>
            </w:rPr>
            <w:t>Ons kenmerk</w:t>
          </w:r>
        </w:sdtContent>
      </w:sdt>
      <w:r w:rsidRPr="00640CB8" w:rsidR="00B24127">
        <w:rPr>
          <w:rFonts w:ascii="Verdana" w:hAnsi="Verdana" w:cs="Arial"/>
          <w:sz w:val="18"/>
          <w:szCs w:val="18"/>
          <w:lang w:val="nl-NL"/>
        </w:rPr>
        <w:t>:</w:t>
      </w:r>
      <w:r w:rsidR="00B24127">
        <w:rPr>
          <w:rFonts w:ascii="Verdana" w:hAnsi="Verdana" w:cs="Arial"/>
          <w:sz w:val="18"/>
          <w:szCs w:val="18"/>
          <w:lang w:val="nl-NL"/>
        </w:rPr>
        <w:t xml:space="preserve"> VRF-</w:t>
      </w:r>
      <w:r w:rsidR="00B24127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&lt;Kenmerk Tast&gt;"/>
            </w:textInput>
          </w:ffData>
        </w:fldChar>
      </w:r>
      <w:r w:rsidRPr="00B95FE3" w:rsidR="00B24127">
        <w:rPr>
          <w:rFonts w:ascii="Verdana" w:hAnsi="Verdana"/>
          <w:sz w:val="18"/>
          <w:szCs w:val="18"/>
          <w:lang w:val="nl-NL"/>
        </w:rPr>
        <w:instrText xml:space="preserve"> FORMTEXT </w:instrText>
      </w:r>
      <w:r w:rsidR="00B24127">
        <w:rPr>
          <w:rFonts w:ascii="Verdana" w:hAnsi="Verdana"/>
          <w:sz w:val="18"/>
          <w:szCs w:val="18"/>
        </w:rPr>
      </w:r>
      <w:r w:rsidR="00B24127">
        <w:rPr>
          <w:rFonts w:ascii="Verdana" w:hAnsi="Verdana"/>
          <w:sz w:val="18"/>
          <w:szCs w:val="18"/>
        </w:rPr>
        <w:fldChar w:fldCharType="separate"/>
      </w:r>
      <w:r w:rsidRPr="00B95FE3" w:rsidR="00B24127">
        <w:rPr>
          <w:rFonts w:ascii="Verdana" w:hAnsi="Verdana"/>
          <w:noProof/>
          <w:sz w:val="18"/>
          <w:szCs w:val="18"/>
          <w:lang w:val="nl-NL"/>
        </w:rPr>
        <w:t>&lt;Kenmerk Tast&gt;</w:t>
      </w:r>
      <w:r w:rsidR="00B24127">
        <w:rPr>
          <w:rFonts w:ascii="Verdana" w:hAnsi="Verdana"/>
          <w:sz w:val="18"/>
          <w:szCs w:val="18"/>
        </w:rPr>
        <w:fldChar w:fldCharType="end"/>
      </w:r>
    </w:p>
    <w:p w:rsidRPr="00640CB8" w:rsidR="00B24127" w:rsidP="20464CD8" w:rsidRDefault="00F434C1" w14:paraId="2E6226B3" w14:textId="7E20FF4F">
      <w:pPr>
        <w:ind w:firstLine="0"/>
        <w:rPr>
          <w:rFonts w:ascii="Verdana" w:hAnsi="Verdana" w:cs="Arial"/>
          <w:sz w:val="18"/>
          <w:szCs w:val="18"/>
          <w:lang w:val="nl-NL"/>
        </w:rPr>
      </w:pPr>
      <w:sdt>
        <w:sdtPr>
          <w:rPr>
            <w:rFonts w:ascii="Verdana" w:hAnsi="Verdana" w:cs="Arial"/>
            <w:sz w:val="18"/>
            <w:szCs w:val="18"/>
            <w:lang w:val="nl-NL"/>
          </w:rPr>
          <w:id w:val="8020019"/>
          <w:lock w:val="contentLocked"/>
          <w:placeholder>
            <w:docPart w:val="4B4A8D6D69AE4ACBB9EE20D882B76361"/>
          </w:placeholder>
          <w:group/>
        </w:sdtPr>
        <w:sdtEndPr>
          <w:rPr>
            <w:rFonts w:ascii="Verdana" w:hAnsi="Verdana" w:cs="Arial"/>
            <w:sz w:val="18"/>
            <w:szCs w:val="18"/>
            <w:lang w:val="nl-NL"/>
          </w:rPr>
        </w:sdtEndPr>
        <w:sdtContent>
          <w:r w:rsidRPr="00640CB8" w:rsidR="00B24127">
            <w:rPr>
              <w:rFonts w:ascii="Verdana" w:hAnsi="Verdana" w:cs="Arial"/>
              <w:sz w:val="18"/>
              <w:szCs w:val="18"/>
              <w:lang w:val="nl-NL"/>
            </w:rPr>
            <w:t>Inlichtingen bij</w:t>
          </w:r>
        </w:sdtContent>
      </w:sdt>
      <w:r w:rsidRPr="00640CB8" w:rsidR="00B24127">
        <w:rPr>
          <w:rFonts w:ascii="Verdana" w:hAnsi="Verdana" w:cs="Arial"/>
          <w:sz w:val="18"/>
          <w:szCs w:val="18"/>
          <w:lang w:val="nl-NL"/>
        </w:rPr>
        <w:t>:</w:t>
      </w:r>
      <w:r w:rsidR="00B24127">
        <w:rPr>
          <w:rFonts w:ascii="Verdana" w:hAnsi="Verdana" w:cs="Arial"/>
          <w:sz w:val="18"/>
          <w:szCs w:val="18"/>
          <w:lang w:val="nl-NL"/>
        </w:rPr>
        <w:t xml:space="preserve"> </w:t>
      </w:r>
      <w:r w:rsidR="00B24127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&lt;Naam, email, telefoonnummer&gt;"/>
            </w:textInput>
          </w:ffData>
        </w:fldChar>
      </w:r>
      <w:r w:rsidRPr="00B95FE3" w:rsidR="00B24127">
        <w:rPr>
          <w:rFonts w:ascii="Verdana" w:hAnsi="Verdana"/>
          <w:sz w:val="18"/>
          <w:szCs w:val="18"/>
          <w:lang w:val="nl-NL"/>
        </w:rPr>
        <w:instrText xml:space="preserve"> FORMTEXT </w:instrText>
      </w:r>
      <w:r w:rsidR="00B24127">
        <w:rPr>
          <w:rFonts w:ascii="Verdana" w:hAnsi="Verdana"/>
          <w:sz w:val="18"/>
          <w:szCs w:val="18"/>
        </w:rPr>
      </w:r>
      <w:r w:rsidR="00B24127">
        <w:rPr>
          <w:rFonts w:ascii="Verdana" w:hAnsi="Verdana"/>
          <w:sz w:val="18"/>
          <w:szCs w:val="18"/>
        </w:rPr>
        <w:fldChar w:fldCharType="separate"/>
      </w:r>
      <w:r w:rsidRPr="00B95FE3" w:rsidR="00B24127">
        <w:rPr>
          <w:rFonts w:ascii="Verdana" w:hAnsi="Verdana"/>
          <w:noProof/>
          <w:sz w:val="18"/>
          <w:szCs w:val="18"/>
          <w:lang w:val="nl-NL"/>
        </w:rPr>
        <w:t>&lt;Naam, email, telefoonnummer&gt;</w:t>
      </w:r>
      <w:r w:rsidR="00B24127">
        <w:rPr>
          <w:rFonts w:ascii="Verdana" w:hAnsi="Verdana"/>
          <w:sz w:val="18"/>
          <w:szCs w:val="18"/>
        </w:rPr>
        <w:fldChar w:fldCharType="end"/>
      </w:r>
    </w:p>
    <w:p w:rsidRPr="00640CB8" w:rsidR="00B24127" w:rsidP="004269C2" w:rsidRDefault="00B24127" w14:paraId="5D1447F5" w14:textId="77777777">
      <w:pPr>
        <w:rPr>
          <w:rFonts w:ascii="Verdana" w:hAnsi="Verdana" w:cs="Arial"/>
          <w:sz w:val="18"/>
          <w:szCs w:val="18"/>
          <w:lang w:val="nl-NL"/>
        </w:rPr>
      </w:pPr>
      <w:r w:rsidRPr="00640CB8" w:rsidR="00B24127">
        <w:rPr>
          <w:rFonts w:ascii="Verdana" w:hAnsi="Verdana" w:cs="Arial"/>
          <w:sz w:val="18"/>
          <w:szCs w:val="18"/>
          <w:lang w:val="nl-NL"/>
        </w:rPr>
        <w:t>Lelystad</w:t>
      </w:r>
      <w:r w:rsidRPr="00640CB8">
        <w:rPr>
          <w:rFonts w:ascii="Verdana" w:hAnsi="Verdana" w:cs="Arial"/>
          <w:sz w:val="18"/>
          <w:szCs w:val="18"/>
          <w:lang w:val="nl-NL"/>
        </w:rPr>
        <w:tab/>
      </w:r>
      <w:r w:rsidRPr="00640CB8" w:rsidR="00B24127">
        <w:rPr>
          <w:rFonts w:ascii="Verdana" w:hAnsi="Verdana" w:cs="Arial"/>
          <w:sz w:val="18"/>
          <w:szCs w:val="18"/>
          <w:lang w:val="nl-NL"/>
        </w:rPr>
        <w:t>:</w:t>
      </w:r>
      <w:r w:rsidR="00B24127">
        <w:rPr>
          <w:rFonts w:ascii="Verdana" w:hAnsi="Verdana" w:cs="Arial"/>
          <w:sz w:val="18"/>
          <w:szCs w:val="18"/>
          <w:lang w:val="nl-NL"/>
        </w:rPr>
        <w:t xml:space="preserve"> </w:t>
      </w:r>
      <w:sdt>
        <w:sdtPr>
          <w:rPr>
            <w:rFonts w:ascii="Verdana" w:hAnsi="Verdana" w:cs="Arial"/>
            <w:sz w:val="18"/>
            <w:szCs w:val="18"/>
            <w:lang w:val="nl-NL"/>
          </w:rPr>
          <w:id w:val="1768270940"/>
          <w:placeholder>
            <w:docPart w:val="CB5079D250CA4817B75A43DF1EAD5EC8"/>
          </w:placeholder>
          <w:showingPlcHdr/>
          <w:date w:fullDate="2019-08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Fonts w:ascii="Verdana" w:hAnsi="Verdana" w:cs="Arial"/>
            <w:sz w:val="18"/>
            <w:szCs w:val="18"/>
            <w:lang w:val="nl-NL"/>
          </w:rPr>
        </w:sdtEndPr>
        <w:sdtContent>
          <w:r w:rsidRPr="00B95FE3" w:rsidR="00B95FE3">
            <w:rPr>
              <w:rStyle w:val="Tekstvantijdelijkeaanduiding"/>
              <w:lang w:val="nl-NL"/>
            </w:rPr>
            <w:t>Klik of tik om een datum in te voeren.</w:t>
          </w:r>
        </w:sdtContent>
      </w:sdt>
    </w:p>
    <w:p w:rsidRPr="00640CB8" w:rsidR="00B24127" w:rsidP="004269C2" w:rsidRDefault="00B24127" w14:paraId="3DEEC669" w14:textId="77777777">
      <w:pPr>
        <w:rPr>
          <w:rFonts w:ascii="Verdana" w:hAnsi="Verdana" w:cs="Arial"/>
          <w:sz w:val="18"/>
          <w:szCs w:val="18"/>
          <w:lang w:val="nl-NL"/>
        </w:rPr>
      </w:pPr>
    </w:p>
    <w:p w:rsidRPr="00640CB8" w:rsidR="00B24127" w:rsidP="004269C2" w:rsidRDefault="00B24127" w14:paraId="3656B9AB" w14:textId="77777777">
      <w:pPr>
        <w:rPr>
          <w:rFonts w:ascii="Verdana" w:hAnsi="Verdana" w:cs="Arial"/>
          <w:sz w:val="18"/>
          <w:szCs w:val="18"/>
          <w:lang w:val="nl-NL"/>
        </w:rPr>
      </w:pPr>
    </w:p>
    <w:p w:rsidR="00E4643C" w:rsidP="737ADAB6" w:rsidRDefault="00F434C1" w14:paraId="4B6D13D6" w14:textId="77777777">
      <w:pPr>
        <w:ind w:firstLine="0"/>
        <w:rPr>
          <w:rFonts w:ascii="Verdana" w:hAnsi="Verdana" w:cs="Arial"/>
          <w:sz w:val="18"/>
          <w:szCs w:val="18"/>
          <w:lang w:val="nl-NL"/>
        </w:rPr>
      </w:pPr>
      <w:sdt>
        <w:sdtPr>
          <w:rPr>
            <w:rFonts w:ascii="Verdana" w:hAnsi="Verdana" w:cs="Arial"/>
            <w:sz w:val="18"/>
            <w:szCs w:val="18"/>
            <w:lang w:val="nl-NL"/>
          </w:rPr>
          <w:id w:val="8020020"/>
          <w:lock w:val="contentLocked"/>
          <w:placeholder>
            <w:docPart w:val="4B4A8D6D69AE4ACBB9EE20D882B76361"/>
          </w:placeholder>
          <w:group/>
        </w:sdtPr>
        <w:sdtEndPr>
          <w:rPr>
            <w:rFonts w:ascii="Verdana" w:hAnsi="Verdana" w:cs="Arial"/>
            <w:sz w:val="18"/>
            <w:szCs w:val="18"/>
            <w:lang w:val="nl-NL"/>
          </w:rPr>
        </w:sdtEndPr>
        <w:sdtContent>
          <w:r w:rsidRPr="00640CB8" w:rsidR="00B24127">
            <w:rPr>
              <w:rFonts w:ascii="Verdana" w:hAnsi="Verdana" w:cs="Arial"/>
              <w:sz w:val="18"/>
              <w:szCs w:val="18"/>
              <w:lang w:val="nl-NL"/>
            </w:rPr>
            <w:t>Betreft</w:t>
          </w:r>
        </w:sdtContent>
      </w:sdt>
      <w:r w:rsidRPr="00640CB8" w:rsidR="00B24127">
        <w:rPr>
          <w:rFonts w:ascii="Verdana" w:hAnsi="Verdana" w:cs="Arial"/>
          <w:sz w:val="18"/>
          <w:szCs w:val="18"/>
          <w:lang w:val="nl-NL"/>
        </w:rPr>
        <w:t>:</w:t>
      </w:r>
      <w:r w:rsidR="00B24127">
        <w:rPr>
          <w:rFonts w:ascii="Verdana" w:hAnsi="Verdana" w:cs="Arial"/>
          <w:sz w:val="18"/>
          <w:szCs w:val="18"/>
          <w:lang w:val="nl-NL"/>
        </w:rPr>
        <w:t xml:space="preserve"> </w:t>
      </w:r>
      <w:r w:rsidR="00B95FE3">
        <w:rPr>
          <w:rFonts w:ascii="Verdana" w:hAnsi="Verdana" w:cs="Arial"/>
          <w:sz w:val="18"/>
          <w:szCs w:val="18"/>
          <w:lang w:val="nl-NL"/>
        </w:rPr>
        <w:t>Europese aanbesteding ‘Levering bluskleding en aanverwante diensten’ (VRF2022-EA-01)</w:t>
      </w:r>
    </w:p>
    <w:p w:rsidRPr="00E4643C" w:rsidR="00B24127" w:rsidP="00E4643C" w:rsidRDefault="00B24127" w14:paraId="45FB0818" w14:textId="77777777">
      <w:pPr>
        <w:spacing w:after="160" w:line="259" w:lineRule="auto"/>
        <w:rPr>
          <w:rFonts w:ascii="Verdana" w:hAnsi="Verdana" w:cs="Arial"/>
          <w:sz w:val="18"/>
          <w:szCs w:val="18"/>
          <w:lang w:val="nl-NL"/>
        </w:rPr>
      </w:pPr>
    </w:p>
    <w:p w:rsidRPr="00B95FE3" w:rsidR="00B95FE3" w:rsidP="00B95FE3" w:rsidRDefault="00B95FE3" w14:paraId="79825DFB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Geachte [heer][mevrouw] [naam],</w:t>
      </w:r>
    </w:p>
    <w:p w:rsidRPr="00B95FE3" w:rsidR="00B95FE3" w:rsidP="00B95FE3" w:rsidRDefault="00B95FE3" w14:paraId="049F31CB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0F2DED05" w14:textId="77777777">
      <w:pPr>
        <w:pStyle w:val="Geenafstand"/>
        <w:rPr>
          <w:rFonts w:ascii="Verdana" w:hAnsi="Verdana"/>
          <w:sz w:val="18"/>
          <w:szCs w:val="18"/>
        </w:rPr>
      </w:pPr>
      <w:r w:rsidRPr="737ADAB6" w:rsidR="00B95FE3">
        <w:rPr>
          <w:rFonts w:ascii="Verdana" w:hAnsi="Verdana"/>
          <w:sz w:val="18"/>
          <w:szCs w:val="18"/>
        </w:rPr>
        <w:t>De Opdrachtgever verstrekt hierbij aan de Opdrachtnemer, overeenkomstig artikel 2.2 van de Raamovereenkomst ‘Levering bluskleding en aanverwante diensten’, een opdracht tot het leveren van de volgende Producten:</w:t>
      </w:r>
    </w:p>
    <w:p w:rsidRPr="00B95FE3" w:rsidR="00B95FE3" w:rsidP="00B95FE3" w:rsidRDefault="00B95FE3" w14:paraId="53128261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737ADAB6" w:rsidRDefault="00B95FE3" w14:paraId="0D22D45A" w14:textId="49AFDD5B">
      <w:pPr>
        <w:pStyle w:val="Geenafstand"/>
        <w:rPr>
          <w:rFonts w:ascii="Verdana" w:hAnsi="Verdana"/>
          <w:b w:val="1"/>
          <w:bCs w:val="1"/>
          <w:sz w:val="18"/>
          <w:szCs w:val="18"/>
        </w:rPr>
      </w:pPr>
      <w:r w:rsidRPr="00B95FE3">
        <w:rPr>
          <w:rFonts w:ascii="Verdana" w:hAnsi="Verdana"/>
          <w:b/>
          <w:sz w:val="18"/>
          <w:szCs w:val="18"/>
        </w:rPr>
        <w:tab/>
      </w:r>
      <w:r w:rsidRPr="737ADAB6" w:rsidR="00B95FE3">
        <w:rPr>
          <w:rFonts w:ascii="Verdana" w:hAnsi="Verdana"/>
          <w:b w:val="1"/>
          <w:bCs w:val="1"/>
          <w:sz w:val="18"/>
          <w:szCs w:val="18"/>
        </w:rPr>
        <w:t xml:space="preserve">Artikelnr. </w:t>
      </w:r>
      <w:r w:rsidRPr="00B95FE3">
        <w:rPr>
          <w:rFonts w:ascii="Verdana" w:hAnsi="Verdana"/>
          <w:b/>
          <w:sz w:val="18"/>
          <w:szCs w:val="18"/>
        </w:rPr>
        <w:tab/>
      </w:r>
      <w:r>
        <w:tab/>
      </w:r>
      <w:r w:rsidRPr="737ADAB6" w:rsidR="00B95FE3">
        <w:rPr>
          <w:rFonts w:ascii="Verdana" w:hAnsi="Verdana"/>
          <w:b w:val="1"/>
          <w:bCs w:val="1"/>
          <w:sz w:val="18"/>
          <w:szCs w:val="18"/>
        </w:rPr>
        <w:t xml:space="preserve">Artikelnaam </w:t>
      </w:r>
      <w:r w:rsidRPr="00B95FE3">
        <w:rPr>
          <w:rFonts w:ascii="Verdana" w:hAnsi="Verdana"/>
          <w:b/>
          <w:sz w:val="18"/>
          <w:szCs w:val="18"/>
        </w:rPr>
        <w:tab/>
      </w:r>
      <w:r w:rsidRPr="00B95FE3">
        <w:rPr>
          <w:rFonts w:ascii="Verdana" w:hAnsi="Verdana"/>
          <w:b/>
          <w:sz w:val="18"/>
          <w:szCs w:val="18"/>
        </w:rPr>
        <w:tab/>
      </w:r>
      <w:r w:rsidRPr="737ADAB6" w:rsidR="00B95FE3">
        <w:rPr>
          <w:rFonts w:ascii="Verdana" w:hAnsi="Verdana"/>
          <w:b w:val="1"/>
          <w:bCs w:val="1"/>
          <w:sz w:val="18"/>
          <w:szCs w:val="18"/>
        </w:rPr>
        <w:t xml:space="preserve">Aantal </w:t>
      </w:r>
      <w:r w:rsidRPr="00B95FE3">
        <w:rPr>
          <w:rFonts w:ascii="Verdana" w:hAnsi="Verdana"/>
          <w:b/>
          <w:sz w:val="18"/>
          <w:szCs w:val="18"/>
        </w:rPr>
        <w:tab/>
      </w:r>
      <w:r>
        <w:tab/>
      </w:r>
      <w:r w:rsidRPr="737ADAB6" w:rsidR="00B95FE3">
        <w:rPr>
          <w:rFonts w:ascii="Verdana" w:hAnsi="Verdana"/>
          <w:b w:val="1"/>
          <w:bCs w:val="1"/>
          <w:sz w:val="18"/>
          <w:szCs w:val="18"/>
        </w:rPr>
        <w:t>Prijs per stuk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2265"/>
        <w:gridCol w:w="2265"/>
        <w:gridCol w:w="1905"/>
        <w:gridCol w:w="2627"/>
      </w:tblGrid>
      <w:tr w:rsidRPr="007D7C95" w:rsidR="00B95FE3" w:rsidTr="20464CD8" w14:paraId="62486C05" w14:textId="77777777">
        <w:tc>
          <w:tcPr>
            <w:tcW w:w="2265" w:type="dxa"/>
            <w:tcMar/>
          </w:tcPr>
          <w:p w:rsidRPr="00B95FE3" w:rsidR="00B95FE3" w:rsidP="00065A0A" w:rsidRDefault="00B95FE3" w14:paraId="4101652C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  <w:tcMar/>
          </w:tcPr>
          <w:p w:rsidRPr="00B95FE3" w:rsidR="00B95FE3" w:rsidP="00065A0A" w:rsidRDefault="00B95FE3" w14:paraId="4B99056E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05" w:type="dxa"/>
            <w:tcMar/>
          </w:tcPr>
          <w:p w:rsidRPr="00B95FE3" w:rsidR="00B95FE3" w:rsidP="00065A0A" w:rsidRDefault="00B95FE3" w14:paraId="1299C43A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27" w:type="dxa"/>
            <w:tcMar/>
          </w:tcPr>
          <w:p w:rsidRPr="00B95FE3" w:rsidR="00B95FE3" w:rsidP="00065A0A" w:rsidRDefault="00B95FE3" w14:paraId="4DDBEF00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</w:tr>
      <w:tr w:rsidRPr="007D7C95" w:rsidR="00B95FE3" w:rsidTr="20464CD8" w14:paraId="3461D779" w14:textId="77777777">
        <w:tc>
          <w:tcPr>
            <w:tcW w:w="2265" w:type="dxa"/>
            <w:tcMar/>
          </w:tcPr>
          <w:p w:rsidRPr="00B95FE3" w:rsidR="00B95FE3" w:rsidP="00065A0A" w:rsidRDefault="00B95FE3" w14:paraId="3CF2D8B6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  <w:tcMar/>
          </w:tcPr>
          <w:p w:rsidRPr="00B95FE3" w:rsidR="00B95FE3" w:rsidP="00065A0A" w:rsidRDefault="00B95FE3" w14:paraId="0FB78278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05" w:type="dxa"/>
            <w:tcMar/>
          </w:tcPr>
          <w:p w:rsidRPr="00B95FE3" w:rsidR="00B95FE3" w:rsidP="00065A0A" w:rsidRDefault="00B95FE3" w14:paraId="1FC39945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27" w:type="dxa"/>
            <w:tcMar/>
          </w:tcPr>
          <w:p w:rsidRPr="00B95FE3" w:rsidR="00B95FE3" w:rsidP="00065A0A" w:rsidRDefault="00B95FE3" w14:paraId="0562CB0E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</w:tr>
      <w:tr w:rsidRPr="007D7C95" w:rsidR="00B95FE3" w:rsidTr="20464CD8" w14:paraId="34CE0A41" w14:textId="77777777">
        <w:tc>
          <w:tcPr>
            <w:tcW w:w="2265" w:type="dxa"/>
            <w:tcMar/>
          </w:tcPr>
          <w:p w:rsidRPr="00B95FE3" w:rsidR="00B95FE3" w:rsidP="00065A0A" w:rsidRDefault="00B95FE3" w14:paraId="62EBF3C5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  <w:tcMar/>
          </w:tcPr>
          <w:p w:rsidRPr="00B95FE3" w:rsidR="00B95FE3" w:rsidP="00065A0A" w:rsidRDefault="00B95FE3" w14:paraId="6D98A12B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05" w:type="dxa"/>
            <w:tcMar/>
          </w:tcPr>
          <w:p w:rsidRPr="00B95FE3" w:rsidR="00B95FE3" w:rsidP="00065A0A" w:rsidRDefault="00B95FE3" w14:paraId="2946DB82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27" w:type="dxa"/>
            <w:tcMar/>
          </w:tcPr>
          <w:p w:rsidRPr="00B95FE3" w:rsidR="00B95FE3" w:rsidP="00065A0A" w:rsidRDefault="00B95FE3" w14:paraId="5997CC1D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</w:tr>
      <w:tr w:rsidRPr="007D7C95" w:rsidR="00B95FE3" w:rsidTr="20464CD8" w14:paraId="110FFD37" w14:textId="77777777">
        <w:tc>
          <w:tcPr>
            <w:tcW w:w="2265" w:type="dxa"/>
            <w:tcMar/>
          </w:tcPr>
          <w:p w:rsidRPr="00B95FE3" w:rsidR="00B95FE3" w:rsidP="00065A0A" w:rsidRDefault="00B95FE3" w14:paraId="6B699379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  <w:tcMar/>
          </w:tcPr>
          <w:p w:rsidRPr="00B95FE3" w:rsidR="00B95FE3" w:rsidP="00065A0A" w:rsidRDefault="00B95FE3" w14:paraId="3FE9F23F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05" w:type="dxa"/>
            <w:tcMar/>
          </w:tcPr>
          <w:p w:rsidRPr="00B95FE3" w:rsidR="00B95FE3" w:rsidP="00065A0A" w:rsidRDefault="00B95FE3" w14:paraId="1F72F646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27" w:type="dxa"/>
            <w:tcMar/>
          </w:tcPr>
          <w:p w:rsidRPr="00B95FE3" w:rsidR="00B95FE3" w:rsidP="00065A0A" w:rsidRDefault="00B95FE3" w14:paraId="08CE6F91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</w:tr>
      <w:tr w:rsidRPr="007D7C95" w:rsidR="00B95FE3" w:rsidTr="20464CD8" w14:paraId="61CDCEAD" w14:textId="77777777">
        <w:tc>
          <w:tcPr>
            <w:tcW w:w="2265" w:type="dxa"/>
            <w:tcMar/>
          </w:tcPr>
          <w:p w:rsidRPr="00B95FE3" w:rsidR="00B95FE3" w:rsidP="00065A0A" w:rsidRDefault="00B95FE3" w14:paraId="6BB9E253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265" w:type="dxa"/>
            <w:tcMar/>
          </w:tcPr>
          <w:p w:rsidRPr="00B95FE3" w:rsidR="00B95FE3" w:rsidP="00065A0A" w:rsidRDefault="00B95FE3" w14:paraId="23DE523C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05" w:type="dxa"/>
            <w:tcMar/>
          </w:tcPr>
          <w:p w:rsidRPr="00B95FE3" w:rsidR="00B95FE3" w:rsidP="00065A0A" w:rsidRDefault="00B95FE3" w14:paraId="52E56223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27" w:type="dxa"/>
            <w:tcMar/>
          </w:tcPr>
          <w:p w:rsidRPr="00B95FE3" w:rsidR="00B95FE3" w:rsidP="00065A0A" w:rsidRDefault="00B95FE3" w14:paraId="07547A01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B95FE3" w:rsidP="00B95FE3" w:rsidRDefault="00B95FE3" w14:paraId="5043CB0F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07459315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0BBBB3F5" w14:textId="77777777">
      <w:pPr>
        <w:pStyle w:val="Geenafstand"/>
        <w:rPr>
          <w:rFonts w:ascii="Verdana" w:hAnsi="Verdana"/>
          <w:b/>
          <w:sz w:val="18"/>
          <w:szCs w:val="18"/>
        </w:rPr>
      </w:pPr>
      <w:r w:rsidRPr="00B95FE3">
        <w:rPr>
          <w:rFonts w:ascii="Verdana" w:hAnsi="Verdana"/>
          <w:b/>
          <w:sz w:val="18"/>
          <w:szCs w:val="18"/>
        </w:rPr>
        <w:tab/>
      </w:r>
      <w:r w:rsidRPr="00B95FE3">
        <w:rPr>
          <w:rFonts w:ascii="Verdana" w:hAnsi="Verdana"/>
          <w:b/>
          <w:sz w:val="18"/>
          <w:szCs w:val="18"/>
        </w:rPr>
        <w:t xml:space="preserve">Totaal excl. btw </w:t>
      </w:r>
      <w:r w:rsidRPr="00B95FE3">
        <w:rPr>
          <w:rFonts w:ascii="Verdana" w:hAnsi="Verdana"/>
          <w:b/>
          <w:sz w:val="18"/>
          <w:szCs w:val="18"/>
        </w:rPr>
        <w:tab/>
      </w:r>
      <w:r w:rsidRPr="00B95FE3">
        <w:rPr>
          <w:rFonts w:ascii="Verdana" w:hAnsi="Verdana"/>
          <w:b/>
          <w:sz w:val="18"/>
          <w:szCs w:val="18"/>
        </w:rPr>
        <w:tab/>
      </w:r>
      <w:r w:rsidRPr="00B95FE3">
        <w:rPr>
          <w:rFonts w:ascii="Verdana" w:hAnsi="Verdana"/>
          <w:b/>
          <w:sz w:val="18"/>
          <w:szCs w:val="18"/>
        </w:rPr>
        <w:t xml:space="preserve">btw % </w:t>
      </w:r>
      <w:r w:rsidRPr="00B95FE3">
        <w:rPr>
          <w:rFonts w:ascii="Verdana" w:hAnsi="Verdana"/>
          <w:b/>
          <w:sz w:val="18"/>
          <w:szCs w:val="18"/>
        </w:rPr>
        <w:tab/>
      </w:r>
      <w:r w:rsidRPr="00B95FE3">
        <w:rPr>
          <w:rFonts w:ascii="Verdana" w:hAnsi="Verdana"/>
          <w:b/>
          <w:sz w:val="18"/>
          <w:szCs w:val="18"/>
        </w:rPr>
        <w:tab/>
      </w:r>
      <w:r w:rsidRPr="00B95FE3">
        <w:rPr>
          <w:rFonts w:ascii="Verdana" w:hAnsi="Verdana"/>
          <w:b/>
          <w:sz w:val="18"/>
          <w:szCs w:val="18"/>
        </w:rPr>
        <w:tab/>
      </w:r>
      <w:r w:rsidRPr="00B95FE3">
        <w:rPr>
          <w:rFonts w:ascii="Verdana" w:hAnsi="Verdana"/>
          <w:b/>
          <w:sz w:val="18"/>
          <w:szCs w:val="18"/>
        </w:rPr>
        <w:t>Totaal incl. btw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1511"/>
        <w:gridCol w:w="4531"/>
      </w:tblGrid>
      <w:tr w:rsidRPr="007D7C95" w:rsidR="00B95FE3" w:rsidTr="00065A0A" w14:paraId="6537F28F" w14:textId="77777777">
        <w:tc>
          <w:tcPr>
            <w:tcW w:w="3020" w:type="dxa"/>
          </w:tcPr>
          <w:p w:rsidRPr="00B95FE3" w:rsidR="00B95FE3" w:rsidP="00065A0A" w:rsidRDefault="00B95FE3" w14:paraId="6DFB9E20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1" w:type="dxa"/>
          </w:tcPr>
          <w:p w:rsidRPr="00B95FE3" w:rsidR="00B95FE3" w:rsidP="00065A0A" w:rsidRDefault="00B95FE3" w14:paraId="70DF9E56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31" w:type="dxa"/>
          </w:tcPr>
          <w:p w:rsidRPr="00B95FE3" w:rsidR="00B95FE3" w:rsidP="00065A0A" w:rsidRDefault="00B95FE3" w14:paraId="44E871BC" w14:textId="77777777">
            <w:pPr>
              <w:pStyle w:val="Geenafstand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B95FE3" w:rsidP="00B95FE3" w:rsidRDefault="00B95FE3" w14:paraId="144A5D23" w14:textId="77777777">
      <w:pPr>
        <w:pStyle w:val="Geenafstand"/>
        <w:rPr>
          <w:rFonts w:ascii="Verdana" w:hAnsi="Verdana"/>
          <w:sz w:val="18"/>
          <w:szCs w:val="18"/>
        </w:rPr>
      </w:pPr>
    </w:p>
    <w:p w:rsidR="737ADAB6" w:rsidP="737ADAB6" w:rsidRDefault="737ADAB6" w14:paraId="4D87022A" w14:textId="060FB0A5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20298F5C" w14:textId="77777777">
      <w:pPr>
        <w:pStyle w:val="Geenafstand"/>
        <w:rPr>
          <w:rFonts w:ascii="Verdana" w:hAnsi="Verdana"/>
          <w:b/>
          <w:sz w:val="18"/>
          <w:szCs w:val="18"/>
        </w:rPr>
      </w:pPr>
      <w:r w:rsidRPr="00B95FE3">
        <w:rPr>
          <w:rFonts w:ascii="Verdana" w:hAnsi="Verdana"/>
          <w:b/>
          <w:sz w:val="18"/>
          <w:szCs w:val="18"/>
        </w:rPr>
        <w:t>Specifieke opmerking(en)</w:t>
      </w:r>
    </w:p>
    <w:p w:rsidRPr="00B95FE3" w:rsidR="00B95FE3" w:rsidP="00B95FE3" w:rsidRDefault="00B95FE3" w14:paraId="637805D2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737ADAB6" w:rsidRDefault="00B95FE3" w14:paraId="1D8A7990" w14:textId="7E86EF69">
      <w:pPr>
        <w:pStyle w:val="Geenafstand"/>
        <w:numPr>
          <w:ilvl w:val="0"/>
          <w:numId w:val="4"/>
        </w:numPr>
        <w:rPr>
          <w:rFonts w:ascii="Symbol" w:hAnsi="Symbol" w:eastAsia="Symbol" w:cs="Symbol" w:asciiTheme="minorAscii" w:hAnsiTheme="minorAscii" w:eastAsiaTheme="minorAscii" w:cstheme="minorAscii"/>
          <w:sz w:val="18"/>
          <w:szCs w:val="18"/>
        </w:rPr>
      </w:pPr>
      <w:r w:rsidRPr="737ADAB6" w:rsidR="15C51E82">
        <w:rPr>
          <w:rFonts w:ascii="Verdana" w:hAnsi="Verdana"/>
          <w:sz w:val="18"/>
          <w:szCs w:val="18"/>
        </w:rPr>
        <w:t>Op de factuur dient u inkoopnummer […..] te vermelden</w:t>
      </w:r>
    </w:p>
    <w:p w:rsidRPr="00B95FE3" w:rsidR="00B95FE3" w:rsidP="00B95FE3" w:rsidRDefault="00B95FE3" w14:paraId="463F29E8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3B4D2131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De Producten dienen uiterlijk op [datum] te worden afgeleverd op het volgende adres:</w:t>
      </w:r>
    </w:p>
    <w:p w:rsidRPr="00B95FE3" w:rsidR="00B95FE3" w:rsidP="00B95FE3" w:rsidRDefault="00B95FE3" w14:paraId="3B7B4B86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3A0FF5F2" w14:textId="3DA406AD">
      <w:pPr>
        <w:pStyle w:val="Geenafstand"/>
        <w:rPr>
          <w:rFonts w:ascii="Verdana" w:hAnsi="Verdana"/>
          <w:sz w:val="18"/>
          <w:szCs w:val="18"/>
        </w:rPr>
      </w:pPr>
      <w:r w:rsidRPr="737ADAB6" w:rsidR="7EF66406">
        <w:rPr>
          <w:rFonts w:ascii="Verdana" w:hAnsi="Verdana"/>
          <w:sz w:val="18"/>
          <w:szCs w:val="18"/>
        </w:rPr>
        <w:t>Veiligheidsregio Flevoland</w:t>
      </w:r>
    </w:p>
    <w:p w:rsidR="7EF66406" w:rsidP="737ADAB6" w:rsidRDefault="7EF66406" w14:paraId="68286EF4" w14:textId="1177D41B">
      <w:pPr>
        <w:pStyle w:val="Geenafstand"/>
        <w:rPr>
          <w:rFonts w:ascii="Verdana" w:hAnsi="Verdana"/>
          <w:sz w:val="18"/>
          <w:szCs w:val="18"/>
        </w:rPr>
      </w:pPr>
      <w:proofErr w:type="spellStart"/>
      <w:r w:rsidRPr="737ADAB6" w:rsidR="7EF66406">
        <w:rPr>
          <w:rFonts w:ascii="Verdana" w:hAnsi="Verdana"/>
          <w:sz w:val="18"/>
          <w:szCs w:val="18"/>
        </w:rPr>
        <w:t>Gordiaandreef</w:t>
      </w:r>
      <w:proofErr w:type="spellEnd"/>
      <w:r w:rsidRPr="737ADAB6" w:rsidR="7EF66406">
        <w:rPr>
          <w:rFonts w:ascii="Verdana" w:hAnsi="Verdana"/>
          <w:sz w:val="18"/>
          <w:szCs w:val="18"/>
        </w:rPr>
        <w:t xml:space="preserve"> 101</w:t>
      </w:r>
    </w:p>
    <w:p w:rsidR="737ADAB6" w:rsidP="737ADAB6" w:rsidRDefault="737ADAB6" w14:paraId="0729CAB6" w14:textId="29415344">
      <w:pPr>
        <w:pStyle w:val="Geenafstand"/>
        <w:rPr>
          <w:rFonts w:ascii="Verdana" w:hAnsi="Verdana"/>
          <w:sz w:val="18"/>
          <w:szCs w:val="18"/>
        </w:rPr>
      </w:pPr>
      <w:r w:rsidRPr="20464CD8" w:rsidR="7EF66406">
        <w:rPr>
          <w:rFonts w:ascii="Verdana" w:hAnsi="Verdana"/>
          <w:sz w:val="18"/>
          <w:szCs w:val="18"/>
        </w:rPr>
        <w:t>8233 AB Lelystad</w:t>
      </w:r>
    </w:p>
    <w:p w:rsidR="737ADAB6" w:rsidP="737ADAB6" w:rsidRDefault="737ADAB6" w14:paraId="6AB97E17" w14:textId="7522B0C9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25DC73F6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Bij het afleveren van de Producten op pallets dient de Opdrachtnemer de volgende voorschriften in acht te nemen:</w:t>
      </w:r>
    </w:p>
    <w:p w:rsidRPr="00B95FE3" w:rsidR="00B95FE3" w:rsidP="00B95FE3" w:rsidRDefault="00B95FE3" w14:paraId="5630AD66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737ADAB6" w:rsidRDefault="00B95FE3" w14:paraId="680A4E5D" w14:textId="3A9386CD">
      <w:pPr>
        <w:pStyle w:val="Geenafstand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737ADAB6" w:rsidR="00B95FE3">
        <w:rPr>
          <w:rFonts w:ascii="Verdana" w:hAnsi="Verdana"/>
          <w:sz w:val="18"/>
          <w:szCs w:val="18"/>
        </w:rPr>
        <w:t>De Opdrachtnemer dient aan de buitenkant van de pallet duidelijk de volgende gegevens te vermelden:</w:t>
      </w:r>
    </w:p>
    <w:p w:rsidRPr="00B95FE3" w:rsidR="00B95FE3" w:rsidP="00B95FE3" w:rsidRDefault="00B95FE3" w14:paraId="5656DE2D" w14:textId="77777777">
      <w:pPr>
        <w:pStyle w:val="Geenafstand"/>
        <w:numPr>
          <w:ilvl w:val="0"/>
          <w:numId w:val="1"/>
        </w:numPr>
        <w:ind w:firstLine="273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Opdrachtnummer;</w:t>
      </w:r>
    </w:p>
    <w:p w:rsidRPr="00B95FE3" w:rsidR="00B95FE3" w:rsidP="00B95FE3" w:rsidRDefault="00B95FE3" w14:paraId="237DB1CB" w14:textId="77777777">
      <w:pPr>
        <w:pStyle w:val="Geenafstand"/>
        <w:numPr>
          <w:ilvl w:val="0"/>
          <w:numId w:val="1"/>
        </w:numPr>
        <w:ind w:firstLine="273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Contactpersoon;</w:t>
      </w:r>
    </w:p>
    <w:p w:rsidRPr="00B95FE3" w:rsidR="00B95FE3" w:rsidP="00B95FE3" w:rsidRDefault="00B95FE3" w14:paraId="29350156" w14:textId="77777777">
      <w:pPr>
        <w:pStyle w:val="Geenafstand"/>
        <w:numPr>
          <w:ilvl w:val="0"/>
          <w:numId w:val="1"/>
        </w:numPr>
        <w:ind w:firstLine="273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of het om één of meerdere productsoorten gaat;</w:t>
      </w:r>
    </w:p>
    <w:p w:rsidRPr="00B95FE3" w:rsidR="00B95FE3" w:rsidP="00B95FE3" w:rsidRDefault="00B95FE3" w14:paraId="422E837A" w14:textId="77777777">
      <w:pPr>
        <w:pStyle w:val="Geenafstand"/>
        <w:numPr>
          <w:ilvl w:val="0"/>
          <w:numId w:val="1"/>
        </w:numPr>
        <w:ind w:firstLine="273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paklijst/pakbon met artikelnummer, omschrijving, aantal en eenheden.</w:t>
      </w:r>
    </w:p>
    <w:p w:rsidRPr="00B95FE3" w:rsidR="00B95FE3" w:rsidP="00B95FE3" w:rsidRDefault="00B95FE3" w14:paraId="19219836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182B75F9" w14:textId="77777777">
      <w:pPr>
        <w:pStyle w:val="Geenafstand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De Opdrachtnemer dient vanuit milieutechnisch oogpunt het gebruik van overbodig verpakkingsmateriaal te beperken en de Producten bij voorkeur niet te sealen met plastic, maar indien mogelijk (omsnoerings)band te gebruiken.</w:t>
      </w:r>
    </w:p>
    <w:p w:rsidRPr="00B95FE3" w:rsidR="00B95FE3" w:rsidP="00B95FE3" w:rsidRDefault="00B95FE3" w14:paraId="50B9F33D" w14:textId="77777777">
      <w:pPr>
        <w:pStyle w:val="Geenafstand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De Opdrachtnemer levert de Producten op maandag tot en met vrijdag tussen 8:30 uur en 17:00 uur.</w:t>
      </w:r>
    </w:p>
    <w:p w:rsidRPr="00B95FE3" w:rsidR="00B95FE3" w:rsidP="00B95FE3" w:rsidRDefault="00B95FE3" w14:paraId="4F145D6C" w14:textId="77777777">
      <w:pPr>
        <w:pStyle w:val="Geenafstand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Indien de Opdrachtnemer de Producten op een afwijkend tijdstip dient te leveren, dient de Opdrachtnemer dit te overleggen met de contactpersoon.</w:t>
      </w:r>
    </w:p>
    <w:p w:rsidRPr="00B95FE3" w:rsidR="00B95FE3" w:rsidP="00B95FE3" w:rsidRDefault="00B95FE3" w14:paraId="296FEF7D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350EF97E" w14:textId="32D30E4F">
      <w:pPr>
        <w:pStyle w:val="Geenafstand"/>
        <w:rPr>
          <w:rFonts w:ascii="Verdana" w:hAnsi="Verdana"/>
          <w:sz w:val="18"/>
          <w:szCs w:val="18"/>
        </w:rPr>
      </w:pPr>
      <w:r w:rsidRPr="737ADAB6" w:rsidR="00B95FE3">
        <w:rPr>
          <w:rFonts w:ascii="Verdana" w:hAnsi="Verdana"/>
          <w:sz w:val="18"/>
          <w:szCs w:val="18"/>
        </w:rPr>
        <w:t xml:space="preserve">De Opdrachtnemer zendt de factuur digitaal naar </w:t>
      </w:r>
      <w:hyperlink r:id="Rba5cfa6b2dfb415d">
        <w:r w:rsidRPr="737ADAB6" w:rsidR="00B95FE3">
          <w:rPr>
            <w:rStyle w:val="Hyperlink"/>
            <w:rFonts w:ascii="Verdana" w:hAnsi="Verdana"/>
            <w:sz w:val="18"/>
            <w:szCs w:val="18"/>
          </w:rPr>
          <w:t>fpc@brandweerflevoland.nl</w:t>
        </w:r>
      </w:hyperlink>
      <w:r w:rsidRPr="737ADAB6" w:rsidR="00B95FE3">
        <w:rPr>
          <w:rFonts w:ascii="Verdana" w:hAnsi="Verdana"/>
          <w:sz w:val="18"/>
          <w:szCs w:val="18"/>
        </w:rPr>
        <w:t xml:space="preserve"> o</w:t>
      </w:r>
      <w:r w:rsidRPr="737ADAB6" w:rsidR="3E1F7B5A">
        <w:rPr>
          <w:rFonts w:ascii="Verdana" w:hAnsi="Verdana"/>
          <w:sz w:val="18"/>
          <w:szCs w:val="18"/>
        </w:rPr>
        <w:t>.v.</w:t>
      </w:r>
      <w:r w:rsidRPr="737ADAB6" w:rsidR="00B95FE3">
        <w:rPr>
          <w:rFonts w:ascii="Verdana" w:hAnsi="Verdana"/>
          <w:sz w:val="18"/>
          <w:szCs w:val="18"/>
        </w:rPr>
        <w:t>v</w:t>
      </w:r>
      <w:r w:rsidRPr="737ADAB6" w:rsidR="1D458947">
        <w:rPr>
          <w:rFonts w:ascii="Verdana" w:hAnsi="Verdana"/>
          <w:sz w:val="18"/>
          <w:szCs w:val="18"/>
        </w:rPr>
        <w:t>.</w:t>
      </w:r>
      <w:r w:rsidRPr="737ADAB6" w:rsidR="00B95FE3">
        <w:rPr>
          <w:rFonts w:ascii="Verdana" w:hAnsi="Verdana"/>
          <w:sz w:val="18"/>
          <w:szCs w:val="18"/>
        </w:rPr>
        <w:t xml:space="preserve"> de volgende adressering:</w:t>
      </w:r>
    </w:p>
    <w:p w:rsidRPr="00B95FE3" w:rsidR="00B95FE3" w:rsidP="00B95FE3" w:rsidRDefault="00B95FE3" w14:paraId="7194DBDC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01A05116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Veiligheidsregio Flevoland</w:t>
      </w:r>
    </w:p>
    <w:p w:rsidRPr="00B95FE3" w:rsidR="00B95FE3" w:rsidP="00B95FE3" w:rsidRDefault="00B95FE3" w14:paraId="6D900C3E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Postbus 10334</w:t>
      </w:r>
    </w:p>
    <w:p w:rsidRPr="00B95FE3" w:rsidR="00B95FE3" w:rsidP="00B95FE3" w:rsidRDefault="00B95FE3" w14:paraId="64B77C3D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1301 AH Almere</w:t>
      </w:r>
    </w:p>
    <w:p w:rsidRPr="00B95FE3" w:rsidR="00B95FE3" w:rsidP="00B95FE3" w:rsidRDefault="00B95FE3" w14:paraId="769D0D3C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384767F9" w14:textId="271DDF84">
      <w:pPr>
        <w:pStyle w:val="Geenafstand"/>
        <w:rPr>
          <w:rFonts w:ascii="Verdana" w:hAnsi="Verdana"/>
          <w:sz w:val="18"/>
          <w:szCs w:val="18"/>
        </w:rPr>
      </w:pPr>
      <w:r w:rsidRPr="20464CD8" w:rsidR="00B95FE3">
        <w:rPr>
          <w:rFonts w:ascii="Verdana" w:hAnsi="Verdana"/>
          <w:sz w:val="18"/>
          <w:szCs w:val="18"/>
        </w:rPr>
        <w:t xml:space="preserve">De factuur dient </w:t>
      </w:r>
      <w:r w:rsidRPr="20464CD8" w:rsidR="7424964E">
        <w:rPr>
          <w:rFonts w:ascii="Verdana" w:hAnsi="Verdana"/>
          <w:sz w:val="18"/>
          <w:szCs w:val="18"/>
        </w:rPr>
        <w:t xml:space="preserve">te voldoen aan voorwaarde </w:t>
      </w:r>
      <w:r w:rsidRPr="20464CD8" w:rsidR="7646D229">
        <w:rPr>
          <w:rFonts w:ascii="Verdana" w:hAnsi="Verdana"/>
          <w:sz w:val="18"/>
          <w:szCs w:val="18"/>
        </w:rPr>
        <w:t xml:space="preserve">18.1 </w:t>
      </w:r>
      <w:r w:rsidRPr="20464CD8" w:rsidR="7424964E">
        <w:rPr>
          <w:rFonts w:ascii="Verdana" w:hAnsi="Verdana"/>
          <w:sz w:val="18"/>
          <w:szCs w:val="18"/>
        </w:rPr>
        <w:t>zoals gesteld in de Algemene Inkoopvoorwaarden Veiligheidsregio Flevoland.</w:t>
      </w:r>
    </w:p>
    <w:p w:rsidRPr="00B95FE3" w:rsidR="00B95FE3" w:rsidP="00B95FE3" w:rsidRDefault="00B95FE3" w14:paraId="1231BE67" w14:textId="77777777">
      <w:pPr>
        <w:pStyle w:val="Default"/>
        <w:rPr>
          <w:sz w:val="18"/>
          <w:szCs w:val="18"/>
        </w:rPr>
      </w:pPr>
    </w:p>
    <w:p w:rsidRPr="00B95FE3" w:rsidR="00B95FE3" w:rsidP="00B95FE3" w:rsidRDefault="00B95FE3" w14:paraId="1A2F9649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Termen die in deze Nadere Overeenkomst (orderformulier) met een hoofdletter beginnen en niet (anderszins) in deze Nadere Overeenkomst (orderformulier) zijn omschreven, hebben de betekenis die daaraan in artikel 1 van de Raamovereenkomst is gegeven.</w:t>
      </w:r>
    </w:p>
    <w:p w:rsidRPr="00B95FE3" w:rsidR="00B95FE3" w:rsidP="00B95FE3" w:rsidRDefault="00B95FE3" w14:paraId="36FEB5B0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34A6F3ED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Indien de Opdrachtnemer vragen heeft ten aanzien van deze Nadere Overeenkomst (dit orderformulier), dan kan de Opdrachtnemer contact opnemen met:</w:t>
      </w:r>
    </w:p>
    <w:p w:rsidRPr="00B95FE3" w:rsidR="00B95FE3" w:rsidP="00B95FE3" w:rsidRDefault="00B95FE3" w14:paraId="30D7AA69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0F29DEE8" w14:textId="77777777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[naam]</w:t>
      </w:r>
    </w:p>
    <w:p w:rsidRPr="00B95FE3" w:rsidR="00B95FE3" w:rsidP="00B95FE3" w:rsidRDefault="00B95FE3" w14:paraId="762A4FCD" w14:textId="77777777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[telefoonnummer]</w:t>
      </w:r>
    </w:p>
    <w:p w:rsidRPr="00B95FE3" w:rsidR="00B95FE3" w:rsidP="00B95FE3" w:rsidRDefault="00B95FE3" w14:paraId="32167CD8" w14:textId="77777777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[e-mail]</w:t>
      </w:r>
    </w:p>
    <w:p w:rsidRPr="00B95FE3" w:rsidR="00B95FE3" w:rsidP="00B95FE3" w:rsidRDefault="00B95FE3" w14:paraId="7196D064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10AC98D4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Vertrouwende u hiermee voldoende te hebben geïnformeerd.</w:t>
      </w:r>
    </w:p>
    <w:p w:rsidRPr="00B95FE3" w:rsidR="00B95FE3" w:rsidP="00B95FE3" w:rsidRDefault="00B95FE3" w14:paraId="34FF1C98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7E91D0A7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>Hoogachtend,</w:t>
      </w:r>
    </w:p>
    <w:p w:rsidRPr="00B95FE3" w:rsidR="00B95FE3" w:rsidP="00B95FE3" w:rsidRDefault="00B95FE3" w14:paraId="6D072C0D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48A21919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6BD18F9B" w14:textId="77777777">
      <w:pPr>
        <w:pStyle w:val="Geenafstand"/>
        <w:rPr>
          <w:rFonts w:ascii="Verdana" w:hAnsi="Verdana"/>
          <w:sz w:val="18"/>
          <w:szCs w:val="18"/>
        </w:rPr>
      </w:pPr>
    </w:p>
    <w:p w:rsidRPr="00B95FE3" w:rsidR="00B95FE3" w:rsidP="00B95FE3" w:rsidRDefault="00B95FE3" w14:paraId="0A495CD7" w14:textId="77777777">
      <w:pPr>
        <w:pStyle w:val="Geenafstand"/>
        <w:rPr>
          <w:rFonts w:ascii="Verdana" w:hAnsi="Verdana"/>
          <w:sz w:val="18"/>
          <w:szCs w:val="18"/>
        </w:rPr>
      </w:pPr>
      <w:r w:rsidRPr="00B95FE3">
        <w:rPr>
          <w:rFonts w:ascii="Verdana" w:hAnsi="Verdana"/>
          <w:sz w:val="18"/>
          <w:szCs w:val="18"/>
        </w:rPr>
        <w:t xml:space="preserve">Naam </w:t>
      </w:r>
    </w:p>
    <w:p w:rsidRPr="00B95FE3" w:rsidR="000F1F0F" w:rsidP="00B95FE3" w:rsidRDefault="00B95FE3" w14:paraId="701516E5" w14:textId="77777777">
      <w:pPr>
        <w:pStyle w:val="Geenafstand"/>
      </w:pPr>
      <w:r w:rsidRPr="00B95FE3">
        <w:rPr>
          <w:rFonts w:ascii="Verdana" w:hAnsi="Verdana"/>
          <w:sz w:val="18"/>
          <w:szCs w:val="18"/>
        </w:rPr>
        <w:t>Functie</w:t>
      </w:r>
    </w:p>
    <w:sectPr w:rsidRPr="00B95FE3" w:rsidR="000F1F0F" w:rsidSect="00E4643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34C1" w:rsidP="00BC3578" w:rsidRDefault="00F434C1" w14:paraId="5CCFFBE6" w14:textId="77777777">
      <w:r>
        <w:separator/>
      </w:r>
    </w:p>
  </w:endnote>
  <w:endnote w:type="continuationSeparator" w:id="0">
    <w:p w:rsidR="00F434C1" w:rsidP="00BC3578" w:rsidRDefault="00F434C1" w14:paraId="363782F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643C" w:rsidRDefault="00E4643C" w14:paraId="5023141B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91BEF" w:rsidRDefault="00C91BEF" w14:paraId="16DEB4AB" w14:textId="77777777">
    <w:pPr>
      <w:pStyle w:val="Voettekst"/>
    </w:pPr>
  </w:p>
  <w:p w:rsidR="00E4643C" w:rsidRDefault="00E4643C" w14:paraId="0AD9C6F4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643C" w:rsidRDefault="00E4643C" w14:paraId="562C75D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34C1" w:rsidP="00BC3578" w:rsidRDefault="00F434C1" w14:paraId="07FF2DCA" w14:textId="77777777">
      <w:r>
        <w:separator/>
      </w:r>
    </w:p>
  </w:footnote>
  <w:footnote w:type="continuationSeparator" w:id="0">
    <w:p w:rsidR="00F434C1" w:rsidP="00BC3578" w:rsidRDefault="00F434C1" w14:paraId="183D316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4643C" w:rsidRDefault="00E4643C" w14:paraId="3C000BD7" w14:textId="77777777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59264" behindDoc="1" locked="0" layoutInCell="1" allowOverlap="1" wp14:anchorId="6DE5306F" wp14:editId="0C800AE3">
          <wp:simplePos x="0" y="0"/>
          <wp:positionH relativeFrom="page">
            <wp:posOffset>13970</wp:posOffset>
          </wp:positionH>
          <wp:positionV relativeFrom="page">
            <wp:posOffset>20320</wp:posOffset>
          </wp:positionV>
          <wp:extent cx="7578000" cy="10720800"/>
          <wp:effectExtent l="0" t="0" r="4445" b="4445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jabloon VRF voor briefpapier volgbl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1072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C3578" w:rsidRDefault="00C91BEF" w14:paraId="6A86865E" w14:textId="77777777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1312" behindDoc="1" locked="1" layoutInCell="1" allowOverlap="0" wp14:anchorId="56C85EC3" wp14:editId="5FE84950">
          <wp:simplePos x="0" y="0"/>
          <wp:positionH relativeFrom="page">
            <wp:posOffset>13970</wp:posOffset>
          </wp:positionH>
          <wp:positionV relativeFrom="page">
            <wp:posOffset>20320</wp:posOffset>
          </wp:positionV>
          <wp:extent cx="7581265" cy="10720705"/>
          <wp:effectExtent l="0" t="0" r="635" b="444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jabloon vrf voor brief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1072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C3578" w:rsidRDefault="00BC3578" w14:paraId="1F3B1409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643C" w:rsidRDefault="00E4643C" w14:paraId="238601FE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D3E40CB"/>
    <w:multiLevelType w:val="hybridMultilevel"/>
    <w:tmpl w:val="BA54E1D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CC10350"/>
    <w:multiLevelType w:val="hybridMultilevel"/>
    <w:tmpl w:val="9A2C1DA4"/>
    <w:lvl w:ilvl="0" w:tplc="0413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B692B8D"/>
    <w:multiLevelType w:val="hybridMultilevel"/>
    <w:tmpl w:val="EDE86D7C"/>
    <w:lvl w:ilvl="0" w:tplc="0413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3"/>
  </w: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trackRevisions w:val="false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A6B"/>
    <w:rsid w:val="000E0AF5"/>
    <w:rsid w:val="000F1F0F"/>
    <w:rsid w:val="003E3781"/>
    <w:rsid w:val="004411C2"/>
    <w:rsid w:val="00453A6B"/>
    <w:rsid w:val="007D7C95"/>
    <w:rsid w:val="00B24127"/>
    <w:rsid w:val="00B95FE3"/>
    <w:rsid w:val="00BC3578"/>
    <w:rsid w:val="00C91BEF"/>
    <w:rsid w:val="00D558F4"/>
    <w:rsid w:val="00E4643C"/>
    <w:rsid w:val="00F434C1"/>
    <w:rsid w:val="00F56DD1"/>
    <w:rsid w:val="00F777A9"/>
    <w:rsid w:val="0770FD2C"/>
    <w:rsid w:val="15C51E82"/>
    <w:rsid w:val="17115035"/>
    <w:rsid w:val="197CA28D"/>
    <w:rsid w:val="1C52C983"/>
    <w:rsid w:val="1D257693"/>
    <w:rsid w:val="1D458947"/>
    <w:rsid w:val="20464CD8"/>
    <w:rsid w:val="3258EBCF"/>
    <w:rsid w:val="34DD0850"/>
    <w:rsid w:val="3E1F7B5A"/>
    <w:rsid w:val="3F7B36D6"/>
    <w:rsid w:val="4276FD1F"/>
    <w:rsid w:val="43596271"/>
    <w:rsid w:val="46BC5CE4"/>
    <w:rsid w:val="471D7672"/>
    <w:rsid w:val="481D1B52"/>
    <w:rsid w:val="4B9A5B7D"/>
    <w:rsid w:val="50D8282B"/>
    <w:rsid w:val="540FC8ED"/>
    <w:rsid w:val="5FC0038D"/>
    <w:rsid w:val="6382C1C9"/>
    <w:rsid w:val="69A700A0"/>
    <w:rsid w:val="70CB2B8B"/>
    <w:rsid w:val="7266FBEC"/>
    <w:rsid w:val="737ADAB6"/>
    <w:rsid w:val="7424964E"/>
    <w:rsid w:val="75459E43"/>
    <w:rsid w:val="7646D229"/>
    <w:rsid w:val="7A9BEC64"/>
    <w:rsid w:val="7C79AF8E"/>
    <w:rsid w:val="7EF66406"/>
    <w:rsid w:val="7F7A9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F35BB"/>
  <w15:chartTrackingRefBased/>
  <w15:docId w15:val="{74F3895E-568A-43D7-8038-82FE988143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B24127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C3578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BC3578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BC3578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BC3578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Geenafstand">
    <w:name w:val="No Spacing"/>
    <w:uiPriority w:val="1"/>
    <w:qFormat/>
    <w:rsid w:val="00B95FE3"/>
    <w:pPr>
      <w:spacing w:after="0" w:line="240" w:lineRule="auto"/>
    </w:pPr>
  </w:style>
  <w:style w:type="paragraph" w:styleId="Default" w:customStyle="1">
    <w:name w:val="Default"/>
    <w:rsid w:val="00B95FE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B95FE3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95F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95FE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header" Target="header2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glossaryDocument" Target="glossary/document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22" /><Relationship Type="http://schemas.openxmlformats.org/officeDocument/2006/relationships/hyperlink" Target="mailto:fpc@brandweerflevoland.nl" TargetMode="External" Id="Rba5cfa6b2dfb415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_Private\WorkGroupTemplates\Briefpapier%20VRF%20-%20meerdere%20pagina's_OL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4A8D6D69AE4ACBB9EE20D882B763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6942B5-11BB-4491-97BB-4AAD0A063782}"/>
      </w:docPartPr>
      <w:docPartBody>
        <w:p w:rsidR="00F56DD1" w:rsidRDefault="00F56DD1">
          <w:pPr>
            <w:pStyle w:val="4B4A8D6D69AE4ACBB9EE20D882B76361"/>
          </w:pPr>
          <w:r w:rsidRPr="00DB2110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B5079D250CA4817B75A43DF1EAD5E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0192A1-8BF1-4077-97E9-ABFD7A58CFE8}"/>
      </w:docPartPr>
      <w:docPartBody>
        <w:p w:rsidR="00F56DD1" w:rsidRDefault="00F56DD1">
          <w:pPr>
            <w:pStyle w:val="CB5079D250CA4817B75A43DF1EAD5EC8"/>
          </w:pPr>
          <w:r w:rsidRPr="00A9034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D1"/>
    <w:rsid w:val="009759B5"/>
    <w:rsid w:val="00F5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4B4A8D6D69AE4ACBB9EE20D882B76361">
    <w:name w:val="4B4A8D6D69AE4ACBB9EE20D882B76361"/>
  </w:style>
  <w:style w:type="paragraph" w:customStyle="1" w:styleId="CB5079D250CA4817B75A43DF1EAD5EC8">
    <w:name w:val="CB5079D250CA4817B75A43DF1EAD5E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ea9d9dd87caeb910b59fd7a51047778a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74e8ff99e06665595aca6dad167b95d6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6ADF45-2886-498F-A70A-FAFC435744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63D310-8873-4F0D-8AD3-523540AD4E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CFF425-F5C3-410E-867C-BF09478E6B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1438B3-827E-44F6-A5DE-D1B8C0FA2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5c8f4-deae-4ac4-b665-7114c37a0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Briefpapier VRF - meerdere pagina's_OLD</ap:Template>
  <ap:Application>Microsoft Word for the web</ap:Application>
  <ap:DocSecurity>0</ap:DocSecurity>
  <ap:ScaleCrop>false</ap:ScaleCrop>
  <ap:Company>GGD Flevoland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Linda Korenberg</dc:creator>
  <keywords/>
  <dc:description/>
  <lastModifiedBy>Margo Schaapherder</lastModifiedBy>
  <revision>9</revision>
  <lastPrinted>2019-08-15T14:57:00.0000000Z</lastPrinted>
  <dcterms:created xsi:type="dcterms:W3CDTF">2022-01-26T12:49:00.0000000Z</dcterms:created>
  <dcterms:modified xsi:type="dcterms:W3CDTF">2022-02-01T13:50:23.9543632Z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