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EB609" w14:textId="77777777" w:rsidR="00361C2E" w:rsidRDefault="00361C2E" w:rsidP="00361C2E">
      <w:pPr>
        <w:spacing w:before="840" w:after="480"/>
        <w:rPr>
          <w:noProof/>
          <w:lang w:eastAsia="zh-CN"/>
        </w:rPr>
      </w:pPr>
      <w:r>
        <w:rPr>
          <w:noProof/>
        </w:rPr>
        <mc:AlternateContent>
          <mc:Choice Requires="wps">
            <w:drawing>
              <wp:anchor distT="0" distB="0" distL="114300" distR="114300" simplePos="0" relativeHeight="251659264" behindDoc="0" locked="0" layoutInCell="1" allowOverlap="1" wp14:anchorId="1DE6C838" wp14:editId="399BC7D6">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6C58A881" w14:textId="3D2A880E" w:rsidR="00361C2E" w:rsidRPr="004C2984" w:rsidRDefault="00C25138" w:rsidP="00361C2E">
                            <w:pPr>
                              <w:pStyle w:val="Titel"/>
                            </w:pPr>
                            <w:bookmarkStart w:id="0" w:name="bmTitel"/>
                            <w:r>
                              <w:t xml:space="preserve">Bijlage 4: </w:t>
                            </w:r>
                            <w:r w:rsidR="00361C2E">
                              <w:t>Concept (Raam)overeenkomst</w:t>
                            </w:r>
                            <w:bookmarkEnd w:id="0"/>
                          </w:p>
                          <w:p w14:paraId="31412A8F" w14:textId="77777777" w:rsidR="00C25138" w:rsidRDefault="00C25138" w:rsidP="00361C2E">
                            <w:pPr>
                              <w:pStyle w:val="Subtitel"/>
                            </w:pPr>
                            <w:bookmarkStart w:id="1" w:name="bmSubtitel"/>
                            <w:r>
                              <w:t>afvaltransport- en verwerking</w:t>
                            </w:r>
                          </w:p>
                          <w:p w14:paraId="20454311" w14:textId="57B76241" w:rsidR="00361C2E" w:rsidRPr="00514DBE" w:rsidRDefault="00361C2E" w:rsidP="00361C2E">
                            <w:pPr>
                              <w:pStyle w:val="Subtitel"/>
                            </w:pPr>
                            <w:r>
                              <w:t xml:space="preserve"> (Contractnummer xx)</w:t>
                            </w:r>
                            <w:bookmarkEnd w:id="1"/>
                          </w:p>
                          <w:p w14:paraId="1C2AB3BA"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DE6C838" id="Rectangle 2" o:spid="_x0000_s1026" style="position:absolute;margin-left:109.65pt;margin-top:-13.2pt;width:234.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" filled="f" stroked="f" strokeweight="2pt">
                <v:textbox>
                  <w:txbxContent>
                    <w:p w14:paraId="6C58A881" w14:textId="3D2A880E" w:rsidR="00361C2E" w:rsidRPr="004C2984" w:rsidRDefault="00C25138" w:rsidP="00361C2E">
                      <w:pPr>
                        <w:pStyle w:val="Titel"/>
                      </w:pPr>
                      <w:bookmarkStart w:id="2" w:name="bmTitel"/>
                      <w:r>
                        <w:t xml:space="preserve">Bijlage 4: </w:t>
                      </w:r>
                      <w:r w:rsidR="00361C2E">
                        <w:t>Concept (Raam)overeenkomst</w:t>
                      </w:r>
                      <w:bookmarkEnd w:id="2"/>
                    </w:p>
                    <w:p w14:paraId="31412A8F" w14:textId="77777777" w:rsidR="00C25138" w:rsidRDefault="00C25138" w:rsidP="00361C2E">
                      <w:pPr>
                        <w:pStyle w:val="Subtitel"/>
                      </w:pPr>
                      <w:bookmarkStart w:id="3" w:name="bmSubtitel"/>
                      <w:r>
                        <w:t>afvaltransport- en verwerking</w:t>
                      </w:r>
                    </w:p>
                    <w:p w14:paraId="20454311" w14:textId="57B76241" w:rsidR="00361C2E" w:rsidRPr="00514DBE" w:rsidRDefault="00361C2E" w:rsidP="00361C2E">
                      <w:pPr>
                        <w:pStyle w:val="Subtitel"/>
                      </w:pPr>
                      <w:r>
                        <w:t xml:space="preserve"> (Contractnummer xx)</w:t>
                      </w:r>
                      <w:bookmarkEnd w:id="3"/>
                    </w:p>
                    <w:p w14:paraId="1C2AB3BA" w14:textId="77777777" w:rsidR="00361C2E" w:rsidRPr="00615EAC" w:rsidRDefault="00361C2E" w:rsidP="00361C2E">
                      <w:pPr>
                        <w:pStyle w:val="Titel"/>
                        <w:rPr>
                          <w:color w:val="FFFFFF" w:themeColor="background1"/>
                        </w:rPr>
                      </w:pPr>
                    </w:p>
                  </w:txbxContent>
                </v:textbox>
              </v:rect>
            </w:pict>
          </mc:Fallback>
        </mc:AlternateContent>
      </w:r>
    </w:p>
    <w:p w14:paraId="071A58D4" w14:textId="77777777" w:rsidR="00361C2E" w:rsidRDefault="00361C2E" w:rsidP="00361C2E">
      <w:pPr>
        <w:tabs>
          <w:tab w:val="left" w:pos="1110"/>
        </w:tabs>
        <w:spacing w:before="1080" w:after="480"/>
      </w:pPr>
      <w:r>
        <w:tab/>
      </w:r>
    </w:p>
    <w:p w14:paraId="18CE8387" w14:textId="77777777" w:rsidR="003827D1" w:rsidRDefault="003827D1" w:rsidP="00361C2E">
      <w:pPr>
        <w:tabs>
          <w:tab w:val="left" w:pos="1110"/>
        </w:tabs>
        <w:spacing w:before="1080" w:after="480"/>
      </w:pPr>
    </w:p>
    <w:p w14:paraId="45988299" w14:textId="77777777" w:rsidR="003827D1" w:rsidRDefault="003827D1" w:rsidP="00361C2E">
      <w:pPr>
        <w:tabs>
          <w:tab w:val="left" w:pos="1110"/>
        </w:tabs>
        <w:spacing w:before="1080" w:after="480"/>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2276874B"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6D6F609" w14:textId="77777777" w:rsidR="00361C2E" w:rsidRDefault="00361C2E" w:rsidP="003827D1">
            <w:pPr>
              <w:pStyle w:val="KopjeCursief"/>
              <w:spacing w:line="276" w:lineRule="auto"/>
            </w:pPr>
            <w:bookmarkStart w:id="4"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FA9718F" w14:textId="77777777" w:rsidR="00361C2E" w:rsidRDefault="00361C2E" w:rsidP="003827D1">
            <w:pPr>
              <w:spacing w:line="276" w:lineRule="auto"/>
            </w:pPr>
            <w:r>
              <w:t>Faciliteiten en Informatietechnologie</w:t>
            </w:r>
          </w:p>
        </w:tc>
      </w:tr>
      <w:tr w:rsidR="00361C2E" w14:paraId="6C6A4619"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83103F7"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Opleiding/Afdeling</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B71EBA7" w14:textId="77777777" w:rsidR="00361C2E" w:rsidRDefault="00361C2E" w:rsidP="003827D1">
            <w:pPr>
              <w:spacing w:line="276" w:lineRule="auto"/>
            </w:pPr>
            <w:r>
              <w:t>Inkoop &amp; Contractmanagement</w:t>
            </w:r>
          </w:p>
        </w:tc>
      </w:tr>
      <w:tr w:rsidR="00361C2E" w14:paraId="08455ABA"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4102485"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A55CA79" w14:textId="77777777" w:rsidR="00361C2E" w:rsidRDefault="00361C2E" w:rsidP="003827D1">
            <w:pPr>
              <w:spacing w:line="276" w:lineRule="auto"/>
            </w:pPr>
            <w:r>
              <w:t>[naam]</w:t>
            </w:r>
          </w:p>
        </w:tc>
      </w:tr>
      <w:tr w:rsidR="00361C2E" w14:paraId="08BA9846"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7B65215"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Functie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877D887" w14:textId="77777777" w:rsidR="00361C2E" w:rsidRDefault="00361C2E" w:rsidP="003827D1">
            <w:pPr>
              <w:spacing w:line="276" w:lineRule="auto"/>
            </w:pPr>
            <w:r>
              <w:t>Adviseur Inkoop</w:t>
            </w:r>
          </w:p>
        </w:tc>
      </w:tr>
      <w:tr w:rsidR="00361C2E" w14:paraId="6B782AE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970781D"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Verantwoordelijk directeur</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ABCE3B3" w14:textId="31FF6197" w:rsidR="00361C2E" w:rsidRDefault="00C25138" w:rsidP="003827D1">
            <w:pPr>
              <w:spacing w:line="276" w:lineRule="auto"/>
            </w:pPr>
            <w:r w:rsidRPr="00C25138">
              <w:t>E.C.A. van Wijnbergen</w:t>
            </w:r>
          </w:p>
        </w:tc>
      </w:tr>
      <w:tr w:rsidR="00361C2E" w14:paraId="798AD211"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C130129"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0207DE8" w14:textId="4EE99EC9" w:rsidR="00361C2E" w:rsidRDefault="00361C2E" w:rsidP="003827D1">
            <w:pPr>
              <w:spacing w:line="276" w:lineRule="auto"/>
            </w:pPr>
            <w:r>
              <w:fldChar w:fldCharType="begin"/>
            </w:r>
            <w:r>
              <w:instrText xml:space="preserve"> TIME \@ "d MMMM yyyy" </w:instrText>
            </w:r>
            <w:r>
              <w:fldChar w:fldCharType="separate"/>
            </w:r>
            <w:r w:rsidR="00DE7328">
              <w:rPr>
                <w:noProof/>
              </w:rPr>
              <w:t>11 april 2022</w:t>
            </w:r>
            <w:r>
              <w:fldChar w:fldCharType="end"/>
            </w:r>
          </w:p>
        </w:tc>
      </w:tr>
      <w:tr w:rsidR="00361C2E" w14:paraId="091BAED2"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DA9DD7F"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8A33B02" w14:textId="77777777" w:rsidR="00361C2E" w:rsidRDefault="00361C2E" w:rsidP="003827D1">
            <w:pPr>
              <w:spacing w:line="276" w:lineRule="auto"/>
            </w:pPr>
            <w:r>
              <w:t>concept</w:t>
            </w:r>
          </w:p>
        </w:tc>
      </w:tr>
      <w:tr w:rsidR="00361C2E" w14:paraId="7A8903C3"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60E61C5"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Registratienr DocBase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0C96DDF" w14:textId="77777777" w:rsidR="00361C2E" w:rsidRDefault="00361C2E" w:rsidP="003827D1">
            <w:pPr>
              <w:spacing w:line="276" w:lineRule="auto"/>
            </w:pPr>
            <w:r>
              <w:t>[doc base nummer]</w:t>
            </w:r>
          </w:p>
        </w:tc>
      </w:tr>
      <w:tr w:rsidR="00361C2E" w14:paraId="2DF9B14C"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5624480"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5EADBA8" w14:textId="77777777" w:rsidR="00361C2E" w:rsidRDefault="00361C2E" w:rsidP="003827D1">
            <w:pPr>
              <w:spacing w:line="276" w:lineRule="auto"/>
            </w:pPr>
            <w:r>
              <w:t>0.1</w:t>
            </w:r>
          </w:p>
        </w:tc>
      </w:tr>
      <w:tr w:rsidR="00361C2E" w14:paraId="6B0B0B2A"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F136E59"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77D3FF3" w14:textId="77777777" w:rsidR="00361C2E" w:rsidRDefault="00361C2E" w:rsidP="003827D1">
            <w:pPr>
              <w:spacing w:line="276" w:lineRule="auto"/>
            </w:pPr>
            <w:r>
              <w:t>[datum]</w:t>
            </w:r>
          </w:p>
        </w:tc>
      </w:tr>
      <w:bookmarkEnd w:id="4"/>
    </w:tbl>
    <w:p w14:paraId="21B84BD0" w14:textId="77777777" w:rsidR="00361C2E" w:rsidRDefault="00361C2E" w:rsidP="00361C2E">
      <w:pPr>
        <w:tabs>
          <w:tab w:val="left" w:pos="1110"/>
        </w:tabs>
        <w:spacing w:before="1080" w:after="480"/>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36412049" w14:textId="77777777" w:rsidR="00361C2E" w:rsidRDefault="00361C2E" w:rsidP="00361C2E">
      <w:pPr>
        <w:pStyle w:val="Kopongenummerd"/>
      </w:pPr>
      <w:bookmarkStart w:id="5" w:name="bmKopjeTOC"/>
      <w:r>
        <w:lastRenderedPageBreak/>
        <w:t>Inhoudsopgave</w:t>
      </w:r>
      <w:bookmarkEnd w:id="5"/>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7B80736C" w14:textId="77777777" w:rsidR="008130E9" w:rsidRDefault="008130E9">
          <w:pPr>
            <w:pStyle w:val="Kopvaninhoudsopgave"/>
          </w:pPr>
          <w:r>
            <w:t>Inhoud</w:t>
          </w:r>
        </w:p>
        <w:p w14:paraId="734EDBF4" w14:textId="1607B5E8" w:rsidR="00DE7328" w:rsidRDefault="008130E9">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00567853" w:history="1">
            <w:r w:rsidR="00DE7328" w:rsidRPr="00A9036B">
              <w:rPr>
                <w:rStyle w:val="Hyperlink"/>
                <w:noProof/>
              </w:rPr>
              <w:t>BIJLAGEN</w:t>
            </w:r>
            <w:r w:rsidR="00DE7328">
              <w:rPr>
                <w:noProof/>
                <w:webHidden/>
              </w:rPr>
              <w:tab/>
            </w:r>
            <w:r w:rsidR="00DE7328">
              <w:rPr>
                <w:noProof/>
                <w:webHidden/>
              </w:rPr>
              <w:fldChar w:fldCharType="begin"/>
            </w:r>
            <w:r w:rsidR="00DE7328">
              <w:rPr>
                <w:noProof/>
                <w:webHidden/>
              </w:rPr>
              <w:instrText xml:space="preserve"> PAGEREF _Toc100567853 \h </w:instrText>
            </w:r>
            <w:r w:rsidR="00DE7328">
              <w:rPr>
                <w:noProof/>
                <w:webHidden/>
              </w:rPr>
            </w:r>
            <w:r w:rsidR="00DE7328">
              <w:rPr>
                <w:noProof/>
                <w:webHidden/>
              </w:rPr>
              <w:fldChar w:fldCharType="separate"/>
            </w:r>
            <w:r w:rsidR="00DE7328">
              <w:rPr>
                <w:noProof/>
                <w:webHidden/>
              </w:rPr>
              <w:t>4</w:t>
            </w:r>
            <w:r w:rsidR="00DE7328">
              <w:rPr>
                <w:noProof/>
                <w:webHidden/>
              </w:rPr>
              <w:fldChar w:fldCharType="end"/>
            </w:r>
          </w:hyperlink>
        </w:p>
        <w:p w14:paraId="33592264" w14:textId="0AA2B713" w:rsidR="00DE7328" w:rsidRDefault="00DE7328">
          <w:pPr>
            <w:pStyle w:val="Inhopg1"/>
            <w:rPr>
              <w:rFonts w:asciiTheme="minorHAnsi" w:eastAsiaTheme="minorEastAsia" w:hAnsiTheme="minorHAnsi" w:cstheme="minorBidi"/>
              <w:b w:val="0"/>
              <w:noProof/>
              <w:sz w:val="22"/>
              <w:szCs w:val="22"/>
            </w:rPr>
          </w:pPr>
          <w:hyperlink w:anchor="_Toc100567854" w:history="1">
            <w:r w:rsidRPr="00A9036B">
              <w:rPr>
                <w:rStyle w:val="Hyperlink"/>
                <w:noProof/>
              </w:rPr>
              <w:t>1.</w:t>
            </w:r>
            <w:r>
              <w:rPr>
                <w:rFonts w:asciiTheme="minorHAnsi" w:eastAsiaTheme="minorEastAsia" w:hAnsiTheme="minorHAnsi" w:cstheme="minorBidi"/>
                <w:b w:val="0"/>
                <w:noProof/>
                <w:sz w:val="22"/>
                <w:szCs w:val="22"/>
              </w:rPr>
              <w:tab/>
            </w:r>
            <w:r w:rsidRPr="00A9036B">
              <w:rPr>
                <w:rStyle w:val="Hyperlink"/>
                <w:noProof/>
              </w:rPr>
              <w:t xml:space="preserve">VOORWERP VAN DE </w:t>
            </w:r>
            <w:r w:rsidRPr="00A9036B">
              <w:rPr>
                <w:rStyle w:val="Hyperlink"/>
                <w:noProof/>
                <w:highlight w:val="yellow"/>
              </w:rPr>
              <w:t>[RAAM]</w:t>
            </w:r>
            <w:r w:rsidRPr="00A9036B">
              <w:rPr>
                <w:rStyle w:val="Hyperlink"/>
                <w:noProof/>
              </w:rPr>
              <w:t>OVEREENKOMST</w:t>
            </w:r>
            <w:r>
              <w:rPr>
                <w:noProof/>
                <w:webHidden/>
              </w:rPr>
              <w:tab/>
            </w:r>
            <w:r>
              <w:rPr>
                <w:noProof/>
                <w:webHidden/>
              </w:rPr>
              <w:fldChar w:fldCharType="begin"/>
            </w:r>
            <w:r>
              <w:rPr>
                <w:noProof/>
                <w:webHidden/>
              </w:rPr>
              <w:instrText xml:space="preserve"> PAGEREF _Toc100567854 \h </w:instrText>
            </w:r>
            <w:r>
              <w:rPr>
                <w:noProof/>
                <w:webHidden/>
              </w:rPr>
            </w:r>
            <w:r>
              <w:rPr>
                <w:noProof/>
                <w:webHidden/>
              </w:rPr>
              <w:fldChar w:fldCharType="separate"/>
            </w:r>
            <w:r>
              <w:rPr>
                <w:noProof/>
                <w:webHidden/>
              </w:rPr>
              <w:t>6</w:t>
            </w:r>
            <w:r>
              <w:rPr>
                <w:noProof/>
                <w:webHidden/>
              </w:rPr>
              <w:fldChar w:fldCharType="end"/>
            </w:r>
          </w:hyperlink>
        </w:p>
        <w:p w14:paraId="7D892ED1" w14:textId="74E50E5E" w:rsidR="00DE7328" w:rsidRDefault="00DE7328">
          <w:pPr>
            <w:pStyle w:val="Inhopg1"/>
            <w:rPr>
              <w:rFonts w:asciiTheme="minorHAnsi" w:eastAsiaTheme="minorEastAsia" w:hAnsiTheme="minorHAnsi" w:cstheme="minorBidi"/>
              <w:b w:val="0"/>
              <w:noProof/>
              <w:sz w:val="22"/>
              <w:szCs w:val="22"/>
            </w:rPr>
          </w:pPr>
          <w:hyperlink w:anchor="_Toc100567855" w:history="1">
            <w:r w:rsidRPr="00A9036B">
              <w:rPr>
                <w:rStyle w:val="Hyperlink"/>
                <w:noProof/>
              </w:rPr>
              <w:t>2.</w:t>
            </w:r>
            <w:r>
              <w:rPr>
                <w:rFonts w:asciiTheme="minorHAnsi" w:eastAsiaTheme="minorEastAsia" w:hAnsiTheme="minorHAnsi" w:cstheme="minorBidi"/>
                <w:b w:val="0"/>
                <w:noProof/>
                <w:sz w:val="22"/>
                <w:szCs w:val="22"/>
              </w:rPr>
              <w:tab/>
            </w:r>
            <w:r w:rsidRPr="00A9036B">
              <w:rPr>
                <w:rStyle w:val="Hyperlink"/>
                <w:noProof/>
              </w:rPr>
              <w:t>VAN TOEPASSING ZIJNDE VOORWAARDEN</w:t>
            </w:r>
            <w:r>
              <w:rPr>
                <w:noProof/>
                <w:webHidden/>
              </w:rPr>
              <w:tab/>
            </w:r>
            <w:r>
              <w:rPr>
                <w:noProof/>
                <w:webHidden/>
              </w:rPr>
              <w:fldChar w:fldCharType="begin"/>
            </w:r>
            <w:r>
              <w:rPr>
                <w:noProof/>
                <w:webHidden/>
              </w:rPr>
              <w:instrText xml:space="preserve"> PAGEREF _Toc100567855 \h </w:instrText>
            </w:r>
            <w:r>
              <w:rPr>
                <w:noProof/>
                <w:webHidden/>
              </w:rPr>
            </w:r>
            <w:r>
              <w:rPr>
                <w:noProof/>
                <w:webHidden/>
              </w:rPr>
              <w:fldChar w:fldCharType="separate"/>
            </w:r>
            <w:r>
              <w:rPr>
                <w:noProof/>
                <w:webHidden/>
              </w:rPr>
              <w:t>6</w:t>
            </w:r>
            <w:r>
              <w:rPr>
                <w:noProof/>
                <w:webHidden/>
              </w:rPr>
              <w:fldChar w:fldCharType="end"/>
            </w:r>
          </w:hyperlink>
        </w:p>
        <w:p w14:paraId="12D5F5A0" w14:textId="54554169" w:rsidR="00DE7328" w:rsidRDefault="00DE7328">
          <w:pPr>
            <w:pStyle w:val="Inhopg1"/>
            <w:rPr>
              <w:rFonts w:asciiTheme="minorHAnsi" w:eastAsiaTheme="minorEastAsia" w:hAnsiTheme="minorHAnsi" w:cstheme="minorBidi"/>
              <w:b w:val="0"/>
              <w:noProof/>
              <w:sz w:val="22"/>
              <w:szCs w:val="22"/>
            </w:rPr>
          </w:pPr>
          <w:hyperlink w:anchor="_Toc100567856" w:history="1">
            <w:r w:rsidRPr="00A9036B">
              <w:rPr>
                <w:rStyle w:val="Hyperlink"/>
                <w:noProof/>
              </w:rPr>
              <w:t>3.</w:t>
            </w:r>
            <w:r>
              <w:rPr>
                <w:rFonts w:asciiTheme="minorHAnsi" w:eastAsiaTheme="minorEastAsia" w:hAnsiTheme="minorHAnsi" w:cstheme="minorBidi"/>
                <w:b w:val="0"/>
                <w:noProof/>
                <w:sz w:val="22"/>
                <w:szCs w:val="22"/>
              </w:rPr>
              <w:tab/>
            </w:r>
            <w:r w:rsidRPr="00A9036B">
              <w:rPr>
                <w:rStyle w:val="Hyperlink"/>
                <w:noProof/>
              </w:rPr>
              <w:t>CONTRACTDOCUMENTEN</w:t>
            </w:r>
            <w:r>
              <w:rPr>
                <w:noProof/>
                <w:webHidden/>
              </w:rPr>
              <w:tab/>
            </w:r>
            <w:r>
              <w:rPr>
                <w:noProof/>
                <w:webHidden/>
              </w:rPr>
              <w:fldChar w:fldCharType="begin"/>
            </w:r>
            <w:r>
              <w:rPr>
                <w:noProof/>
                <w:webHidden/>
              </w:rPr>
              <w:instrText xml:space="preserve"> PAGEREF _Toc100567856 \h </w:instrText>
            </w:r>
            <w:r>
              <w:rPr>
                <w:noProof/>
                <w:webHidden/>
              </w:rPr>
            </w:r>
            <w:r>
              <w:rPr>
                <w:noProof/>
                <w:webHidden/>
              </w:rPr>
              <w:fldChar w:fldCharType="separate"/>
            </w:r>
            <w:r>
              <w:rPr>
                <w:noProof/>
                <w:webHidden/>
              </w:rPr>
              <w:t>6</w:t>
            </w:r>
            <w:r>
              <w:rPr>
                <w:noProof/>
                <w:webHidden/>
              </w:rPr>
              <w:fldChar w:fldCharType="end"/>
            </w:r>
          </w:hyperlink>
        </w:p>
        <w:p w14:paraId="353CAB9B" w14:textId="7A5EACA8" w:rsidR="00DE7328" w:rsidRDefault="00DE7328">
          <w:pPr>
            <w:pStyle w:val="Inhopg1"/>
            <w:rPr>
              <w:rFonts w:asciiTheme="minorHAnsi" w:eastAsiaTheme="minorEastAsia" w:hAnsiTheme="minorHAnsi" w:cstheme="minorBidi"/>
              <w:b w:val="0"/>
              <w:noProof/>
              <w:sz w:val="22"/>
              <w:szCs w:val="22"/>
            </w:rPr>
          </w:pPr>
          <w:hyperlink w:anchor="_Toc100567857" w:history="1">
            <w:r w:rsidRPr="00A9036B">
              <w:rPr>
                <w:rStyle w:val="Hyperlink"/>
                <w:noProof/>
              </w:rPr>
              <w:t>4.</w:t>
            </w:r>
            <w:r>
              <w:rPr>
                <w:rFonts w:asciiTheme="minorHAnsi" w:eastAsiaTheme="minorEastAsia" w:hAnsiTheme="minorHAnsi" w:cstheme="minorBidi"/>
                <w:b w:val="0"/>
                <w:noProof/>
                <w:sz w:val="22"/>
                <w:szCs w:val="22"/>
              </w:rPr>
              <w:tab/>
            </w:r>
            <w:r w:rsidRPr="00A9036B">
              <w:rPr>
                <w:rStyle w:val="Hyperlink"/>
                <w:noProof/>
              </w:rPr>
              <w:t>DUUR EN VERLENGING</w:t>
            </w:r>
            <w:r>
              <w:rPr>
                <w:noProof/>
                <w:webHidden/>
              </w:rPr>
              <w:tab/>
            </w:r>
            <w:r>
              <w:rPr>
                <w:noProof/>
                <w:webHidden/>
              </w:rPr>
              <w:fldChar w:fldCharType="begin"/>
            </w:r>
            <w:r>
              <w:rPr>
                <w:noProof/>
                <w:webHidden/>
              </w:rPr>
              <w:instrText xml:space="preserve"> PAGEREF _Toc100567857 \h </w:instrText>
            </w:r>
            <w:r>
              <w:rPr>
                <w:noProof/>
                <w:webHidden/>
              </w:rPr>
            </w:r>
            <w:r>
              <w:rPr>
                <w:noProof/>
                <w:webHidden/>
              </w:rPr>
              <w:fldChar w:fldCharType="separate"/>
            </w:r>
            <w:r>
              <w:rPr>
                <w:noProof/>
                <w:webHidden/>
              </w:rPr>
              <w:t>7</w:t>
            </w:r>
            <w:r>
              <w:rPr>
                <w:noProof/>
                <w:webHidden/>
              </w:rPr>
              <w:fldChar w:fldCharType="end"/>
            </w:r>
          </w:hyperlink>
        </w:p>
        <w:p w14:paraId="739020CA" w14:textId="43438EBB" w:rsidR="00DE7328" w:rsidRDefault="00DE7328">
          <w:pPr>
            <w:pStyle w:val="Inhopg1"/>
            <w:rPr>
              <w:rFonts w:asciiTheme="minorHAnsi" w:eastAsiaTheme="minorEastAsia" w:hAnsiTheme="minorHAnsi" w:cstheme="minorBidi"/>
              <w:b w:val="0"/>
              <w:noProof/>
              <w:sz w:val="22"/>
              <w:szCs w:val="22"/>
            </w:rPr>
          </w:pPr>
          <w:hyperlink w:anchor="_Toc100567858" w:history="1">
            <w:r w:rsidRPr="00A9036B">
              <w:rPr>
                <w:rStyle w:val="Hyperlink"/>
                <w:noProof/>
              </w:rPr>
              <w:t>5.</w:t>
            </w:r>
            <w:r>
              <w:rPr>
                <w:rFonts w:asciiTheme="minorHAnsi" w:eastAsiaTheme="minorEastAsia" w:hAnsiTheme="minorHAnsi" w:cstheme="minorBidi"/>
                <w:b w:val="0"/>
                <w:noProof/>
                <w:sz w:val="22"/>
                <w:szCs w:val="22"/>
              </w:rPr>
              <w:tab/>
            </w:r>
            <w:r w:rsidRPr="00A9036B">
              <w:rPr>
                <w:rStyle w:val="Hyperlink"/>
                <w:noProof/>
              </w:rPr>
              <w:t>PRIJS EN OVERIGE FINANCIËLE BEPALINGEN</w:t>
            </w:r>
            <w:r>
              <w:rPr>
                <w:noProof/>
                <w:webHidden/>
              </w:rPr>
              <w:tab/>
            </w:r>
            <w:r>
              <w:rPr>
                <w:noProof/>
                <w:webHidden/>
              </w:rPr>
              <w:fldChar w:fldCharType="begin"/>
            </w:r>
            <w:r>
              <w:rPr>
                <w:noProof/>
                <w:webHidden/>
              </w:rPr>
              <w:instrText xml:space="preserve"> PAGEREF _Toc100567858 \h </w:instrText>
            </w:r>
            <w:r>
              <w:rPr>
                <w:noProof/>
                <w:webHidden/>
              </w:rPr>
            </w:r>
            <w:r>
              <w:rPr>
                <w:noProof/>
                <w:webHidden/>
              </w:rPr>
              <w:fldChar w:fldCharType="separate"/>
            </w:r>
            <w:r>
              <w:rPr>
                <w:noProof/>
                <w:webHidden/>
              </w:rPr>
              <w:t>7</w:t>
            </w:r>
            <w:r>
              <w:rPr>
                <w:noProof/>
                <w:webHidden/>
              </w:rPr>
              <w:fldChar w:fldCharType="end"/>
            </w:r>
          </w:hyperlink>
        </w:p>
        <w:p w14:paraId="7B46CA28" w14:textId="0F1FB23D" w:rsidR="00DE7328" w:rsidRDefault="00DE7328">
          <w:pPr>
            <w:pStyle w:val="Inhopg1"/>
            <w:rPr>
              <w:rFonts w:asciiTheme="minorHAnsi" w:eastAsiaTheme="minorEastAsia" w:hAnsiTheme="minorHAnsi" w:cstheme="minorBidi"/>
              <w:b w:val="0"/>
              <w:noProof/>
              <w:sz w:val="22"/>
              <w:szCs w:val="22"/>
            </w:rPr>
          </w:pPr>
          <w:hyperlink w:anchor="_Toc100567859" w:history="1">
            <w:r w:rsidRPr="00A9036B">
              <w:rPr>
                <w:rStyle w:val="Hyperlink"/>
                <w:noProof/>
              </w:rPr>
              <w:t>6.</w:t>
            </w:r>
            <w:r>
              <w:rPr>
                <w:rFonts w:asciiTheme="minorHAnsi" w:eastAsiaTheme="minorEastAsia" w:hAnsiTheme="minorHAnsi" w:cstheme="minorBidi"/>
                <w:b w:val="0"/>
                <w:noProof/>
                <w:sz w:val="22"/>
                <w:szCs w:val="22"/>
              </w:rPr>
              <w:tab/>
            </w:r>
            <w:r w:rsidRPr="00A9036B">
              <w:rPr>
                <w:rStyle w:val="Hyperlink"/>
                <w:noProof/>
                <w:highlight w:val="yellow"/>
              </w:rPr>
              <w:t>FACTURATIE</w:t>
            </w:r>
            <w:r>
              <w:rPr>
                <w:noProof/>
                <w:webHidden/>
              </w:rPr>
              <w:tab/>
            </w:r>
            <w:r>
              <w:rPr>
                <w:noProof/>
                <w:webHidden/>
              </w:rPr>
              <w:fldChar w:fldCharType="begin"/>
            </w:r>
            <w:r>
              <w:rPr>
                <w:noProof/>
                <w:webHidden/>
              </w:rPr>
              <w:instrText xml:space="preserve"> PAGEREF _Toc100567859 \h </w:instrText>
            </w:r>
            <w:r>
              <w:rPr>
                <w:noProof/>
                <w:webHidden/>
              </w:rPr>
            </w:r>
            <w:r>
              <w:rPr>
                <w:noProof/>
                <w:webHidden/>
              </w:rPr>
              <w:fldChar w:fldCharType="separate"/>
            </w:r>
            <w:r>
              <w:rPr>
                <w:noProof/>
                <w:webHidden/>
              </w:rPr>
              <w:t>7</w:t>
            </w:r>
            <w:r>
              <w:rPr>
                <w:noProof/>
                <w:webHidden/>
              </w:rPr>
              <w:fldChar w:fldCharType="end"/>
            </w:r>
          </w:hyperlink>
        </w:p>
        <w:p w14:paraId="65C66C92" w14:textId="75C17D70" w:rsidR="00DE7328" w:rsidRDefault="00DE7328">
          <w:pPr>
            <w:pStyle w:val="Inhopg1"/>
            <w:rPr>
              <w:rFonts w:asciiTheme="minorHAnsi" w:eastAsiaTheme="minorEastAsia" w:hAnsiTheme="minorHAnsi" w:cstheme="minorBidi"/>
              <w:b w:val="0"/>
              <w:noProof/>
              <w:sz w:val="22"/>
              <w:szCs w:val="22"/>
            </w:rPr>
          </w:pPr>
          <w:hyperlink w:anchor="_Toc100567860" w:history="1">
            <w:r w:rsidRPr="00A9036B">
              <w:rPr>
                <w:rStyle w:val="Hyperlink"/>
                <w:noProof/>
              </w:rPr>
              <w:t>7.</w:t>
            </w:r>
            <w:r>
              <w:rPr>
                <w:rFonts w:asciiTheme="minorHAnsi" w:eastAsiaTheme="minorEastAsia" w:hAnsiTheme="minorHAnsi" w:cstheme="minorBidi"/>
                <w:b w:val="0"/>
                <w:noProof/>
                <w:sz w:val="22"/>
                <w:szCs w:val="22"/>
              </w:rPr>
              <w:tab/>
            </w:r>
            <w:r w:rsidRPr="00A9036B">
              <w:rPr>
                <w:rStyle w:val="Hyperlink"/>
                <w:noProof/>
              </w:rPr>
              <w:t>ALGEMENE VERPLICHTINGEN HOGESCHOOL ROTTERDAM</w:t>
            </w:r>
            <w:r>
              <w:rPr>
                <w:noProof/>
                <w:webHidden/>
              </w:rPr>
              <w:tab/>
            </w:r>
            <w:r>
              <w:rPr>
                <w:noProof/>
                <w:webHidden/>
              </w:rPr>
              <w:fldChar w:fldCharType="begin"/>
            </w:r>
            <w:r>
              <w:rPr>
                <w:noProof/>
                <w:webHidden/>
              </w:rPr>
              <w:instrText xml:space="preserve"> PAGEREF _Toc100567860 \h </w:instrText>
            </w:r>
            <w:r>
              <w:rPr>
                <w:noProof/>
                <w:webHidden/>
              </w:rPr>
            </w:r>
            <w:r>
              <w:rPr>
                <w:noProof/>
                <w:webHidden/>
              </w:rPr>
              <w:fldChar w:fldCharType="separate"/>
            </w:r>
            <w:r>
              <w:rPr>
                <w:noProof/>
                <w:webHidden/>
              </w:rPr>
              <w:t>8</w:t>
            </w:r>
            <w:r>
              <w:rPr>
                <w:noProof/>
                <w:webHidden/>
              </w:rPr>
              <w:fldChar w:fldCharType="end"/>
            </w:r>
          </w:hyperlink>
        </w:p>
        <w:p w14:paraId="0840099D" w14:textId="6BD8B922" w:rsidR="00DE7328" w:rsidRDefault="00DE7328">
          <w:pPr>
            <w:pStyle w:val="Inhopg1"/>
            <w:rPr>
              <w:rFonts w:asciiTheme="minorHAnsi" w:eastAsiaTheme="minorEastAsia" w:hAnsiTheme="minorHAnsi" w:cstheme="minorBidi"/>
              <w:b w:val="0"/>
              <w:noProof/>
              <w:sz w:val="22"/>
              <w:szCs w:val="22"/>
            </w:rPr>
          </w:pPr>
          <w:hyperlink w:anchor="_Toc100567861" w:history="1">
            <w:r w:rsidRPr="00A9036B">
              <w:rPr>
                <w:rStyle w:val="Hyperlink"/>
                <w:noProof/>
              </w:rPr>
              <w:t>8.</w:t>
            </w:r>
            <w:r>
              <w:rPr>
                <w:rFonts w:asciiTheme="minorHAnsi" w:eastAsiaTheme="minorEastAsia" w:hAnsiTheme="minorHAnsi" w:cstheme="minorBidi"/>
                <w:b w:val="0"/>
                <w:noProof/>
                <w:sz w:val="22"/>
                <w:szCs w:val="22"/>
              </w:rPr>
              <w:tab/>
            </w:r>
            <w:r w:rsidRPr="00A9036B">
              <w:rPr>
                <w:rStyle w:val="Hyperlink"/>
                <w:noProof/>
              </w:rPr>
              <w:t>ALGEMENE VERPLICHTINGEN OPDRACHTNEMER</w:t>
            </w:r>
            <w:r>
              <w:rPr>
                <w:noProof/>
                <w:webHidden/>
              </w:rPr>
              <w:tab/>
            </w:r>
            <w:r>
              <w:rPr>
                <w:noProof/>
                <w:webHidden/>
              </w:rPr>
              <w:fldChar w:fldCharType="begin"/>
            </w:r>
            <w:r>
              <w:rPr>
                <w:noProof/>
                <w:webHidden/>
              </w:rPr>
              <w:instrText xml:space="preserve"> PAGEREF _Toc100567861 \h </w:instrText>
            </w:r>
            <w:r>
              <w:rPr>
                <w:noProof/>
                <w:webHidden/>
              </w:rPr>
            </w:r>
            <w:r>
              <w:rPr>
                <w:noProof/>
                <w:webHidden/>
              </w:rPr>
              <w:fldChar w:fldCharType="separate"/>
            </w:r>
            <w:r>
              <w:rPr>
                <w:noProof/>
                <w:webHidden/>
              </w:rPr>
              <w:t>8</w:t>
            </w:r>
            <w:r>
              <w:rPr>
                <w:noProof/>
                <w:webHidden/>
              </w:rPr>
              <w:fldChar w:fldCharType="end"/>
            </w:r>
          </w:hyperlink>
        </w:p>
        <w:p w14:paraId="1BBD8715" w14:textId="4621B601" w:rsidR="00DE7328" w:rsidRDefault="00DE7328">
          <w:pPr>
            <w:pStyle w:val="Inhopg1"/>
            <w:rPr>
              <w:rFonts w:asciiTheme="minorHAnsi" w:eastAsiaTheme="minorEastAsia" w:hAnsiTheme="minorHAnsi" w:cstheme="minorBidi"/>
              <w:b w:val="0"/>
              <w:noProof/>
              <w:sz w:val="22"/>
              <w:szCs w:val="22"/>
            </w:rPr>
          </w:pPr>
          <w:hyperlink w:anchor="_Toc100567862" w:history="1">
            <w:r w:rsidRPr="00A9036B">
              <w:rPr>
                <w:rStyle w:val="Hyperlink"/>
                <w:noProof/>
              </w:rPr>
              <w:t>9.</w:t>
            </w:r>
            <w:r>
              <w:rPr>
                <w:rFonts w:asciiTheme="minorHAnsi" w:eastAsiaTheme="minorEastAsia" w:hAnsiTheme="minorHAnsi" w:cstheme="minorBidi"/>
                <w:b w:val="0"/>
                <w:noProof/>
                <w:sz w:val="22"/>
                <w:szCs w:val="22"/>
              </w:rPr>
              <w:tab/>
            </w:r>
            <w:r w:rsidRPr="00A9036B">
              <w:rPr>
                <w:rStyle w:val="Hyperlink"/>
                <w:noProof/>
              </w:rPr>
              <w:t>ARBEIDSVOORWAARDEN</w:t>
            </w:r>
            <w:r>
              <w:rPr>
                <w:noProof/>
                <w:webHidden/>
              </w:rPr>
              <w:tab/>
            </w:r>
            <w:r>
              <w:rPr>
                <w:noProof/>
                <w:webHidden/>
              </w:rPr>
              <w:fldChar w:fldCharType="begin"/>
            </w:r>
            <w:r>
              <w:rPr>
                <w:noProof/>
                <w:webHidden/>
              </w:rPr>
              <w:instrText xml:space="preserve"> PAGEREF _Toc100567862 \h </w:instrText>
            </w:r>
            <w:r>
              <w:rPr>
                <w:noProof/>
                <w:webHidden/>
              </w:rPr>
            </w:r>
            <w:r>
              <w:rPr>
                <w:noProof/>
                <w:webHidden/>
              </w:rPr>
              <w:fldChar w:fldCharType="separate"/>
            </w:r>
            <w:r>
              <w:rPr>
                <w:noProof/>
                <w:webHidden/>
              </w:rPr>
              <w:t>8</w:t>
            </w:r>
            <w:r>
              <w:rPr>
                <w:noProof/>
                <w:webHidden/>
              </w:rPr>
              <w:fldChar w:fldCharType="end"/>
            </w:r>
          </w:hyperlink>
        </w:p>
        <w:p w14:paraId="50F3E933" w14:textId="38414D2A" w:rsidR="00DE7328" w:rsidRDefault="00DE7328">
          <w:pPr>
            <w:pStyle w:val="Inhopg1"/>
            <w:rPr>
              <w:rFonts w:asciiTheme="minorHAnsi" w:eastAsiaTheme="minorEastAsia" w:hAnsiTheme="minorHAnsi" w:cstheme="minorBidi"/>
              <w:b w:val="0"/>
              <w:noProof/>
              <w:sz w:val="22"/>
              <w:szCs w:val="22"/>
            </w:rPr>
          </w:pPr>
          <w:hyperlink w:anchor="_Toc100567863" w:history="1">
            <w:r w:rsidRPr="00A9036B">
              <w:rPr>
                <w:rStyle w:val="Hyperlink"/>
                <w:noProof/>
                <w:highlight w:val="yellow"/>
              </w:rPr>
              <w:t>10.</w:t>
            </w:r>
            <w:r>
              <w:rPr>
                <w:rFonts w:asciiTheme="minorHAnsi" w:eastAsiaTheme="minorEastAsia" w:hAnsiTheme="minorHAnsi" w:cstheme="minorBidi"/>
                <w:b w:val="0"/>
                <w:noProof/>
                <w:sz w:val="22"/>
                <w:szCs w:val="22"/>
              </w:rPr>
              <w:tab/>
            </w:r>
            <w:r w:rsidRPr="00A9036B">
              <w:rPr>
                <w:rStyle w:val="Hyperlink"/>
                <w:noProof/>
                <w:highlight w:val="yellow"/>
              </w:rPr>
              <w:t>OVERLEGSTRUCTUUR (per overeenkomst in te richten, zie ook beschrijvend document, verwijs hier eventueel ook naar de DAP indien van toepassing)</w:t>
            </w:r>
            <w:r>
              <w:rPr>
                <w:noProof/>
                <w:webHidden/>
              </w:rPr>
              <w:tab/>
            </w:r>
            <w:r>
              <w:rPr>
                <w:noProof/>
                <w:webHidden/>
              </w:rPr>
              <w:fldChar w:fldCharType="begin"/>
            </w:r>
            <w:r>
              <w:rPr>
                <w:noProof/>
                <w:webHidden/>
              </w:rPr>
              <w:instrText xml:space="preserve"> PAGEREF _Toc100567863 \h </w:instrText>
            </w:r>
            <w:r>
              <w:rPr>
                <w:noProof/>
                <w:webHidden/>
              </w:rPr>
            </w:r>
            <w:r>
              <w:rPr>
                <w:noProof/>
                <w:webHidden/>
              </w:rPr>
              <w:fldChar w:fldCharType="separate"/>
            </w:r>
            <w:r>
              <w:rPr>
                <w:noProof/>
                <w:webHidden/>
              </w:rPr>
              <w:t>9</w:t>
            </w:r>
            <w:r>
              <w:rPr>
                <w:noProof/>
                <w:webHidden/>
              </w:rPr>
              <w:fldChar w:fldCharType="end"/>
            </w:r>
          </w:hyperlink>
        </w:p>
        <w:p w14:paraId="384628B0" w14:textId="2E7B85AE" w:rsidR="00DE7328" w:rsidRDefault="00DE7328">
          <w:pPr>
            <w:pStyle w:val="Inhopg1"/>
            <w:rPr>
              <w:rFonts w:asciiTheme="minorHAnsi" w:eastAsiaTheme="minorEastAsia" w:hAnsiTheme="minorHAnsi" w:cstheme="minorBidi"/>
              <w:b w:val="0"/>
              <w:noProof/>
              <w:sz w:val="22"/>
              <w:szCs w:val="22"/>
            </w:rPr>
          </w:pPr>
          <w:hyperlink w:anchor="_Toc100567864" w:history="1">
            <w:r w:rsidRPr="00A9036B">
              <w:rPr>
                <w:rStyle w:val="Hyperlink"/>
                <w:noProof/>
                <w:highlight w:val="yellow"/>
              </w:rPr>
              <w:t>11.</w:t>
            </w:r>
            <w:r>
              <w:rPr>
                <w:rFonts w:asciiTheme="minorHAnsi" w:eastAsiaTheme="minorEastAsia" w:hAnsiTheme="minorHAnsi" w:cstheme="minorBidi"/>
                <w:b w:val="0"/>
                <w:noProof/>
                <w:sz w:val="22"/>
                <w:szCs w:val="22"/>
              </w:rPr>
              <w:tab/>
            </w:r>
            <w:r w:rsidRPr="00A9036B">
              <w:rPr>
                <w:rStyle w:val="Hyperlink"/>
                <w:noProof/>
                <w:highlight w:val="yellow"/>
              </w:rPr>
              <w:t>CONTRACTMANAGEMENT (per overeenkomst in te richten, zie ook beschrijvend document, verwijs hierin ook naar de DAP indien van toepassing)</w:t>
            </w:r>
            <w:r>
              <w:rPr>
                <w:noProof/>
                <w:webHidden/>
              </w:rPr>
              <w:tab/>
            </w:r>
            <w:r>
              <w:rPr>
                <w:noProof/>
                <w:webHidden/>
              </w:rPr>
              <w:fldChar w:fldCharType="begin"/>
            </w:r>
            <w:r>
              <w:rPr>
                <w:noProof/>
                <w:webHidden/>
              </w:rPr>
              <w:instrText xml:space="preserve"> PAGEREF _Toc100567864 \h </w:instrText>
            </w:r>
            <w:r>
              <w:rPr>
                <w:noProof/>
                <w:webHidden/>
              </w:rPr>
            </w:r>
            <w:r>
              <w:rPr>
                <w:noProof/>
                <w:webHidden/>
              </w:rPr>
              <w:fldChar w:fldCharType="separate"/>
            </w:r>
            <w:r>
              <w:rPr>
                <w:noProof/>
                <w:webHidden/>
              </w:rPr>
              <w:t>9</w:t>
            </w:r>
            <w:r>
              <w:rPr>
                <w:noProof/>
                <w:webHidden/>
              </w:rPr>
              <w:fldChar w:fldCharType="end"/>
            </w:r>
          </w:hyperlink>
        </w:p>
        <w:p w14:paraId="7693B5A3" w14:textId="2754EC47" w:rsidR="00DE7328" w:rsidRDefault="00DE7328">
          <w:pPr>
            <w:pStyle w:val="Inhopg1"/>
            <w:rPr>
              <w:rFonts w:asciiTheme="minorHAnsi" w:eastAsiaTheme="minorEastAsia" w:hAnsiTheme="minorHAnsi" w:cstheme="minorBidi"/>
              <w:b w:val="0"/>
              <w:noProof/>
              <w:sz w:val="22"/>
              <w:szCs w:val="22"/>
            </w:rPr>
          </w:pPr>
          <w:hyperlink w:anchor="_Toc100567865" w:history="1">
            <w:r w:rsidRPr="00A9036B">
              <w:rPr>
                <w:rStyle w:val="Hyperlink"/>
                <w:noProof/>
              </w:rPr>
              <w:t>12.</w:t>
            </w:r>
            <w:r>
              <w:rPr>
                <w:rFonts w:asciiTheme="minorHAnsi" w:eastAsiaTheme="minorEastAsia" w:hAnsiTheme="minorHAnsi" w:cstheme="minorBidi"/>
                <w:b w:val="0"/>
                <w:noProof/>
                <w:sz w:val="22"/>
                <w:szCs w:val="22"/>
              </w:rPr>
              <w:tab/>
            </w:r>
            <w:r w:rsidRPr="00A9036B">
              <w:rPr>
                <w:rStyle w:val="Hyperlink"/>
                <w:noProof/>
              </w:rPr>
              <w:t>ONDERAANNEMING</w:t>
            </w:r>
            <w:r>
              <w:rPr>
                <w:noProof/>
                <w:webHidden/>
              </w:rPr>
              <w:tab/>
            </w:r>
            <w:r>
              <w:rPr>
                <w:noProof/>
                <w:webHidden/>
              </w:rPr>
              <w:fldChar w:fldCharType="begin"/>
            </w:r>
            <w:r>
              <w:rPr>
                <w:noProof/>
                <w:webHidden/>
              </w:rPr>
              <w:instrText xml:space="preserve"> PAGEREF _Toc100567865 \h </w:instrText>
            </w:r>
            <w:r>
              <w:rPr>
                <w:noProof/>
                <w:webHidden/>
              </w:rPr>
            </w:r>
            <w:r>
              <w:rPr>
                <w:noProof/>
                <w:webHidden/>
              </w:rPr>
              <w:fldChar w:fldCharType="separate"/>
            </w:r>
            <w:r>
              <w:rPr>
                <w:noProof/>
                <w:webHidden/>
              </w:rPr>
              <w:t>9</w:t>
            </w:r>
            <w:r>
              <w:rPr>
                <w:noProof/>
                <w:webHidden/>
              </w:rPr>
              <w:fldChar w:fldCharType="end"/>
            </w:r>
          </w:hyperlink>
        </w:p>
        <w:p w14:paraId="1BAC15EB" w14:textId="73DEDEE9" w:rsidR="00DE7328" w:rsidRDefault="00DE7328">
          <w:pPr>
            <w:pStyle w:val="Inhopg1"/>
            <w:rPr>
              <w:rFonts w:asciiTheme="minorHAnsi" w:eastAsiaTheme="minorEastAsia" w:hAnsiTheme="minorHAnsi" w:cstheme="minorBidi"/>
              <w:b w:val="0"/>
              <w:noProof/>
              <w:sz w:val="22"/>
              <w:szCs w:val="22"/>
            </w:rPr>
          </w:pPr>
          <w:hyperlink w:anchor="_Toc100567866" w:history="1">
            <w:r w:rsidRPr="00A9036B">
              <w:rPr>
                <w:rStyle w:val="Hyperlink"/>
                <w:noProof/>
              </w:rPr>
              <w:t>13.</w:t>
            </w:r>
            <w:r>
              <w:rPr>
                <w:rFonts w:asciiTheme="minorHAnsi" w:eastAsiaTheme="minorEastAsia" w:hAnsiTheme="minorHAnsi" w:cstheme="minorBidi"/>
                <w:b w:val="0"/>
                <w:noProof/>
                <w:sz w:val="22"/>
                <w:szCs w:val="22"/>
              </w:rPr>
              <w:tab/>
            </w:r>
            <w:r w:rsidRPr="00A9036B">
              <w:rPr>
                <w:rStyle w:val="Hyperlink"/>
                <w:noProof/>
              </w:rPr>
              <w:t>CONFORMITEIT EN BEËINDIGING</w:t>
            </w:r>
            <w:r>
              <w:rPr>
                <w:noProof/>
                <w:webHidden/>
              </w:rPr>
              <w:tab/>
            </w:r>
            <w:r>
              <w:rPr>
                <w:noProof/>
                <w:webHidden/>
              </w:rPr>
              <w:fldChar w:fldCharType="begin"/>
            </w:r>
            <w:r>
              <w:rPr>
                <w:noProof/>
                <w:webHidden/>
              </w:rPr>
              <w:instrText xml:space="preserve"> PAGEREF _Toc100567866 \h </w:instrText>
            </w:r>
            <w:r>
              <w:rPr>
                <w:noProof/>
                <w:webHidden/>
              </w:rPr>
            </w:r>
            <w:r>
              <w:rPr>
                <w:noProof/>
                <w:webHidden/>
              </w:rPr>
              <w:fldChar w:fldCharType="separate"/>
            </w:r>
            <w:r>
              <w:rPr>
                <w:noProof/>
                <w:webHidden/>
              </w:rPr>
              <w:t>9</w:t>
            </w:r>
            <w:r>
              <w:rPr>
                <w:noProof/>
                <w:webHidden/>
              </w:rPr>
              <w:fldChar w:fldCharType="end"/>
            </w:r>
          </w:hyperlink>
        </w:p>
        <w:p w14:paraId="33D19AD5" w14:textId="3E598F78" w:rsidR="00DE7328" w:rsidRDefault="00DE7328">
          <w:pPr>
            <w:pStyle w:val="Inhopg1"/>
            <w:rPr>
              <w:rFonts w:asciiTheme="minorHAnsi" w:eastAsiaTheme="minorEastAsia" w:hAnsiTheme="minorHAnsi" w:cstheme="minorBidi"/>
              <w:b w:val="0"/>
              <w:noProof/>
              <w:sz w:val="22"/>
              <w:szCs w:val="22"/>
            </w:rPr>
          </w:pPr>
          <w:hyperlink w:anchor="_Toc100567867" w:history="1">
            <w:r w:rsidRPr="00A9036B">
              <w:rPr>
                <w:rStyle w:val="Hyperlink"/>
                <w:noProof/>
              </w:rPr>
              <w:t>14.</w:t>
            </w:r>
            <w:r>
              <w:rPr>
                <w:rFonts w:asciiTheme="minorHAnsi" w:eastAsiaTheme="minorEastAsia" w:hAnsiTheme="minorHAnsi" w:cstheme="minorBidi"/>
                <w:b w:val="0"/>
                <w:noProof/>
                <w:sz w:val="22"/>
                <w:szCs w:val="22"/>
              </w:rPr>
              <w:tab/>
            </w:r>
            <w:r w:rsidRPr="00A9036B">
              <w:rPr>
                <w:rStyle w:val="Hyperlink"/>
                <w:noProof/>
              </w:rPr>
              <w:t>EIGENDOM</w:t>
            </w:r>
            <w:r>
              <w:rPr>
                <w:noProof/>
                <w:webHidden/>
              </w:rPr>
              <w:tab/>
            </w:r>
            <w:r>
              <w:rPr>
                <w:noProof/>
                <w:webHidden/>
              </w:rPr>
              <w:fldChar w:fldCharType="begin"/>
            </w:r>
            <w:r>
              <w:rPr>
                <w:noProof/>
                <w:webHidden/>
              </w:rPr>
              <w:instrText xml:space="preserve"> PAGEREF _Toc100567867 \h </w:instrText>
            </w:r>
            <w:r>
              <w:rPr>
                <w:noProof/>
                <w:webHidden/>
              </w:rPr>
            </w:r>
            <w:r>
              <w:rPr>
                <w:noProof/>
                <w:webHidden/>
              </w:rPr>
              <w:fldChar w:fldCharType="separate"/>
            </w:r>
            <w:r>
              <w:rPr>
                <w:noProof/>
                <w:webHidden/>
              </w:rPr>
              <w:t>10</w:t>
            </w:r>
            <w:r>
              <w:rPr>
                <w:noProof/>
                <w:webHidden/>
              </w:rPr>
              <w:fldChar w:fldCharType="end"/>
            </w:r>
          </w:hyperlink>
        </w:p>
        <w:p w14:paraId="0B2DBBA4" w14:textId="34BB500D" w:rsidR="00DE7328" w:rsidRDefault="00DE7328">
          <w:pPr>
            <w:pStyle w:val="Inhopg1"/>
            <w:rPr>
              <w:rFonts w:asciiTheme="minorHAnsi" w:eastAsiaTheme="minorEastAsia" w:hAnsiTheme="minorHAnsi" w:cstheme="minorBidi"/>
              <w:b w:val="0"/>
              <w:noProof/>
              <w:sz w:val="22"/>
              <w:szCs w:val="22"/>
            </w:rPr>
          </w:pPr>
          <w:hyperlink w:anchor="_Toc100567868" w:history="1">
            <w:r w:rsidRPr="00A9036B">
              <w:rPr>
                <w:rStyle w:val="Hyperlink"/>
                <w:noProof/>
              </w:rPr>
              <w:t>15.</w:t>
            </w:r>
            <w:r>
              <w:rPr>
                <w:rFonts w:asciiTheme="minorHAnsi" w:eastAsiaTheme="minorEastAsia" w:hAnsiTheme="minorHAnsi" w:cstheme="minorBidi"/>
                <w:b w:val="0"/>
                <w:noProof/>
                <w:sz w:val="22"/>
                <w:szCs w:val="22"/>
              </w:rPr>
              <w:tab/>
            </w:r>
            <w:r w:rsidRPr="00A9036B">
              <w:rPr>
                <w:rStyle w:val="Hyperlink"/>
                <w:noProof/>
              </w:rPr>
              <w:t>TOEPASSELIJK RECHT</w:t>
            </w:r>
            <w:r>
              <w:rPr>
                <w:noProof/>
                <w:webHidden/>
              </w:rPr>
              <w:tab/>
            </w:r>
            <w:r>
              <w:rPr>
                <w:noProof/>
                <w:webHidden/>
              </w:rPr>
              <w:fldChar w:fldCharType="begin"/>
            </w:r>
            <w:r>
              <w:rPr>
                <w:noProof/>
                <w:webHidden/>
              </w:rPr>
              <w:instrText xml:space="preserve"> PAGEREF _Toc100567868 \h </w:instrText>
            </w:r>
            <w:r>
              <w:rPr>
                <w:noProof/>
                <w:webHidden/>
              </w:rPr>
            </w:r>
            <w:r>
              <w:rPr>
                <w:noProof/>
                <w:webHidden/>
              </w:rPr>
              <w:fldChar w:fldCharType="separate"/>
            </w:r>
            <w:r>
              <w:rPr>
                <w:noProof/>
                <w:webHidden/>
              </w:rPr>
              <w:t>10</w:t>
            </w:r>
            <w:r>
              <w:rPr>
                <w:noProof/>
                <w:webHidden/>
              </w:rPr>
              <w:fldChar w:fldCharType="end"/>
            </w:r>
          </w:hyperlink>
        </w:p>
        <w:p w14:paraId="7F69E23A" w14:textId="74844962" w:rsidR="008130E9" w:rsidRDefault="008130E9">
          <w:r>
            <w:rPr>
              <w:b/>
              <w:bCs/>
            </w:rPr>
            <w:fldChar w:fldCharType="end"/>
          </w:r>
        </w:p>
      </w:sdtContent>
    </w:sdt>
    <w:p w14:paraId="1C18C8BA" w14:textId="77777777" w:rsidR="00361C2E" w:rsidRDefault="00361C2E" w:rsidP="00361C2E">
      <w:pPr>
        <w:pStyle w:val="Inhopg1"/>
        <w:rPr>
          <w:b w:val="0"/>
          <w:caps/>
        </w:rPr>
      </w:pPr>
    </w:p>
    <w:p w14:paraId="7DD95292" w14:textId="77777777" w:rsidR="008130E9" w:rsidRDefault="008130E9" w:rsidP="008130E9"/>
    <w:p w14:paraId="1541A46D" w14:textId="77777777" w:rsidR="008130E9" w:rsidRPr="008130E9" w:rsidRDefault="008130E9" w:rsidP="008130E9"/>
    <w:bookmarkStart w:id="6" w:name="_Toc472683246"/>
    <w:p w14:paraId="124DA6F8" w14:textId="77777777" w:rsidR="008130E9" w:rsidRDefault="00361C2E" w:rsidP="008130E9">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480B2281" w14:textId="77777777" w:rsidR="00361C2E" w:rsidRDefault="00361C2E" w:rsidP="00361C2E">
      <w:pPr>
        <w:pStyle w:val="Inhopg1"/>
        <w:rPr>
          <w:rFonts w:asciiTheme="minorHAnsi" w:eastAsiaTheme="minorEastAsia" w:hAnsiTheme="minorHAnsi" w:cstheme="minorBidi"/>
          <w:b w:val="0"/>
          <w:noProof/>
          <w:sz w:val="22"/>
          <w:szCs w:val="22"/>
        </w:rPr>
      </w:pPr>
    </w:p>
    <w:p w14:paraId="6E37815B" w14:textId="77777777" w:rsidR="00361C2E" w:rsidRDefault="00361C2E" w:rsidP="00361C2E">
      <w:pPr>
        <w:pStyle w:val="Inhopg1"/>
        <w:rPr>
          <w:rFonts w:asciiTheme="minorHAnsi" w:eastAsiaTheme="minorEastAsia" w:hAnsiTheme="minorHAnsi" w:cstheme="minorBidi"/>
          <w:b w:val="0"/>
          <w:noProof/>
          <w:sz w:val="22"/>
          <w:szCs w:val="22"/>
        </w:rPr>
      </w:pPr>
    </w:p>
    <w:p w14:paraId="626A7FBC" w14:textId="77777777" w:rsidR="00361C2E" w:rsidRDefault="00361C2E" w:rsidP="00361C2E">
      <w:pPr>
        <w:pStyle w:val="Inhopg1"/>
        <w:rPr>
          <w:rFonts w:asciiTheme="minorHAnsi" w:eastAsiaTheme="minorEastAsia" w:hAnsiTheme="minorHAnsi" w:cstheme="minorBidi"/>
          <w:b w:val="0"/>
          <w:noProof/>
          <w:sz w:val="22"/>
          <w:szCs w:val="22"/>
        </w:rPr>
      </w:pPr>
    </w:p>
    <w:p w14:paraId="2AB33CEB" w14:textId="77777777" w:rsidR="00361C2E" w:rsidRPr="008130E9" w:rsidRDefault="00361C2E" w:rsidP="008130E9">
      <w:pPr>
        <w:pStyle w:val="Kopongenummerd"/>
        <w:rPr>
          <w:b w:val="0"/>
          <w:sz w:val="20"/>
        </w:rPr>
      </w:pPr>
      <w:r>
        <w:rPr>
          <w:b w:val="0"/>
          <w:caps w:val="0"/>
          <w:sz w:val="20"/>
        </w:rPr>
        <w:fldChar w:fldCharType="end"/>
      </w:r>
    </w:p>
    <w:p w14:paraId="3934D33F" w14:textId="77777777" w:rsidR="00361C2E" w:rsidRPr="00576302" w:rsidRDefault="00361C2E" w:rsidP="00361C2E">
      <w:pPr>
        <w:pStyle w:val="Kopongenummerd"/>
        <w:outlineLvl w:val="0"/>
        <w:rPr>
          <w:sz w:val="24"/>
        </w:rPr>
      </w:pPr>
      <w:bookmarkStart w:id="7" w:name="_Toc536173414"/>
      <w:bookmarkStart w:id="8" w:name="_Toc100567853"/>
      <w:r w:rsidRPr="00576302">
        <w:rPr>
          <w:sz w:val="24"/>
        </w:rPr>
        <w:lastRenderedPageBreak/>
        <w:t>BIJLAGEN</w:t>
      </w:r>
      <w:bookmarkEnd w:id="6"/>
      <w:bookmarkEnd w:id="7"/>
      <w:bookmarkEnd w:id="8"/>
    </w:p>
    <w:p w14:paraId="3A98E37D" w14:textId="77777777" w:rsidR="00361C2E" w:rsidRPr="00576302" w:rsidRDefault="00361C2E" w:rsidP="00361C2E">
      <w:pPr>
        <w:spacing w:line="276" w:lineRule="auto"/>
      </w:pPr>
      <w:r w:rsidRPr="00576302">
        <w:t>De volgende bi</w:t>
      </w:r>
      <w:r>
        <w:t>jlagen maken deel uit van deze [</w:t>
      </w:r>
      <w:r w:rsidRPr="009E6914">
        <w:rPr>
          <w:highlight w:val="yellow"/>
        </w:rPr>
        <w:t>raam</w:t>
      </w:r>
      <w:r>
        <w:t>]overeenkomst</w:t>
      </w:r>
      <w:r w:rsidRPr="00576302">
        <w:t>:</w:t>
      </w:r>
    </w:p>
    <w:p w14:paraId="165C16D1" w14:textId="77777777" w:rsidR="00361C2E" w:rsidRDefault="00361C2E" w:rsidP="00361C2E">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1953A571" w14:textId="77777777" w:rsidTr="00A70E6D">
        <w:tc>
          <w:tcPr>
            <w:tcW w:w="439" w:type="dxa"/>
          </w:tcPr>
          <w:p w14:paraId="65E412AF" w14:textId="77777777" w:rsidR="00361C2E" w:rsidRPr="00B35F4F" w:rsidRDefault="00361C2E" w:rsidP="00A70E6D">
            <w:pPr>
              <w:spacing w:line="276" w:lineRule="auto"/>
            </w:pPr>
            <w:r>
              <w:t>A</w:t>
            </w:r>
          </w:p>
        </w:tc>
        <w:tc>
          <w:tcPr>
            <w:tcW w:w="8637" w:type="dxa"/>
          </w:tcPr>
          <w:p w14:paraId="79ADBDB4" w14:textId="77777777" w:rsidR="00361C2E" w:rsidRPr="00B35F4F" w:rsidRDefault="003827D1" w:rsidP="00A70E6D">
            <w:pPr>
              <w:spacing w:line="276" w:lineRule="auto"/>
            </w:pPr>
            <w:r>
              <w:t>Beschri</w:t>
            </w:r>
            <w:r w:rsidR="00526552">
              <w:t xml:space="preserve">jvend </w:t>
            </w:r>
            <w:r w:rsidR="0073418D">
              <w:t>D</w:t>
            </w:r>
            <w:r w:rsidR="003B217A">
              <w:t xml:space="preserve">ocument d.d. </w:t>
            </w:r>
          </w:p>
        </w:tc>
      </w:tr>
      <w:tr w:rsidR="00361C2E" w:rsidRPr="00B35F4F" w14:paraId="3AB87A2A" w14:textId="77777777" w:rsidTr="00A70E6D">
        <w:tc>
          <w:tcPr>
            <w:tcW w:w="439" w:type="dxa"/>
          </w:tcPr>
          <w:p w14:paraId="38FEAE0D" w14:textId="77777777" w:rsidR="00361C2E" w:rsidRPr="00B35F4F" w:rsidRDefault="00361C2E" w:rsidP="00A70E6D">
            <w:pPr>
              <w:spacing w:line="276" w:lineRule="auto"/>
            </w:pPr>
            <w:r>
              <w:t>B</w:t>
            </w:r>
          </w:p>
        </w:tc>
        <w:tc>
          <w:tcPr>
            <w:tcW w:w="8637" w:type="dxa"/>
          </w:tcPr>
          <w:p w14:paraId="1D6805F0" w14:textId="77777777" w:rsidR="00361C2E" w:rsidRPr="00B35F4F" w:rsidRDefault="00361C2E" w:rsidP="00A70E6D">
            <w:pPr>
              <w:spacing w:line="276" w:lineRule="auto"/>
            </w:pPr>
            <w:r>
              <w:t>Prijzenblad</w:t>
            </w:r>
          </w:p>
        </w:tc>
      </w:tr>
      <w:tr w:rsidR="00361C2E" w:rsidRPr="00B35F4F" w14:paraId="3F8C31DE" w14:textId="77777777" w:rsidTr="00A70E6D">
        <w:tc>
          <w:tcPr>
            <w:tcW w:w="439" w:type="dxa"/>
            <w:tcBorders>
              <w:top w:val="single" w:sz="4" w:space="0" w:color="auto"/>
              <w:left w:val="single" w:sz="4" w:space="0" w:color="auto"/>
              <w:bottom w:val="single" w:sz="4" w:space="0" w:color="auto"/>
              <w:right w:val="single" w:sz="4" w:space="0" w:color="auto"/>
            </w:tcBorders>
          </w:tcPr>
          <w:p w14:paraId="52337D04" w14:textId="77777777" w:rsidR="00361C2E" w:rsidRPr="00B35F4F" w:rsidRDefault="00361C2E" w:rsidP="00A70E6D">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1C4FE18A" w14:textId="77777777" w:rsidR="00361C2E" w:rsidRPr="00B35F4F" w:rsidRDefault="00361C2E" w:rsidP="00A70E6D">
            <w:pPr>
              <w:spacing w:line="276" w:lineRule="auto"/>
            </w:pPr>
            <w:r>
              <w:t>Nota van inlichtingen</w:t>
            </w:r>
          </w:p>
        </w:tc>
      </w:tr>
      <w:tr w:rsidR="00361C2E" w:rsidRPr="00B35F4F" w14:paraId="660438C2" w14:textId="77777777" w:rsidTr="00A70E6D">
        <w:tc>
          <w:tcPr>
            <w:tcW w:w="439" w:type="dxa"/>
          </w:tcPr>
          <w:p w14:paraId="0061D71C" w14:textId="77777777" w:rsidR="00361C2E" w:rsidRPr="00B35F4F" w:rsidRDefault="00361C2E" w:rsidP="00A70E6D">
            <w:pPr>
              <w:spacing w:line="276" w:lineRule="auto"/>
            </w:pPr>
            <w:r>
              <w:t>D</w:t>
            </w:r>
          </w:p>
        </w:tc>
        <w:tc>
          <w:tcPr>
            <w:tcW w:w="8637" w:type="dxa"/>
          </w:tcPr>
          <w:p w14:paraId="44860F42" w14:textId="77777777" w:rsidR="00361C2E" w:rsidRPr="00B35F4F" w:rsidRDefault="0043679D" w:rsidP="00A70E6D">
            <w:pPr>
              <w:spacing w:line="276" w:lineRule="auto"/>
            </w:pPr>
            <w:r>
              <w:t>Inschrijving</w:t>
            </w:r>
            <w:r w:rsidR="00361C2E">
              <w:t xml:space="preserve"> van de Opdrachtnemer</w:t>
            </w:r>
            <w:r>
              <w:t xml:space="preserve"> d.d.</w:t>
            </w:r>
          </w:p>
        </w:tc>
      </w:tr>
      <w:tr w:rsidR="00361C2E" w:rsidRPr="00B35F4F" w14:paraId="3511182F" w14:textId="77777777" w:rsidTr="00A70E6D">
        <w:tc>
          <w:tcPr>
            <w:tcW w:w="439" w:type="dxa"/>
          </w:tcPr>
          <w:p w14:paraId="4B025446" w14:textId="77777777" w:rsidR="00361C2E" w:rsidRPr="00B35F4F" w:rsidRDefault="00361C2E" w:rsidP="00A70E6D">
            <w:pPr>
              <w:spacing w:line="276" w:lineRule="auto"/>
            </w:pPr>
            <w:r>
              <w:t>E</w:t>
            </w:r>
          </w:p>
        </w:tc>
        <w:tc>
          <w:tcPr>
            <w:tcW w:w="8637" w:type="dxa"/>
          </w:tcPr>
          <w:p w14:paraId="3367ED8D" w14:textId="335E4CE2" w:rsidR="00361C2E" w:rsidRPr="00B35F4F" w:rsidRDefault="00DE7328" w:rsidP="00A70E6D">
            <w:pPr>
              <w:spacing w:line="276" w:lineRule="auto"/>
            </w:pPr>
            <w:r>
              <w:t>ARVODI2018</w:t>
            </w:r>
          </w:p>
        </w:tc>
      </w:tr>
      <w:tr w:rsidR="003640CF" w:rsidRPr="00B35F4F" w14:paraId="35C45B11" w14:textId="77777777" w:rsidTr="00A70E6D">
        <w:tc>
          <w:tcPr>
            <w:tcW w:w="439" w:type="dxa"/>
          </w:tcPr>
          <w:p w14:paraId="6BD9945E" w14:textId="43B84C13" w:rsidR="003640CF" w:rsidRPr="00640713" w:rsidRDefault="00DE7328" w:rsidP="00A70E6D">
            <w:pPr>
              <w:spacing w:line="276" w:lineRule="auto"/>
              <w:rPr>
                <w:highlight w:val="yellow"/>
              </w:rPr>
            </w:pPr>
            <w:r>
              <w:rPr>
                <w:highlight w:val="yellow"/>
              </w:rPr>
              <w:t>F</w:t>
            </w:r>
          </w:p>
        </w:tc>
        <w:tc>
          <w:tcPr>
            <w:tcW w:w="8637" w:type="dxa"/>
          </w:tcPr>
          <w:p w14:paraId="151DDD6D" w14:textId="6A3E77B4" w:rsidR="003640CF" w:rsidRPr="00640713" w:rsidRDefault="00DE7328" w:rsidP="00A70E6D">
            <w:pPr>
              <w:spacing w:line="276" w:lineRule="auto"/>
              <w:rPr>
                <w:highlight w:val="yellow"/>
              </w:rPr>
            </w:pPr>
            <w:r>
              <w:rPr>
                <w:highlight w:val="yellow"/>
              </w:rPr>
              <w:t>KPI</w:t>
            </w:r>
          </w:p>
        </w:tc>
      </w:tr>
    </w:tbl>
    <w:p w14:paraId="48E6650E" w14:textId="77777777" w:rsidR="00361C2E" w:rsidRDefault="00361C2E" w:rsidP="00361C2E">
      <w:pPr>
        <w:spacing w:line="276" w:lineRule="auto"/>
        <w:jc w:val="both"/>
      </w:pPr>
    </w:p>
    <w:p w14:paraId="5C3B415E" w14:textId="77777777" w:rsidR="00361C2E" w:rsidRDefault="00361C2E" w:rsidP="00361C2E">
      <w:pPr>
        <w:spacing w:line="276" w:lineRule="auto"/>
      </w:pPr>
      <w:r>
        <w:br w:type="page"/>
      </w:r>
    </w:p>
    <w:p w14:paraId="68478EA2" w14:textId="77777777" w:rsidR="00EC4506" w:rsidRDefault="00EC4506" w:rsidP="00361C2E">
      <w:pPr>
        <w:spacing w:line="276" w:lineRule="auto"/>
      </w:pPr>
    </w:p>
    <w:p w14:paraId="1C37D4BD" w14:textId="77777777" w:rsidR="00361C2E" w:rsidRPr="003D6344" w:rsidRDefault="00361C2E" w:rsidP="00361C2E">
      <w:r>
        <w:t>Ondergetekenden:</w:t>
      </w:r>
    </w:p>
    <w:p w14:paraId="24E9221D" w14:textId="77777777" w:rsidR="00361C2E" w:rsidRDefault="00361C2E" w:rsidP="00361C2E"/>
    <w:p w14:paraId="1ECE8901" w14:textId="77777777" w:rsidR="00361C2E" w:rsidRPr="003D6344" w:rsidRDefault="00DC7795" w:rsidP="00361C2E">
      <w:pPr>
        <w:numPr>
          <w:ilvl w:val="0"/>
          <w:numId w:val="6"/>
        </w:numPr>
        <w:spacing w:line="240" w:lineRule="auto"/>
        <w:jc w:val="both"/>
      </w:pPr>
      <w:r w:rsidRPr="0049675C">
        <w:rPr>
          <w:b/>
          <w:bCs/>
          <w:iCs/>
          <w:sz w:val="22"/>
          <w:szCs w:val="22"/>
        </w:rPr>
        <w:t>Stichting Hogeschool Rotterdam</w:t>
      </w:r>
      <w:r w:rsidRPr="00DC7795">
        <w:t xml:space="preserve">, gevestigd aan het Museumpark 40 te (3015 CX) Rotterdam, ingeschreven in het </w:t>
      </w:r>
      <w:r w:rsidR="00AA2ED4">
        <w:t>h</w:t>
      </w:r>
      <w:r w:rsidRPr="00DC7795">
        <w:t>andelsregister onder nummer 41129830</w:t>
      </w:r>
      <w:r w:rsidR="004A20F6">
        <w:t xml:space="preserve">, rechtsgeldig </w:t>
      </w:r>
      <w:r w:rsidR="004A20F6" w:rsidRPr="004A20F6">
        <w:rPr>
          <w:highlight w:val="yellow"/>
        </w:rPr>
        <w:t>vertegenwoordigd door de heer/mevrouw</w:t>
      </w:r>
      <w:r w:rsidRPr="004A20F6">
        <w:rPr>
          <w:highlight w:val="yellow"/>
        </w:rPr>
        <w:t xml:space="preserve"> </w:t>
      </w:r>
      <w:r w:rsidR="00361C2E" w:rsidRPr="004A20F6">
        <w:rPr>
          <w:highlight w:val="yellow"/>
        </w:rPr>
        <w:t xml:space="preserve">[naam], lid van College van Bestuur of de heer [naam], directeur [dienst], </w:t>
      </w:r>
      <w:r w:rsidR="00361C2E" w:rsidRPr="004A20F6">
        <w:t>hierna</w:t>
      </w:r>
      <w:r w:rsidR="00361C2E">
        <w:t xml:space="preserve"> te noemen: Hogeschool Rotterdam;</w:t>
      </w:r>
    </w:p>
    <w:p w14:paraId="746AB65D" w14:textId="77777777" w:rsidR="00361C2E" w:rsidRDefault="00361C2E" w:rsidP="00361C2E"/>
    <w:p w14:paraId="3CE3072B" w14:textId="77777777" w:rsidR="00361C2E" w:rsidRPr="003D6344" w:rsidRDefault="00361C2E" w:rsidP="00361C2E">
      <w:pPr>
        <w:ind w:firstLine="720"/>
      </w:pPr>
      <w:r w:rsidRPr="003D6344">
        <w:t xml:space="preserve">en </w:t>
      </w:r>
    </w:p>
    <w:p w14:paraId="6C96E059" w14:textId="77777777" w:rsidR="00361C2E" w:rsidRDefault="00361C2E" w:rsidP="00361C2E"/>
    <w:p w14:paraId="7329AD77" w14:textId="77777777" w:rsidR="00361C2E" w:rsidRDefault="00361C2E" w:rsidP="00361C2E">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20F0A73E" w14:textId="77777777" w:rsidR="00361C2E" w:rsidRPr="003D6344" w:rsidRDefault="00361C2E" w:rsidP="00361C2E"/>
    <w:p w14:paraId="4B4CB67C" w14:textId="77777777" w:rsidR="00361C2E" w:rsidRPr="003D6344" w:rsidRDefault="00361C2E" w:rsidP="00361C2E">
      <w:r w:rsidRPr="003D6344">
        <w:t>Hierna tezam</w:t>
      </w:r>
      <w:r>
        <w:t>en aan te duiden als: partijen.</w:t>
      </w:r>
    </w:p>
    <w:p w14:paraId="59019F64" w14:textId="77777777" w:rsidR="00361C2E" w:rsidRDefault="00361C2E" w:rsidP="00361C2E"/>
    <w:p w14:paraId="2E4CB232" w14:textId="77777777" w:rsidR="00361C2E" w:rsidRPr="004015AC" w:rsidRDefault="00361C2E" w:rsidP="00361C2E">
      <w:pPr>
        <w:rPr>
          <w:b/>
          <w:bCs/>
        </w:rPr>
      </w:pPr>
      <w:r w:rsidRPr="004015AC">
        <w:rPr>
          <w:b/>
          <w:bCs/>
        </w:rPr>
        <w:t>OVERWEGENDE DAT:</w:t>
      </w:r>
    </w:p>
    <w:p w14:paraId="4F5CED19" w14:textId="77777777" w:rsidR="00361C2E" w:rsidRPr="003D6344" w:rsidRDefault="00361C2E" w:rsidP="00361C2E"/>
    <w:p w14:paraId="3B00B61E" w14:textId="2AD876CA" w:rsidR="00361C2E" w:rsidRDefault="00361C2E" w:rsidP="00361C2E">
      <w:pPr>
        <w:numPr>
          <w:ilvl w:val="0"/>
          <w:numId w:val="7"/>
        </w:numPr>
        <w:spacing w:line="276" w:lineRule="auto"/>
      </w:pPr>
      <w:bookmarkStart w:id="9" w:name="_Toc412713611"/>
      <w:r>
        <w:t xml:space="preserve">Hogeschool Rotterdam een Europese aanbesteding heeft georganiseerd voor </w:t>
      </w:r>
      <w:r w:rsidR="00C25138">
        <w:t>afvalinzameling- en verwerking</w:t>
      </w:r>
      <w:r>
        <w:t>, waarvan de aankondiging is gepubliceerd op TenderNed op [</w:t>
      </w:r>
      <w:r w:rsidRPr="008945AE">
        <w:rPr>
          <w:highlight w:val="yellow"/>
        </w:rPr>
        <w:t>datum</w:t>
      </w:r>
      <w:r>
        <w:t>] onder het nummer [</w:t>
      </w:r>
      <w:r w:rsidRPr="00BB4B89">
        <w:rPr>
          <w:highlight w:val="yellow"/>
        </w:rPr>
        <w:t>nummer</w:t>
      </w:r>
      <w:r>
        <w:t>];</w:t>
      </w:r>
    </w:p>
    <w:p w14:paraId="2557752A" w14:textId="77777777" w:rsidR="008215E0" w:rsidRDefault="008215E0" w:rsidP="00361C2E">
      <w:pPr>
        <w:numPr>
          <w:ilvl w:val="0"/>
          <w:numId w:val="7"/>
        </w:numPr>
        <w:spacing w:line="276" w:lineRule="auto"/>
      </w:pPr>
      <w:r>
        <w:t xml:space="preserve">Hogeschool Rotterdam een aanbestedende dienst is en derhalve gehouden </w:t>
      </w:r>
      <w:r w:rsidR="00B65CE7">
        <w:t>om overheidsopdrachten volgens de in de Aanbestedingswet 2012 beschreven procedures aan te besteden;</w:t>
      </w:r>
    </w:p>
    <w:p w14:paraId="2736A50D" w14:textId="3ECB97A7" w:rsidR="00361C2E" w:rsidRPr="003D6344" w:rsidRDefault="00361C2E" w:rsidP="00361C2E">
      <w:pPr>
        <w:numPr>
          <w:ilvl w:val="0"/>
          <w:numId w:val="7"/>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C25138" w:rsidRPr="00C25138">
        <w:t>afvalinzameling- en verwerking</w:t>
      </w:r>
      <w:r>
        <w:t>;</w:t>
      </w:r>
    </w:p>
    <w:p w14:paraId="7666A090" w14:textId="77777777" w:rsidR="00361C2E" w:rsidRPr="003D6344" w:rsidRDefault="00361C2E" w:rsidP="00361C2E">
      <w:pPr>
        <w:numPr>
          <w:ilvl w:val="0"/>
          <w:numId w:val="7"/>
        </w:numPr>
        <w:spacing w:line="276" w:lineRule="auto"/>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5A2AA108" w14:textId="2385C566" w:rsidR="00361C2E" w:rsidRPr="003D6344" w:rsidRDefault="00361C2E" w:rsidP="00361C2E">
      <w:pPr>
        <w:numPr>
          <w:ilvl w:val="0"/>
          <w:numId w:val="7"/>
        </w:numPr>
        <w:spacing w:line="276" w:lineRule="auto"/>
      </w:pPr>
      <w:r>
        <w:t xml:space="preserve">de </w:t>
      </w:r>
      <w:r w:rsidRPr="003D6344">
        <w:t xml:space="preserve">Opdrachtnemer </w:t>
      </w:r>
      <w:r w:rsidRPr="00C25138">
        <w:t>de eco</w:t>
      </w:r>
      <w:r w:rsidRPr="003D6344">
        <w:t xml:space="preserve">nomisch meest voordelige </w:t>
      </w:r>
      <w:r>
        <w:t>inschrijving</w:t>
      </w:r>
      <w:r w:rsidRPr="003D6344">
        <w:t xml:space="preserve"> heeft uitgebracht; </w:t>
      </w:r>
    </w:p>
    <w:p w14:paraId="30709F53" w14:textId="20C134E1" w:rsidR="00361C2E" w:rsidRPr="003D6344" w:rsidRDefault="00361C2E" w:rsidP="00361C2E">
      <w:pPr>
        <w:numPr>
          <w:ilvl w:val="0"/>
          <w:numId w:val="7"/>
        </w:numPr>
        <w:spacing w:line="276" w:lineRule="auto"/>
      </w:pPr>
      <w:r>
        <w:t xml:space="preserve">Hogeschool Rotterdam </w:t>
      </w:r>
      <w:r w:rsidRPr="003D6344">
        <w:t xml:space="preserve">heeft besloten met </w:t>
      </w:r>
      <w:r>
        <w:t xml:space="preserve">de </w:t>
      </w:r>
      <w:r w:rsidRPr="003D6344">
        <w:t xml:space="preserve">Opdrachtnemer een </w:t>
      </w:r>
      <w:r>
        <w:t>[</w:t>
      </w:r>
      <w:r w:rsidRPr="008945AE">
        <w:rPr>
          <w:highlight w:val="yellow"/>
        </w:rPr>
        <w:t>raam</w:t>
      </w:r>
      <w:r>
        <w:t>]overeenkomst</w:t>
      </w:r>
      <w:r w:rsidRPr="003D6344">
        <w:t xml:space="preserve"> te sluiten voor </w:t>
      </w:r>
      <w:r>
        <w:t xml:space="preserve">het leveren van </w:t>
      </w:r>
      <w:r w:rsidR="00C25138" w:rsidRPr="00C25138">
        <w:t xml:space="preserve">afvalinzameling- en verwerking </w:t>
      </w:r>
      <w:r>
        <w:t xml:space="preserve">zoals gedefinieerd in </w:t>
      </w:r>
      <w:r w:rsidR="00B629A2">
        <w:t>het Beschrijvend Document</w:t>
      </w:r>
      <w:r>
        <w:t xml:space="preserve"> </w:t>
      </w:r>
      <w:r w:rsidR="00964C3A">
        <w:t>inclusief bijlagen</w:t>
      </w:r>
      <w:r w:rsidRPr="003D6344">
        <w:t>;</w:t>
      </w:r>
    </w:p>
    <w:p w14:paraId="6B9D10CF" w14:textId="2D78D7E7" w:rsidR="00361C2E" w:rsidRPr="003D6344" w:rsidRDefault="00361C2E" w:rsidP="00361C2E">
      <w:pPr>
        <w:numPr>
          <w:ilvl w:val="0"/>
          <w:numId w:val="7"/>
        </w:numPr>
        <w:spacing w:line="276" w:lineRule="auto"/>
      </w:pPr>
      <w:r>
        <w:t xml:space="preserve">de </w:t>
      </w:r>
      <w:r w:rsidRPr="003D6344">
        <w:t>Opdrachtnemer een specialist is op het gebied van</w:t>
      </w:r>
      <w:r>
        <w:t xml:space="preserve"> het leveren van </w:t>
      </w:r>
      <w:r w:rsidR="00C25138" w:rsidRPr="00C25138">
        <w:t>afvalinzameling- en verwerking</w:t>
      </w:r>
      <w:r>
        <w:t xml:space="preserve"> met de daaraan verbonden dienstverlening;</w:t>
      </w:r>
    </w:p>
    <w:p w14:paraId="039AD75B" w14:textId="5C6FD7CC" w:rsidR="00361C2E" w:rsidRDefault="00361C2E" w:rsidP="00361C2E">
      <w:pPr>
        <w:numPr>
          <w:ilvl w:val="0"/>
          <w:numId w:val="7"/>
        </w:numPr>
        <w:spacing w:line="276" w:lineRule="auto"/>
      </w:pPr>
      <w:r>
        <w:t>beide p</w:t>
      </w:r>
      <w:r w:rsidRPr="003D6344">
        <w:t>artijen de voorwaarden met betrekking tot</w:t>
      </w:r>
      <w:r>
        <w:t xml:space="preserve"> het leveren van</w:t>
      </w:r>
      <w:r w:rsidR="00C25138" w:rsidRPr="00C25138">
        <w:t xml:space="preserve"> afvalinzameling- en verwerking</w:t>
      </w:r>
      <w:r w:rsidR="00C25138">
        <w:t xml:space="preserve"> </w:t>
      </w:r>
      <w:r>
        <w:t xml:space="preserve"> met de daaraan verbonden dienstverlening</w:t>
      </w:r>
      <w:r w:rsidRPr="003D6344">
        <w:t xml:space="preserve"> nader wensen vast te leggen in deze </w:t>
      </w:r>
      <w:r>
        <w:t>[</w:t>
      </w:r>
      <w:r w:rsidRPr="00C95848">
        <w:rPr>
          <w:highlight w:val="yellow"/>
        </w:rPr>
        <w:t>raam</w:t>
      </w:r>
      <w:r>
        <w:t>]overeenkomst.</w:t>
      </w:r>
    </w:p>
    <w:p w14:paraId="66445ECD" w14:textId="77777777" w:rsidR="004015AC" w:rsidRDefault="004015AC" w:rsidP="004015AC">
      <w:pPr>
        <w:spacing w:line="276" w:lineRule="auto"/>
      </w:pPr>
    </w:p>
    <w:p w14:paraId="67F5C6C5" w14:textId="77777777" w:rsidR="004015AC" w:rsidRDefault="004015AC" w:rsidP="004015AC">
      <w:pPr>
        <w:spacing w:line="276" w:lineRule="auto"/>
      </w:pPr>
    </w:p>
    <w:p w14:paraId="5AD76DC6" w14:textId="77777777" w:rsidR="004015AC" w:rsidRDefault="004015AC" w:rsidP="004015AC">
      <w:pPr>
        <w:spacing w:line="276" w:lineRule="auto"/>
      </w:pPr>
    </w:p>
    <w:p w14:paraId="159B2896" w14:textId="77777777" w:rsidR="004015AC" w:rsidRDefault="004015AC" w:rsidP="004015AC">
      <w:pPr>
        <w:spacing w:line="276" w:lineRule="auto"/>
      </w:pPr>
    </w:p>
    <w:p w14:paraId="7C70CC4B" w14:textId="77777777" w:rsidR="004015AC" w:rsidRDefault="004015AC" w:rsidP="004015AC">
      <w:pPr>
        <w:spacing w:line="276" w:lineRule="auto"/>
      </w:pPr>
    </w:p>
    <w:p w14:paraId="0E5A563B" w14:textId="77777777" w:rsidR="004015AC" w:rsidRDefault="004015AC" w:rsidP="004015AC">
      <w:pPr>
        <w:spacing w:line="276" w:lineRule="auto"/>
      </w:pPr>
    </w:p>
    <w:p w14:paraId="3AAAC803" w14:textId="77777777" w:rsidR="004015AC" w:rsidRDefault="004015AC" w:rsidP="004015AC">
      <w:pPr>
        <w:spacing w:line="276" w:lineRule="auto"/>
      </w:pPr>
    </w:p>
    <w:p w14:paraId="44C7E5DE" w14:textId="77777777" w:rsidR="004015AC" w:rsidRDefault="004015AC" w:rsidP="004015AC">
      <w:pPr>
        <w:spacing w:line="276" w:lineRule="auto"/>
      </w:pPr>
    </w:p>
    <w:p w14:paraId="43CA5A21" w14:textId="77777777" w:rsidR="004015AC" w:rsidRDefault="004015AC" w:rsidP="004015AC">
      <w:pPr>
        <w:spacing w:line="276" w:lineRule="auto"/>
      </w:pPr>
    </w:p>
    <w:p w14:paraId="44F06DB8" w14:textId="77777777" w:rsidR="004015AC" w:rsidRDefault="004015AC" w:rsidP="004015AC">
      <w:pPr>
        <w:spacing w:line="276" w:lineRule="auto"/>
      </w:pPr>
    </w:p>
    <w:p w14:paraId="56ADFB7E" w14:textId="77777777" w:rsidR="004015AC" w:rsidRDefault="004015AC" w:rsidP="004015AC">
      <w:pPr>
        <w:spacing w:line="276" w:lineRule="auto"/>
      </w:pPr>
    </w:p>
    <w:p w14:paraId="6B95EDD5" w14:textId="77777777" w:rsidR="004015AC" w:rsidRDefault="004015AC" w:rsidP="004015AC">
      <w:pPr>
        <w:spacing w:line="276" w:lineRule="auto"/>
      </w:pPr>
    </w:p>
    <w:p w14:paraId="71D1F525" w14:textId="77777777" w:rsidR="004015AC" w:rsidRDefault="004015AC" w:rsidP="004015AC">
      <w:pPr>
        <w:spacing w:line="276" w:lineRule="auto"/>
      </w:pPr>
    </w:p>
    <w:p w14:paraId="1EB67485" w14:textId="77777777" w:rsidR="004015AC" w:rsidRDefault="004015AC" w:rsidP="004015AC">
      <w:pPr>
        <w:spacing w:line="276" w:lineRule="auto"/>
      </w:pPr>
    </w:p>
    <w:p w14:paraId="58A0D154" w14:textId="77777777" w:rsidR="004015AC" w:rsidRDefault="004015AC" w:rsidP="004015AC">
      <w:pPr>
        <w:spacing w:line="276" w:lineRule="auto"/>
        <w:rPr>
          <w:b/>
          <w:bCs/>
        </w:rPr>
      </w:pPr>
      <w:r w:rsidRPr="004015AC">
        <w:rPr>
          <w:b/>
          <w:bCs/>
        </w:rPr>
        <w:t>PARTIJEN KOMEN HET VOLGENDE OVEREEN:</w:t>
      </w:r>
    </w:p>
    <w:p w14:paraId="2C8B7A81" w14:textId="77777777" w:rsidR="004015AC" w:rsidRPr="004015AC" w:rsidRDefault="004015AC" w:rsidP="004015AC">
      <w:pPr>
        <w:spacing w:line="276" w:lineRule="auto"/>
        <w:rPr>
          <w:b/>
          <w:bCs/>
        </w:rPr>
      </w:pPr>
    </w:p>
    <w:p w14:paraId="7DE76B6B" w14:textId="77777777" w:rsidR="00361C2E" w:rsidRPr="00276B16"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0" w:name="_Toc536173415"/>
      <w:bookmarkStart w:id="11" w:name="_Toc100567854"/>
      <w:r w:rsidRPr="00276B16">
        <w:rPr>
          <w:sz w:val="24"/>
          <w:szCs w:val="24"/>
        </w:rPr>
        <w:t xml:space="preserve">VOORWERP VAN DE </w:t>
      </w:r>
      <w:r w:rsidRPr="00C64D14">
        <w:rPr>
          <w:sz w:val="24"/>
          <w:szCs w:val="24"/>
          <w:highlight w:val="yellow"/>
        </w:rPr>
        <w:t>[RAAM]</w:t>
      </w:r>
      <w:r w:rsidRPr="00276B16">
        <w:rPr>
          <w:sz w:val="24"/>
          <w:szCs w:val="24"/>
        </w:rPr>
        <w:t>OVEREENKOMST</w:t>
      </w:r>
      <w:bookmarkEnd w:id="9"/>
      <w:bookmarkEnd w:id="10"/>
      <w:bookmarkEnd w:id="11"/>
    </w:p>
    <w:p w14:paraId="3210EFCB" w14:textId="7A7AEF42" w:rsidR="00361C2E" w:rsidRDefault="00361C2E" w:rsidP="00F44232">
      <w:pPr>
        <w:pStyle w:val="Lijstalinea"/>
        <w:numPr>
          <w:ilvl w:val="1"/>
          <w:numId w:val="3"/>
        </w:numPr>
        <w:spacing w:line="276" w:lineRule="auto"/>
      </w:pPr>
      <w:bookmarkStart w:id="12"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C25138" w:rsidRPr="00C25138">
        <w:t>afvalinzameling- en verwerking</w:t>
      </w:r>
      <w:r>
        <w:t xml:space="preserve"> met de daaraan verbonden dienstverlening overeenkomst</w:t>
      </w:r>
      <w:r w:rsidRPr="00576302">
        <w:t>ig de bepalingen van de</w:t>
      </w:r>
      <w:r>
        <w:t>ze</w:t>
      </w:r>
      <w:r w:rsidRPr="00576302">
        <w:t xml:space="preserve"> </w:t>
      </w:r>
      <w:r>
        <w:t>[</w:t>
      </w:r>
      <w:r w:rsidRPr="00F44232">
        <w:rPr>
          <w:highlight w:val="yellow"/>
        </w:rPr>
        <w:t>raam</w:t>
      </w:r>
      <w:r>
        <w:t>]overeenkomst en de daarbij behorende bijlagen (hierna: “de Opdracht”), welke O</w:t>
      </w:r>
      <w:r w:rsidRPr="00576302">
        <w:t xml:space="preserve">pdracht </w:t>
      </w:r>
      <w:r>
        <w:t xml:space="preserve">de </w:t>
      </w:r>
      <w:r w:rsidRPr="00576302">
        <w:t>Op</w:t>
      </w:r>
      <w:r>
        <w:t>drachtnemer bij deze aanvaardt.</w:t>
      </w:r>
    </w:p>
    <w:p w14:paraId="4ECC0567" w14:textId="77777777" w:rsidR="00F44232" w:rsidRPr="00C23A89" w:rsidRDefault="00F44232" w:rsidP="00F44232">
      <w:pPr>
        <w:pStyle w:val="Standaard2"/>
        <w:numPr>
          <w:ilvl w:val="1"/>
          <w:numId w:val="3"/>
        </w:numPr>
        <w:rPr>
          <w:rFonts w:ascii="Tahoma" w:hAnsi="Tahoma" w:cs="Tahoma"/>
          <w:sz w:val="20"/>
          <w:highlight w:val="yellow"/>
        </w:rPr>
      </w:pPr>
      <w:r w:rsidRPr="00C23A89">
        <w:rPr>
          <w:rFonts w:ascii="Tahoma" w:hAnsi="Tahoma" w:cs="Tahoma"/>
          <w:sz w:val="20"/>
          <w:highlight w:val="yellow"/>
        </w:rPr>
        <w:t>Indien Opdrachtnemer</w:t>
      </w:r>
      <w:r w:rsidR="00C23A89" w:rsidRPr="00C23A89">
        <w:rPr>
          <w:rFonts w:ascii="Tahoma" w:hAnsi="Tahoma" w:cs="Tahoma"/>
          <w:sz w:val="20"/>
          <w:highlight w:val="yellow"/>
        </w:rPr>
        <w:t xml:space="preserve"> goederen/diensten</w:t>
      </w:r>
      <w:r w:rsidRPr="00C23A89">
        <w:rPr>
          <w:rFonts w:ascii="Tahoma" w:hAnsi="Tahoma" w:cs="Tahoma"/>
          <w:sz w:val="20"/>
          <w:highlight w:val="yellow"/>
        </w:rPr>
        <w:t xml:space="preserve"> niet (tijdig) kan leveren, dan is </w:t>
      </w:r>
      <w:r w:rsidR="00C23A89" w:rsidRPr="00C23A89">
        <w:rPr>
          <w:rFonts w:ascii="Tahoma" w:hAnsi="Tahoma" w:cs="Tahoma"/>
          <w:sz w:val="20"/>
          <w:highlight w:val="yellow"/>
        </w:rPr>
        <w:t>Hogeschool Rotterdam</w:t>
      </w:r>
      <w:r w:rsidRPr="00C23A89">
        <w:rPr>
          <w:rFonts w:ascii="Tahoma" w:hAnsi="Tahoma" w:cs="Tahoma"/>
          <w:sz w:val="20"/>
          <w:highlight w:val="yellow"/>
        </w:rPr>
        <w:t xml:space="preserve"> gerechtigd deze </w:t>
      </w:r>
      <w:r w:rsidR="00C23A89" w:rsidRPr="00C23A89">
        <w:rPr>
          <w:rFonts w:ascii="Tahoma" w:hAnsi="Tahoma" w:cs="Tahoma"/>
          <w:sz w:val="20"/>
          <w:highlight w:val="yellow"/>
        </w:rPr>
        <w:t>goederen/diensten</w:t>
      </w:r>
      <w:r w:rsidRPr="00C23A89">
        <w:rPr>
          <w:rFonts w:ascii="Tahoma" w:hAnsi="Tahoma" w:cs="Tahoma"/>
          <w:sz w:val="20"/>
          <w:highlight w:val="yellow"/>
        </w:rPr>
        <w:t xml:space="preserve"> af te nemen bij een andere onderneming naar keuze en de eventueel hieruit voortvloeiende kosten in rekening te brengen bij</w:t>
      </w:r>
      <w:r w:rsidR="00C23A89" w:rsidRPr="00C23A89">
        <w:rPr>
          <w:rFonts w:ascii="Tahoma" w:hAnsi="Tahoma" w:cs="Tahoma"/>
          <w:sz w:val="20"/>
          <w:highlight w:val="yellow"/>
        </w:rPr>
        <w:t xml:space="preserve"> Opdrachtnemer</w:t>
      </w:r>
      <w:r w:rsidRPr="00C23A89">
        <w:rPr>
          <w:rFonts w:ascii="Tahoma" w:hAnsi="Tahoma" w:cs="Tahoma"/>
          <w:sz w:val="20"/>
          <w:highlight w:val="yellow"/>
        </w:rPr>
        <w:t>.</w:t>
      </w:r>
    </w:p>
    <w:p w14:paraId="03F82547" w14:textId="77777777" w:rsidR="00F44232" w:rsidRDefault="00F44232" w:rsidP="00F44232">
      <w:pPr>
        <w:pStyle w:val="Lijstalinea"/>
        <w:spacing w:line="276" w:lineRule="auto"/>
        <w:ind w:left="375"/>
      </w:pPr>
    </w:p>
    <w:p w14:paraId="61BAB4A3"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3" w:name="_Toc536173416"/>
      <w:bookmarkStart w:id="14" w:name="_Toc100567855"/>
      <w:r w:rsidRPr="00576302">
        <w:rPr>
          <w:sz w:val="24"/>
          <w:szCs w:val="24"/>
        </w:rPr>
        <w:t>VAN TOEPASSING ZIJNDE VOORWAARDEN</w:t>
      </w:r>
      <w:bookmarkEnd w:id="12"/>
      <w:bookmarkEnd w:id="13"/>
      <w:bookmarkEnd w:id="14"/>
    </w:p>
    <w:p w14:paraId="0D978F66" w14:textId="13737024" w:rsidR="00361C2E" w:rsidRPr="00C25138" w:rsidRDefault="00361C2E" w:rsidP="00C25138">
      <w:pPr>
        <w:numPr>
          <w:ilvl w:val="1"/>
          <w:numId w:val="3"/>
        </w:numPr>
        <w:spacing w:after="120" w:line="240" w:lineRule="auto"/>
        <w:ind w:left="374" w:hanging="374"/>
        <w:rPr>
          <w:rFonts w:eastAsia="SimSun"/>
          <w:lang w:eastAsia="zh-CN"/>
        </w:rPr>
      </w:pPr>
      <w:r w:rsidRPr="00565D40">
        <w:rPr>
          <w:rFonts w:eastAsia="SimSun"/>
          <w:lang w:eastAsia="zh-CN"/>
        </w:rPr>
        <w:t xml:space="preserve">Op deze </w:t>
      </w:r>
      <w:r>
        <w:rPr>
          <w:rFonts w:eastAsia="SimSun"/>
          <w:lang w:eastAsia="zh-CN"/>
        </w:rPr>
        <w:t>[</w:t>
      </w:r>
      <w:r w:rsidRPr="00C95848">
        <w:rPr>
          <w:rFonts w:eastAsia="SimSun"/>
          <w:highlight w:val="yellow"/>
          <w:lang w:eastAsia="zh-CN"/>
        </w:rPr>
        <w:t>raam</w:t>
      </w:r>
      <w:r>
        <w:rPr>
          <w:rFonts w:eastAsia="SimSun"/>
          <w:lang w:eastAsia="zh-CN"/>
        </w:rPr>
        <w:t>]overeenkomst</w:t>
      </w:r>
      <w:r w:rsidRPr="00565D40">
        <w:rPr>
          <w:rFonts w:eastAsia="SimSun"/>
          <w:lang w:eastAsia="zh-CN"/>
        </w:rPr>
        <w:t xml:space="preserve"> zijn</w:t>
      </w:r>
      <w:r>
        <w:rPr>
          <w:rFonts w:eastAsia="SimSun"/>
          <w:lang w:eastAsia="zh-CN"/>
        </w:rPr>
        <w:t xml:space="preserve"> uitsluitend van toepassing de </w:t>
      </w:r>
      <w:r w:rsidR="00C25138">
        <w:rPr>
          <w:rFonts w:eastAsia="SimSun"/>
          <w:lang w:eastAsia="zh-CN"/>
        </w:rPr>
        <w:t>ARVODI2018</w:t>
      </w:r>
      <w:r>
        <w:rPr>
          <w:rFonts w:eastAsia="SimSun"/>
          <w:lang w:eastAsia="zh-CN"/>
        </w:rPr>
        <w:t>, voor zover daarvan in deze [</w:t>
      </w:r>
      <w:r w:rsidRPr="00C95848">
        <w:rPr>
          <w:rFonts w:eastAsia="SimSun"/>
          <w:highlight w:val="yellow"/>
          <w:lang w:eastAsia="zh-CN"/>
        </w:rPr>
        <w:t>raam</w:t>
      </w:r>
      <w:r>
        <w:rPr>
          <w:rFonts w:eastAsia="SimSun"/>
          <w:lang w:eastAsia="zh-CN"/>
        </w:rPr>
        <w:t>]overeenkomst</w:t>
      </w:r>
      <w:r w:rsidRPr="00565D40">
        <w:rPr>
          <w:rFonts w:eastAsia="SimSun"/>
          <w:lang w:eastAsia="zh-CN"/>
        </w:rPr>
        <w:t xml:space="preserve"> niet wordt afgeweken.</w:t>
      </w:r>
    </w:p>
    <w:p w14:paraId="0A64FE85" w14:textId="77777777" w:rsidR="00361C2E" w:rsidRPr="00565D40"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5F84EC36"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5" w:name="_Toc412713613"/>
      <w:bookmarkStart w:id="16" w:name="_Toc536173417"/>
      <w:bookmarkStart w:id="17" w:name="_Toc100567856"/>
      <w:r w:rsidRPr="00576302">
        <w:rPr>
          <w:sz w:val="24"/>
          <w:szCs w:val="24"/>
        </w:rPr>
        <w:t>CONTRA</w:t>
      </w:r>
      <w:r>
        <w:rPr>
          <w:sz w:val="24"/>
          <w:szCs w:val="24"/>
        </w:rPr>
        <w:t>C</w:t>
      </w:r>
      <w:r w:rsidRPr="00576302">
        <w:rPr>
          <w:sz w:val="24"/>
          <w:szCs w:val="24"/>
        </w:rPr>
        <w:t>TDOCUMENTEN</w:t>
      </w:r>
      <w:bookmarkEnd w:id="15"/>
      <w:bookmarkEnd w:id="16"/>
      <w:bookmarkEnd w:id="17"/>
    </w:p>
    <w:p w14:paraId="0966C0CB" w14:textId="77777777" w:rsidR="00361C2E" w:rsidRDefault="00361C2E" w:rsidP="00361C2E">
      <w:pPr>
        <w:numPr>
          <w:ilvl w:val="1"/>
          <w:numId w:val="3"/>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t>[</w:t>
      </w:r>
      <w:r w:rsidRPr="00C95848">
        <w:rPr>
          <w:highlight w:val="yellow"/>
        </w:rPr>
        <w:t>raam</w:t>
      </w:r>
      <w:r>
        <w:t>]overeenkomst</w:t>
      </w:r>
      <w:r w:rsidRPr="00576302">
        <w:t xml:space="preserve"> voortvloeien:</w:t>
      </w:r>
    </w:p>
    <w:p w14:paraId="45FED1CF" w14:textId="0AE146B2" w:rsidR="00361C2E" w:rsidRPr="00576302" w:rsidRDefault="00361C2E" w:rsidP="00361C2E">
      <w:pPr>
        <w:numPr>
          <w:ilvl w:val="0"/>
          <w:numId w:val="4"/>
        </w:numPr>
        <w:spacing w:line="240" w:lineRule="auto"/>
      </w:pPr>
      <w:r>
        <w:t>de ondertekende [</w:t>
      </w:r>
      <w:r w:rsidRPr="00C95848">
        <w:rPr>
          <w:highlight w:val="yellow"/>
        </w:rPr>
        <w:t>raam</w:t>
      </w:r>
      <w:r>
        <w:t>]overeenkomst</w:t>
      </w:r>
      <w:r w:rsidRPr="00576302">
        <w:t xml:space="preserve"> 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t>p</w:t>
      </w:r>
      <w:r w:rsidRPr="00576302">
        <w:t>rijzenblad</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van de O</w:t>
      </w:r>
      <w:r w:rsidRPr="00576302">
        <w:t>pdrachtnemer</w:t>
      </w:r>
      <w:r w:rsidR="00B34540">
        <w:t>(Bijlage D)</w:t>
      </w:r>
      <w:r w:rsidRPr="00576302">
        <w:t xml:space="preserve"> en</w:t>
      </w:r>
      <w:r>
        <w:t xml:space="preserve"> </w:t>
      </w:r>
      <w:r w:rsidR="00C25138">
        <w:t>de ARVODI2018</w:t>
      </w:r>
      <w:r w:rsidR="00B34540">
        <w:t xml:space="preserve"> (Bijlage E)</w:t>
      </w:r>
      <w:r w:rsidRPr="00576302">
        <w:t>;</w:t>
      </w:r>
    </w:p>
    <w:p w14:paraId="5BC3D687" w14:textId="77777777" w:rsidR="00361C2E" w:rsidRPr="00576302" w:rsidRDefault="00361C2E" w:rsidP="00361C2E">
      <w:pPr>
        <w:numPr>
          <w:ilvl w:val="0"/>
          <w:numId w:val="4"/>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t>[</w:t>
      </w:r>
      <w:r w:rsidRPr="00C95848">
        <w:rPr>
          <w:highlight w:val="yellow"/>
        </w:rPr>
        <w:t>raam</w:t>
      </w:r>
      <w:r>
        <w:t>]overeenkomst en de bijbehorende bijlagen</w:t>
      </w:r>
      <w:r w:rsidRPr="00576302">
        <w:t>;</w:t>
      </w:r>
    </w:p>
    <w:p w14:paraId="0309DB34" w14:textId="24746EAE" w:rsidR="00361C2E" w:rsidRPr="00213E27" w:rsidRDefault="00361C2E" w:rsidP="00361C2E">
      <w:pPr>
        <w:numPr>
          <w:ilvl w:val="0"/>
          <w:numId w:val="4"/>
        </w:numPr>
        <w:spacing w:after="120" w:line="240" w:lineRule="auto"/>
        <w:ind w:left="714" w:hanging="357"/>
        <w:rPr>
          <w:rFonts w:eastAsia="SimSun"/>
          <w:lang w:eastAsia="zh-CN"/>
        </w:rPr>
      </w:pPr>
      <w:r w:rsidRPr="0028651C">
        <w:rPr>
          <w:rFonts w:eastAsia="SimSun"/>
        </w:rPr>
        <w:t xml:space="preserve">de door Hogeschool Rotterdam geaccepteerde </w:t>
      </w:r>
      <w:r w:rsidR="00140D46">
        <w:rPr>
          <w:rFonts w:eastAsia="SimSun"/>
        </w:rPr>
        <w:t>inschrijving</w:t>
      </w:r>
      <w:r w:rsidRPr="0028651C">
        <w:rPr>
          <w:rFonts w:eastAsia="SimSun"/>
        </w:rPr>
        <w:t xml:space="preserve"> van Opdrachtnemer voor het verrichten van </w:t>
      </w:r>
      <w:r w:rsidR="00C25138" w:rsidRPr="00C25138">
        <w:rPr>
          <w:rFonts w:eastAsia="SimSun"/>
        </w:rPr>
        <w:t xml:space="preserve">afvalinzameling- en verwerking </w:t>
      </w:r>
      <w:r w:rsidRPr="0028651C">
        <w:rPr>
          <w:rFonts w:eastAsia="SimSun"/>
        </w:rPr>
        <w:t>werkzaamheden</w:t>
      </w:r>
      <w:r w:rsidRPr="00213E27">
        <w:rPr>
          <w:rFonts w:eastAsia="SimSun"/>
          <w:lang w:eastAsia="zh-CN"/>
        </w:rPr>
        <w:t>.</w:t>
      </w:r>
    </w:p>
    <w:p w14:paraId="2C2B0B6B" w14:textId="77777777" w:rsidR="00361C2E" w:rsidRDefault="00361C2E" w:rsidP="00361C2E">
      <w:pPr>
        <w:numPr>
          <w:ilvl w:val="1"/>
          <w:numId w:val="3"/>
        </w:numPr>
        <w:spacing w:line="240" w:lineRule="auto"/>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t>[</w:t>
      </w:r>
      <w:r w:rsidRPr="00C95848">
        <w:rPr>
          <w:highlight w:val="yellow"/>
        </w:rPr>
        <w:t>raam</w:t>
      </w:r>
      <w:r>
        <w:t>]overeenkomst</w:t>
      </w:r>
      <w:r w:rsidRPr="00576302">
        <w:t xml:space="preserve"> voortvloeit, de volgende rangorde in aflopende </w:t>
      </w:r>
      <w:r>
        <w:t>volgorde van belangrijkheid</w:t>
      </w:r>
      <w:r w:rsidRPr="00576302">
        <w:t>:</w:t>
      </w:r>
    </w:p>
    <w:p w14:paraId="3EB62748" w14:textId="77777777" w:rsidR="00361C2E" w:rsidRDefault="00361C2E" w:rsidP="00361C2E"/>
    <w:p w14:paraId="6D0DBFB5" w14:textId="77777777" w:rsidR="00361C2E" w:rsidRPr="00576302" w:rsidRDefault="00361C2E" w:rsidP="00361C2E">
      <w:pPr>
        <w:numPr>
          <w:ilvl w:val="0"/>
          <w:numId w:val="5"/>
        </w:numPr>
        <w:spacing w:line="240" w:lineRule="auto"/>
      </w:pPr>
      <w:r>
        <w:t>d</w:t>
      </w:r>
      <w:r w:rsidRPr="00576302">
        <w:t>e tussen</w:t>
      </w:r>
      <w:r>
        <w:t xml:space="preserve"> </w:t>
      </w:r>
      <w:r w:rsidRPr="00576302">
        <w:t>partijen schriftelijk overeengekomen wijzigingen</w:t>
      </w:r>
      <w:r>
        <w:t xml:space="preserve"> en uitbreidingen van de [</w:t>
      </w:r>
      <w:r w:rsidRPr="00C95848">
        <w:rPr>
          <w:highlight w:val="yellow"/>
        </w:rPr>
        <w:t>raam</w:t>
      </w:r>
      <w:r>
        <w:t>]overeenkomst</w:t>
      </w:r>
      <w:r w:rsidRPr="00576302">
        <w:t>;</w:t>
      </w:r>
    </w:p>
    <w:p w14:paraId="438078B1" w14:textId="77777777" w:rsidR="00361C2E" w:rsidRDefault="00361C2E" w:rsidP="00361C2E">
      <w:pPr>
        <w:pStyle w:val="NummeringLetters"/>
        <w:numPr>
          <w:ilvl w:val="0"/>
          <w:numId w:val="5"/>
        </w:numPr>
        <w:rPr>
          <w:rFonts w:eastAsia="SimSun"/>
        </w:rPr>
      </w:pPr>
      <w:r>
        <w:t>de nota('s) van inlichtingen, waarbij een latere nota van inlichtingen voorrang heeft boven een eerdere nota van inlichtingen;</w:t>
      </w:r>
    </w:p>
    <w:p w14:paraId="32A2F48B" w14:textId="77777777" w:rsidR="00361C2E" w:rsidRPr="0028651C" w:rsidRDefault="00361C2E" w:rsidP="00361C2E">
      <w:pPr>
        <w:pStyle w:val="NummeringLetters"/>
        <w:numPr>
          <w:ilvl w:val="0"/>
          <w:numId w:val="5"/>
        </w:numPr>
        <w:rPr>
          <w:rFonts w:eastAsia="SimSun"/>
        </w:rPr>
      </w:pPr>
      <w:r w:rsidRPr="0028651C">
        <w:rPr>
          <w:rFonts w:eastAsia="SimSun"/>
        </w:rPr>
        <w:t>de</w:t>
      </w:r>
      <w:r>
        <w:rPr>
          <w:rFonts w:eastAsia="SimSun"/>
        </w:rPr>
        <w:t>ze</w:t>
      </w:r>
      <w:r w:rsidRPr="0028651C">
        <w:rPr>
          <w:rFonts w:eastAsia="SimSun"/>
        </w:rPr>
        <w:t xml:space="preserve"> ondertekende overeenkomst;</w:t>
      </w:r>
    </w:p>
    <w:p w14:paraId="308C54F5" w14:textId="77777777" w:rsidR="00361C2E" w:rsidRDefault="00722462" w:rsidP="00361C2E">
      <w:pPr>
        <w:pStyle w:val="NummeringLetters"/>
        <w:numPr>
          <w:ilvl w:val="0"/>
          <w:numId w:val="5"/>
        </w:numPr>
        <w:rPr>
          <w:rFonts w:eastAsia="SimSun"/>
        </w:rPr>
      </w:pPr>
      <w:r>
        <w:rPr>
          <w:rFonts w:eastAsia="SimSun"/>
        </w:rPr>
        <w:t>het Beschrijvend Document</w:t>
      </w:r>
      <w:r w:rsidR="00361C2E" w:rsidRPr="0028651C">
        <w:rPr>
          <w:rFonts w:eastAsia="SimSun"/>
        </w:rPr>
        <w:t>;</w:t>
      </w:r>
    </w:p>
    <w:p w14:paraId="12A41A64" w14:textId="77777777" w:rsidR="00361C2E" w:rsidRPr="003677E2" w:rsidRDefault="00361C2E" w:rsidP="00361C2E">
      <w:pPr>
        <w:pStyle w:val="NummeringLetters"/>
        <w:numPr>
          <w:ilvl w:val="0"/>
          <w:numId w:val="5"/>
        </w:numPr>
        <w:rPr>
          <w:rFonts w:eastAsia="SimSun"/>
        </w:rPr>
      </w:pPr>
      <w:r w:rsidRPr="00576302">
        <w:t>het</w:t>
      </w:r>
      <w:r>
        <w:t xml:space="preserve"> door de Opdrachtnemer ingediende</w:t>
      </w:r>
      <w:r w:rsidRPr="00576302">
        <w:t xml:space="preserve"> </w:t>
      </w:r>
      <w:r>
        <w:t>p</w:t>
      </w:r>
      <w:r w:rsidRPr="00576302">
        <w:t>rijzenblad</w:t>
      </w:r>
      <w:r>
        <w:t>;</w:t>
      </w:r>
    </w:p>
    <w:p w14:paraId="3C952A92" w14:textId="1F1E0321" w:rsidR="00361C2E" w:rsidRPr="003677E2" w:rsidRDefault="00361C2E" w:rsidP="00361C2E">
      <w:pPr>
        <w:pStyle w:val="NummeringLetters"/>
        <w:numPr>
          <w:ilvl w:val="0"/>
          <w:numId w:val="5"/>
        </w:numPr>
        <w:rPr>
          <w:rFonts w:eastAsia="SimSun"/>
        </w:rPr>
      </w:pPr>
      <w:r>
        <w:t xml:space="preserve">de door Hogeschool Rotterdam geaccepteerde </w:t>
      </w:r>
      <w:r w:rsidR="00722462">
        <w:t>inschrijving</w:t>
      </w:r>
      <w:r>
        <w:t xml:space="preserve"> van Opdrachtnemer voor het verrichten van </w:t>
      </w:r>
      <w:r w:rsidR="00C25138" w:rsidRPr="00C25138">
        <w:t xml:space="preserve">afvalinzameling- en verwerking </w:t>
      </w:r>
      <w:r>
        <w:t>werkzaamheden;</w:t>
      </w:r>
    </w:p>
    <w:p w14:paraId="418EFE60" w14:textId="77777777" w:rsidR="00361C2E" w:rsidRPr="0028651C" w:rsidRDefault="00361C2E" w:rsidP="00361C2E">
      <w:pPr>
        <w:pStyle w:val="NummeringLetters"/>
        <w:numPr>
          <w:ilvl w:val="0"/>
          <w:numId w:val="5"/>
        </w:numPr>
        <w:rPr>
          <w:rFonts w:eastAsia="SimSun"/>
        </w:rPr>
      </w:pPr>
      <w:r>
        <w:t xml:space="preserve">de overige delen van de </w:t>
      </w:r>
      <w:r w:rsidR="008C0E90">
        <w:t>inschrijving</w:t>
      </w:r>
      <w:r w:rsidRPr="00576302">
        <w:t xml:space="preserve"> van </w:t>
      </w:r>
      <w:r>
        <w:t xml:space="preserve">de </w:t>
      </w:r>
      <w:r w:rsidRPr="00576302">
        <w:t>Opdrachtnemer</w:t>
      </w:r>
      <w:r>
        <w:t>;</w:t>
      </w:r>
    </w:p>
    <w:p w14:paraId="25C192D3" w14:textId="6C05041C" w:rsidR="00361C2E" w:rsidRPr="00CB6195" w:rsidRDefault="00361C2E" w:rsidP="00361C2E">
      <w:pPr>
        <w:pStyle w:val="NummeringLetters"/>
        <w:numPr>
          <w:ilvl w:val="0"/>
          <w:numId w:val="5"/>
        </w:numPr>
        <w:spacing w:after="120"/>
        <w:rPr>
          <w:rFonts w:eastAsia="SimSun"/>
        </w:rPr>
      </w:pPr>
      <w:r w:rsidRPr="0028651C">
        <w:rPr>
          <w:rFonts w:eastAsia="SimSun"/>
        </w:rPr>
        <w:t xml:space="preserve">de </w:t>
      </w:r>
      <w:r w:rsidR="00C25138">
        <w:rPr>
          <w:rFonts w:eastAsia="SimSun"/>
        </w:rPr>
        <w:t>ARVODI2018</w:t>
      </w:r>
      <w:r w:rsidRPr="0028651C">
        <w:rPr>
          <w:rFonts w:eastAsia="SimSun"/>
        </w:rPr>
        <w:t>.</w:t>
      </w:r>
    </w:p>
    <w:p w14:paraId="0E2A7C5A"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0EF1380E"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lastRenderedPageBreak/>
        <w:t xml:space="preserve">Afgezien van de in deze </w:t>
      </w:r>
      <w:r>
        <w:t>[</w:t>
      </w:r>
      <w:r w:rsidRPr="00C95848">
        <w:rPr>
          <w:highlight w:val="yellow"/>
        </w:rPr>
        <w:t>raam</w:t>
      </w:r>
      <w:r>
        <w:t>]</w:t>
      </w:r>
      <w:r>
        <w:rPr>
          <w:rFonts w:eastAsia="SimSun"/>
          <w:lang w:eastAsia="zh-CN"/>
        </w:rPr>
        <w:t>overeenkomst</w:t>
      </w:r>
      <w:r w:rsidRPr="00213E27">
        <w:rPr>
          <w:rFonts w:eastAsia="SimSun"/>
          <w:lang w:eastAsia="zh-CN"/>
        </w:rPr>
        <w:t xml:space="preserv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57001CC5"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t>[</w:t>
      </w:r>
      <w:r w:rsidRPr="00C95848">
        <w:rPr>
          <w:highlight w:val="yellow"/>
        </w:rPr>
        <w:t>raam</w:t>
      </w:r>
      <w:r>
        <w:t>]</w:t>
      </w:r>
      <w:r>
        <w:rPr>
          <w:rFonts w:eastAsia="SimSun"/>
          <w:lang w:eastAsia="zh-CN"/>
        </w:rPr>
        <w:t>overeenkomst</w:t>
      </w:r>
      <w:r w:rsidRPr="00213E27">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3A5C876F" w14:textId="777777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Indien een bepaling in de </w:t>
      </w:r>
      <w:r>
        <w:t>[</w:t>
      </w:r>
      <w:r w:rsidRPr="00C95848">
        <w:rPr>
          <w:highlight w:val="yellow"/>
        </w:rPr>
        <w:t>raam</w:t>
      </w:r>
      <w:r>
        <w:t>]</w:t>
      </w:r>
      <w:r>
        <w:rPr>
          <w:rFonts w:eastAsia="SimSun"/>
          <w:lang w:eastAsia="zh-CN"/>
        </w:rPr>
        <w:t>overeenkomst</w:t>
      </w:r>
      <w:r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t>[</w:t>
      </w:r>
      <w:r w:rsidRPr="00C95848">
        <w:rPr>
          <w:highlight w:val="yellow"/>
        </w:rPr>
        <w:t>raam</w:t>
      </w:r>
      <w:r>
        <w:t>]</w:t>
      </w:r>
      <w:r>
        <w:rPr>
          <w:rFonts w:eastAsia="SimSun"/>
          <w:lang w:eastAsia="zh-CN"/>
        </w:rPr>
        <w:t>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0AC48D50" w14:textId="77777777" w:rsidR="0080522B" w:rsidRPr="00576302" w:rsidRDefault="0080522B" w:rsidP="0080522B">
      <w:pPr>
        <w:pStyle w:val="Kop1"/>
        <w:keepLines w:val="0"/>
        <w:pageBreakBefore w:val="0"/>
        <w:numPr>
          <w:ilvl w:val="0"/>
          <w:numId w:val="3"/>
        </w:numPr>
        <w:spacing w:before="240" w:after="120" w:line="240" w:lineRule="auto"/>
        <w:jc w:val="both"/>
        <w:rPr>
          <w:sz w:val="24"/>
          <w:szCs w:val="24"/>
        </w:rPr>
      </w:pPr>
      <w:bookmarkStart w:id="18" w:name="_Toc100567857"/>
      <w:r w:rsidRPr="00576302">
        <w:rPr>
          <w:sz w:val="24"/>
          <w:szCs w:val="24"/>
        </w:rPr>
        <w:t>DUUR EN VERLENGING</w:t>
      </w:r>
      <w:bookmarkEnd w:id="18"/>
    </w:p>
    <w:p w14:paraId="316DDD53" w14:textId="77777777" w:rsidR="0080522B" w:rsidRPr="00213E27" w:rsidRDefault="0080522B" w:rsidP="0080522B">
      <w:pPr>
        <w:numPr>
          <w:ilvl w:val="1"/>
          <w:numId w:val="3"/>
        </w:numPr>
        <w:spacing w:after="120" w:line="240" w:lineRule="auto"/>
        <w:ind w:left="374" w:hanging="374"/>
        <w:rPr>
          <w:rFonts w:eastAsia="SimSun"/>
          <w:lang w:eastAsia="zh-CN"/>
        </w:rPr>
      </w:pPr>
      <w:r>
        <w:rPr>
          <w:rFonts w:eastAsia="SimSun"/>
          <w:lang w:eastAsia="zh-CN"/>
        </w:rPr>
        <w:t>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w:t>
      </w:r>
      <w:r>
        <w:rPr>
          <w:rFonts w:eastAsia="SimSun"/>
          <w:lang w:eastAsia="zh-CN"/>
        </w:rPr>
        <w:t xml:space="preserve">wordt aangegaan </w:t>
      </w:r>
      <w:r w:rsidRPr="00213E27">
        <w:rPr>
          <w:rFonts w:eastAsia="SimSun"/>
          <w:lang w:eastAsia="zh-CN"/>
        </w:rPr>
        <w:t xml:space="preserve">voor de bepaalde tijd van </w:t>
      </w:r>
      <w:r>
        <w:rPr>
          <w:rFonts w:eastAsia="SimSun"/>
          <w:lang w:eastAsia="zh-CN"/>
        </w:rPr>
        <w:t>[</w:t>
      </w:r>
      <w:r w:rsidRPr="009E6914">
        <w:rPr>
          <w:rFonts w:eastAsia="SimSun"/>
          <w:highlight w:val="yellow"/>
          <w:lang w:eastAsia="zh-CN"/>
        </w:rPr>
        <w:t>aantal</w:t>
      </w:r>
      <w:r>
        <w:rPr>
          <w:rFonts w:eastAsia="SimSun"/>
          <w:lang w:eastAsia="zh-CN"/>
        </w:rPr>
        <w:t>]</w:t>
      </w:r>
      <w:r w:rsidRPr="00213E27">
        <w:rPr>
          <w:rFonts w:eastAsia="SimSun"/>
          <w:lang w:eastAsia="zh-CN"/>
        </w:rPr>
        <w:t xml:space="preserve"> jaar, met als startdatum </w:t>
      </w:r>
      <w:r>
        <w:rPr>
          <w:rFonts w:eastAsia="SimSun"/>
          <w:lang w:eastAsia="zh-CN"/>
        </w:rPr>
        <w:t>[</w:t>
      </w:r>
      <w:r w:rsidRPr="009E6914">
        <w:rPr>
          <w:rFonts w:eastAsia="SimSun"/>
          <w:highlight w:val="yellow"/>
          <w:lang w:eastAsia="zh-CN"/>
        </w:rPr>
        <w:t>datum</w:t>
      </w:r>
      <w:r>
        <w:rPr>
          <w:rFonts w:eastAsia="SimSun"/>
          <w:lang w:eastAsia="zh-CN"/>
        </w:rPr>
        <w:t>]. De [</w:t>
      </w:r>
      <w:r w:rsidRPr="00764AF4">
        <w:rPr>
          <w:rFonts w:eastAsia="SimSun"/>
          <w:highlight w:val="yellow"/>
          <w:lang w:eastAsia="zh-CN"/>
        </w:rPr>
        <w:t>raam</w:t>
      </w:r>
      <w:r>
        <w:rPr>
          <w:rFonts w:eastAsia="SimSun"/>
          <w:lang w:eastAsia="zh-CN"/>
        </w:rPr>
        <w:t>]overeenkomst eindigt van rechtswege op</w:t>
      </w:r>
      <w:r w:rsidRPr="00213E27">
        <w:rPr>
          <w:rFonts w:eastAsia="SimSun"/>
          <w:lang w:eastAsia="zh-CN"/>
        </w:rPr>
        <w:t xml:space="preserve"> </w:t>
      </w:r>
      <w:r>
        <w:rPr>
          <w:rFonts w:eastAsia="SimSun"/>
          <w:lang w:eastAsia="zh-CN"/>
        </w:rPr>
        <w:t>[</w:t>
      </w:r>
      <w:r w:rsidRPr="009E6914">
        <w:rPr>
          <w:rFonts w:eastAsia="SimSun"/>
          <w:highlight w:val="yellow"/>
          <w:lang w:eastAsia="zh-CN"/>
        </w:rPr>
        <w:t>datum</w:t>
      </w:r>
      <w:r>
        <w:rPr>
          <w:rFonts w:eastAsia="SimSun"/>
          <w:lang w:eastAsia="zh-CN"/>
        </w:rPr>
        <w:t>]</w:t>
      </w:r>
      <w:r w:rsidRPr="00213E27">
        <w:rPr>
          <w:rFonts w:eastAsia="SimSun"/>
          <w:lang w:eastAsia="zh-CN"/>
        </w:rPr>
        <w:t xml:space="preserve">. </w:t>
      </w:r>
    </w:p>
    <w:p w14:paraId="5ED099E2" w14:textId="77777777" w:rsidR="0080522B" w:rsidRDefault="0080522B" w:rsidP="006D4E45">
      <w:pPr>
        <w:numPr>
          <w:ilvl w:val="1"/>
          <w:numId w:val="3"/>
        </w:numPr>
        <w:spacing w:after="120" w:line="240" w:lineRule="auto"/>
        <w:ind w:left="374" w:hanging="374"/>
        <w:rPr>
          <w:rFonts w:eastAsia="SimSun"/>
          <w:lang w:eastAsia="zh-CN"/>
        </w:rPr>
      </w:pPr>
      <w:r>
        <w:rPr>
          <w:rFonts w:eastAsia="SimSun"/>
          <w:lang w:eastAsia="zh-CN"/>
        </w:rPr>
        <w:t>Hogeschool Rotterdam heeft eenzijdig het recht om de</w:t>
      </w:r>
      <w:r w:rsidRPr="00213E27">
        <w:rPr>
          <w:rFonts w:eastAsia="SimSun"/>
          <w:lang w:eastAsia="zh-CN"/>
        </w:rPr>
        <w:t xml:space="preserve"> </w:t>
      </w:r>
      <w:r>
        <w:rPr>
          <w:rFonts w:eastAsia="SimSun"/>
          <w:lang w:eastAsia="zh-CN"/>
        </w:rPr>
        <w:t>[</w:t>
      </w:r>
      <w:r w:rsidRPr="00764AF4">
        <w:rPr>
          <w:rFonts w:eastAsia="SimSun"/>
          <w:highlight w:val="yellow"/>
          <w:lang w:eastAsia="zh-CN"/>
        </w:rPr>
        <w:t>raam</w:t>
      </w:r>
      <w:r>
        <w:rPr>
          <w:rFonts w:eastAsia="SimSun"/>
          <w:lang w:eastAsia="zh-CN"/>
        </w:rPr>
        <w:t>]overeenkomst</w:t>
      </w:r>
      <w:r w:rsidRPr="00213E27">
        <w:rPr>
          <w:rFonts w:eastAsia="SimSun"/>
          <w:lang w:eastAsia="zh-CN"/>
        </w:rPr>
        <w:t xml:space="preserve"> onder gelijke voorwaarden </w:t>
      </w:r>
      <w:r>
        <w:rPr>
          <w:rFonts w:eastAsia="SimSun"/>
          <w:lang w:eastAsia="zh-CN"/>
        </w:rPr>
        <w:t>[</w:t>
      </w:r>
      <w:r w:rsidRPr="009E6914">
        <w:rPr>
          <w:rFonts w:eastAsia="SimSun"/>
          <w:highlight w:val="yellow"/>
          <w:lang w:eastAsia="zh-CN"/>
        </w:rPr>
        <w:t>aantal</w:t>
      </w:r>
      <w:r>
        <w:rPr>
          <w:rFonts w:eastAsia="SimSun"/>
          <w:lang w:eastAsia="zh-CN"/>
        </w:rPr>
        <w:t xml:space="preserve">] </w:t>
      </w:r>
      <w:r w:rsidRPr="00213E27">
        <w:rPr>
          <w:rFonts w:eastAsia="SimSun"/>
          <w:lang w:eastAsia="zh-CN"/>
        </w:rPr>
        <w:t>maal voor een periode van</w:t>
      </w:r>
      <w:r>
        <w:rPr>
          <w:rFonts w:eastAsia="SimSun"/>
          <w:lang w:eastAsia="zh-CN"/>
        </w:rPr>
        <w:t xml:space="preserve"> maximaal</w:t>
      </w:r>
      <w:r w:rsidRPr="00213E27">
        <w:rPr>
          <w:rFonts w:eastAsia="SimSun"/>
          <w:lang w:eastAsia="zh-CN"/>
        </w:rPr>
        <w:t xml:space="preserve"> </w:t>
      </w:r>
      <w:r>
        <w:rPr>
          <w:rFonts w:eastAsia="SimSun"/>
          <w:lang w:eastAsia="zh-CN"/>
        </w:rPr>
        <w:t>12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 </w:t>
      </w:r>
      <w:r>
        <w:rPr>
          <w:rFonts w:eastAsia="SimSun"/>
          <w:lang w:eastAsia="zh-CN"/>
        </w:rPr>
        <w:t>[</w:t>
      </w:r>
      <w:r w:rsidRPr="00A43125">
        <w:rPr>
          <w:rFonts w:eastAsia="SimSun"/>
          <w:highlight w:val="yellow"/>
          <w:lang w:eastAsia="zh-CN"/>
        </w:rPr>
        <w:t>datum</w:t>
      </w:r>
      <w:r>
        <w:rPr>
          <w:rFonts w:eastAsia="SimSun"/>
          <w:lang w:eastAsia="zh-CN"/>
        </w:rPr>
        <w:t>]</w:t>
      </w:r>
      <w:r w:rsidRPr="00213E27">
        <w:rPr>
          <w:rFonts w:eastAsia="SimSun"/>
          <w:lang w:eastAsia="zh-CN"/>
        </w:rPr>
        <w:t xml:space="preserve"> treden partijen in overleg om de uitvoering van de </w:t>
      </w:r>
      <w:r>
        <w:rPr>
          <w:rFonts w:eastAsia="SimSun"/>
          <w:lang w:eastAsia="zh-CN"/>
        </w:rPr>
        <w:t>[</w:t>
      </w:r>
      <w:r w:rsidRPr="00764AF4">
        <w:rPr>
          <w:rFonts w:eastAsia="SimSun"/>
          <w:highlight w:val="yellow"/>
          <w:lang w:eastAsia="zh-CN"/>
        </w:rPr>
        <w:t>raam</w:t>
      </w:r>
      <w:r>
        <w:rPr>
          <w:rFonts w:eastAsia="SimSun"/>
          <w:lang w:eastAsia="zh-CN"/>
        </w:rPr>
        <w:t>]overeenkomst</w:t>
      </w:r>
      <w:r w:rsidRPr="00213E27">
        <w:rPr>
          <w:rFonts w:eastAsia="SimSun"/>
          <w:lang w:eastAsia="zh-CN"/>
        </w:rPr>
        <w:t xml:space="preserve"> </w:t>
      </w:r>
      <w:r>
        <w:rPr>
          <w:rFonts w:eastAsia="SimSun"/>
          <w:lang w:eastAsia="zh-CN"/>
        </w:rPr>
        <w:t>te evalueren en te bespreken of, en met welke periode, de</w:t>
      </w:r>
      <w:r w:rsidRPr="00213E27">
        <w:rPr>
          <w:rFonts w:eastAsia="SimSun"/>
          <w:lang w:eastAsia="zh-CN"/>
        </w:rPr>
        <w:t xml:space="preserve"> </w:t>
      </w:r>
      <w:r>
        <w:rPr>
          <w:rFonts w:eastAsia="SimSun"/>
          <w:lang w:eastAsia="zh-CN"/>
        </w:rPr>
        <w:t>[</w:t>
      </w:r>
      <w:r w:rsidRPr="00764AF4">
        <w:rPr>
          <w:rFonts w:eastAsia="SimSun"/>
          <w:highlight w:val="yellow"/>
          <w:lang w:eastAsia="zh-CN"/>
        </w:rPr>
        <w:t>raam</w:t>
      </w:r>
      <w:r>
        <w:rPr>
          <w:rFonts w:eastAsia="SimSun"/>
          <w:lang w:eastAsia="zh-CN"/>
        </w:rPr>
        <w:t>]overeenkomst</w:t>
      </w:r>
      <w:r w:rsidRPr="00213E27">
        <w:rPr>
          <w:rFonts w:eastAsia="SimSun"/>
          <w:lang w:eastAsia="zh-CN"/>
        </w:rPr>
        <w:t xml:space="preserve"> zal worden verlengd. </w:t>
      </w:r>
    </w:p>
    <w:p w14:paraId="03AC600D" w14:textId="77777777" w:rsidR="00B87591" w:rsidRDefault="00B87591" w:rsidP="00B87591">
      <w:pPr>
        <w:spacing w:after="120" w:line="240" w:lineRule="auto"/>
        <w:ind w:left="374"/>
        <w:rPr>
          <w:rFonts w:eastAsia="SimSun"/>
          <w:lang w:eastAsia="zh-CN"/>
        </w:rPr>
      </w:pPr>
    </w:p>
    <w:p w14:paraId="06ED8A40" w14:textId="5C37E811" w:rsidR="00B87591" w:rsidRDefault="00B87591" w:rsidP="00B87591">
      <w:pPr>
        <w:pStyle w:val="Kop1"/>
        <w:keepLines w:val="0"/>
        <w:pageBreakBefore w:val="0"/>
        <w:numPr>
          <w:ilvl w:val="0"/>
          <w:numId w:val="3"/>
        </w:numPr>
        <w:spacing w:before="240" w:after="60" w:line="240" w:lineRule="auto"/>
        <w:ind w:left="567" w:hanging="567"/>
        <w:jc w:val="both"/>
        <w:rPr>
          <w:sz w:val="24"/>
          <w:szCs w:val="24"/>
        </w:rPr>
      </w:pPr>
      <w:bookmarkStart w:id="19" w:name="_Toc287702089"/>
      <w:bookmarkStart w:id="20" w:name="_Toc100567858"/>
      <w:r w:rsidRPr="00B87591">
        <w:rPr>
          <w:sz w:val="24"/>
          <w:szCs w:val="24"/>
        </w:rPr>
        <w:t>P</w:t>
      </w:r>
      <w:bookmarkEnd w:id="19"/>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20"/>
      <w:r>
        <w:rPr>
          <w:sz w:val="24"/>
          <w:szCs w:val="24"/>
        </w:rPr>
        <w:t xml:space="preserve"> </w:t>
      </w:r>
    </w:p>
    <w:p w14:paraId="61DD5D37" w14:textId="77777777" w:rsidR="00185D30" w:rsidRDefault="00185D30" w:rsidP="00DA5EAF">
      <w:pPr>
        <w:pStyle w:val="Lijstalinea"/>
        <w:numPr>
          <w:ilvl w:val="1"/>
          <w:numId w:val="3"/>
        </w:numPr>
      </w:pPr>
      <w:r>
        <w:t xml:space="preserve">De prijzen worden vastgesteld op basis van de </w:t>
      </w:r>
      <w:r w:rsidR="00FC6F59">
        <w:t xml:space="preserve">tariefstelling opgenomen in bijlage B. </w:t>
      </w:r>
      <w:r w:rsidR="00DA5EAF">
        <w:t>De daarin genoemde prijzen zijn exclusief BTW.</w:t>
      </w:r>
    </w:p>
    <w:p w14:paraId="39D33133" w14:textId="77777777" w:rsidR="00146EEC" w:rsidRPr="00146EEC" w:rsidRDefault="00146EEC" w:rsidP="00DA5EAF">
      <w:pPr>
        <w:pStyle w:val="Lijstalinea"/>
        <w:numPr>
          <w:ilvl w:val="1"/>
          <w:numId w:val="3"/>
        </w:numPr>
        <w:rPr>
          <w:highlight w:val="yellow"/>
        </w:rPr>
      </w:pPr>
      <w:r w:rsidRPr="00146EEC">
        <w:t xml:space="preserve">De opgegeven prijzen zijn vast gedurende het eerste contractjaar. Daarna kunt u per jaar een prijsverhoging voorstellen met als maximum het CBS consumentenprijsindexcijfer (totaalindex, alle huishoudens). Als basis voor de berekening van de eerste wijziging gaan we uit van een gemiddelde van 12 maanden waarvan twee maanden voorafgaand aan de maand waarin de (Raam)Overeenkomst is ingegaan als laatste maand kan worden beschouwd. </w:t>
      </w:r>
    </w:p>
    <w:p w14:paraId="5E55FA46" w14:textId="17B3A252" w:rsidR="00146EEC" w:rsidRPr="00146EEC" w:rsidRDefault="000D2F5B" w:rsidP="00DA5EAF">
      <w:pPr>
        <w:pStyle w:val="Lijstalinea"/>
        <w:numPr>
          <w:ilvl w:val="1"/>
          <w:numId w:val="3"/>
        </w:numPr>
        <w:rPr>
          <w:highlight w:val="yellow"/>
        </w:rPr>
      </w:pPr>
      <w:r w:rsidRPr="000D2F5B">
        <w:t>Het voornemen tot prijsverhoging mag tot drie maanden na de maand waarin de (Raam)Overeenkomst is ingegaan worden voorgesteld.</w:t>
      </w:r>
    </w:p>
    <w:p w14:paraId="4AA0C824" w14:textId="77777777" w:rsidR="00925EAB" w:rsidRPr="00925EAB" w:rsidRDefault="00925EAB" w:rsidP="00DA5EAF">
      <w:pPr>
        <w:pStyle w:val="Lijstalinea"/>
        <w:numPr>
          <w:ilvl w:val="1"/>
          <w:numId w:val="3"/>
        </w:numPr>
        <w:rPr>
          <w:highlight w:val="yellow"/>
        </w:rPr>
      </w:pPr>
      <w:r w:rsidRPr="00925EAB">
        <w:rPr>
          <w:lang w:eastAsia="en-US"/>
        </w:rPr>
        <w:t xml:space="preserve">De prijsverhoging worden niet met terugwerkende kracht verwerkt. </w:t>
      </w:r>
    </w:p>
    <w:p w14:paraId="51A46670" w14:textId="50208CF9" w:rsidR="00ED6F48" w:rsidRPr="00ED6F48"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21" w:name="_Toc100567859"/>
      <w:r w:rsidRPr="00ED6F48">
        <w:rPr>
          <w:sz w:val="24"/>
          <w:szCs w:val="24"/>
          <w:highlight w:val="yellow"/>
        </w:rPr>
        <w:t>FACTURATIE</w:t>
      </w:r>
      <w:bookmarkEnd w:id="21"/>
      <w:r w:rsidRPr="00ED6F48">
        <w:rPr>
          <w:sz w:val="24"/>
          <w:szCs w:val="24"/>
          <w:highlight w:val="yellow"/>
        </w:rPr>
        <w:t xml:space="preserve"> </w:t>
      </w:r>
    </w:p>
    <w:p w14:paraId="6D95453F" w14:textId="064FB3D9" w:rsidR="00ED6F48" w:rsidRPr="001845A8" w:rsidRDefault="001845A8" w:rsidP="00ED6F48">
      <w:pPr>
        <w:pStyle w:val="Lijstalinea"/>
        <w:numPr>
          <w:ilvl w:val="1"/>
          <w:numId w:val="3"/>
        </w:numPr>
        <w:spacing w:after="120" w:line="240" w:lineRule="auto"/>
        <w:rPr>
          <w:rFonts w:eastAsia="SimSun"/>
          <w:highlight w:val="yellow"/>
          <w:lang w:eastAsia="zh-CN"/>
        </w:rPr>
      </w:pPr>
      <w:r w:rsidRPr="001845A8">
        <w:rPr>
          <w:rFonts w:eastAsia="SimSun"/>
          <w:lang w:eastAsia="zh-CN"/>
        </w:rPr>
        <w:t>Facturatie vindt plaats op basis van de, in het prijzenblad opgenomen, tarieven.</w:t>
      </w:r>
    </w:p>
    <w:p w14:paraId="27EC4B59" w14:textId="77777777" w:rsidR="00346D7F" w:rsidRPr="00346D7F" w:rsidRDefault="00346D7F" w:rsidP="00346D7F">
      <w:pPr>
        <w:pStyle w:val="Lijstalinea"/>
        <w:numPr>
          <w:ilvl w:val="1"/>
          <w:numId w:val="3"/>
        </w:numPr>
        <w:spacing w:after="120" w:line="240" w:lineRule="auto"/>
        <w:rPr>
          <w:rFonts w:eastAsia="SimSun"/>
          <w:lang w:eastAsia="zh-CN"/>
        </w:rPr>
      </w:pPr>
      <w:r w:rsidRPr="00346D7F">
        <w:rPr>
          <w:rFonts w:eastAsia="SimSun"/>
          <w:lang w:eastAsia="zh-CN"/>
        </w:rPr>
        <w:t xml:space="preserve">De Opdrachtnemer dient de facturen, bij voorkeur in XML of anders in PDF, te versturen aan: facturen@hr.nl onder vermelding van het Hogeschool Rotterdam contractnummer en indien van toepassing het betreffende ordernummer (INK 1xxxxx) zoals vermeld op de inkooporder. </w:t>
      </w:r>
    </w:p>
    <w:p w14:paraId="7B347E39" w14:textId="77777777" w:rsidR="008D19AB" w:rsidRDefault="00346D7F" w:rsidP="008D19AB">
      <w:pPr>
        <w:pStyle w:val="Lijstalinea"/>
        <w:spacing w:after="120" w:line="240" w:lineRule="auto"/>
        <w:ind w:left="375"/>
        <w:rPr>
          <w:rFonts w:eastAsia="SimSun"/>
          <w:lang w:eastAsia="zh-CN"/>
        </w:rPr>
      </w:pPr>
      <w:r w:rsidRPr="00346D7F">
        <w:rPr>
          <w:rFonts w:eastAsia="SimSun"/>
          <w:lang w:eastAsia="zh-CN"/>
        </w:rPr>
        <w:t>Facturen die deze nummers niet vermelden, worden niet in behandeling genomen en worden aan u geretourneerd.</w:t>
      </w:r>
      <w:r w:rsidR="004830CF">
        <w:rPr>
          <w:rFonts w:eastAsia="SimSun"/>
          <w:lang w:eastAsia="zh-CN"/>
        </w:rPr>
        <w:t xml:space="preserve"> </w:t>
      </w:r>
    </w:p>
    <w:p w14:paraId="7D38A127" w14:textId="034B290D" w:rsidR="004830CF" w:rsidRPr="008D19AB" w:rsidRDefault="008D19AB" w:rsidP="008D19AB">
      <w:pPr>
        <w:spacing w:after="120" w:line="240" w:lineRule="auto"/>
        <w:rPr>
          <w:rFonts w:eastAsia="SimSun"/>
          <w:lang w:eastAsia="zh-CN"/>
        </w:rPr>
      </w:pPr>
      <w:r>
        <w:rPr>
          <w:rFonts w:eastAsia="SimSun"/>
          <w:lang w:eastAsia="zh-CN"/>
        </w:rPr>
        <w:t xml:space="preserve">6.3   </w:t>
      </w:r>
      <w:r w:rsidR="004830CF" w:rsidRPr="008D19AB">
        <w:rPr>
          <w:rFonts w:eastAsia="SimSun"/>
          <w:lang w:eastAsia="zh-CN"/>
        </w:rPr>
        <w:t xml:space="preserve">Facturatie vindt maandelijks achteraf plaats per locatie/kostenplaats  </w:t>
      </w:r>
    </w:p>
    <w:p w14:paraId="112D849E" w14:textId="18D2AE11" w:rsidR="008D19AB" w:rsidRPr="008D19AB" w:rsidRDefault="008D19AB" w:rsidP="008D19AB">
      <w:pPr>
        <w:spacing w:after="120" w:line="240" w:lineRule="auto"/>
        <w:rPr>
          <w:rFonts w:eastAsia="SimSun"/>
          <w:lang w:eastAsia="zh-CN"/>
        </w:rPr>
      </w:pPr>
      <w:r>
        <w:rPr>
          <w:rFonts w:eastAsia="SimSun"/>
          <w:lang w:eastAsia="zh-CN"/>
        </w:rPr>
        <w:t xml:space="preserve">6.4   </w:t>
      </w:r>
      <w:r w:rsidRPr="008D19AB">
        <w:rPr>
          <w:rFonts w:eastAsia="SimSun"/>
          <w:lang w:eastAsia="zh-CN"/>
        </w:rPr>
        <w:t>De factuur specificeert in ieder geval [per locatie de ophaalfrequentie (indien van toepassing)</w:t>
      </w:r>
      <w:r w:rsidRPr="008D19AB">
        <w:rPr>
          <w:rFonts w:eastAsia="SimSun"/>
          <w:lang w:eastAsia="zh-CN"/>
        </w:rPr>
        <w:t xml:space="preserve">,    </w:t>
      </w:r>
      <w:r>
        <w:rPr>
          <w:rFonts w:eastAsia="SimSun"/>
          <w:lang w:eastAsia="zh-CN"/>
        </w:rPr>
        <w:t xml:space="preserve">   </w:t>
      </w:r>
      <w:r w:rsidRPr="008D19AB">
        <w:rPr>
          <w:rFonts w:eastAsia="SimSun"/>
          <w:lang w:eastAsia="zh-CN"/>
        </w:rPr>
        <w:t>a</w:t>
      </w:r>
      <w:r w:rsidRPr="008D19AB">
        <w:rPr>
          <w:rFonts w:eastAsia="SimSun"/>
          <w:lang w:eastAsia="zh-CN"/>
        </w:rPr>
        <w:t>antal gehuurde items, maandtarieven, losse opdrachten factuurdatum, factuurnummer, factuurbedrag en het BTW-bedrag.</w:t>
      </w:r>
    </w:p>
    <w:p w14:paraId="128E8517"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2" w:name="_Toc412713614"/>
      <w:bookmarkStart w:id="23" w:name="_Toc536173418"/>
      <w:bookmarkStart w:id="24" w:name="_Toc100567860"/>
      <w:r w:rsidRPr="002264B6">
        <w:rPr>
          <w:sz w:val="24"/>
          <w:szCs w:val="24"/>
        </w:rPr>
        <w:t>ALGEMENE VERPLICHTINGEN HOGESCHOOL ROTTERDAM</w:t>
      </w:r>
      <w:bookmarkEnd w:id="22"/>
      <w:bookmarkEnd w:id="23"/>
      <w:bookmarkEnd w:id="24"/>
    </w:p>
    <w:p w14:paraId="009478EF"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 xml:space="preserve">onder de </w:t>
      </w:r>
      <w:r>
        <w:rPr>
          <w:rFonts w:eastAsia="SimSun"/>
          <w:lang w:eastAsia="zh-CN"/>
        </w:rPr>
        <w:lastRenderedPageBreak/>
        <w:t>voorwaarde dat Opdrachtnemer Hogeschool Rotterdam tijdig verzoekt om bedoelde inlichtingen, gegevens en beslissingen</w:t>
      </w:r>
      <w:r w:rsidRPr="00531498">
        <w:rPr>
          <w:rFonts w:eastAsia="SimSun"/>
          <w:lang w:eastAsia="zh-CN"/>
        </w:rPr>
        <w:t>.</w:t>
      </w:r>
    </w:p>
    <w:p w14:paraId="5AF0176E"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47BFB00D" w14:textId="77777777" w:rsidR="00361C2E" w:rsidRPr="007B1282" w:rsidRDefault="00361C2E" w:rsidP="00361C2E">
      <w:pPr>
        <w:numPr>
          <w:ilvl w:val="1"/>
          <w:numId w:val="3"/>
        </w:numPr>
        <w:spacing w:after="120" w:line="240" w:lineRule="auto"/>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1FD1C6E7"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5" w:name="_Toc412713615"/>
      <w:bookmarkStart w:id="26" w:name="_Toc536173419"/>
      <w:bookmarkStart w:id="27" w:name="_Toc100567861"/>
      <w:r w:rsidRPr="002264B6">
        <w:rPr>
          <w:sz w:val="24"/>
          <w:szCs w:val="24"/>
        </w:rPr>
        <w:t>ALGEME</w:t>
      </w:r>
      <w:r>
        <w:rPr>
          <w:sz w:val="24"/>
          <w:szCs w:val="24"/>
        </w:rPr>
        <w:t>NE VERPLICHTINGEN OPDRACHTNEMER</w:t>
      </w:r>
      <w:bookmarkEnd w:id="25"/>
      <w:bookmarkEnd w:id="26"/>
      <w:bookmarkEnd w:id="27"/>
    </w:p>
    <w:p w14:paraId="4DC86023"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1B1CFEDA"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4269A665"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n tijdens de uitvoering van de [</w:t>
      </w:r>
      <w:r w:rsidRPr="00EE37A7">
        <w:rPr>
          <w:rFonts w:eastAsia="SimSun"/>
          <w:highlight w:val="yellow"/>
          <w:lang w:eastAsia="zh-CN"/>
        </w:rPr>
        <w:t>raam</w:t>
      </w:r>
      <w:r>
        <w:rPr>
          <w:rFonts w:eastAsia="SimSun"/>
          <w:lang w:eastAsia="zh-CN"/>
        </w:rPr>
        <w:t>]overeenkomst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6A21492E" w14:textId="777777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1A015769"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408307A0"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7DC84C9A" w14:textId="77777777" w:rsidR="00361C2E" w:rsidRPr="00913B77"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8" w:name="_Toc536173420"/>
      <w:bookmarkStart w:id="29" w:name="_Toc100567862"/>
      <w:r w:rsidRPr="00913B77">
        <w:rPr>
          <w:sz w:val="24"/>
          <w:szCs w:val="24"/>
        </w:rPr>
        <w:t>A</w:t>
      </w:r>
      <w:r>
        <w:rPr>
          <w:sz w:val="24"/>
          <w:szCs w:val="24"/>
        </w:rPr>
        <w:t>RBEIDSVOORWAARDEN</w:t>
      </w:r>
      <w:bookmarkEnd w:id="28"/>
      <w:bookmarkEnd w:id="29"/>
    </w:p>
    <w:p w14:paraId="082FBB17"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2A2920AC"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06D72C9F"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07D783D7"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71E98BCB"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w:t>
      </w:r>
      <w:r w:rsidRPr="00913B77">
        <w:rPr>
          <w:rFonts w:eastAsia="SimSun"/>
          <w:lang w:eastAsia="zh-CN"/>
        </w:rPr>
        <w:lastRenderedPageBreak/>
        <w:t xml:space="preserve">opleggen aan alle partijen met wie zij op hun beurt contracten aangaan ten behoeve van </w:t>
      </w:r>
      <w:r>
        <w:rPr>
          <w:rFonts w:eastAsia="SimSun"/>
          <w:lang w:eastAsia="zh-CN"/>
        </w:rPr>
        <w:t>die dienstverlening</w:t>
      </w:r>
      <w:r w:rsidRPr="00913B77">
        <w:rPr>
          <w:rFonts w:eastAsia="SimSun"/>
          <w:lang w:eastAsia="zh-CN"/>
        </w:rPr>
        <w:t>.</w:t>
      </w:r>
    </w:p>
    <w:p w14:paraId="27A4EFE5" w14:textId="77777777" w:rsidR="00ED6F48" w:rsidRDefault="00ED6F48" w:rsidP="00ED6F48">
      <w:pPr>
        <w:spacing w:after="120" w:line="240" w:lineRule="auto"/>
        <w:rPr>
          <w:rFonts w:eastAsia="SimSun"/>
          <w:lang w:eastAsia="zh-CN"/>
        </w:rPr>
      </w:pPr>
    </w:p>
    <w:p w14:paraId="7D93F57C" w14:textId="794872A8" w:rsidR="00ED6F48" w:rsidRPr="00ED6F48" w:rsidRDefault="00ED6F48" w:rsidP="00ED6F48">
      <w:pPr>
        <w:pStyle w:val="Kop1"/>
        <w:keepLines w:val="0"/>
        <w:pageBreakBefore w:val="0"/>
        <w:numPr>
          <w:ilvl w:val="0"/>
          <w:numId w:val="3"/>
        </w:numPr>
        <w:spacing w:before="240" w:after="60" w:line="240" w:lineRule="auto"/>
        <w:ind w:left="567" w:hanging="567"/>
        <w:jc w:val="both"/>
        <w:rPr>
          <w:sz w:val="24"/>
          <w:szCs w:val="24"/>
          <w:highlight w:val="yellow"/>
        </w:rPr>
      </w:pPr>
      <w:bookmarkStart w:id="30" w:name="_Toc100567863"/>
      <w:r w:rsidRPr="00ED6F48">
        <w:rPr>
          <w:sz w:val="24"/>
          <w:szCs w:val="24"/>
          <w:highlight w:val="yellow"/>
        </w:rPr>
        <w:t xml:space="preserve">OVERLEGSTRUCTUUR </w:t>
      </w:r>
      <w:bookmarkEnd w:id="30"/>
    </w:p>
    <w:p w14:paraId="303D9953" w14:textId="77777777" w:rsidR="00ED6F48" w:rsidRPr="00ED6F48" w:rsidRDefault="00ED6F48" w:rsidP="00ED6F48">
      <w:pPr>
        <w:pStyle w:val="Lijstalinea"/>
        <w:numPr>
          <w:ilvl w:val="1"/>
          <w:numId w:val="3"/>
        </w:numPr>
        <w:rPr>
          <w:rFonts w:eastAsia="SimSun"/>
          <w:highlight w:val="yellow"/>
        </w:rPr>
      </w:pPr>
      <w:r w:rsidRPr="00ED6F48">
        <w:rPr>
          <w:rFonts w:eastAsia="SimSun"/>
          <w:highlight w:val="yellow"/>
        </w:rPr>
        <w:t>…</w:t>
      </w:r>
    </w:p>
    <w:p w14:paraId="462FC19F" w14:textId="77777777" w:rsidR="00ED6F48" w:rsidRPr="00ED6F48" w:rsidRDefault="00ED6F48" w:rsidP="00ED6F48">
      <w:pPr>
        <w:pStyle w:val="Lijstalinea"/>
        <w:numPr>
          <w:ilvl w:val="1"/>
          <w:numId w:val="3"/>
        </w:numPr>
        <w:rPr>
          <w:rFonts w:eastAsia="SimSun"/>
          <w:highlight w:val="yellow"/>
        </w:rPr>
      </w:pPr>
      <w:r w:rsidRPr="00ED6F48">
        <w:rPr>
          <w:rFonts w:eastAsia="SimSun"/>
          <w:highlight w:val="yellow"/>
        </w:rPr>
        <w:t>…</w:t>
      </w:r>
    </w:p>
    <w:p w14:paraId="3897C56B"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1" w:name="_Toc412713616"/>
      <w:bookmarkStart w:id="32" w:name="_Toc536173421"/>
      <w:bookmarkStart w:id="33" w:name="_Toc100567865"/>
      <w:r w:rsidRPr="00576302">
        <w:rPr>
          <w:sz w:val="24"/>
          <w:szCs w:val="24"/>
        </w:rPr>
        <w:t>ONDERAANNEM</w:t>
      </w:r>
      <w:r>
        <w:rPr>
          <w:sz w:val="24"/>
          <w:szCs w:val="24"/>
        </w:rPr>
        <w:t>ING</w:t>
      </w:r>
      <w:bookmarkEnd w:id="31"/>
      <w:bookmarkEnd w:id="32"/>
      <w:bookmarkEnd w:id="33"/>
    </w:p>
    <w:p w14:paraId="317D7AD4" w14:textId="77777777" w:rsidR="00361C2E" w:rsidRPr="00576302" w:rsidRDefault="00361C2E" w:rsidP="00361C2E">
      <w:pPr>
        <w:spacing w:line="240" w:lineRule="auto"/>
      </w:pPr>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35DDF281"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4" w:name="_Toc412713618"/>
      <w:bookmarkStart w:id="35" w:name="_Toc536173423"/>
      <w:bookmarkStart w:id="36" w:name="_Toc100567866"/>
      <w:r w:rsidRPr="00576302">
        <w:rPr>
          <w:sz w:val="24"/>
          <w:szCs w:val="24"/>
        </w:rPr>
        <w:t>CONFORMITEIT EN BEËINDIGING</w:t>
      </w:r>
      <w:bookmarkEnd w:id="34"/>
      <w:bookmarkEnd w:id="35"/>
      <w:bookmarkEnd w:id="36"/>
    </w:p>
    <w:p w14:paraId="1EAD1063"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De Opdrachtnemer garandeert dat alle door hem uitgevoerde werkzaamheden in overeenstemming zijn met de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inclusief bijlagen en beantwoorden aan hetgeen Hogeschool Rotterdam mag verwachten op grond van de </w:t>
      </w:r>
      <w:r>
        <w:rPr>
          <w:rFonts w:eastAsia="SimSun"/>
          <w:lang w:eastAsia="zh-CN"/>
        </w:rPr>
        <w:t>[</w:t>
      </w:r>
      <w:r w:rsidRPr="009E6914">
        <w:rPr>
          <w:rFonts w:eastAsia="SimSun"/>
          <w:highlight w:val="yellow"/>
          <w:lang w:eastAsia="zh-CN"/>
        </w:rPr>
        <w:t>raam</w:t>
      </w:r>
      <w:r>
        <w:rPr>
          <w:rFonts w:eastAsia="SimSun"/>
          <w:lang w:eastAsia="zh-CN"/>
        </w:rPr>
        <w:t>]overeenkomst inclusief bijlagen</w:t>
      </w:r>
      <w:r w:rsidRPr="00213E27">
        <w:rPr>
          <w:rFonts w:eastAsia="SimSun"/>
          <w:lang w:eastAsia="zh-CN"/>
        </w:rPr>
        <w:t xml:space="preserve">. </w:t>
      </w:r>
    </w:p>
    <w:p w14:paraId="705A716A" w14:textId="777777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Hogeschool Rotterdam is</w:t>
      </w:r>
      <w:r>
        <w:rPr>
          <w:rFonts w:eastAsia="SimSun"/>
          <w:lang w:eastAsia="zh-CN"/>
        </w:rPr>
        <w:t xml:space="preserve"> te allen tijde</w:t>
      </w:r>
      <w:r w:rsidRPr="00213E27">
        <w:rPr>
          <w:rFonts w:eastAsia="SimSun"/>
          <w:lang w:eastAsia="zh-CN"/>
        </w:rPr>
        <w:t xml:space="preserve"> gerechtigd </w:t>
      </w:r>
      <w:r>
        <w:rPr>
          <w:rFonts w:eastAsia="SimSun"/>
          <w:lang w:eastAsia="zh-CN"/>
        </w:rPr>
        <w:t>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buiten rechte te ontbinden, dan wel op te zeggen. Hogeschool Rotterdam zal de Opdrachtnemer schriftelijk in kennis stellen van haar besluit daartoe en houdt daarbij een opzegtermijn van drie maanden in acht.</w:t>
      </w:r>
    </w:p>
    <w:p w14:paraId="092090C3" w14:textId="777777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de</w:t>
      </w:r>
      <w:r>
        <w:rPr>
          <w:rFonts w:eastAsia="SimSun"/>
          <w:lang w:eastAsia="zh-CN"/>
        </w:rPr>
        <w:t xml:space="preserve"> eenzijdige beëindiging van 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een gevolg is van het feit dat de Opdrachtnemer in de uitvoering </w:t>
      </w:r>
      <w:r>
        <w:rPr>
          <w:rFonts w:eastAsia="SimSun"/>
          <w:lang w:eastAsia="zh-CN"/>
        </w:rPr>
        <w:t>van 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substantieel tekort is geschoten, vervalt het recht van de Opdrachtnemer op de honorering van</w:t>
      </w:r>
      <w:r>
        <w:rPr>
          <w:rFonts w:eastAsia="SimSun"/>
          <w:lang w:eastAsia="zh-CN"/>
        </w:rPr>
        <w:t xml:space="preserve"> zijn werkzaamheden</w:t>
      </w:r>
      <w:r w:rsidRPr="00213E27">
        <w:rPr>
          <w:rFonts w:eastAsia="SimSun"/>
          <w:lang w:eastAsia="zh-CN"/>
        </w:rPr>
        <w:t>.</w:t>
      </w:r>
    </w:p>
    <w:p w14:paraId="415E436F" w14:textId="77777777" w:rsidR="00361C2E" w:rsidRPr="00276B16" w:rsidRDefault="00361C2E" w:rsidP="00361C2E">
      <w:pPr>
        <w:numPr>
          <w:ilvl w:val="1"/>
          <w:numId w:val="3"/>
        </w:numPr>
        <w:spacing w:after="120" w:line="240" w:lineRule="auto"/>
        <w:ind w:left="374" w:hanging="374"/>
        <w:rPr>
          <w:rFonts w:eastAsia="SimSun"/>
          <w:lang w:eastAsia="zh-CN"/>
        </w:rPr>
      </w:pPr>
      <w:r>
        <w:rPr>
          <w:rFonts w:eastAsia="SimSun"/>
          <w:lang w:eastAsia="zh-CN"/>
        </w:rPr>
        <w:t>In geval van beëindiging van de [</w:t>
      </w:r>
      <w:r w:rsidRPr="009E6914">
        <w:rPr>
          <w:rFonts w:eastAsia="SimSun"/>
          <w:highlight w:val="yellow"/>
          <w:lang w:eastAsia="zh-CN"/>
        </w:rPr>
        <w:t>raam</w:t>
      </w:r>
      <w:r>
        <w:rPr>
          <w:rFonts w:eastAsia="SimSun"/>
          <w:lang w:eastAsia="zh-CN"/>
        </w:rPr>
        <w:t xml:space="preserve">]overeenkomst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584DD4CF" w14:textId="77777777" w:rsidR="00361C2E"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7" w:name="_Toc412713619"/>
      <w:bookmarkStart w:id="38" w:name="_Toc536173424"/>
      <w:bookmarkStart w:id="39" w:name="_Toc100567867"/>
      <w:r>
        <w:rPr>
          <w:sz w:val="24"/>
          <w:szCs w:val="24"/>
        </w:rPr>
        <w:t>EIGENDOM</w:t>
      </w:r>
      <w:bookmarkEnd w:id="37"/>
      <w:bookmarkEnd w:id="38"/>
      <w:bookmarkEnd w:id="39"/>
    </w:p>
    <w:p w14:paraId="3CEA0116" w14:textId="77777777" w:rsidR="00361C2E" w:rsidRPr="009E6914" w:rsidRDefault="00361C2E" w:rsidP="00361C2E">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78387471"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40" w:name="_Toc412713620"/>
      <w:bookmarkStart w:id="41" w:name="_Toc536173425"/>
      <w:bookmarkStart w:id="42" w:name="_Toc100567868"/>
      <w:r>
        <w:rPr>
          <w:sz w:val="24"/>
          <w:szCs w:val="24"/>
        </w:rPr>
        <w:t>TOEPASSELIJK RECHT</w:t>
      </w:r>
      <w:bookmarkEnd w:id="40"/>
      <w:bookmarkEnd w:id="41"/>
      <w:bookmarkEnd w:id="42"/>
    </w:p>
    <w:p w14:paraId="28D80FE2" w14:textId="77777777" w:rsidR="00361C2E" w:rsidRPr="00213E27"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is uitsluitend Nederlands recht van toepassing.</w:t>
      </w:r>
    </w:p>
    <w:p w14:paraId="03E61C42" w14:textId="77777777" w:rsidR="00361C2E" w:rsidRPr="00276B16"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Indien zich na de ondertekening van de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 dienaangaande nadere afspraken met elkaar maken.</w:t>
      </w:r>
    </w:p>
    <w:p w14:paraId="2DD6CA92" w14:textId="77777777" w:rsidR="00361C2E" w:rsidRDefault="00361C2E" w:rsidP="00361C2E">
      <w:r>
        <w:lastRenderedPageBreak/>
        <w:t>Aldus overeengekomen en in tweevoud opgemaakt.</w:t>
      </w:r>
    </w:p>
    <w:p w14:paraId="24261E87" w14:textId="77777777" w:rsidR="00361C2E" w:rsidRDefault="00361C2E" w:rsidP="00361C2E"/>
    <w:p w14:paraId="656DF290" w14:textId="77777777" w:rsidR="00361C2E" w:rsidRPr="00AE49B7" w:rsidRDefault="00361C2E" w:rsidP="00361C2E">
      <w:pPr>
        <w:tabs>
          <w:tab w:val="left" w:pos="4111"/>
        </w:tabs>
      </w:pPr>
      <w:r w:rsidRPr="00AE49B7">
        <w:t xml:space="preserve">Datum: </w:t>
      </w:r>
      <w:r>
        <w:t>…………………………………</w:t>
      </w:r>
      <w:r>
        <w:tab/>
        <w:t>Datum: …………………………………</w:t>
      </w:r>
    </w:p>
    <w:p w14:paraId="45FF7021" w14:textId="77777777" w:rsidR="00361C2E" w:rsidRDefault="00361C2E" w:rsidP="00361C2E">
      <w:pPr>
        <w:tabs>
          <w:tab w:val="left" w:pos="4111"/>
        </w:tabs>
        <w:rPr>
          <w:b/>
        </w:rPr>
      </w:pPr>
    </w:p>
    <w:p w14:paraId="737D7874" w14:textId="77777777" w:rsidR="00361C2E" w:rsidRPr="001571B5" w:rsidRDefault="00361C2E" w:rsidP="00361C2E">
      <w:pPr>
        <w:tabs>
          <w:tab w:val="left" w:pos="4111"/>
        </w:tabs>
        <w:rPr>
          <w:b/>
        </w:rPr>
      </w:pPr>
      <w:r>
        <w:rPr>
          <w:b/>
        </w:rPr>
        <w:t>[Opdrachtnemer]</w:t>
      </w:r>
      <w:r w:rsidRPr="001571B5">
        <w:rPr>
          <w:b/>
        </w:rPr>
        <w:tab/>
      </w:r>
      <w:r>
        <w:rPr>
          <w:b/>
        </w:rPr>
        <w:t>Stichting Hogeschool Rotterdam</w:t>
      </w:r>
    </w:p>
    <w:p w14:paraId="2F82EB82" w14:textId="77777777" w:rsidR="00361C2E" w:rsidRDefault="00361C2E" w:rsidP="00361C2E">
      <w:pPr>
        <w:tabs>
          <w:tab w:val="left" w:pos="4111"/>
        </w:tabs>
      </w:pPr>
    </w:p>
    <w:p w14:paraId="4C91AD52" w14:textId="77777777" w:rsidR="00361C2E" w:rsidRDefault="00361C2E" w:rsidP="00361C2E">
      <w:pPr>
        <w:tabs>
          <w:tab w:val="left" w:pos="4111"/>
        </w:tabs>
      </w:pPr>
    </w:p>
    <w:p w14:paraId="0BB30D7E" w14:textId="77777777" w:rsidR="00361C2E" w:rsidRDefault="00361C2E" w:rsidP="00361C2E">
      <w:pPr>
        <w:tabs>
          <w:tab w:val="left" w:pos="4111"/>
        </w:tabs>
      </w:pPr>
    </w:p>
    <w:p w14:paraId="6F19410F" w14:textId="77777777" w:rsidR="00361C2E" w:rsidRDefault="00361C2E" w:rsidP="00361C2E">
      <w:pPr>
        <w:tabs>
          <w:tab w:val="left" w:pos="4111"/>
        </w:tabs>
      </w:pPr>
    </w:p>
    <w:p w14:paraId="36E1D5AF" w14:textId="77777777" w:rsidR="00361C2E" w:rsidRDefault="00361C2E" w:rsidP="00361C2E">
      <w:pPr>
        <w:tabs>
          <w:tab w:val="left" w:pos="4111"/>
        </w:tabs>
      </w:pPr>
      <w:r>
        <w:t>…………………………………</w:t>
      </w:r>
      <w:r>
        <w:tab/>
        <w:t>…………………………………</w:t>
      </w:r>
    </w:p>
    <w:p w14:paraId="10CF7085" w14:textId="77777777" w:rsidR="00361C2E" w:rsidRDefault="00361C2E" w:rsidP="00361C2E">
      <w:pPr>
        <w:tabs>
          <w:tab w:val="left" w:pos="4111"/>
        </w:tabs>
      </w:pPr>
      <w:r>
        <w:t>Handtekening</w:t>
      </w:r>
      <w:r>
        <w:tab/>
        <w:t>Handtekening</w:t>
      </w:r>
    </w:p>
    <w:p w14:paraId="011C5EE9" w14:textId="77777777" w:rsidR="00361C2E" w:rsidRDefault="00361C2E" w:rsidP="00361C2E">
      <w:pPr>
        <w:tabs>
          <w:tab w:val="left" w:pos="4111"/>
        </w:tabs>
      </w:pPr>
    </w:p>
    <w:p w14:paraId="3871B3C9" w14:textId="77777777" w:rsidR="00361C2E" w:rsidRDefault="00361C2E" w:rsidP="00361C2E">
      <w:pPr>
        <w:tabs>
          <w:tab w:val="left" w:pos="4111"/>
        </w:tabs>
      </w:pPr>
      <w:r>
        <w:t>[</w:t>
      </w:r>
      <w:r w:rsidRPr="003F4961">
        <w:rPr>
          <w:highlight w:val="yellow"/>
        </w:rPr>
        <w:t>Naam</w:t>
      </w:r>
      <w:r>
        <w:t>]</w:t>
      </w:r>
      <w:r>
        <w:tab/>
        <w:t>[</w:t>
      </w:r>
      <w:r w:rsidRPr="003F4961">
        <w:rPr>
          <w:highlight w:val="yellow"/>
        </w:rPr>
        <w:t>Naam</w:t>
      </w:r>
      <w:r>
        <w:t>]</w:t>
      </w:r>
    </w:p>
    <w:p w14:paraId="7D0B0720" w14:textId="77777777" w:rsidR="00361C2E" w:rsidRDefault="00361C2E" w:rsidP="00361C2E">
      <w:pPr>
        <w:tabs>
          <w:tab w:val="left" w:pos="4111"/>
        </w:tabs>
      </w:pPr>
      <w:r>
        <w:t>[</w:t>
      </w:r>
      <w:r w:rsidRPr="003F4961">
        <w:rPr>
          <w:highlight w:val="yellow"/>
        </w:rPr>
        <w:t>Functie</w:t>
      </w:r>
      <w:r>
        <w:t>]</w:t>
      </w:r>
      <w:r>
        <w:tab/>
        <w:t>[</w:t>
      </w:r>
      <w:r w:rsidRPr="003F4961">
        <w:rPr>
          <w:highlight w:val="yellow"/>
        </w:rPr>
        <w:t>Functie</w:t>
      </w:r>
      <w:r>
        <w:t>]</w:t>
      </w:r>
    </w:p>
    <w:p w14:paraId="2B1D4B84" w14:textId="77777777" w:rsidR="000411D1" w:rsidRDefault="000411D1"/>
    <w:sectPr w:rsidR="000411D1" w:rsidSect="00A70E6D">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7405" w14:textId="77777777" w:rsidR="00C25138" w:rsidRDefault="00C25138">
      <w:pPr>
        <w:spacing w:line="240" w:lineRule="auto"/>
      </w:pPr>
      <w:r>
        <w:separator/>
      </w:r>
    </w:p>
  </w:endnote>
  <w:endnote w:type="continuationSeparator" w:id="0">
    <w:p w14:paraId="66464444" w14:textId="77777777" w:rsidR="00C25138" w:rsidRDefault="00C251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7A932"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65A29FA1"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2AD2D3BC" w14:textId="77777777" w:rsidR="00A70E6D" w:rsidRPr="00AF6582" w:rsidRDefault="00A70E6D" w:rsidP="00A70E6D">
    <w:pPr>
      <w:tabs>
        <w:tab w:val="left" w:pos="6237"/>
        <w:tab w:val="left" w:pos="8364"/>
      </w:tabs>
      <w:rPr>
        <w:sz w:val="18"/>
        <w:szCs w:val="18"/>
      </w:rPr>
    </w:pPr>
  </w:p>
  <w:p w14:paraId="75118A84" w14:textId="3DFEA285" w:rsidR="00A70E6D" w:rsidRPr="007A6D24" w:rsidRDefault="00DE7328" w:rsidP="00A70E6D">
    <w:pPr>
      <w:pStyle w:val="Voettekst"/>
      <w:spacing w:after="180"/>
      <w:rPr>
        <w:noProof/>
      </w:rPr>
    </w:pPr>
    <w:r>
      <w:rPr>
        <w:noProof/>
      </w:rPr>
      <w:t>Concept Raamovereenkomst</w:t>
    </w:r>
    <w:r w:rsidR="00A70E6D">
      <w:tab/>
    </w:r>
    <w:r w:rsidR="00A70E6D">
      <w:tab/>
    </w:r>
    <w:r w:rsidR="00A70E6D">
      <w:fldChar w:fldCharType="begin"/>
    </w:r>
    <w:r w:rsidR="00A70E6D">
      <w:instrText xml:space="preserve"> PAGE  \* Arabic  \* MERGEFORMAT </w:instrText>
    </w:r>
    <w:r w:rsidR="00A70E6D">
      <w:fldChar w:fldCharType="separate"/>
    </w:r>
    <w:r w:rsidR="00A70E6D">
      <w:t>1</w:t>
    </w:r>
    <w:r w:rsidR="00A70E6D">
      <w:fldChar w:fldCharType="end"/>
    </w:r>
    <w:r w:rsidR="00A70E6D">
      <w:t xml:space="preserve"> / </w:t>
    </w:r>
    <w:r w:rsidR="00A70E6D">
      <w:rPr>
        <w:noProof/>
      </w:rPr>
      <w:fldChar w:fldCharType="begin"/>
    </w:r>
    <w:r w:rsidR="00A70E6D">
      <w:rPr>
        <w:noProof/>
      </w:rPr>
      <w:instrText xml:space="preserve"> NUMPAGES  \* Arabic  \* MERGEFORMAT </w:instrText>
    </w:r>
    <w:r w:rsidR="00A70E6D">
      <w:rPr>
        <w:noProof/>
      </w:rPr>
      <w:fldChar w:fldCharType="separate"/>
    </w:r>
    <w:r w:rsidR="00A70E6D">
      <w:rPr>
        <w:noProof/>
      </w:rPr>
      <w:t>10</w:t>
    </w:r>
    <w:r w:rsidR="00A70E6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78D6"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35A2A321"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3B58E65B" w14:textId="77777777" w:rsidR="00A70E6D" w:rsidRPr="00AF6582" w:rsidRDefault="00A70E6D" w:rsidP="00A70E6D">
    <w:pPr>
      <w:tabs>
        <w:tab w:val="left" w:pos="6237"/>
        <w:tab w:val="left" w:pos="8364"/>
      </w:tabs>
      <w:rPr>
        <w:sz w:val="18"/>
        <w:szCs w:val="18"/>
      </w:rPr>
    </w:pPr>
  </w:p>
  <w:p w14:paraId="5C8A01D4"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C25138">
      <w:rPr>
        <w:noProof/>
      </w:rPr>
      <w:t>Document2</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8750E" w14:textId="77777777" w:rsidR="00C25138" w:rsidRDefault="00C25138">
      <w:pPr>
        <w:spacing w:line="240" w:lineRule="auto"/>
      </w:pPr>
      <w:r>
        <w:separator/>
      </w:r>
    </w:p>
  </w:footnote>
  <w:footnote w:type="continuationSeparator" w:id="0">
    <w:p w14:paraId="2B236BA1" w14:textId="77777777" w:rsidR="00C25138" w:rsidRDefault="00C251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0770" w14:textId="77777777" w:rsidR="00A70E6D" w:rsidRDefault="001E55F3">
    <w:pPr>
      <w:pStyle w:val="Koptekst"/>
    </w:pPr>
    <w:r>
      <w:rPr>
        <w:noProof/>
      </w:rPr>
      <w:pict w14:anchorId="7F2754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2050"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85E6" w14:textId="77777777" w:rsidR="00A70E6D" w:rsidRDefault="001E55F3">
    <w:pPr>
      <w:pStyle w:val="Koptekst"/>
    </w:pPr>
    <w:r>
      <w:rPr>
        <w:noProof/>
      </w:rPr>
      <w:pict w14:anchorId="22D826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2051"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593A3086" wp14:editId="28645B4C">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3ADF" w14:textId="77777777" w:rsidR="00A70E6D" w:rsidRDefault="001E55F3" w:rsidP="00A70E6D">
    <w:pPr>
      <w:pStyle w:val="HRNaamInstituut"/>
    </w:pPr>
    <w:r>
      <w:rPr>
        <w:noProof/>
      </w:rPr>
      <w:pict w14:anchorId="2D0F4B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2049"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3ED22B00" wp14:editId="1FC8837B">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6A68CF69" wp14:editId="51E9E528">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15090C98" wp14:editId="1734EDA0">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648CD4C3" wp14:editId="09CB1B2E">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710CB" w14:textId="77777777" w:rsidR="00A70E6D" w:rsidRDefault="001E55F3">
    <w:pPr>
      <w:pStyle w:val="Koptekst"/>
    </w:pPr>
    <w:r>
      <w:rPr>
        <w:noProof/>
      </w:rPr>
      <w:pict w14:anchorId="4FDE5B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2053"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994E" w14:textId="77777777" w:rsidR="00A70E6D" w:rsidRDefault="00A70E6D">
    <w:pPr>
      <w:pStyle w:val="Koptekst"/>
    </w:pPr>
    <w:r>
      <w:rPr>
        <w:noProof/>
      </w:rPr>
      <w:drawing>
        <wp:anchor distT="0" distB="0" distL="114300" distR="114300" simplePos="0" relativeHeight="251656192" behindDoc="1" locked="0" layoutInCell="1" allowOverlap="1" wp14:anchorId="205AA2EF" wp14:editId="5029692A">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55F3">
      <w:rPr>
        <w:noProof/>
      </w:rPr>
      <w:pict w14:anchorId="5FB44E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2054"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DCB0" w14:textId="77777777" w:rsidR="00A70E6D" w:rsidRDefault="001E55F3">
    <w:pPr>
      <w:pStyle w:val="Koptekst"/>
    </w:pPr>
    <w:r>
      <w:rPr>
        <w:noProof/>
      </w:rPr>
      <w:pict w14:anchorId="23436A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2052"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abstractNumId w:val="10"/>
  </w:num>
  <w:num w:numId="2">
    <w:abstractNumId w:val="0"/>
  </w:num>
  <w:num w:numId="3">
    <w:abstractNumId w:val="7"/>
  </w:num>
  <w:num w:numId="4">
    <w:abstractNumId w:val="1"/>
  </w:num>
  <w:num w:numId="5">
    <w:abstractNumId w:val="3"/>
  </w:num>
  <w:num w:numId="6">
    <w:abstractNumId w:val="5"/>
  </w:num>
  <w:num w:numId="7">
    <w:abstractNumId w:val="9"/>
  </w:num>
  <w:num w:numId="8">
    <w:abstractNumId w:val="4"/>
  </w:num>
  <w:num w:numId="9">
    <w:abstractNumId w:val="6"/>
  </w:num>
  <w:num w:numId="10">
    <w:abstractNumId w:val="8"/>
  </w:num>
  <w:num w:numId="11">
    <w:abstractNumId w:val="10"/>
  </w:num>
  <w:num w:numId="12">
    <w:abstractNumId w:val="10"/>
  </w:num>
  <w:num w:numId="13">
    <w:abstractNumId w:val="10"/>
  </w:num>
  <w:num w:numId="14">
    <w:abstractNumId w:val="10"/>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138"/>
    <w:rsid w:val="000411D1"/>
    <w:rsid w:val="00051AB7"/>
    <w:rsid w:val="000D2F5B"/>
    <w:rsid w:val="00140D46"/>
    <w:rsid w:val="00146EEC"/>
    <w:rsid w:val="00151A57"/>
    <w:rsid w:val="001845A8"/>
    <w:rsid w:val="00185D30"/>
    <w:rsid w:val="001D549A"/>
    <w:rsid w:val="001E55F3"/>
    <w:rsid w:val="00233140"/>
    <w:rsid w:val="00346D7F"/>
    <w:rsid w:val="00361C2E"/>
    <w:rsid w:val="003640CF"/>
    <w:rsid w:val="00364F7B"/>
    <w:rsid w:val="00374EA9"/>
    <w:rsid w:val="003827D1"/>
    <w:rsid w:val="003B217A"/>
    <w:rsid w:val="004015AC"/>
    <w:rsid w:val="0043679D"/>
    <w:rsid w:val="004830CF"/>
    <w:rsid w:val="004A20F6"/>
    <w:rsid w:val="004C73A4"/>
    <w:rsid w:val="004D088C"/>
    <w:rsid w:val="00526552"/>
    <w:rsid w:val="00556C8D"/>
    <w:rsid w:val="005D75D3"/>
    <w:rsid w:val="00640713"/>
    <w:rsid w:val="00671CA0"/>
    <w:rsid w:val="006A55FA"/>
    <w:rsid w:val="006B0279"/>
    <w:rsid w:val="006B534D"/>
    <w:rsid w:val="006D4E45"/>
    <w:rsid w:val="006F660A"/>
    <w:rsid w:val="00722462"/>
    <w:rsid w:val="00725DA0"/>
    <w:rsid w:val="00727C77"/>
    <w:rsid w:val="0073418D"/>
    <w:rsid w:val="00735676"/>
    <w:rsid w:val="00784E13"/>
    <w:rsid w:val="0080522B"/>
    <w:rsid w:val="008130E9"/>
    <w:rsid w:val="008215E0"/>
    <w:rsid w:val="0086646D"/>
    <w:rsid w:val="008C0E90"/>
    <w:rsid w:val="008D19AB"/>
    <w:rsid w:val="0092574C"/>
    <w:rsid w:val="00925EAB"/>
    <w:rsid w:val="009602BF"/>
    <w:rsid w:val="00964C3A"/>
    <w:rsid w:val="0097658F"/>
    <w:rsid w:val="009D67A3"/>
    <w:rsid w:val="00A508DC"/>
    <w:rsid w:val="00A63BB3"/>
    <w:rsid w:val="00A70E6D"/>
    <w:rsid w:val="00AA2ED4"/>
    <w:rsid w:val="00AD2D82"/>
    <w:rsid w:val="00B34540"/>
    <w:rsid w:val="00B629A2"/>
    <w:rsid w:val="00B65CE7"/>
    <w:rsid w:val="00B82FDD"/>
    <w:rsid w:val="00B87591"/>
    <w:rsid w:val="00C03231"/>
    <w:rsid w:val="00C23A89"/>
    <w:rsid w:val="00C25138"/>
    <w:rsid w:val="00C94F41"/>
    <w:rsid w:val="00CA1D77"/>
    <w:rsid w:val="00D4117E"/>
    <w:rsid w:val="00DA5EAF"/>
    <w:rsid w:val="00DC7795"/>
    <w:rsid w:val="00DE7328"/>
    <w:rsid w:val="00E26756"/>
    <w:rsid w:val="00E43D2D"/>
    <w:rsid w:val="00EC4506"/>
    <w:rsid w:val="00ED6F48"/>
    <w:rsid w:val="00EF0B7D"/>
    <w:rsid w:val="00F03F37"/>
    <w:rsid w:val="00F44232"/>
    <w:rsid w:val="00FC6F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DDCE936"/>
  <w15:chartTrackingRefBased/>
  <w15:docId w15:val="{E2520973-37B4-4DEF-B84F-33848D9A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an.Dahhane\Downloads\Concept%20(raam)overeenkomst%20%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44C8195F0EA449AA4C2C1ADB7C922D" ma:contentTypeVersion="10" ma:contentTypeDescription="Create a new document." ma:contentTypeScope="" ma:versionID="5f247446dda3319ad7357181679f2213">
  <xsd:schema xmlns:xsd="http://www.w3.org/2001/XMLSchema" xmlns:xs="http://www.w3.org/2001/XMLSchema" xmlns:p="http://schemas.microsoft.com/office/2006/metadata/properties" xmlns:ns2="2fe5c8c0-a950-4189-b977-f3b50fd82f6d" xmlns:ns3="d146a624-756b-4314-893d-bac93f29b3c7" targetNamespace="http://schemas.microsoft.com/office/2006/metadata/properties" ma:root="true" ma:fieldsID="49ef83bf407525d3fdefd1876e0fed0a" ns2:_="" ns3:_="">
    <xsd:import namespace="2fe5c8c0-a950-4189-b977-f3b50fd82f6d"/>
    <xsd:import namespace="d146a624-756b-4314-893d-bac93f29b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5c8c0-a950-4189-b977-f3b50fd82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46a624-756b-4314-893d-bac93f29b3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B9F2A9-E87D-4251-8191-A5E562409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5c8c0-a950-4189-b977-f3b50fd82f6d"/>
    <ds:schemaRef ds:uri="d146a624-756b-4314-893d-bac93f29b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4.xml><?xml version="1.0" encoding="utf-8"?>
<ds:datastoreItem xmlns:ds="http://schemas.openxmlformats.org/officeDocument/2006/customXml" ds:itemID="{6969801C-7CD5-4554-9E8B-F0FF18AD06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Concept (raam)overeenkomst  (1)</Template>
  <TotalTime>10</TotalTime>
  <Pages>10</Pages>
  <Words>2545</Words>
  <Characters>13999</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Dahhane, Hanan</dc:creator>
  <cp:keywords/>
  <dc:description/>
  <cp:lastModifiedBy>Dahhane, Hanan</cp:lastModifiedBy>
  <cp:revision>10</cp:revision>
  <dcterms:created xsi:type="dcterms:W3CDTF">2022-03-23T09:43:00Z</dcterms:created>
  <dcterms:modified xsi:type="dcterms:W3CDTF">2022-04-11T09:16:00Z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0x010100A444C8195F0EA449AA4C2C1ADB7C922D</vt:lpwstr>
  </property>
</Properties>
</file>