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3730B" w14:textId="54AC5F0E" w:rsidR="00FE01CF" w:rsidRDefault="00FE01CF" w:rsidP="000512FA">
      <w:pPr>
        <w:pStyle w:val="Kop1"/>
        <w:numPr>
          <w:ilvl w:val="0"/>
          <w:numId w:val="0"/>
        </w:numPr>
        <w:spacing w:before="0"/>
        <w:ind w:left="357" w:hanging="357"/>
      </w:pPr>
      <w:r>
        <w:t xml:space="preserve">Bijlage </w:t>
      </w:r>
      <w:r w:rsidR="00B55D8E">
        <w:t>8. Format s</w:t>
      </w:r>
      <w:r w:rsidR="009D2BC8">
        <w:t>ubgunningscriterium</w:t>
      </w:r>
      <w:r w:rsidR="00B55D8E">
        <w:t xml:space="preserve"> </w:t>
      </w:r>
      <w:proofErr w:type="spellStart"/>
      <w:r w:rsidR="00B55D8E">
        <w:t>CV’s</w:t>
      </w:r>
      <w:proofErr w:type="spellEnd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B55D8E" w:rsidRPr="007A579B" w14:paraId="1B38DC08" w14:textId="77777777" w:rsidTr="00202348">
        <w:tc>
          <w:tcPr>
            <w:tcW w:w="2122" w:type="dxa"/>
          </w:tcPr>
          <w:p w14:paraId="66F279CE" w14:textId="24515178" w:rsidR="00B55D8E" w:rsidRPr="007A579B" w:rsidRDefault="00B55D8E" w:rsidP="00202348">
            <w:pPr>
              <w:rPr>
                <w:rFonts w:ascii="Calibri" w:hAnsi="Calibri" w:cs="Calibri"/>
                <w:sz w:val="20"/>
              </w:rPr>
            </w:pPr>
            <w:bookmarkStart w:id="0" w:name="_Hlk80021619"/>
            <w:r>
              <w:rPr>
                <w:rFonts w:ascii="Calibri" w:hAnsi="Calibri" w:cs="Calibri"/>
                <w:sz w:val="20"/>
              </w:rPr>
              <w:t>Perceel</w:t>
            </w:r>
          </w:p>
        </w:tc>
        <w:tc>
          <w:tcPr>
            <w:tcW w:w="6938" w:type="dxa"/>
          </w:tcPr>
          <w:p w14:paraId="7F37D023" w14:textId="5BE4352E" w:rsidR="00B55D8E" w:rsidRPr="00F92535" w:rsidRDefault="00B55D8E" w:rsidP="00202348">
            <w:pPr>
              <w:rPr>
                <w:rFonts w:ascii="Calibri" w:hAnsi="Calibri" w:cs="Calibri"/>
                <w:sz w:val="20"/>
              </w:rPr>
            </w:pPr>
          </w:p>
        </w:tc>
      </w:tr>
      <w:tr w:rsidR="00B55D8E" w:rsidRPr="007A579B" w14:paraId="6D59859A" w14:textId="77777777" w:rsidTr="00202348">
        <w:tc>
          <w:tcPr>
            <w:tcW w:w="2122" w:type="dxa"/>
          </w:tcPr>
          <w:p w14:paraId="6F5DE88F" w14:textId="68A7BEC3" w:rsidR="00B55D8E" w:rsidRPr="007A579B" w:rsidRDefault="00B55D8E" w:rsidP="0020234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 xml:space="preserve">Naam </w:t>
            </w:r>
            <w:r w:rsidR="001B6D42">
              <w:rPr>
                <w:rFonts w:ascii="Calibri" w:hAnsi="Calibri" w:cs="Calibri"/>
                <w:sz w:val="20"/>
              </w:rPr>
              <w:t>Ins</w:t>
            </w:r>
            <w:r>
              <w:rPr>
                <w:rFonts w:ascii="Calibri" w:hAnsi="Calibri" w:cs="Calibri"/>
                <w:sz w:val="20"/>
              </w:rPr>
              <w:t>chrijver</w:t>
            </w:r>
          </w:p>
        </w:tc>
        <w:tc>
          <w:tcPr>
            <w:tcW w:w="6938" w:type="dxa"/>
          </w:tcPr>
          <w:p w14:paraId="00AFA4FF" w14:textId="77777777" w:rsidR="00B55D8E" w:rsidRPr="007A579B" w:rsidRDefault="00B55D8E" w:rsidP="00202348">
            <w:pPr>
              <w:rPr>
                <w:rFonts w:ascii="Calibri" w:hAnsi="Calibri" w:cs="Calibri"/>
                <w:sz w:val="20"/>
              </w:rPr>
            </w:pPr>
          </w:p>
        </w:tc>
      </w:tr>
      <w:tr w:rsidR="00B55D8E" w:rsidRPr="007A579B" w14:paraId="3023E72D" w14:textId="77777777" w:rsidTr="00F92535">
        <w:trPr>
          <w:trHeight w:val="319"/>
        </w:trPr>
        <w:tc>
          <w:tcPr>
            <w:tcW w:w="2122" w:type="dxa"/>
          </w:tcPr>
          <w:p w14:paraId="1E676347" w14:textId="02800F9F" w:rsidR="00B55D8E" w:rsidRPr="007A579B" w:rsidRDefault="00F92535" w:rsidP="00202348">
            <w:pPr>
              <w:rPr>
                <w:rFonts w:ascii="Calibri" w:hAnsi="Calibri" w:cs="Calibri"/>
                <w:sz w:val="20"/>
              </w:rPr>
            </w:pPr>
            <w:r>
              <w:rPr>
                <w:rFonts w:ascii="Calibri" w:hAnsi="Calibri" w:cs="Calibri"/>
                <w:sz w:val="20"/>
              </w:rPr>
              <w:t>Casus</w:t>
            </w:r>
          </w:p>
        </w:tc>
        <w:tc>
          <w:tcPr>
            <w:tcW w:w="6938" w:type="dxa"/>
          </w:tcPr>
          <w:p w14:paraId="78354EFB" w14:textId="77777777" w:rsidR="00B55D8E" w:rsidRPr="007A579B" w:rsidRDefault="00B55D8E" w:rsidP="00202348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33AD9AF3" w14:textId="77777777" w:rsidR="00B55D8E" w:rsidRDefault="00B55D8E" w:rsidP="00D67DCD">
      <w:pPr>
        <w:rPr>
          <w:rFonts w:ascii="Calibri" w:hAnsi="Calibri" w:cs="Calibri"/>
          <w:sz w:val="20"/>
        </w:rPr>
      </w:pPr>
    </w:p>
    <w:bookmarkEnd w:id="0"/>
    <w:p w14:paraId="37879FBF" w14:textId="77777777" w:rsidR="00D67DCD" w:rsidRPr="007A579B" w:rsidRDefault="00D67DCD" w:rsidP="00D67DCD">
      <w:pPr>
        <w:rPr>
          <w:rFonts w:ascii="Calibri" w:hAnsi="Calibri" w:cs="Calibri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88314E" w:rsidRPr="007A579B" w14:paraId="7C76D580" w14:textId="77777777" w:rsidTr="0035340B">
        <w:tc>
          <w:tcPr>
            <w:tcW w:w="2122" w:type="dxa"/>
          </w:tcPr>
          <w:p w14:paraId="4BCA2D24" w14:textId="57AF8B87" w:rsidR="0088314E" w:rsidRPr="007A579B" w:rsidRDefault="00753234" w:rsidP="00C401A0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t>Functienaam</w:t>
            </w:r>
          </w:p>
        </w:tc>
        <w:tc>
          <w:tcPr>
            <w:tcW w:w="6938" w:type="dxa"/>
          </w:tcPr>
          <w:p w14:paraId="26328DCE" w14:textId="7AB7F4F6" w:rsidR="0088314E" w:rsidRPr="007A579B" w:rsidRDefault="003C057D" w:rsidP="00C401A0">
            <w:pPr>
              <w:rPr>
                <w:rFonts w:ascii="Calibri" w:hAnsi="Calibri" w:cs="Calibri"/>
                <w:i/>
                <w:iCs/>
                <w:sz w:val="20"/>
              </w:rPr>
            </w:pPr>
            <w:r w:rsidRPr="007A579B">
              <w:rPr>
                <w:rFonts w:ascii="Calibri" w:hAnsi="Calibri" w:cs="Calibri"/>
                <w:i/>
                <w:iCs/>
                <w:sz w:val="20"/>
              </w:rPr>
              <w:t>Overnemen uit casus</w:t>
            </w:r>
          </w:p>
        </w:tc>
      </w:tr>
      <w:tr w:rsidR="0088314E" w:rsidRPr="007A579B" w14:paraId="06129EFD" w14:textId="77777777" w:rsidTr="0035340B">
        <w:tc>
          <w:tcPr>
            <w:tcW w:w="2122" w:type="dxa"/>
          </w:tcPr>
          <w:p w14:paraId="698B3785" w14:textId="6F3E44C9" w:rsidR="0088314E" w:rsidRPr="007A579B" w:rsidRDefault="00995C3C" w:rsidP="00C401A0">
            <w:pPr>
              <w:rPr>
                <w:rFonts w:ascii="Calibri" w:hAnsi="Calibri" w:cs="Calibri"/>
                <w:sz w:val="20"/>
              </w:rPr>
            </w:pPr>
            <w:proofErr w:type="gramStart"/>
            <w:r w:rsidRPr="007A579B">
              <w:rPr>
                <w:rFonts w:ascii="Calibri" w:hAnsi="Calibri" w:cs="Calibri"/>
                <w:sz w:val="20"/>
              </w:rPr>
              <w:t>Opleiding</w:t>
            </w:r>
            <w:r w:rsidR="00194D60" w:rsidRPr="007A579B">
              <w:rPr>
                <w:rFonts w:ascii="Calibri" w:hAnsi="Calibri" w:cs="Calibri"/>
                <w:sz w:val="20"/>
              </w:rPr>
              <w:t xml:space="preserve">en </w:t>
            </w:r>
            <w:r w:rsidR="004027D8" w:rsidRPr="007A579B">
              <w:rPr>
                <w:rFonts w:ascii="Calibri" w:hAnsi="Calibri" w:cs="Calibri"/>
                <w:sz w:val="20"/>
              </w:rPr>
              <w:t>/</w:t>
            </w:r>
            <w:proofErr w:type="gramEnd"/>
            <w:r w:rsidR="004027D8" w:rsidRPr="007A579B">
              <w:rPr>
                <w:rFonts w:ascii="Calibri" w:hAnsi="Calibri" w:cs="Calibri"/>
                <w:sz w:val="20"/>
              </w:rPr>
              <w:t xml:space="preserve"> </w:t>
            </w:r>
            <w:r w:rsidR="00224E84" w:rsidRPr="007A579B">
              <w:rPr>
                <w:rFonts w:ascii="Calibri" w:hAnsi="Calibri" w:cs="Calibri"/>
                <w:sz w:val="20"/>
              </w:rPr>
              <w:t>cur</w:t>
            </w:r>
            <w:r w:rsidR="004027D8" w:rsidRPr="007A579B">
              <w:rPr>
                <w:rFonts w:ascii="Calibri" w:hAnsi="Calibri" w:cs="Calibri"/>
                <w:sz w:val="20"/>
              </w:rPr>
              <w:t>s</w:t>
            </w:r>
            <w:r w:rsidR="00224E84" w:rsidRPr="007A579B">
              <w:rPr>
                <w:rFonts w:ascii="Calibri" w:hAnsi="Calibri" w:cs="Calibri"/>
                <w:sz w:val="20"/>
              </w:rPr>
              <w:t>ussen</w:t>
            </w:r>
            <w:r w:rsidR="004027D8" w:rsidRPr="007A579B">
              <w:rPr>
                <w:rFonts w:ascii="Calibri" w:hAnsi="Calibri" w:cs="Calibri"/>
                <w:sz w:val="20"/>
              </w:rPr>
              <w:t xml:space="preserve"> /certificaten</w:t>
            </w:r>
          </w:p>
        </w:tc>
        <w:tc>
          <w:tcPr>
            <w:tcW w:w="6938" w:type="dxa"/>
          </w:tcPr>
          <w:p w14:paraId="1CDDDA76" w14:textId="2DC45B79" w:rsidR="0088314E" w:rsidRPr="007A579B" w:rsidRDefault="0088314E" w:rsidP="00C401A0">
            <w:pPr>
              <w:rPr>
                <w:rFonts w:ascii="Calibri" w:hAnsi="Calibri" w:cs="Calibri"/>
                <w:sz w:val="20"/>
              </w:rPr>
            </w:pPr>
          </w:p>
        </w:tc>
      </w:tr>
      <w:tr w:rsidR="0088314E" w:rsidRPr="007A579B" w14:paraId="314B5E1D" w14:textId="77777777" w:rsidTr="00DC401F">
        <w:tc>
          <w:tcPr>
            <w:tcW w:w="2122" w:type="dxa"/>
          </w:tcPr>
          <w:p w14:paraId="1369F348" w14:textId="2D380BA8" w:rsidR="0088314E" w:rsidRPr="007A579B" w:rsidRDefault="009A1ECB" w:rsidP="00C401A0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t>Competenties</w:t>
            </w:r>
            <w:r w:rsidR="00E0011C" w:rsidRPr="007A579B">
              <w:rPr>
                <w:rFonts w:ascii="Calibri" w:hAnsi="Calibri" w:cs="Calibri"/>
                <w:sz w:val="20"/>
              </w:rPr>
              <w:t xml:space="preserve"> </w:t>
            </w:r>
            <w:r w:rsidR="002551B8" w:rsidRPr="007A579B">
              <w:rPr>
                <w:rFonts w:ascii="Calibri" w:hAnsi="Calibri" w:cs="Calibri"/>
                <w:sz w:val="20"/>
              </w:rPr>
              <w:t>i.r.t.</w:t>
            </w:r>
            <w:r w:rsidR="006A3C4E" w:rsidRPr="007A579B">
              <w:rPr>
                <w:rFonts w:ascii="Calibri" w:hAnsi="Calibri" w:cs="Calibri"/>
                <w:sz w:val="20"/>
              </w:rPr>
              <w:t xml:space="preserve"> eerdere </w:t>
            </w:r>
            <w:r w:rsidR="002551B8" w:rsidRPr="007A579B">
              <w:rPr>
                <w:rFonts w:ascii="Calibri" w:hAnsi="Calibri" w:cs="Calibri"/>
                <w:sz w:val="20"/>
              </w:rPr>
              <w:t>plaatsingen</w:t>
            </w:r>
            <w:r w:rsidR="0077648F" w:rsidRPr="007A579B">
              <w:rPr>
                <w:rFonts w:ascii="Calibri" w:hAnsi="Calibri" w:cs="Calibri"/>
                <w:sz w:val="20"/>
              </w:rPr>
              <w:t xml:space="preserve"> </w:t>
            </w:r>
            <w:r w:rsidR="00F055C2" w:rsidRPr="007A579B">
              <w:rPr>
                <w:rFonts w:ascii="Calibri" w:hAnsi="Calibri" w:cs="Calibri"/>
                <w:sz w:val="20"/>
              </w:rPr>
              <w:t>O</w:t>
            </w:r>
            <w:r w:rsidR="0077648F" w:rsidRPr="007A579B">
              <w:rPr>
                <w:rFonts w:ascii="Calibri" w:hAnsi="Calibri" w:cs="Calibri"/>
                <w:sz w:val="20"/>
              </w:rPr>
              <w:t>pdrachten</w:t>
            </w:r>
            <w:r w:rsidR="00CF59B5" w:rsidRPr="007A579B">
              <w:rPr>
                <w:rFonts w:ascii="Calibri" w:hAnsi="Calibri" w:cs="Calibri"/>
                <w:sz w:val="20"/>
              </w:rPr>
              <w:t xml:space="preserve"> </w:t>
            </w:r>
          </w:p>
        </w:tc>
        <w:tc>
          <w:tcPr>
            <w:tcW w:w="6938" w:type="dxa"/>
          </w:tcPr>
          <w:p w14:paraId="67BCCF5F" w14:textId="77777777" w:rsidR="003550CA" w:rsidRPr="007A579B" w:rsidRDefault="003550CA" w:rsidP="003C057D">
            <w:pPr>
              <w:rPr>
                <w:rFonts w:ascii="Calibri" w:hAnsi="Calibri" w:cs="Calibri"/>
                <w:sz w:val="20"/>
              </w:rPr>
            </w:pPr>
          </w:p>
          <w:p w14:paraId="46714363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7B5F3595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65D902B1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7DE3F895" w14:textId="77777777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  <w:p w14:paraId="62A6BA71" w14:textId="51492381" w:rsidR="00DC401F" w:rsidRPr="007A579B" w:rsidRDefault="00DC401F" w:rsidP="003C057D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1AA2098B" w14:textId="6035FDAF" w:rsidR="00B42065" w:rsidRPr="007A579B" w:rsidRDefault="00B42065">
      <w:pPr>
        <w:rPr>
          <w:rFonts w:ascii="Calibri" w:hAnsi="Calibri" w:cs="Calibri"/>
          <w:sz w:val="20"/>
        </w:rPr>
      </w:pPr>
    </w:p>
    <w:p w14:paraId="12520ADE" w14:textId="77777777" w:rsidR="00B42065" w:rsidRPr="007A579B" w:rsidRDefault="00B42065">
      <w:pPr>
        <w:spacing w:line="240" w:lineRule="auto"/>
        <w:rPr>
          <w:rFonts w:ascii="Calibri" w:hAnsi="Calibri" w:cs="Calibri"/>
          <w:sz w:val="20"/>
        </w:rPr>
      </w:pPr>
      <w:r w:rsidRPr="007A579B">
        <w:rPr>
          <w:rFonts w:ascii="Calibri" w:hAnsi="Calibri" w:cs="Calibri"/>
          <w:sz w:val="20"/>
        </w:rPr>
        <w:br w:type="page"/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E50543" w:rsidRPr="007A579B" w14:paraId="23D16ED5" w14:textId="77777777" w:rsidTr="0035340B">
        <w:tc>
          <w:tcPr>
            <w:tcW w:w="2122" w:type="dxa"/>
          </w:tcPr>
          <w:p w14:paraId="35FE8A2E" w14:textId="52B0F1BF" w:rsidR="00E50543" w:rsidRPr="007A579B" w:rsidRDefault="00E42F2F" w:rsidP="00E50543">
            <w:pPr>
              <w:rPr>
                <w:rFonts w:ascii="Calibri" w:hAnsi="Calibri" w:cs="Calibri"/>
                <w:sz w:val="20"/>
              </w:rPr>
            </w:pPr>
            <w:r w:rsidRPr="007A579B">
              <w:rPr>
                <w:rFonts w:ascii="Calibri" w:hAnsi="Calibri" w:cs="Calibri"/>
                <w:sz w:val="20"/>
              </w:rPr>
              <w:lastRenderedPageBreak/>
              <w:t xml:space="preserve">Overweging </w:t>
            </w:r>
            <w:r w:rsidR="00C450F1" w:rsidRPr="007A579B">
              <w:rPr>
                <w:rFonts w:ascii="Calibri" w:hAnsi="Calibri" w:cs="Calibri"/>
                <w:sz w:val="20"/>
              </w:rPr>
              <w:t xml:space="preserve">van </w:t>
            </w:r>
            <w:r w:rsidR="007827EE" w:rsidRPr="007A579B">
              <w:rPr>
                <w:rFonts w:ascii="Calibri" w:hAnsi="Calibri" w:cs="Calibri"/>
                <w:sz w:val="20"/>
              </w:rPr>
              <w:t>I</w:t>
            </w:r>
            <w:r w:rsidR="00C450F1" w:rsidRPr="007A579B">
              <w:rPr>
                <w:rFonts w:ascii="Calibri" w:hAnsi="Calibri" w:cs="Calibri"/>
                <w:sz w:val="20"/>
              </w:rPr>
              <w:t>nschrijver</w:t>
            </w:r>
          </w:p>
        </w:tc>
        <w:tc>
          <w:tcPr>
            <w:tcW w:w="6938" w:type="dxa"/>
          </w:tcPr>
          <w:p w14:paraId="7137CAC3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048957B0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21791DF8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3AFE84A6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44D24874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708BD8DD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165439D9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70DD40E8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48AE390A" w14:textId="77777777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  <w:p w14:paraId="0107D05F" w14:textId="73100574" w:rsidR="00DC401F" w:rsidRPr="007A579B" w:rsidRDefault="00DC401F" w:rsidP="00E50543">
            <w:pPr>
              <w:rPr>
                <w:rFonts w:ascii="Calibri" w:hAnsi="Calibri" w:cs="Calibri"/>
                <w:sz w:val="20"/>
              </w:rPr>
            </w:pPr>
          </w:p>
        </w:tc>
      </w:tr>
    </w:tbl>
    <w:p w14:paraId="7F4E5AA1" w14:textId="77777777" w:rsidR="00B7436A" w:rsidRPr="007A579B" w:rsidRDefault="00B7436A" w:rsidP="00B62F38">
      <w:pPr>
        <w:rPr>
          <w:rFonts w:ascii="Calibri" w:hAnsi="Calibri" w:cs="Calibri"/>
          <w:sz w:val="20"/>
        </w:rPr>
      </w:pPr>
    </w:p>
    <w:sectPr w:rsidR="00B7436A" w:rsidRPr="007A579B" w:rsidSect="00CD0E6F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418" w:right="1418" w:bottom="1418" w:left="1418" w:header="142" w:footer="31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AA1D4" w14:textId="77777777" w:rsidR="005B39BD" w:rsidRDefault="005B39BD" w:rsidP="004C03F0">
      <w:pPr>
        <w:spacing w:line="240" w:lineRule="auto"/>
      </w:pPr>
      <w:r>
        <w:separator/>
      </w:r>
    </w:p>
  </w:endnote>
  <w:endnote w:type="continuationSeparator" w:id="0">
    <w:p w14:paraId="37D28D3E" w14:textId="77777777" w:rsidR="005B39BD" w:rsidRDefault="005B39BD" w:rsidP="004C03F0">
      <w:pPr>
        <w:spacing w:line="240" w:lineRule="auto"/>
      </w:pPr>
      <w:r>
        <w:continuationSeparator/>
      </w:r>
    </w:p>
  </w:endnote>
  <w:endnote w:type="continuationNotice" w:id="1">
    <w:p w14:paraId="366E78DF" w14:textId="77777777" w:rsidR="005B39BD" w:rsidRDefault="005B39B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AEBEB" w14:textId="77422D5A" w:rsidR="00F20770" w:rsidRPr="00817FCC" w:rsidRDefault="00D67DCD" w:rsidP="00CD0E6F">
    <w:pPr>
      <w:pStyle w:val="Voettekst"/>
      <w:tabs>
        <w:tab w:val="left" w:pos="397"/>
        <w:tab w:val="right" w:pos="9887"/>
      </w:tabs>
      <w:rPr>
        <w:rStyle w:val="DHPaginaCijfer"/>
      </w:rPr>
    </w:pPr>
    <w:r>
      <w:rPr>
        <w:rStyle w:val="DHPaginaCijfer"/>
      </w:rPr>
      <w:tab/>
    </w:r>
    <w:r w:rsidR="00CD0E6F">
      <w:rPr>
        <w:rStyle w:val="DHPaginaCijfer"/>
      </w:rPr>
      <w:tab/>
    </w:r>
    <w:r w:rsidR="00CD0E6F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20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AF0DFB">
      <w:rPr>
        <w:rStyle w:val="DHPaginaCijfer"/>
        <w:noProof/>
      </w:rPr>
      <w:t>22</w:t>
    </w:r>
    <w:r w:rsidR="00F20770"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2B5C8" w14:textId="0895BEB7" w:rsidR="008A28BE" w:rsidRPr="00AF7103" w:rsidRDefault="007A3745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bookmarkStart w:id="1" w:name="_Hlk80021548"/>
    <w:r>
      <w:rPr>
        <w:rFonts w:asciiTheme="majorHAnsi" w:hAnsiTheme="majorHAnsi" w:cstheme="majorHAnsi"/>
        <w:sz w:val="16"/>
        <w:szCs w:val="16"/>
      </w:rPr>
      <w:t>N</w:t>
    </w:r>
    <w:r w:rsidR="00565F6E" w:rsidRPr="00AF7103">
      <w:rPr>
        <w:rFonts w:asciiTheme="majorHAnsi" w:hAnsiTheme="majorHAnsi" w:cstheme="majorHAnsi"/>
        <w:sz w:val="16"/>
        <w:szCs w:val="16"/>
      </w:rPr>
      <w:t>aam Inschrijver</w:t>
    </w:r>
  </w:p>
  <w:p w14:paraId="33312E96" w14:textId="77777777" w:rsidR="00AF7103" w:rsidRDefault="00AF7103" w:rsidP="00AF7103">
    <w:pPr>
      <w:spacing w:line="240" w:lineRule="auto"/>
      <w:rPr>
        <w:rFonts w:asciiTheme="majorHAnsi" w:hAnsiTheme="majorHAnsi" w:cstheme="majorHAnsi"/>
        <w:sz w:val="16"/>
        <w:szCs w:val="16"/>
      </w:rPr>
    </w:pPr>
    <w:r w:rsidRPr="00AF7103">
      <w:rPr>
        <w:rFonts w:asciiTheme="majorHAnsi" w:hAnsiTheme="majorHAnsi" w:cstheme="majorHAnsi"/>
        <w:sz w:val="16"/>
        <w:szCs w:val="16"/>
      </w:rPr>
      <w:t xml:space="preserve">Perceel nr. … </w:t>
    </w:r>
  </w:p>
  <w:p w14:paraId="3430F398" w14:textId="52C4C100" w:rsidR="00044CD8" w:rsidRPr="00614451" w:rsidRDefault="00AF7103" w:rsidP="00614451">
    <w:pPr>
      <w:spacing w:line="240" w:lineRule="auto"/>
      <w:rPr>
        <w:rFonts w:asciiTheme="majorHAnsi" w:hAnsiTheme="majorHAnsi" w:cstheme="majorHAnsi"/>
        <w:sz w:val="16"/>
        <w:szCs w:val="16"/>
      </w:rPr>
    </w:pPr>
    <w:r>
      <w:rPr>
        <w:rFonts w:asciiTheme="majorHAnsi" w:hAnsiTheme="majorHAnsi" w:cstheme="majorHAnsi"/>
        <w:sz w:val="16"/>
        <w:szCs w:val="16"/>
      </w:rPr>
      <w:t>S</w:t>
    </w:r>
    <w:r w:rsidRPr="00AF7103">
      <w:rPr>
        <w:rFonts w:asciiTheme="majorHAnsi" w:hAnsiTheme="majorHAnsi" w:cstheme="majorHAnsi"/>
        <w:sz w:val="16"/>
        <w:szCs w:val="16"/>
      </w:rPr>
      <w:t>ub-gunningscriterium 1</w:t>
    </w:r>
    <w:r w:rsidR="001B69DA">
      <w:rPr>
        <w:rFonts w:asciiTheme="majorHAnsi" w:hAnsiTheme="majorHAnsi" w:cstheme="majorHAnsi"/>
        <w:sz w:val="16"/>
        <w:szCs w:val="16"/>
      </w:rPr>
      <w:tab/>
    </w:r>
    <w:bookmarkEnd w:id="1"/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>
      <w:rPr>
        <w:rFonts w:asciiTheme="majorHAnsi" w:hAnsiTheme="majorHAnsi" w:cstheme="majorHAnsi"/>
        <w:sz w:val="16"/>
        <w:szCs w:val="16"/>
      </w:rPr>
      <w:tab/>
    </w:r>
    <w:r w:rsidR="001B69DA">
      <w:rPr>
        <w:rFonts w:asciiTheme="majorHAnsi" w:hAnsiTheme="majorHAnsi" w:cstheme="majorHAnsi"/>
        <w:sz w:val="16"/>
        <w:szCs w:val="16"/>
      </w:rPr>
      <w:tab/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PAGE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  <w:r w:rsidR="00F22D9D" w:rsidRPr="00F22D9D">
      <w:rPr>
        <w:rFonts w:asciiTheme="majorHAnsi" w:hAnsiTheme="majorHAnsi" w:cstheme="majorHAnsi"/>
        <w:sz w:val="16"/>
        <w:szCs w:val="16"/>
      </w:rPr>
      <w:t>/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begin"/>
    </w:r>
    <w:r w:rsidR="00F22D9D" w:rsidRPr="00F22D9D">
      <w:rPr>
        <w:rFonts w:asciiTheme="majorHAnsi" w:hAnsiTheme="majorHAnsi" w:cstheme="majorHAnsi"/>
        <w:sz w:val="16"/>
        <w:szCs w:val="16"/>
      </w:rPr>
      <w:instrText>NUMPAGES  \* Arabic  \* MERGEFORMAT</w:instrText>
    </w:r>
    <w:r w:rsidR="00F22D9D" w:rsidRPr="00F22D9D">
      <w:rPr>
        <w:rFonts w:asciiTheme="majorHAnsi" w:hAnsiTheme="majorHAnsi" w:cstheme="majorHAnsi"/>
        <w:sz w:val="16"/>
        <w:szCs w:val="16"/>
      </w:rPr>
      <w:fldChar w:fldCharType="separate"/>
    </w:r>
    <w:r w:rsidR="00F22D9D" w:rsidRPr="00F22D9D">
      <w:rPr>
        <w:rFonts w:asciiTheme="majorHAnsi" w:hAnsiTheme="majorHAnsi" w:cstheme="majorHAnsi"/>
        <w:sz w:val="16"/>
        <w:szCs w:val="16"/>
      </w:rPr>
      <w:t>1</w:t>
    </w:r>
    <w:r w:rsidR="00F22D9D" w:rsidRPr="00F22D9D">
      <w:rPr>
        <w:rFonts w:asciiTheme="majorHAnsi" w:hAnsiTheme="majorHAnsi" w:cstheme="maj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892321" w14:textId="77777777" w:rsidR="005B39BD" w:rsidRDefault="005B39BD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3E14E781" w14:textId="77777777" w:rsidR="005B39BD" w:rsidRDefault="005B39BD" w:rsidP="004C03F0">
      <w:pPr>
        <w:spacing w:line="240" w:lineRule="auto"/>
      </w:pPr>
      <w:r>
        <w:continuationSeparator/>
      </w:r>
    </w:p>
  </w:footnote>
  <w:footnote w:type="continuationNotice" w:id="1">
    <w:p w14:paraId="44B78802" w14:textId="77777777" w:rsidR="005B39BD" w:rsidRDefault="005B39B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12C4F" w14:textId="49F9D13D" w:rsidR="00AF03BC" w:rsidRPr="0012734A" w:rsidRDefault="00AF03BC" w:rsidP="0012734A">
    <w:pPr>
      <w:pStyle w:val="Koptekst"/>
      <w:ind w:left="-127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3F377" w14:textId="26ABA883" w:rsidR="00456F44" w:rsidRDefault="00456F44" w:rsidP="00C401A0">
    <w:pPr>
      <w:pStyle w:val="Koptekst"/>
      <w:spacing w:after="8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112223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62D1BB1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C8201FB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EF20030"/>
    <w:multiLevelType w:val="hybridMultilevel"/>
    <w:tmpl w:val="9AF89D7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277783"/>
    <w:multiLevelType w:val="hybridMultilevel"/>
    <w:tmpl w:val="D4AE9A98"/>
    <w:lvl w:ilvl="0" w:tplc="04130019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5" w15:restartNumberingAfterBreak="0">
    <w:nsid w:val="244524EA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D973F3"/>
    <w:multiLevelType w:val="multilevel"/>
    <w:tmpl w:val="F2E2636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7" w15:restartNumberingAfterBreak="0">
    <w:nsid w:val="2AA9401D"/>
    <w:multiLevelType w:val="hybridMultilevel"/>
    <w:tmpl w:val="C48CE4CE"/>
    <w:lvl w:ilvl="0" w:tplc="41C8EFCA">
      <w:start w:val="1"/>
      <w:numFmt w:val="lowerLetter"/>
      <w:lvlText w:val="%1."/>
      <w:lvlJc w:val="left"/>
      <w:pPr>
        <w:ind w:left="717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37" w:hanging="360"/>
      </w:pPr>
    </w:lvl>
    <w:lvl w:ilvl="2" w:tplc="0413001B" w:tentative="1">
      <w:start w:val="1"/>
      <w:numFmt w:val="lowerRoman"/>
      <w:lvlText w:val="%3."/>
      <w:lvlJc w:val="right"/>
      <w:pPr>
        <w:ind w:left="2157" w:hanging="180"/>
      </w:pPr>
    </w:lvl>
    <w:lvl w:ilvl="3" w:tplc="0413000F" w:tentative="1">
      <w:start w:val="1"/>
      <w:numFmt w:val="decimal"/>
      <w:lvlText w:val="%4."/>
      <w:lvlJc w:val="left"/>
      <w:pPr>
        <w:ind w:left="2877" w:hanging="360"/>
      </w:pPr>
    </w:lvl>
    <w:lvl w:ilvl="4" w:tplc="04130019" w:tentative="1">
      <w:start w:val="1"/>
      <w:numFmt w:val="lowerLetter"/>
      <w:lvlText w:val="%5."/>
      <w:lvlJc w:val="left"/>
      <w:pPr>
        <w:ind w:left="3597" w:hanging="360"/>
      </w:pPr>
    </w:lvl>
    <w:lvl w:ilvl="5" w:tplc="0413001B" w:tentative="1">
      <w:start w:val="1"/>
      <w:numFmt w:val="lowerRoman"/>
      <w:lvlText w:val="%6."/>
      <w:lvlJc w:val="right"/>
      <w:pPr>
        <w:ind w:left="4317" w:hanging="180"/>
      </w:pPr>
    </w:lvl>
    <w:lvl w:ilvl="6" w:tplc="0413000F" w:tentative="1">
      <w:start w:val="1"/>
      <w:numFmt w:val="decimal"/>
      <w:lvlText w:val="%7."/>
      <w:lvlJc w:val="left"/>
      <w:pPr>
        <w:ind w:left="5037" w:hanging="360"/>
      </w:pPr>
    </w:lvl>
    <w:lvl w:ilvl="7" w:tplc="04130019" w:tentative="1">
      <w:start w:val="1"/>
      <w:numFmt w:val="lowerLetter"/>
      <w:lvlText w:val="%8."/>
      <w:lvlJc w:val="left"/>
      <w:pPr>
        <w:ind w:left="5757" w:hanging="360"/>
      </w:pPr>
    </w:lvl>
    <w:lvl w:ilvl="8" w:tplc="0413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2E2C77B7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67C5F7E"/>
    <w:multiLevelType w:val="multilevel"/>
    <w:tmpl w:val="EBFA93F8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20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11B6012"/>
    <w:multiLevelType w:val="hybridMultilevel"/>
    <w:tmpl w:val="CE682B9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D15EC2A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E7FAB"/>
    <w:multiLevelType w:val="hybridMultilevel"/>
    <w:tmpl w:val="2A102998"/>
    <w:lvl w:ilvl="0" w:tplc="C220FBC4">
      <w:start w:val="1"/>
      <w:numFmt w:val="lowerLetter"/>
      <w:lvlText w:val="%1."/>
      <w:lvlJc w:val="left"/>
      <w:pPr>
        <w:ind w:left="107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3" w15:restartNumberingAfterBreak="0">
    <w:nsid w:val="538B55BC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41B46F4"/>
    <w:multiLevelType w:val="hybridMultilevel"/>
    <w:tmpl w:val="11D811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573AE8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B27CF7"/>
    <w:multiLevelType w:val="hybridMultilevel"/>
    <w:tmpl w:val="CBCAAF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25290F"/>
    <w:multiLevelType w:val="hybridMultilevel"/>
    <w:tmpl w:val="157E08DA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30" w15:restartNumberingAfterBreak="0">
    <w:nsid w:val="6F9C020B"/>
    <w:multiLevelType w:val="hybridMultilevel"/>
    <w:tmpl w:val="195C532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1EE1A5A"/>
    <w:multiLevelType w:val="hybridMultilevel"/>
    <w:tmpl w:val="F088238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E53A73"/>
    <w:multiLevelType w:val="hybridMultilevel"/>
    <w:tmpl w:val="805475E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C0AD1"/>
    <w:multiLevelType w:val="hybridMultilevel"/>
    <w:tmpl w:val="EE98BF5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7E2A6FC9"/>
    <w:multiLevelType w:val="hybridMultilevel"/>
    <w:tmpl w:val="C8C6EB42"/>
    <w:lvl w:ilvl="0" w:tplc="3A20344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2952034">
    <w:abstractNumId w:val="9"/>
  </w:num>
  <w:num w:numId="2" w16cid:durableId="160783684">
    <w:abstractNumId w:val="7"/>
  </w:num>
  <w:num w:numId="3" w16cid:durableId="187068316">
    <w:abstractNumId w:val="6"/>
  </w:num>
  <w:num w:numId="4" w16cid:durableId="1682663799">
    <w:abstractNumId w:val="5"/>
  </w:num>
  <w:num w:numId="5" w16cid:durableId="1270970551">
    <w:abstractNumId w:val="4"/>
  </w:num>
  <w:num w:numId="6" w16cid:durableId="837503316">
    <w:abstractNumId w:val="8"/>
  </w:num>
  <w:num w:numId="7" w16cid:durableId="1635942185">
    <w:abstractNumId w:val="3"/>
  </w:num>
  <w:num w:numId="8" w16cid:durableId="725373434">
    <w:abstractNumId w:val="2"/>
  </w:num>
  <w:num w:numId="9" w16cid:durableId="1757558615">
    <w:abstractNumId w:val="1"/>
  </w:num>
  <w:num w:numId="10" w16cid:durableId="774592035">
    <w:abstractNumId w:val="0"/>
  </w:num>
  <w:num w:numId="11" w16cid:durableId="1950045503">
    <w:abstractNumId w:val="29"/>
  </w:num>
  <w:num w:numId="12" w16cid:durableId="1373920612">
    <w:abstractNumId w:val="20"/>
  </w:num>
  <w:num w:numId="13" w16cid:durableId="865338380">
    <w:abstractNumId w:val="19"/>
  </w:num>
  <w:num w:numId="14" w16cid:durableId="1060400386">
    <w:abstractNumId w:val="35"/>
  </w:num>
  <w:num w:numId="15" w16cid:durableId="1883250799">
    <w:abstractNumId w:val="26"/>
  </w:num>
  <w:num w:numId="16" w16cid:durableId="1061715179">
    <w:abstractNumId w:val="34"/>
  </w:num>
  <w:num w:numId="17" w16cid:durableId="475147880">
    <w:abstractNumId w:val="22"/>
  </w:num>
  <w:num w:numId="18" w16cid:durableId="323238069">
    <w:abstractNumId w:val="31"/>
  </w:num>
  <w:num w:numId="19" w16cid:durableId="125664402">
    <w:abstractNumId w:val="14"/>
  </w:num>
  <w:num w:numId="20" w16cid:durableId="1282347911">
    <w:abstractNumId w:val="17"/>
  </w:num>
  <w:num w:numId="21" w16cid:durableId="1934625769">
    <w:abstractNumId w:val="21"/>
  </w:num>
  <w:num w:numId="22" w16cid:durableId="778573493">
    <w:abstractNumId w:val="30"/>
  </w:num>
  <w:num w:numId="23" w16cid:durableId="1386442796">
    <w:abstractNumId w:val="32"/>
  </w:num>
  <w:num w:numId="24" w16cid:durableId="233010490">
    <w:abstractNumId w:val="33"/>
  </w:num>
  <w:num w:numId="25" w16cid:durableId="352192829">
    <w:abstractNumId w:val="24"/>
  </w:num>
  <w:num w:numId="26" w16cid:durableId="3173999">
    <w:abstractNumId w:val="13"/>
  </w:num>
  <w:num w:numId="27" w16cid:durableId="1904608208">
    <w:abstractNumId w:val="16"/>
  </w:num>
  <w:num w:numId="28" w16cid:durableId="1343632591">
    <w:abstractNumId w:val="27"/>
  </w:num>
  <w:num w:numId="29" w16cid:durableId="1913730735">
    <w:abstractNumId w:val="29"/>
  </w:num>
  <w:num w:numId="30" w16cid:durableId="139408450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90172014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434353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50917339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60270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745437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4274832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647584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2411344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87650431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35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863E68"/>
    <w:rsid w:val="000036C8"/>
    <w:rsid w:val="00011190"/>
    <w:rsid w:val="00016950"/>
    <w:rsid w:val="0003291B"/>
    <w:rsid w:val="00035A72"/>
    <w:rsid w:val="00042AFD"/>
    <w:rsid w:val="00043500"/>
    <w:rsid w:val="00044CD8"/>
    <w:rsid w:val="000512FA"/>
    <w:rsid w:val="00052440"/>
    <w:rsid w:val="00053F20"/>
    <w:rsid w:val="000548D1"/>
    <w:rsid w:val="000755DA"/>
    <w:rsid w:val="00077789"/>
    <w:rsid w:val="00081CC2"/>
    <w:rsid w:val="00082C4A"/>
    <w:rsid w:val="00083258"/>
    <w:rsid w:val="000841BC"/>
    <w:rsid w:val="0009522E"/>
    <w:rsid w:val="000A078C"/>
    <w:rsid w:val="000A107F"/>
    <w:rsid w:val="000A11D7"/>
    <w:rsid w:val="000A78A3"/>
    <w:rsid w:val="000B2DAB"/>
    <w:rsid w:val="000B6F4D"/>
    <w:rsid w:val="000C191E"/>
    <w:rsid w:val="000C4732"/>
    <w:rsid w:val="000D2402"/>
    <w:rsid w:val="000D46CE"/>
    <w:rsid w:val="000D7F18"/>
    <w:rsid w:val="000E6F52"/>
    <w:rsid w:val="00104444"/>
    <w:rsid w:val="001058FD"/>
    <w:rsid w:val="00112B4A"/>
    <w:rsid w:val="00113702"/>
    <w:rsid w:val="0012380D"/>
    <w:rsid w:val="0012734A"/>
    <w:rsid w:val="00150D6E"/>
    <w:rsid w:val="00153256"/>
    <w:rsid w:val="00162EF7"/>
    <w:rsid w:val="0018730B"/>
    <w:rsid w:val="00192166"/>
    <w:rsid w:val="00194D60"/>
    <w:rsid w:val="001A3908"/>
    <w:rsid w:val="001B3405"/>
    <w:rsid w:val="001B69DA"/>
    <w:rsid w:val="001B6D42"/>
    <w:rsid w:val="001C1F09"/>
    <w:rsid w:val="001E6CBD"/>
    <w:rsid w:val="001F7FEC"/>
    <w:rsid w:val="0020629C"/>
    <w:rsid w:val="00215101"/>
    <w:rsid w:val="0021792F"/>
    <w:rsid w:val="00224E84"/>
    <w:rsid w:val="002269B8"/>
    <w:rsid w:val="0023657B"/>
    <w:rsid w:val="0024152A"/>
    <w:rsid w:val="00244624"/>
    <w:rsid w:val="00253B6C"/>
    <w:rsid w:val="002551B8"/>
    <w:rsid w:val="00255A39"/>
    <w:rsid w:val="00266875"/>
    <w:rsid w:val="00286677"/>
    <w:rsid w:val="002B2699"/>
    <w:rsid w:val="002B48B5"/>
    <w:rsid w:val="002B5F0A"/>
    <w:rsid w:val="002C2F99"/>
    <w:rsid w:val="002C3CC8"/>
    <w:rsid w:val="002D45F5"/>
    <w:rsid w:val="002E581F"/>
    <w:rsid w:val="002F3382"/>
    <w:rsid w:val="002F417B"/>
    <w:rsid w:val="002F47CD"/>
    <w:rsid w:val="003046ED"/>
    <w:rsid w:val="003118F4"/>
    <w:rsid w:val="003126CC"/>
    <w:rsid w:val="00324189"/>
    <w:rsid w:val="00326B50"/>
    <w:rsid w:val="00331078"/>
    <w:rsid w:val="00332DD1"/>
    <w:rsid w:val="00333488"/>
    <w:rsid w:val="00334CD5"/>
    <w:rsid w:val="00345F1D"/>
    <w:rsid w:val="0035340B"/>
    <w:rsid w:val="00354612"/>
    <w:rsid w:val="00354784"/>
    <w:rsid w:val="0035487E"/>
    <w:rsid w:val="003550CA"/>
    <w:rsid w:val="00357840"/>
    <w:rsid w:val="003602D5"/>
    <w:rsid w:val="003672E3"/>
    <w:rsid w:val="00373BE2"/>
    <w:rsid w:val="003765F5"/>
    <w:rsid w:val="0038393D"/>
    <w:rsid w:val="0039381E"/>
    <w:rsid w:val="00394B54"/>
    <w:rsid w:val="003B38C6"/>
    <w:rsid w:val="003C057D"/>
    <w:rsid w:val="003C1F28"/>
    <w:rsid w:val="003D25E5"/>
    <w:rsid w:val="003E00F3"/>
    <w:rsid w:val="003E3036"/>
    <w:rsid w:val="003E5C8E"/>
    <w:rsid w:val="003E7005"/>
    <w:rsid w:val="004027D8"/>
    <w:rsid w:val="00412BA7"/>
    <w:rsid w:val="0041365D"/>
    <w:rsid w:val="00423B70"/>
    <w:rsid w:val="00425D11"/>
    <w:rsid w:val="00435DC4"/>
    <w:rsid w:val="004425AA"/>
    <w:rsid w:val="00453181"/>
    <w:rsid w:val="004542A5"/>
    <w:rsid w:val="00454B69"/>
    <w:rsid w:val="00456F44"/>
    <w:rsid w:val="00463F8B"/>
    <w:rsid w:val="00466CAE"/>
    <w:rsid w:val="00467E16"/>
    <w:rsid w:val="00486A56"/>
    <w:rsid w:val="004933D7"/>
    <w:rsid w:val="00495798"/>
    <w:rsid w:val="004972F7"/>
    <w:rsid w:val="004A2C31"/>
    <w:rsid w:val="004C03F0"/>
    <w:rsid w:val="004D4C02"/>
    <w:rsid w:val="004E2D7F"/>
    <w:rsid w:val="004E71F1"/>
    <w:rsid w:val="004F2364"/>
    <w:rsid w:val="004F473F"/>
    <w:rsid w:val="004F63F8"/>
    <w:rsid w:val="0050376F"/>
    <w:rsid w:val="00511299"/>
    <w:rsid w:val="005135B9"/>
    <w:rsid w:val="00515E8A"/>
    <w:rsid w:val="00522410"/>
    <w:rsid w:val="005263E6"/>
    <w:rsid w:val="00527C41"/>
    <w:rsid w:val="00535A79"/>
    <w:rsid w:val="005528D6"/>
    <w:rsid w:val="005616B6"/>
    <w:rsid w:val="00563BF4"/>
    <w:rsid w:val="00565F6E"/>
    <w:rsid w:val="00582F5E"/>
    <w:rsid w:val="00585C48"/>
    <w:rsid w:val="00585E0C"/>
    <w:rsid w:val="0058781C"/>
    <w:rsid w:val="00591FE1"/>
    <w:rsid w:val="00593DAC"/>
    <w:rsid w:val="00594BD5"/>
    <w:rsid w:val="005A16F0"/>
    <w:rsid w:val="005B01AD"/>
    <w:rsid w:val="005B39BD"/>
    <w:rsid w:val="005B641A"/>
    <w:rsid w:val="005B7BE0"/>
    <w:rsid w:val="005C6870"/>
    <w:rsid w:val="005D2FFA"/>
    <w:rsid w:val="005E0E76"/>
    <w:rsid w:val="005E423B"/>
    <w:rsid w:val="005E72B9"/>
    <w:rsid w:val="005E7D78"/>
    <w:rsid w:val="0060331C"/>
    <w:rsid w:val="006079A2"/>
    <w:rsid w:val="00612C9C"/>
    <w:rsid w:val="00614451"/>
    <w:rsid w:val="006175E9"/>
    <w:rsid w:val="00623EB2"/>
    <w:rsid w:val="00631F12"/>
    <w:rsid w:val="00647612"/>
    <w:rsid w:val="00665DE2"/>
    <w:rsid w:val="006863E9"/>
    <w:rsid w:val="00691633"/>
    <w:rsid w:val="0069210A"/>
    <w:rsid w:val="00694202"/>
    <w:rsid w:val="00696E61"/>
    <w:rsid w:val="006A3C4E"/>
    <w:rsid w:val="006A3F52"/>
    <w:rsid w:val="006B475A"/>
    <w:rsid w:val="006C34EA"/>
    <w:rsid w:val="006C4E03"/>
    <w:rsid w:val="006C5E7A"/>
    <w:rsid w:val="006D3D69"/>
    <w:rsid w:val="006D4955"/>
    <w:rsid w:val="006F294B"/>
    <w:rsid w:val="00705D6B"/>
    <w:rsid w:val="00713C58"/>
    <w:rsid w:val="007171B2"/>
    <w:rsid w:val="007221BC"/>
    <w:rsid w:val="007272BF"/>
    <w:rsid w:val="00731665"/>
    <w:rsid w:val="00732121"/>
    <w:rsid w:val="00732516"/>
    <w:rsid w:val="00733CB7"/>
    <w:rsid w:val="00742B71"/>
    <w:rsid w:val="007511A2"/>
    <w:rsid w:val="00753234"/>
    <w:rsid w:val="007739E6"/>
    <w:rsid w:val="007755BB"/>
    <w:rsid w:val="0077648F"/>
    <w:rsid w:val="00781585"/>
    <w:rsid w:val="007827EE"/>
    <w:rsid w:val="00783DB1"/>
    <w:rsid w:val="007848DB"/>
    <w:rsid w:val="00784CBB"/>
    <w:rsid w:val="00785DB3"/>
    <w:rsid w:val="00787FCC"/>
    <w:rsid w:val="00792D60"/>
    <w:rsid w:val="00792FEF"/>
    <w:rsid w:val="00794274"/>
    <w:rsid w:val="007A3745"/>
    <w:rsid w:val="007A579B"/>
    <w:rsid w:val="007A7758"/>
    <w:rsid w:val="007B1462"/>
    <w:rsid w:val="007B436D"/>
    <w:rsid w:val="007B52DD"/>
    <w:rsid w:val="007C47A7"/>
    <w:rsid w:val="007E05DF"/>
    <w:rsid w:val="007E3791"/>
    <w:rsid w:val="007F1B3F"/>
    <w:rsid w:val="007F4F5B"/>
    <w:rsid w:val="00801990"/>
    <w:rsid w:val="00806EB8"/>
    <w:rsid w:val="00817FCC"/>
    <w:rsid w:val="00835B95"/>
    <w:rsid w:val="00835BAD"/>
    <w:rsid w:val="00840317"/>
    <w:rsid w:val="008506F3"/>
    <w:rsid w:val="008521C0"/>
    <w:rsid w:val="008538FE"/>
    <w:rsid w:val="00853EDC"/>
    <w:rsid w:val="00863E68"/>
    <w:rsid w:val="008649D3"/>
    <w:rsid w:val="00866044"/>
    <w:rsid w:val="00867829"/>
    <w:rsid w:val="008724DA"/>
    <w:rsid w:val="0088314E"/>
    <w:rsid w:val="00883509"/>
    <w:rsid w:val="00885B42"/>
    <w:rsid w:val="00892EBE"/>
    <w:rsid w:val="008A28BE"/>
    <w:rsid w:val="008A3CAC"/>
    <w:rsid w:val="008A698E"/>
    <w:rsid w:val="008A7A59"/>
    <w:rsid w:val="008B41A1"/>
    <w:rsid w:val="008B474B"/>
    <w:rsid w:val="008B5E74"/>
    <w:rsid w:val="008D292C"/>
    <w:rsid w:val="008D621B"/>
    <w:rsid w:val="008D65A8"/>
    <w:rsid w:val="008E39CE"/>
    <w:rsid w:val="0090621C"/>
    <w:rsid w:val="009111C7"/>
    <w:rsid w:val="00914906"/>
    <w:rsid w:val="0091650C"/>
    <w:rsid w:val="00920168"/>
    <w:rsid w:val="009204D5"/>
    <w:rsid w:val="00923E13"/>
    <w:rsid w:val="00924C42"/>
    <w:rsid w:val="009258B4"/>
    <w:rsid w:val="009270A6"/>
    <w:rsid w:val="00941E14"/>
    <w:rsid w:val="00942F10"/>
    <w:rsid w:val="0094313D"/>
    <w:rsid w:val="0094454F"/>
    <w:rsid w:val="009448A6"/>
    <w:rsid w:val="00951D0A"/>
    <w:rsid w:val="0096371F"/>
    <w:rsid w:val="00965C95"/>
    <w:rsid w:val="009700A4"/>
    <w:rsid w:val="00973BD0"/>
    <w:rsid w:val="009806E2"/>
    <w:rsid w:val="00984D28"/>
    <w:rsid w:val="00992E1E"/>
    <w:rsid w:val="00995C3C"/>
    <w:rsid w:val="009A1ECB"/>
    <w:rsid w:val="009A4649"/>
    <w:rsid w:val="009A68F2"/>
    <w:rsid w:val="009B5AA9"/>
    <w:rsid w:val="009C4321"/>
    <w:rsid w:val="009C4ECF"/>
    <w:rsid w:val="009D2BC8"/>
    <w:rsid w:val="009D59F2"/>
    <w:rsid w:val="009E3F74"/>
    <w:rsid w:val="009F5FCA"/>
    <w:rsid w:val="009F6B48"/>
    <w:rsid w:val="009F6E65"/>
    <w:rsid w:val="009F7FE8"/>
    <w:rsid w:val="00A15504"/>
    <w:rsid w:val="00A16092"/>
    <w:rsid w:val="00A215B1"/>
    <w:rsid w:val="00A332DA"/>
    <w:rsid w:val="00A5190F"/>
    <w:rsid w:val="00A54E4D"/>
    <w:rsid w:val="00A551CF"/>
    <w:rsid w:val="00A64292"/>
    <w:rsid w:val="00A65DD1"/>
    <w:rsid w:val="00A6688D"/>
    <w:rsid w:val="00A67E94"/>
    <w:rsid w:val="00A7239F"/>
    <w:rsid w:val="00A7423A"/>
    <w:rsid w:val="00A8122C"/>
    <w:rsid w:val="00A82CA2"/>
    <w:rsid w:val="00A82F0E"/>
    <w:rsid w:val="00A8776A"/>
    <w:rsid w:val="00A90020"/>
    <w:rsid w:val="00A95D0B"/>
    <w:rsid w:val="00AA3AC9"/>
    <w:rsid w:val="00AB2E1A"/>
    <w:rsid w:val="00AB395D"/>
    <w:rsid w:val="00AC01D6"/>
    <w:rsid w:val="00AC0D80"/>
    <w:rsid w:val="00AC28E7"/>
    <w:rsid w:val="00AD0306"/>
    <w:rsid w:val="00AD5386"/>
    <w:rsid w:val="00AE1236"/>
    <w:rsid w:val="00AF03BC"/>
    <w:rsid w:val="00AF0DFB"/>
    <w:rsid w:val="00AF31CE"/>
    <w:rsid w:val="00AF40A1"/>
    <w:rsid w:val="00AF7103"/>
    <w:rsid w:val="00B001CC"/>
    <w:rsid w:val="00B00FC5"/>
    <w:rsid w:val="00B042D6"/>
    <w:rsid w:val="00B07195"/>
    <w:rsid w:val="00B27745"/>
    <w:rsid w:val="00B27DCB"/>
    <w:rsid w:val="00B37C5A"/>
    <w:rsid w:val="00B42065"/>
    <w:rsid w:val="00B525B9"/>
    <w:rsid w:val="00B54DAD"/>
    <w:rsid w:val="00B55D8E"/>
    <w:rsid w:val="00B55D8F"/>
    <w:rsid w:val="00B62F38"/>
    <w:rsid w:val="00B65746"/>
    <w:rsid w:val="00B70433"/>
    <w:rsid w:val="00B70BEB"/>
    <w:rsid w:val="00B7436A"/>
    <w:rsid w:val="00B82670"/>
    <w:rsid w:val="00B82C12"/>
    <w:rsid w:val="00B83EC9"/>
    <w:rsid w:val="00B85EBF"/>
    <w:rsid w:val="00B96239"/>
    <w:rsid w:val="00BA11BA"/>
    <w:rsid w:val="00BA2071"/>
    <w:rsid w:val="00BA43AD"/>
    <w:rsid w:val="00BB1B6D"/>
    <w:rsid w:val="00BB620D"/>
    <w:rsid w:val="00BC7C1D"/>
    <w:rsid w:val="00BD13B3"/>
    <w:rsid w:val="00BD5048"/>
    <w:rsid w:val="00BE0F5C"/>
    <w:rsid w:val="00BE15E1"/>
    <w:rsid w:val="00BF48C4"/>
    <w:rsid w:val="00BF5163"/>
    <w:rsid w:val="00C051FB"/>
    <w:rsid w:val="00C117F9"/>
    <w:rsid w:val="00C255AC"/>
    <w:rsid w:val="00C3382E"/>
    <w:rsid w:val="00C35C96"/>
    <w:rsid w:val="00C377E0"/>
    <w:rsid w:val="00C401A0"/>
    <w:rsid w:val="00C44ACD"/>
    <w:rsid w:val="00C450F1"/>
    <w:rsid w:val="00C51E3D"/>
    <w:rsid w:val="00C5473A"/>
    <w:rsid w:val="00C645FE"/>
    <w:rsid w:val="00C76B81"/>
    <w:rsid w:val="00C8257F"/>
    <w:rsid w:val="00C904B7"/>
    <w:rsid w:val="00CA2E11"/>
    <w:rsid w:val="00CA549E"/>
    <w:rsid w:val="00CC43F9"/>
    <w:rsid w:val="00CD0E6F"/>
    <w:rsid w:val="00CD5DA6"/>
    <w:rsid w:val="00CE0CAA"/>
    <w:rsid w:val="00CE4219"/>
    <w:rsid w:val="00CE7909"/>
    <w:rsid w:val="00CF40E0"/>
    <w:rsid w:val="00CF59B5"/>
    <w:rsid w:val="00D0339E"/>
    <w:rsid w:val="00D07DF1"/>
    <w:rsid w:val="00D20C61"/>
    <w:rsid w:val="00D326FD"/>
    <w:rsid w:val="00D36CBD"/>
    <w:rsid w:val="00D53A19"/>
    <w:rsid w:val="00D56D37"/>
    <w:rsid w:val="00D63E82"/>
    <w:rsid w:val="00D641CF"/>
    <w:rsid w:val="00D6476F"/>
    <w:rsid w:val="00D67DCD"/>
    <w:rsid w:val="00D74858"/>
    <w:rsid w:val="00D74D6B"/>
    <w:rsid w:val="00D81436"/>
    <w:rsid w:val="00DA3150"/>
    <w:rsid w:val="00DA60A6"/>
    <w:rsid w:val="00DA6F3B"/>
    <w:rsid w:val="00DB45A9"/>
    <w:rsid w:val="00DC0684"/>
    <w:rsid w:val="00DC401F"/>
    <w:rsid w:val="00DC7BD5"/>
    <w:rsid w:val="00DC7E1A"/>
    <w:rsid w:val="00DD02E9"/>
    <w:rsid w:val="00DD032B"/>
    <w:rsid w:val="00DD4C2D"/>
    <w:rsid w:val="00DD76A6"/>
    <w:rsid w:val="00DE6371"/>
    <w:rsid w:val="00DF34D8"/>
    <w:rsid w:val="00DF7F2D"/>
    <w:rsid w:val="00E0011C"/>
    <w:rsid w:val="00E05E84"/>
    <w:rsid w:val="00E25041"/>
    <w:rsid w:val="00E31145"/>
    <w:rsid w:val="00E34058"/>
    <w:rsid w:val="00E369EF"/>
    <w:rsid w:val="00E404CF"/>
    <w:rsid w:val="00E42F2F"/>
    <w:rsid w:val="00E43A58"/>
    <w:rsid w:val="00E44067"/>
    <w:rsid w:val="00E44BBE"/>
    <w:rsid w:val="00E46F1C"/>
    <w:rsid w:val="00E50543"/>
    <w:rsid w:val="00E55AA5"/>
    <w:rsid w:val="00E56719"/>
    <w:rsid w:val="00E63184"/>
    <w:rsid w:val="00E6499F"/>
    <w:rsid w:val="00E83481"/>
    <w:rsid w:val="00E84551"/>
    <w:rsid w:val="00E96466"/>
    <w:rsid w:val="00EC30FB"/>
    <w:rsid w:val="00ED0A37"/>
    <w:rsid w:val="00ED2709"/>
    <w:rsid w:val="00EE148C"/>
    <w:rsid w:val="00EE176E"/>
    <w:rsid w:val="00EF210B"/>
    <w:rsid w:val="00F055C2"/>
    <w:rsid w:val="00F112EA"/>
    <w:rsid w:val="00F20770"/>
    <w:rsid w:val="00F22D9D"/>
    <w:rsid w:val="00F26249"/>
    <w:rsid w:val="00F31E9F"/>
    <w:rsid w:val="00F36F76"/>
    <w:rsid w:val="00F375A1"/>
    <w:rsid w:val="00F4048E"/>
    <w:rsid w:val="00F437D9"/>
    <w:rsid w:val="00F50943"/>
    <w:rsid w:val="00F509A6"/>
    <w:rsid w:val="00F573C7"/>
    <w:rsid w:val="00F66388"/>
    <w:rsid w:val="00F82B1C"/>
    <w:rsid w:val="00F84293"/>
    <w:rsid w:val="00F90AE7"/>
    <w:rsid w:val="00F92535"/>
    <w:rsid w:val="00FA02A4"/>
    <w:rsid w:val="00FB221B"/>
    <w:rsid w:val="00FB666E"/>
    <w:rsid w:val="00FC2E8A"/>
    <w:rsid w:val="00FC5AE0"/>
    <w:rsid w:val="00FC60CB"/>
    <w:rsid w:val="00FD5544"/>
    <w:rsid w:val="00FD5D69"/>
    <w:rsid w:val="00FE01CF"/>
    <w:rsid w:val="00FE241D"/>
    <w:rsid w:val="00FF1732"/>
    <w:rsid w:val="00FF4FCB"/>
    <w:rsid w:val="00FF6390"/>
    <w:rsid w:val="00FF7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1334E8"/>
  <w15:docId w15:val="{0F807F74-CA06-4C41-BF5D-6B12573BA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01A0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3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link w:val="LijstalineaChar"/>
    <w:uiPriority w:val="34"/>
    <w:qFormat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C401A0"/>
    <w:rPr>
      <w:rFonts w:asciiTheme="minorHAnsi" w:hAnsiTheme="minorHAnsi"/>
      <w:sz w:val="19"/>
    </w:rPr>
  </w:style>
  <w:style w:type="paragraph" w:customStyle="1" w:styleId="E-mailStijl129">
    <w:name w:val="E-mailStijl129"/>
    <w:basedOn w:val="Standaard"/>
    <w:hidden/>
    <w:uiPriority w:val="99"/>
    <w:unhideWhenUsed/>
    <w:qFormat/>
    <w:rsid w:val="000A11D7"/>
    <w:pPr>
      <w:ind w:left="1132" w:hanging="283"/>
      <w:contextualSpacing/>
    </w:pPr>
  </w:style>
  <w:style w:type="paragraph" w:styleId="Revisie">
    <w:name w:val="Revision"/>
    <w:hidden/>
    <w:uiPriority w:val="99"/>
    <w:semiHidden/>
    <w:rsid w:val="000A11D7"/>
    <w:rPr>
      <w:rFonts w:asciiTheme="minorHAnsi" w:hAnsiTheme="minorHAnsi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1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3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TaxCatchAll xmlns="1e482701-2b90-4192-b755-87709bc403fa">
      <Value>2</Value>
      <Value>5</Value>
    </TaxCatchAll>
    <ebb03eb60f1c456383d550cda2a2ac01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1e482701-2b90-4192-b755-87709bc403fa">
      <Terms xmlns="http://schemas.microsoft.com/office/infopath/2007/PartnerControls"/>
    </TaxKeywordTaxHTField>
    <ofae577968ed4be8b7cfa6b3c1b2b2a3 xmlns="1e482701-2b90-4192-b755-87709bc403fa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1e482701-2b90-4192-b755-87709bc403fa">66UC73RFNA3H-907119781-150</_dlc_DocId>
    <_dlc_DocIdUrl xmlns="1e482701-2b90-4192-b755-87709bc403fa">
      <Url>https://denhaag.sharepoint.com/sites/InhuurITpersoneel_DBV_Inkoop/_layouts/15/DocIdRedir.aspx?ID=66UC73RFNA3H-907119781-150</Url>
      <Description>66UC73RFNA3H-907119781-150</Description>
    </_dlc_DocIdUrl>
    <SharedWithUsers xmlns="1e482701-2b90-4192-b755-87709bc403fa">
      <UserInfo>
        <DisplayName>Peter Goudeau</DisplayName>
        <AccountId>333</AccountId>
        <AccountType/>
      </UserInfo>
    </SharedWithUsers>
  </documentManagement>
</p:properties>
</file>

<file path=customXml/item4.xml><?xml version="1.0" encoding="utf-8"?>
<!--Variabelen uit subform UxDocumentForm-->
<variabelen xmlns="http://www.keyscript.nl/huisstijl/UxDocumentForm">
  <UxDocumentForm>
    <uxOpdrachtnummerField>l;jl;jk</uxOpdrachtnummerField>
    <uxOpdrachtgeverField>lkj;l</uxOpdrachtgeverField>
    <uxAuteurField>Monica Demkes</uxAuteurField>
    <uxOpdrachtnaamField>jkl;efjl</uxOpdrachtnaamField>
    <uxVersieField>kjlf;fjk</uxVersieField>
    <uxDatumField>februari 2017</uxDatumField>
    <uxSubtitelField>;ljfeelsk;jf</uxSubtitelField>
    <uxTitelField>ffjs;fj</uxTitelField>
    <uxStatusField>l;kj</uxStatusField>
    <uxTwoColumnOption>false</uxTwoColumnOption>
  </UxDocumentForm>
</variabele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6B045D39E0C741BB0552FEDFBFC52A" ma:contentTypeVersion="16" ma:contentTypeDescription="Een nieuw document maken." ma:contentTypeScope="" ma:versionID="cee5ae79f21f6a00fae79693fcb5ae5d">
  <xsd:schema xmlns:xsd="http://www.w3.org/2001/XMLSchema" xmlns:xs="http://www.w3.org/2001/XMLSchema" xmlns:p="http://schemas.microsoft.com/office/2006/metadata/properties" xmlns:ns1="http://schemas.microsoft.com/sharepoint/v3" xmlns:ns2="1e482701-2b90-4192-b755-87709bc403fa" xmlns:ns3="0abdc25d-e5ab-4730-9e27-4b7fdc9d2950" targetNamespace="http://schemas.microsoft.com/office/2006/metadata/properties" ma:root="true" ma:fieldsID="848970c9c750a5716ecea1ae5218ce6a" ns1:_="" ns2:_="" ns3:_="">
    <xsd:import namespace="http://schemas.microsoft.com/sharepoint/v3"/>
    <xsd:import namespace="1e482701-2b90-4192-b755-87709bc403fa"/>
    <xsd:import namespace="0abdc25d-e5ab-4730-9e27-4b7fdc9d295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KeywordTaxHTFiel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482701-2b90-4192-b755-87709bc403f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KeywordTaxHTField" ma:index="11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ebb03eb60f1c456383d550cda2a2ac01" ma:index="12" nillable="true" ma:taxonomy="true" ma:internalName="ebb03eb60f1c456383d550cda2a2ac01" ma:taxonomyFieldName="Teamtrefwoorden" ma:displayName="Teamtrefwoorden" ma:fieldId="{ebb03eb6-0f1c-4563-83d5-50cda2a2ac01}" ma:sspId="0f84c60b-fce4-43bd-9f97-923732063525" ma:termSetId="95bc7122-3196-4385-8035-bcea6833d8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9aa704d1-091c-49ba-995e-e3cb26993349}" ma:internalName="TaxCatchAll" ma:showField="CatchAllData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9aa704d1-091c-49ba-995e-e3cb26993349}" ma:internalName="TaxCatchAllLabel" ma:readOnly="true" ma:showField="CatchAllDataLabel" ma:web="1e482701-2b90-4192-b755-87709bc403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7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2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bdc25d-e5ab-4730-9e27-4b7fdc9d29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2DED33-48E1-41BE-B6E7-503769749E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58DB0F-F20C-4C79-921B-B95575A52EED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A7CD8509-2382-43B1-9A79-34BE446DEB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1e482701-2b90-4192-b755-87709bc403fa"/>
  </ds:schemaRefs>
</ds:datastoreItem>
</file>

<file path=customXml/itemProps4.xml><?xml version="1.0" encoding="utf-8"?>
<ds:datastoreItem xmlns:ds="http://schemas.openxmlformats.org/officeDocument/2006/customXml" ds:itemID="{231173ED-3019-40A4-B01D-9A9544E05A43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F9B3B8B-CE12-4E43-AC1A-97E06542ABD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AB04F29-3FEE-4205-883C-24216A7D20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482701-2b90-4192-b755-87709bc403fa"/>
    <ds:schemaRef ds:uri="0abdc25d-e5ab-4730-9e27-4b7fdc9d29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Y:\Office-Sjablonen\Huisstijl\Bouwstenen\Algemeen\Rapport.dotx</Template>
  <TotalTime>48</TotalTime>
  <Pages>2</Pages>
  <Words>38</Words>
  <Characters>219</Characters>
  <Application>Microsoft Office Word</Application>
  <DocSecurity>0</DocSecurity>
  <Lines>4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12</vt:lpstr>
      <vt:lpstr/>
    </vt:vector>
  </TitlesOfParts>
  <Company>Gemeente Den Haag / IDC</Company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12</dc:title>
  <dc:subject/>
  <dc:creator>Monica Demkes</dc:creator>
  <cp:keywords/>
  <cp:lastModifiedBy>Roelof Davids</cp:lastModifiedBy>
  <cp:revision>80</cp:revision>
  <dcterms:created xsi:type="dcterms:W3CDTF">2021-07-29T12:49:00Z</dcterms:created>
  <dcterms:modified xsi:type="dcterms:W3CDTF">2022-04-20T08:30:00Z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0x0101009F6B045D39E0C741BB0552FEDFBFC52A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2;#4.1 Inschrijvingsfase - Publicatie TenderNed|993d7e8e-20fb-4627-a851-12a8f96a5cad</vt:lpwstr>
  </property>
  <property fmtid="{D5CDD505-2E9C-101B-9397-08002B2CF9AE}" pid="14" name="Documentsoort">
    <vt:lpwstr>5;#Documentatie|c8b0bf0e-0b8a-4160-af31-b347f749c788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c7043faf-4171-4331-869b-9365b9e35e80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SharedWithUsers">
    <vt:lpwstr>333;#Peter Goudeau</vt:lpwstr>
  </property>
</Properties>
</file>