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156249A1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6B3D2E">
        <w:t>7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Pr="006B3D2E" w:rsidRDefault="000B1A35" w:rsidP="00551C53">
      <w:r w:rsidRPr="006B3D2E">
        <w:t>_______________</w:t>
      </w:r>
      <w:r w:rsidR="00EB1543" w:rsidRPr="006B3D2E">
        <w:t>_</w:t>
      </w:r>
      <w:r w:rsidRPr="006B3D2E">
        <w:t>______</w:t>
      </w:r>
      <w:r w:rsidR="004679A5" w:rsidRPr="006B3D2E">
        <w:t>_</w:t>
      </w:r>
      <w:r w:rsidR="00EB1543" w:rsidRPr="006B3D2E">
        <w:t xml:space="preserve"> </w:t>
      </w:r>
      <w:r w:rsidRPr="006B3D2E">
        <w:t xml:space="preserve">(naam Gegadigde) en ingeschreven in het handelsregister onder het </w:t>
      </w:r>
    </w:p>
    <w:p w14:paraId="52C4B946" w14:textId="5D8D05F2" w:rsidR="000B1A35" w:rsidRPr="00CC6BF9" w:rsidRDefault="00EB1543" w:rsidP="00551C53">
      <w:proofErr w:type="gramStart"/>
      <w:r w:rsidRPr="006B3D2E">
        <w:t>N</w:t>
      </w:r>
      <w:r w:rsidR="000B1A35" w:rsidRPr="006B3D2E">
        <w:t>ummer</w:t>
      </w:r>
      <w:r w:rsidRPr="006B3D2E">
        <w:t xml:space="preserve"> </w:t>
      </w:r>
      <w:r w:rsidR="000B1A35" w:rsidRPr="006B3D2E">
        <w:t xml:space="preserve"> _</w:t>
      </w:r>
      <w:proofErr w:type="gramEnd"/>
      <w:r w:rsidR="000B1A35" w:rsidRPr="006B3D2E">
        <w:t>_________</w:t>
      </w:r>
      <w:r w:rsidR="004679A5" w:rsidRPr="006B3D2E">
        <w:t>_</w:t>
      </w:r>
      <w:r w:rsidR="00760843" w:rsidRPr="006B3D2E">
        <w:t>_</w:t>
      </w:r>
      <w:r w:rsidR="004679A5" w:rsidRPr="006B3D2E">
        <w:t>__</w:t>
      </w:r>
      <w:r w:rsidR="000B1A35" w:rsidRPr="006B3D2E">
        <w:t xml:space="preserve">__ (bijvoorbeeld het KvK nummer), </w:t>
      </w:r>
      <w:r w:rsidR="00A92EF4" w:rsidRPr="006B3D2E">
        <w:t>Inschrijving</w:t>
      </w:r>
      <w:r w:rsidR="00782B1B" w:rsidRPr="006B3D2E">
        <w:t xml:space="preserve"> voor de Aanbesteding </w:t>
      </w:r>
      <w:r w:rsidR="006B3D2E" w:rsidRPr="006B3D2E">
        <w:t xml:space="preserve">21.580-BDV </w:t>
      </w:r>
      <w:r w:rsidR="000B1A35" w:rsidRPr="006B3D2E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 xml:space="preserve">Naam rechtsgeldig vertegenwoordiger 1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 xml:space="preserve">Naam rechtsgeldig vertegenwoordiger 2 </w:t>
            </w:r>
            <w:proofErr w:type="gramStart"/>
            <w:r w:rsidRPr="00CC6BF9">
              <w:t>conform</w:t>
            </w:r>
            <w:proofErr w:type="gramEnd"/>
            <w:r w:rsidRPr="00CC6BF9">
              <w:t xml:space="preserve">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 xml:space="preserve">&lt; </w:t>
            </w:r>
            <w:proofErr w:type="gramStart"/>
            <w:r w:rsidRPr="00CC6BF9">
              <w:t>bijvoorbeeld</w:t>
            </w:r>
            <w:proofErr w:type="gramEnd"/>
            <w:r w:rsidRPr="00CC6BF9">
              <w:t>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</w:t>
      </w:r>
      <w:proofErr w:type="gramStart"/>
      <w:r w:rsidRPr="00CC6BF9">
        <w:rPr>
          <w:i/>
        </w:rPr>
        <w:t>tabel</w:t>
      </w:r>
      <w:proofErr w:type="gramEnd"/>
      <w:r w:rsidRPr="00CC6BF9">
        <w:rPr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6308264">
    <w:abstractNumId w:val="9"/>
  </w:num>
  <w:num w:numId="2" w16cid:durableId="1616863610">
    <w:abstractNumId w:val="7"/>
  </w:num>
  <w:num w:numId="3" w16cid:durableId="179782801">
    <w:abstractNumId w:val="6"/>
  </w:num>
  <w:num w:numId="4" w16cid:durableId="954602680">
    <w:abstractNumId w:val="5"/>
  </w:num>
  <w:num w:numId="5" w16cid:durableId="2019695622">
    <w:abstractNumId w:val="4"/>
  </w:num>
  <w:num w:numId="6" w16cid:durableId="179971832">
    <w:abstractNumId w:val="8"/>
  </w:num>
  <w:num w:numId="7" w16cid:durableId="272059346">
    <w:abstractNumId w:val="3"/>
  </w:num>
  <w:num w:numId="8" w16cid:durableId="1451976568">
    <w:abstractNumId w:val="2"/>
  </w:num>
  <w:num w:numId="9" w16cid:durableId="1954172948">
    <w:abstractNumId w:val="1"/>
  </w:num>
  <w:num w:numId="10" w16cid:durableId="1604337822">
    <w:abstractNumId w:val="0"/>
  </w:num>
  <w:num w:numId="11" w16cid:durableId="1733193750">
    <w:abstractNumId w:val="13"/>
  </w:num>
  <w:num w:numId="12" w16cid:durableId="269358060">
    <w:abstractNumId w:val="11"/>
  </w:num>
  <w:num w:numId="13" w16cid:durableId="258294575">
    <w:abstractNumId w:val="10"/>
  </w:num>
  <w:num w:numId="14" w16cid:durableId="1326661470">
    <w:abstractNumId w:val="15"/>
  </w:num>
  <w:num w:numId="15" w16cid:durableId="332689684">
    <w:abstractNumId w:val="12"/>
  </w:num>
  <w:num w:numId="16" w16cid:durableId="827014551">
    <w:abstractNumId w:val="14"/>
  </w:num>
  <w:num w:numId="17" w16cid:durableId="13700362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3D2E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4</Value>
      <Value>3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e482701-2b90-4192-b755-87709bc403fa">66UC73RFNA3H-907119781-149</_dlc_DocId>
    <_dlc_DocIdUrl xmlns="1e482701-2b90-4192-b755-87709bc403fa">
      <Url>https://denhaag.sharepoint.com/sites/InhuurITpersoneel_DBV_Inkoop/_layouts/15/DocIdRedir.aspx?ID=66UC73RFNA3H-907119781-149</Url>
      <Description>66UC73RFNA3H-907119781-149</Description>
    </_dlc_DocIdUrl>
    <_ip_UnifiedCompliancePolicyUIAction xmlns="http://schemas.microsoft.com/sharepoint/v3">0</_ip_UnifiedCompliancePolicyUIAction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6" ma:contentTypeDescription="Een nieuw document maken." ma:contentTypeScope="" ma:versionID="cee5ae79f21f6a00fae79693fcb5ae5d">
  <xsd:schema xmlns:xsd="http://www.w3.org/2001/XMLSchema" xmlns:xs="http://www.w3.org/2001/XMLSchema" xmlns:p="http://schemas.microsoft.com/office/2006/metadata/properties" xmlns:ns1="http://schemas.microsoft.com/sharepoint/v3" xmlns:ns2="1e482701-2b90-4192-b755-87709bc403fa" xmlns:ns3="0abdc25d-e5ab-4730-9e27-4b7fdc9d2950" targetNamespace="http://schemas.microsoft.com/office/2006/metadata/properties" ma:root="true" ma:fieldsID="848970c9c750a5716ecea1ae5218ce6a" ns1:_="" ns2:_="" ns3:_="">
    <xsd:import namespace="http://schemas.microsoft.com/sharepoint/v3"/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bc7122-3196-4385-8035-bcea6833d8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9aa704d1-091c-49ba-995e-e3cb2699334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9aa704d1-091c-49ba-995e-e3cb2699334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ad755b6-d270-493f-83c9-ae784197a3f5"/>
    <ds:schemaRef ds:uri="4bf3addb-fccd-4134-8069-53c5fe92404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1e482701-2b90-4192-b755-87709bc403f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70690D-3A04-404B-994A-AACF9C6FD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24</TotalTime>
  <Pages>1</Pages>
  <Words>172</Words>
  <Characters>949</Characters>
  <Application>Microsoft Office Word</Application>
  <DocSecurity>2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Roelof Davids</cp:lastModifiedBy>
  <cp:revision>19</cp:revision>
  <dcterms:created xsi:type="dcterms:W3CDTF">2016-10-25T08:21:00Z</dcterms:created>
  <dcterms:modified xsi:type="dcterms:W3CDTF">2022-04-22T08:18:00Z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046238e5-73bd-410d-bda6-c18ab0cbbbfe</vt:lpwstr>
  </property>
  <property fmtid="{D5CDD505-2E9C-101B-9397-08002B2CF9AE}" pid="15" name="TaxKeyword">
    <vt:lpwstr/>
  </property>
  <property fmtid="{D5CDD505-2E9C-101B-9397-08002B2CF9AE}" pid="16" name="Teamtrefwoorden">
    <vt:lpwstr>4;#Format|825ed0df-d969-4a6a-a95c-d1519e18baae</vt:lpwstr>
  </property>
  <property fmtid="{D5CDD505-2E9C-101B-9397-08002B2CF9AE}" pid="17" name="Documentsoort">
    <vt:lpwstr>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