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6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2162AC" w:rsidRDefault="00F629FB" w:rsidP="002162AC">
            <w:pPr>
              <w:pStyle w:val="DHTussenkop"/>
            </w:pPr>
            <w:r w:rsidRPr="002162AC"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2162AC" w:rsidRDefault="00F629FB" w:rsidP="002162AC">
            <w:pPr>
              <w:pStyle w:val="DHTussenkop"/>
            </w:pPr>
            <w:r w:rsidRPr="002162AC"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2162AC" w:rsidRDefault="00F629FB" w:rsidP="002162AC">
            <w:pPr>
              <w:pStyle w:val="DHTussenkop"/>
            </w:pPr>
            <w:r w:rsidRPr="002162AC"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2162AC" w:rsidRDefault="00F629FB" w:rsidP="002162AC">
            <w:pPr>
              <w:pStyle w:val="DHTussenkop"/>
            </w:pPr>
            <w:r w:rsidRPr="002162AC"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4E952BA8" w:rsidR="00F629FB" w:rsidRPr="00480B62" w:rsidRDefault="00716DEB" w:rsidP="007772C5">
            <w:pPr>
              <w:pStyle w:val="DHTussenkop"/>
            </w:pPr>
            <w:r>
              <w:t>Periode</w:t>
            </w:r>
          </w:p>
        </w:tc>
        <w:tc>
          <w:tcPr>
            <w:tcW w:w="6223" w:type="dxa"/>
            <w:gridSpan w:val="2"/>
          </w:tcPr>
          <w:p w14:paraId="0ED741DE" w14:textId="455D5714" w:rsidR="00F629FB" w:rsidRPr="00480B62" w:rsidRDefault="00B50D38" w:rsidP="007772C5">
            <w:pPr>
              <w:pStyle w:val="DHTussenkop"/>
            </w:pPr>
            <w:r>
              <w:t xml:space="preserve">Van……………………………………….. </w:t>
            </w:r>
            <w:r w:rsidRPr="007772C5">
              <w:t>Tot</w:t>
            </w:r>
            <w:r>
              <w:t>……………………………….</w:t>
            </w: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2E951058" w:rsidR="00F629FB" w:rsidRPr="00480B62" w:rsidRDefault="00F629FB" w:rsidP="007772C5">
            <w:pPr>
              <w:pStyle w:val="DHTussenkop"/>
            </w:pP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3C94EEB4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0ED741F3" w14:textId="77777777" w:rsidTr="00B600B3">
        <w:trPr>
          <w:trHeight w:val="447"/>
        </w:trPr>
        <w:tc>
          <w:tcPr>
            <w:tcW w:w="512" w:type="dxa"/>
            <w:vMerge w:val="restart"/>
          </w:tcPr>
          <w:p w14:paraId="0ED741F0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0FEB8BAA" w:rsidR="007812D1" w:rsidRPr="00480B62" w:rsidRDefault="007812D1" w:rsidP="007772C5">
            <w:pPr>
              <w:pStyle w:val="DHTussenkop"/>
            </w:pPr>
            <w:r>
              <w:t>Is er gebruik gemaakt van onderaanneming?</w:t>
            </w:r>
          </w:p>
        </w:tc>
        <w:tc>
          <w:tcPr>
            <w:tcW w:w="6223" w:type="dxa"/>
            <w:gridSpan w:val="2"/>
          </w:tcPr>
          <w:p w14:paraId="0ED741F2" w14:textId="1E0773F0" w:rsidR="007812D1" w:rsidRPr="00480B62" w:rsidRDefault="009337A0" w:rsidP="007772C5">
            <w:pPr>
              <w:pStyle w:val="DHTussenkop"/>
            </w:pPr>
            <w:r>
              <w:t xml:space="preserve"> </w:t>
            </w:r>
            <w:sdt>
              <w:sdtPr>
                <w:id w:val="-175989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      </w:t>
            </w:r>
            <w:sdt>
              <w:sdtPr>
                <w:id w:val="160754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7812D1" w:rsidRPr="00480B62" w14:paraId="523BEC6D" w14:textId="77777777" w:rsidTr="00B600B3">
        <w:trPr>
          <w:trHeight w:val="447"/>
        </w:trPr>
        <w:tc>
          <w:tcPr>
            <w:tcW w:w="512" w:type="dxa"/>
            <w:vMerge/>
          </w:tcPr>
          <w:p w14:paraId="0C300116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28A66AA2" w14:textId="5CA75295" w:rsidR="007812D1" w:rsidRPr="00480B62" w:rsidRDefault="007812D1" w:rsidP="007772C5">
            <w:pPr>
              <w:pStyle w:val="DHTussenkop"/>
            </w:pPr>
            <w:r w:rsidRPr="00480B62">
              <w:t>Naam, adres onderaannemers</w:t>
            </w:r>
          </w:p>
        </w:tc>
        <w:tc>
          <w:tcPr>
            <w:tcW w:w="6223" w:type="dxa"/>
            <w:gridSpan w:val="2"/>
          </w:tcPr>
          <w:p w14:paraId="135580D3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25619311" w14:textId="77777777" w:rsidTr="00B600B3">
        <w:trPr>
          <w:trHeight w:val="447"/>
        </w:trPr>
        <w:tc>
          <w:tcPr>
            <w:tcW w:w="512" w:type="dxa"/>
            <w:vMerge/>
          </w:tcPr>
          <w:p w14:paraId="756D3004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78D80083" w14:textId="389630BB" w:rsidR="007812D1" w:rsidRPr="00480B62" w:rsidRDefault="007812D1" w:rsidP="007772C5">
            <w:pPr>
              <w:pStyle w:val="DHTussenkop"/>
            </w:pPr>
            <w:r w:rsidRPr="00480B62">
              <w:t>De eventuele waarde van het gedeelte dat in onderaanneming is uitgevoerd</w:t>
            </w:r>
          </w:p>
        </w:tc>
        <w:tc>
          <w:tcPr>
            <w:tcW w:w="6223" w:type="dxa"/>
            <w:gridSpan w:val="2"/>
          </w:tcPr>
          <w:p w14:paraId="1198938F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7772C5">
            <w:pPr>
              <w:pStyle w:val="DHTussenkop"/>
            </w:pPr>
            <w:r w:rsidRPr="00480B62"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7772C5">
            <w:pPr>
              <w:pStyle w:val="DHTussenkop"/>
            </w:pPr>
            <w:r w:rsidRPr="00480B62"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3C955CC9" w:rsidR="007570B4" w:rsidRPr="00480B62" w:rsidRDefault="00706164" w:rsidP="007772C5">
            <w:pPr>
              <w:pStyle w:val="DHTussenkop"/>
            </w:pPr>
            <w:sdt>
              <w:sdtPr>
                <w:id w:val="6084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-152993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1B807A9D" w:rsidR="007570B4" w:rsidRPr="00480B62" w:rsidRDefault="00706164" w:rsidP="007772C5">
            <w:pPr>
              <w:pStyle w:val="DHTussenkop"/>
            </w:pPr>
            <w:sdt>
              <w:sdtPr>
                <w:id w:val="-184269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-213401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895F32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  <w:sdt>
              <w:sdtPr>
                <w:rPr>
                  <w:rFonts w:asciiTheme="majorHAnsi" w:hAnsiTheme="majorHAnsi"/>
                  <w:b/>
                  <w:sz w:val="16"/>
                </w:rPr>
                <w:id w:val="144026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</w:p>
        </w:tc>
        <w:tc>
          <w:tcPr>
            <w:tcW w:w="2099" w:type="dxa"/>
          </w:tcPr>
          <w:p w14:paraId="0ED74209" w14:textId="2B153F61" w:rsidR="00F629FB" w:rsidRPr="00480B62" w:rsidRDefault="00F629FB" w:rsidP="007772C5">
            <w:pPr>
              <w:pStyle w:val="DHTussenkop"/>
            </w:pPr>
            <w:r w:rsidRPr="00480B62">
              <w:t>Korte beschrijving van de</w:t>
            </w:r>
            <w:r w:rsidR="00E20741">
              <w:t xml:space="preserve"> </w:t>
            </w:r>
            <w:r w:rsidR="00C10AA2" w:rsidRPr="00E20741">
              <w:t>beroeps</w:t>
            </w:r>
            <w:r w:rsidR="00A8681B" w:rsidRPr="00E20741">
              <w:t>bekwaamheid</w:t>
            </w:r>
            <w:r w:rsidRPr="00E20741">
              <w:t>.</w:t>
            </w:r>
            <w:r w:rsidRPr="00480B62">
              <w:t xml:space="preserve"> </w:t>
            </w:r>
            <w:r w:rsidR="00A8681B">
              <w:t xml:space="preserve">Hierin dienen de </w:t>
            </w:r>
            <w:r w:rsidRPr="00480B62">
              <w:t xml:space="preserve"> aangegeven kerncompetenties overtuigend in de beschrijving naar voren </w:t>
            </w:r>
            <w:r w:rsidR="00A8681B">
              <w:t xml:space="preserve">te </w:t>
            </w:r>
            <w:r w:rsidRPr="00480B62">
              <w:t>komen.</w:t>
            </w:r>
          </w:p>
        </w:tc>
        <w:tc>
          <w:tcPr>
            <w:tcW w:w="6223" w:type="dxa"/>
            <w:gridSpan w:val="2"/>
          </w:tcPr>
          <w:p w14:paraId="0ED7420A" w14:textId="5EDC62B3" w:rsidR="00F629FB" w:rsidRPr="00480B62" w:rsidRDefault="00B23222" w:rsidP="00B600B3">
            <w:pPr>
              <w:rPr>
                <w:rFonts w:ascii="Georgia" w:eastAsia="Calibri" w:hAnsi="Georgia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7772C5">
            <w:pPr>
              <w:pStyle w:val="DHTussenkop"/>
            </w:pPr>
            <w:r w:rsidRPr="00480B62">
              <w:t>Korte beschrijving van de in onderaanneming uitgevoerde</w:t>
            </w:r>
          </w:p>
          <w:p w14:paraId="0ED7420E" w14:textId="2DD53288" w:rsidR="00F629FB" w:rsidRPr="00480B62" w:rsidRDefault="00A8681B" w:rsidP="007772C5">
            <w:pPr>
              <w:pStyle w:val="DHTussenkop"/>
            </w:pPr>
            <w:r>
              <w:t>w</w:t>
            </w:r>
            <w:r w:rsidR="00F629FB" w:rsidRPr="00480B62">
              <w:t>erkzaamheden</w:t>
            </w:r>
            <w:r w:rsidR="00531785"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64000" w14:textId="77777777" w:rsidR="00706164" w:rsidRDefault="00706164" w:rsidP="004C03F0">
      <w:pPr>
        <w:spacing w:line="240" w:lineRule="auto"/>
      </w:pPr>
      <w:r>
        <w:separator/>
      </w:r>
    </w:p>
  </w:endnote>
  <w:endnote w:type="continuationSeparator" w:id="0">
    <w:p w14:paraId="560AFA91" w14:textId="77777777" w:rsidR="00706164" w:rsidRDefault="00706164" w:rsidP="004C03F0">
      <w:pPr>
        <w:spacing w:line="240" w:lineRule="auto"/>
      </w:pPr>
      <w:r>
        <w:continuationSeparator/>
      </w:r>
    </w:p>
  </w:endnote>
  <w:endnote w:type="continuationNotice" w:id="1">
    <w:p w14:paraId="47546D93" w14:textId="77777777" w:rsidR="00706164" w:rsidRDefault="0070616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0FDBD" w14:textId="1BB8DA38" w:rsidR="00E20741" w:rsidRDefault="00E2074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D984F4B" wp14:editId="449FA34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0"/>
              <wp:wrapSquare wrapText="bothSides"/>
              <wp:docPr id="2" name="Tekstvak 2" descr="Vertrouwelijkheid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B9BA8" w14:textId="467F3AD2" w:rsidR="00E20741" w:rsidRPr="00E20741" w:rsidRDefault="00E2074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E207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Vertrouwelijkheid: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84F4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Vertrouwelijkheid: Intern" style="position:absolute;margin-left:0;margin-top:.05pt;width:34.95pt;height:34.95pt;z-index:251658243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" filled="f" stroked="f">
              <v:fill o:detectmouseclick="t"/>
              <v:textbox style="mso-fit-shape-to-text:t" inset="5pt,0,0,0">
                <w:txbxContent>
                  <w:p w14:paraId="04AB9BA8" w14:textId="467F3AD2" w:rsidR="00E20741" w:rsidRPr="00E20741" w:rsidRDefault="00E2074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E2074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Vertrouwelijkheid: Intern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351AE0A8" w:rsidR="00F20770" w:rsidRPr="00817FCC" w:rsidRDefault="00E20741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32952F0" wp14:editId="5FB7F093">
              <wp:simplePos x="0" y="0"/>
              <wp:positionH relativeFrom="leftMargin">
                <wp:align>left</wp:align>
              </wp:positionH>
              <wp:positionV relativeFrom="paragraph">
                <wp:posOffset>-745</wp:posOffset>
              </wp:positionV>
              <wp:extent cx="443865" cy="443865"/>
              <wp:effectExtent l="0" t="0" r="3175" b="0"/>
              <wp:wrapSquare wrapText="bothSides"/>
              <wp:docPr id="3" name="Tekstvak 3" descr="Vertrouwelijkheid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DC2004" w14:textId="0DC53B9B" w:rsidR="00E20741" w:rsidRPr="00E20741" w:rsidRDefault="00E2074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E207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Vertrouwelijkheid: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952F0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Vertrouwelijkheid: Intern" style="position:absolute;left:0;text-align:left;margin-left:0;margin-top:-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" filled="f" stroked="f">
              <v:fill o:detectmouseclick="t"/>
              <v:textbox style="mso-fit-shape-to-text:t" inset="5pt,0,0,0">
                <w:txbxContent>
                  <w:p w14:paraId="6EDC2004" w14:textId="0DC53B9B" w:rsidR="00E20741" w:rsidRPr="00E20741" w:rsidRDefault="00E2074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E2074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Vertrouwelijkheid: Intern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PAGE  \* Arabic  \* MERGEFORMAT</w:instrText>
    </w:r>
    <w:r w:rsidR="00F20770"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="00F20770" w:rsidRPr="00817FCC">
      <w:rPr>
        <w:rStyle w:val="DHPaginaCijfer"/>
      </w:rPr>
      <w:fldChar w:fldCharType="end"/>
    </w:r>
    <w:r w:rsidR="00F20770" w:rsidRPr="00817FCC">
      <w:rPr>
        <w:rStyle w:val="DHPaginaCijfer"/>
      </w:rPr>
      <w:t>/</w: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NUMPAGES  \* Arabic  \* MERGEFORMAT</w:instrText>
    </w:r>
    <w:r w:rsidR="00F20770"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="00F20770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0F0EC16" w:rsidR="008A28BE" w:rsidRDefault="00E20741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59DF1C0" wp14:editId="34B4BF6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0"/>
              <wp:wrapSquare wrapText="bothSides"/>
              <wp:docPr id="1" name="Tekstvak 1" descr="Vertrouwelijkheid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3BD4CA" w14:textId="7B5F4E9A" w:rsidR="00E20741" w:rsidRPr="00E20741" w:rsidRDefault="00E2074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E2074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Vertrouwelijkheid: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9DF1C0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Vertrouwelijkheid: Intern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" filled="f" stroked="f">
              <v:fill o:detectmouseclick="t"/>
              <v:textbox style="mso-fit-shape-to-text:t" inset="5pt,0,0,0">
                <w:txbxContent>
                  <w:p w14:paraId="7D3BD4CA" w14:textId="7B5F4E9A" w:rsidR="00E20741" w:rsidRPr="00E20741" w:rsidRDefault="00E2074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E2074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Vertrouwelijkheid: Intern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7F5FD" w14:textId="77777777" w:rsidR="00706164" w:rsidRDefault="00706164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58EA0CA8" w14:textId="77777777" w:rsidR="00706164" w:rsidRDefault="00706164" w:rsidP="004C03F0">
      <w:pPr>
        <w:spacing w:line="240" w:lineRule="auto"/>
      </w:pPr>
      <w:r>
        <w:continuationSeparator/>
      </w:r>
    </w:p>
  </w:footnote>
  <w:footnote w:type="continuationNotice" w:id="1">
    <w:p w14:paraId="2EF16F1C" w14:textId="77777777" w:rsidR="00706164" w:rsidRDefault="0070616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2A8C3" w14:textId="77777777" w:rsidR="00E20741" w:rsidRDefault="00E207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FD3A2BF8"/>
    <w:lvl w:ilvl="0" w:tplc="3E9AEC34">
      <w:start w:val="1"/>
      <w:numFmt w:val="decimal"/>
      <w:lvlText w:val="Eis C%1."/>
      <w:lvlJc w:val="left"/>
      <w:rPr>
        <w:rFonts w:asciiTheme="majorHAnsi" w:hAnsiTheme="majorHAnsi" w:cstheme="majorHAnsi" w:hint="default"/>
        <w:b/>
        <w:bCs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8311448">
    <w:abstractNumId w:val="9"/>
  </w:num>
  <w:num w:numId="2" w16cid:durableId="923879344">
    <w:abstractNumId w:val="7"/>
  </w:num>
  <w:num w:numId="3" w16cid:durableId="616103984">
    <w:abstractNumId w:val="6"/>
  </w:num>
  <w:num w:numId="4" w16cid:durableId="1842423815">
    <w:abstractNumId w:val="5"/>
  </w:num>
  <w:num w:numId="5" w16cid:durableId="1373073414">
    <w:abstractNumId w:val="4"/>
  </w:num>
  <w:num w:numId="6" w16cid:durableId="1686714264">
    <w:abstractNumId w:val="8"/>
  </w:num>
  <w:num w:numId="7" w16cid:durableId="2142919924">
    <w:abstractNumId w:val="3"/>
  </w:num>
  <w:num w:numId="8" w16cid:durableId="1898399556">
    <w:abstractNumId w:val="2"/>
  </w:num>
  <w:num w:numId="9" w16cid:durableId="586429905">
    <w:abstractNumId w:val="1"/>
  </w:num>
  <w:num w:numId="10" w16cid:durableId="431782837">
    <w:abstractNumId w:val="0"/>
  </w:num>
  <w:num w:numId="11" w16cid:durableId="330380245">
    <w:abstractNumId w:val="15"/>
  </w:num>
  <w:num w:numId="12" w16cid:durableId="357778933">
    <w:abstractNumId w:val="13"/>
  </w:num>
  <w:num w:numId="13" w16cid:durableId="772046783">
    <w:abstractNumId w:val="12"/>
  </w:num>
  <w:num w:numId="14" w16cid:durableId="702752181">
    <w:abstractNumId w:val="17"/>
  </w:num>
  <w:num w:numId="15" w16cid:durableId="116531319">
    <w:abstractNumId w:val="14"/>
  </w:num>
  <w:num w:numId="16" w16cid:durableId="663435242">
    <w:abstractNumId w:val="16"/>
  </w:num>
  <w:num w:numId="17" w16cid:durableId="1805806534">
    <w:abstractNumId w:val="18"/>
  </w:num>
  <w:num w:numId="18" w16cid:durableId="898251170">
    <w:abstractNumId w:val="10"/>
  </w:num>
  <w:num w:numId="19" w16cid:durableId="5676914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2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162AC"/>
    <w:rsid w:val="002269B8"/>
    <w:rsid w:val="0023657B"/>
    <w:rsid w:val="00253B6C"/>
    <w:rsid w:val="00266875"/>
    <w:rsid w:val="00286191"/>
    <w:rsid w:val="00286677"/>
    <w:rsid w:val="002A344D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3F505D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06164"/>
    <w:rsid w:val="00713C58"/>
    <w:rsid w:val="00716DEB"/>
    <w:rsid w:val="007171B2"/>
    <w:rsid w:val="007221BC"/>
    <w:rsid w:val="007570B4"/>
    <w:rsid w:val="007772C5"/>
    <w:rsid w:val="007812D1"/>
    <w:rsid w:val="00781585"/>
    <w:rsid w:val="007848DB"/>
    <w:rsid w:val="00785DB3"/>
    <w:rsid w:val="00792FEF"/>
    <w:rsid w:val="007A7758"/>
    <w:rsid w:val="007B52DD"/>
    <w:rsid w:val="007E3791"/>
    <w:rsid w:val="007E4434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95F3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37A0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681B"/>
    <w:rsid w:val="00A8776A"/>
    <w:rsid w:val="00AB395D"/>
    <w:rsid w:val="00AF03BC"/>
    <w:rsid w:val="00AF31CE"/>
    <w:rsid w:val="00B00FC5"/>
    <w:rsid w:val="00B23222"/>
    <w:rsid w:val="00B27745"/>
    <w:rsid w:val="00B27DCB"/>
    <w:rsid w:val="00B37C5A"/>
    <w:rsid w:val="00B40B02"/>
    <w:rsid w:val="00B50D38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0AA2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5BB8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0741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B045D39E0C741BB0552FEDFBFC52A" ma:contentTypeVersion="16" ma:contentTypeDescription="Een nieuw document maken." ma:contentTypeScope="" ma:versionID="cee5ae79f21f6a00fae79693fcb5ae5d">
  <xsd:schema xmlns:xsd="http://www.w3.org/2001/XMLSchema" xmlns:xs="http://www.w3.org/2001/XMLSchema" xmlns:p="http://schemas.microsoft.com/office/2006/metadata/properties" xmlns:ns1="http://schemas.microsoft.com/sharepoint/v3" xmlns:ns2="1e482701-2b90-4192-b755-87709bc403fa" xmlns:ns3="0abdc25d-e5ab-4730-9e27-4b7fdc9d2950" targetNamespace="http://schemas.microsoft.com/office/2006/metadata/properties" ma:root="true" ma:fieldsID="848970c9c750a5716ecea1ae5218ce6a" ns1:_="" ns2:_="" ns3:_="">
    <xsd:import namespace="http://schemas.microsoft.com/sharepoint/v3"/>
    <xsd:import namespace="1e482701-2b90-4192-b755-87709bc403fa"/>
    <xsd:import namespace="0abdc25d-e5ab-4730-9e27-4b7fdc9d29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82701-2b90-4192-b755-87709bc403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95bc7122-3196-4385-8035-bcea6833d8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9aa704d1-091c-49ba-995e-e3cb26993349}" ma:internalName="TaxCatchAll" ma:showField="CatchAllData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9aa704d1-091c-49ba-995e-e3cb26993349}" ma:internalName="TaxCatchAllLabel" ma:readOnly="true" ma:showField="CatchAllDataLabel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dc25d-e5ab-4730-9e27-4b7fdc9d2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482701-2b90-4192-b755-87709bc403fa">
      <Value>4</Value>
      <Value>3</Value>
    </TaxCatchAll>
    <ebb03eb60f1c456383d550cda2a2ac01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1e482701-2b90-4192-b755-87709bc403fa">
      <Terms xmlns="http://schemas.microsoft.com/office/infopath/2007/PartnerControls"/>
    </TaxKeywordTaxHTField>
    <ofae577968ed4be8b7cfa6b3c1b2b2a3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1e482701-2b90-4192-b755-87709bc403fa">66UC73RFNA3H-907119781-144</_dlc_DocId>
    <_dlc_DocIdUrl xmlns="1e482701-2b90-4192-b755-87709bc403fa">
      <Url>https://denhaag.sharepoint.com/sites/InhuurITpersoneel_DBV_Inkoop/_layouts/15/DocIdRedir.aspx?ID=66UC73RFNA3H-907119781-144</Url>
      <Description>66UC73RFNA3H-907119781-144</Description>
    </_dlc_DocIdUrl>
    <_dlc_DocIdPersistId xmlns="1e482701-2b90-4192-b755-87709bc403fa">false</_dlc_DocIdPersistId>
    <_ip_UnifiedCompliancePolicyUIAction xmlns="http://schemas.microsoft.com/sharepoint/v3">0</_ip_UnifiedCompliancePolicyUIAction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C6FB128-96F4-4DC3-978A-F63E27DD0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482701-2b90-4192-b755-87709bc403fa"/>
    <ds:schemaRef ds:uri="0abdc25d-e5ab-4730-9e27-4b7fdc9d2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1e482701-2b90-4192-b755-87709bc403fa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Y:\Office-Sjablonen\Huisstijl\Bouwstenen\Algemeen\Rapport.dotx</Template>
  <TotalTime>23</TotalTime>
  <Pages>1</Pages>
  <Words>124</Words>
  <Characters>683</Characters>
  <Application>Microsoft Office Word</Application>
  <DocSecurity>2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Roelof Davids</cp:lastModifiedBy>
  <cp:revision>25</cp:revision>
  <dcterms:created xsi:type="dcterms:W3CDTF">2021-07-12T12:02:00Z</dcterms:created>
  <dcterms:modified xsi:type="dcterms:W3CDTF">2022-04-28T12:10:00Z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0x0101009F6B045D39E0C741BB0552FEDFBFC52A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ebc1987f-1920-4f23-87d3-161ba4aa1cae</vt:lpwstr>
  </property>
  <property fmtid="{D5CDD505-2E9C-101B-9397-08002B2CF9AE}" pid="15" name="TaxKeyword">
    <vt:lpwstr/>
  </property>
  <property fmtid="{D5CDD505-2E9C-101B-9397-08002B2CF9AE}" pid="16" name="Teamtrefwoorden">
    <vt:lpwstr>4;#Format|825ed0df-d969-4a6a-a95c-d1519e18baae</vt:lpwstr>
  </property>
  <property fmtid="{D5CDD505-2E9C-101B-9397-08002B2CF9AE}" pid="17" name="Documentsoort">
    <vt:lpwstr>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ClassificationContentMarkingFooterShapeIds">
    <vt:lpwstr>1,2,3</vt:lpwstr>
  </property>
  <property fmtid="{D5CDD505-2E9C-101B-9397-08002B2CF9AE}" pid="30" name="ClassificationContentMarkingFooterFontProps">
    <vt:lpwstr>#000000,10,Calibri</vt:lpwstr>
  </property>
  <property fmtid="{D5CDD505-2E9C-101B-9397-08002B2CF9AE}" pid="31" name="ClassificationContentMarkingFooterText">
    <vt:lpwstr>Vertrouwelijkheid: Intern</vt:lpwstr>
  </property>
</Properties>
</file>