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1538C" w14:textId="37133F8D" w:rsidR="00D83C44" w:rsidRPr="000756FB" w:rsidRDefault="00363B32" w:rsidP="000756FB">
      <w:pPr>
        <w:pStyle w:val="Kop1"/>
        <w:numPr>
          <w:ilvl w:val="0"/>
          <w:numId w:val="0"/>
        </w:numPr>
        <w:rPr>
          <w:rFonts w:asciiTheme="majorHAnsi" w:hAnsiTheme="majorHAnsi" w:cstheme="majorHAnsi"/>
          <w:sz w:val="24"/>
          <w:szCs w:val="24"/>
        </w:rPr>
      </w:pPr>
      <w:r w:rsidRPr="00E820E5">
        <w:rPr>
          <w:rFonts w:asciiTheme="majorHAnsi" w:hAnsiTheme="majorHAnsi" w:cstheme="majorHAnsi"/>
          <w:sz w:val="24"/>
          <w:szCs w:val="24"/>
        </w:rPr>
        <w:t xml:space="preserve">Bijlage B – </w:t>
      </w:r>
      <w:r w:rsidR="00D607BC" w:rsidRPr="00E820E5">
        <w:rPr>
          <w:rFonts w:asciiTheme="majorHAnsi" w:hAnsiTheme="majorHAnsi" w:cstheme="majorHAnsi"/>
          <w:sz w:val="24"/>
          <w:szCs w:val="24"/>
        </w:rPr>
        <w:t>Aa</w:t>
      </w:r>
      <w:r w:rsidRPr="00E820E5">
        <w:rPr>
          <w:rFonts w:asciiTheme="majorHAnsi" w:hAnsiTheme="majorHAnsi" w:cstheme="majorHAnsi"/>
          <w:sz w:val="24"/>
          <w:szCs w:val="24"/>
        </w:rPr>
        <w:t>nmeldformulier</w:t>
      </w:r>
    </w:p>
    <w:p w14:paraId="097095D4" w14:textId="550A52B5" w:rsidR="00D83C44" w:rsidRPr="00E820E5" w:rsidRDefault="00D83C44" w:rsidP="00D83C44">
      <w:pPr>
        <w:pStyle w:val="Basistekstabcnova"/>
        <w:jc w:val="both"/>
        <w:rPr>
          <w:rFonts w:asciiTheme="majorHAnsi" w:hAnsiTheme="majorHAnsi" w:cstheme="majorHAnsi"/>
          <w:sz w:val="20"/>
          <w:szCs w:val="20"/>
        </w:rPr>
      </w:pPr>
      <w:r w:rsidRPr="00E820E5">
        <w:rPr>
          <w:rFonts w:asciiTheme="majorHAnsi" w:hAnsiTheme="majorHAnsi" w:cstheme="majorHAnsi"/>
          <w:sz w:val="20"/>
          <w:szCs w:val="20"/>
        </w:rPr>
        <w:t xml:space="preserve">Betreft: </w:t>
      </w:r>
      <w:r w:rsidRPr="00E820E5">
        <w:rPr>
          <w:rFonts w:asciiTheme="majorHAnsi" w:hAnsiTheme="majorHAnsi" w:cstheme="majorHAnsi"/>
          <w:sz w:val="20"/>
          <w:szCs w:val="20"/>
        </w:rPr>
        <w:tab/>
      </w:r>
      <w:r w:rsidRPr="00E820E5">
        <w:rPr>
          <w:rFonts w:asciiTheme="majorHAnsi" w:hAnsiTheme="majorHAnsi" w:cstheme="majorHAnsi"/>
          <w:sz w:val="20"/>
          <w:szCs w:val="20"/>
        </w:rPr>
        <w:tab/>
        <w:t xml:space="preserve">Aanbesteding </w:t>
      </w:r>
      <w:r w:rsidRPr="00E820E5">
        <w:rPr>
          <w:rFonts w:asciiTheme="majorHAnsi" w:hAnsiTheme="majorHAnsi" w:cstheme="majorHAnsi"/>
          <w:sz w:val="20"/>
          <w:szCs w:val="20"/>
        </w:rPr>
        <w:t xml:space="preserve">hoofdaannemer nieuwbouw OLS de </w:t>
      </w:r>
      <w:proofErr w:type="spellStart"/>
      <w:r w:rsidRPr="00E820E5">
        <w:rPr>
          <w:rFonts w:asciiTheme="majorHAnsi" w:hAnsiTheme="majorHAnsi" w:cstheme="majorHAnsi"/>
          <w:sz w:val="20"/>
          <w:szCs w:val="20"/>
        </w:rPr>
        <w:t>Recon</w:t>
      </w:r>
      <w:proofErr w:type="spellEnd"/>
      <w:r w:rsidRPr="00E820E5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3F30AA93" w14:textId="313A5ABB" w:rsidR="00D83C44" w:rsidRPr="00E820E5" w:rsidRDefault="00D83C44" w:rsidP="00D83C44">
      <w:pPr>
        <w:pStyle w:val="Basistekstabcnova"/>
        <w:jc w:val="both"/>
        <w:rPr>
          <w:rFonts w:asciiTheme="majorHAnsi" w:hAnsiTheme="majorHAnsi" w:cstheme="majorHAnsi"/>
          <w:sz w:val="20"/>
          <w:szCs w:val="20"/>
        </w:rPr>
      </w:pPr>
      <w:r w:rsidRPr="00E820E5">
        <w:rPr>
          <w:rFonts w:asciiTheme="majorHAnsi" w:hAnsiTheme="majorHAnsi" w:cstheme="majorHAnsi"/>
          <w:sz w:val="20"/>
          <w:szCs w:val="20"/>
        </w:rPr>
        <w:t>Datum:</w:t>
      </w:r>
      <w:r w:rsidRPr="00E820E5">
        <w:rPr>
          <w:rFonts w:asciiTheme="majorHAnsi" w:hAnsiTheme="majorHAnsi" w:cstheme="majorHAnsi"/>
          <w:sz w:val="20"/>
          <w:szCs w:val="20"/>
        </w:rPr>
        <w:tab/>
      </w:r>
      <w:r w:rsidRPr="00E820E5">
        <w:rPr>
          <w:rFonts w:asciiTheme="majorHAnsi" w:hAnsiTheme="majorHAnsi" w:cstheme="majorHAnsi"/>
          <w:sz w:val="20"/>
          <w:szCs w:val="20"/>
        </w:rPr>
        <w:tab/>
      </w:r>
    </w:p>
    <w:p w14:paraId="490CAAF5" w14:textId="05714847" w:rsidR="00D83C44" w:rsidRPr="00E820E5" w:rsidRDefault="00D83C44" w:rsidP="00D83C44">
      <w:pPr>
        <w:pStyle w:val="Basistekstabcnova"/>
        <w:jc w:val="both"/>
        <w:rPr>
          <w:rFonts w:asciiTheme="majorHAnsi" w:hAnsiTheme="majorHAnsi" w:cstheme="majorHAnsi"/>
          <w:sz w:val="20"/>
          <w:szCs w:val="20"/>
        </w:rPr>
      </w:pPr>
      <w:r w:rsidRPr="00E820E5">
        <w:rPr>
          <w:rFonts w:asciiTheme="majorHAnsi" w:hAnsiTheme="majorHAnsi" w:cstheme="majorHAnsi"/>
          <w:sz w:val="20"/>
          <w:szCs w:val="20"/>
        </w:rPr>
        <w:t>Versie:</w:t>
      </w:r>
      <w:r w:rsidRPr="00E820E5">
        <w:rPr>
          <w:rFonts w:asciiTheme="majorHAnsi" w:hAnsiTheme="majorHAnsi" w:cstheme="majorHAnsi"/>
          <w:sz w:val="20"/>
          <w:szCs w:val="20"/>
        </w:rPr>
        <w:tab/>
      </w:r>
      <w:r w:rsidRPr="00E820E5">
        <w:rPr>
          <w:rFonts w:asciiTheme="majorHAnsi" w:hAnsiTheme="majorHAnsi" w:cstheme="majorHAnsi"/>
          <w:sz w:val="20"/>
          <w:szCs w:val="20"/>
        </w:rPr>
        <w:tab/>
      </w:r>
      <w:r w:rsidR="00E820E5">
        <w:rPr>
          <w:rFonts w:asciiTheme="majorHAnsi" w:hAnsiTheme="majorHAnsi" w:cstheme="majorHAnsi"/>
          <w:sz w:val="20"/>
          <w:szCs w:val="20"/>
        </w:rPr>
        <w:tab/>
      </w:r>
      <w:r w:rsidRPr="00E820E5">
        <w:rPr>
          <w:rFonts w:asciiTheme="majorHAnsi" w:hAnsiTheme="majorHAnsi" w:cstheme="majorHAnsi"/>
          <w:sz w:val="20"/>
          <w:szCs w:val="20"/>
        </w:rPr>
        <w:t>1</w:t>
      </w:r>
    </w:p>
    <w:p w14:paraId="060765E1" w14:textId="77777777" w:rsidR="00D83C44" w:rsidRPr="00E820E5" w:rsidRDefault="00D83C44" w:rsidP="00D83C44">
      <w:pPr>
        <w:pStyle w:val="Basistekstabcnova"/>
        <w:jc w:val="both"/>
        <w:rPr>
          <w:rFonts w:asciiTheme="majorHAnsi" w:hAnsiTheme="majorHAnsi" w:cstheme="majorHAnsi"/>
          <w:sz w:val="20"/>
          <w:szCs w:val="20"/>
        </w:rPr>
      </w:pPr>
    </w:p>
    <w:p w14:paraId="64DC194A" w14:textId="77777777" w:rsidR="00D83C44" w:rsidRPr="00E820E5" w:rsidRDefault="00D83C44" w:rsidP="00D83C44">
      <w:pPr>
        <w:pStyle w:val="Basistekstabcnova"/>
        <w:jc w:val="both"/>
        <w:rPr>
          <w:rFonts w:asciiTheme="majorHAnsi" w:hAnsiTheme="majorHAnsi" w:cstheme="majorHAnsi"/>
          <w:sz w:val="20"/>
          <w:szCs w:val="20"/>
        </w:rPr>
      </w:pPr>
      <w:r w:rsidRPr="00E820E5">
        <w:rPr>
          <w:rFonts w:asciiTheme="majorHAnsi" w:hAnsiTheme="majorHAnsi" w:cstheme="majorHAnsi"/>
          <w:sz w:val="20"/>
          <w:szCs w:val="20"/>
        </w:rPr>
        <w:t>De ondergetekende, hierna te noemen Inschrijver:</w:t>
      </w:r>
    </w:p>
    <w:p w14:paraId="6AC320B2" w14:textId="77777777" w:rsidR="00D83C44" w:rsidRPr="00E820E5" w:rsidRDefault="00D83C44" w:rsidP="00E820E5">
      <w:pPr>
        <w:pStyle w:val="Basistekstabcnova"/>
        <w:jc w:val="both"/>
        <w:rPr>
          <w:rFonts w:asciiTheme="majorHAnsi" w:hAnsiTheme="majorHAnsi" w:cstheme="majorHAnsi"/>
          <w:sz w:val="20"/>
          <w:szCs w:val="20"/>
        </w:rPr>
      </w:pPr>
      <w:r w:rsidRPr="00E820E5">
        <w:rPr>
          <w:rFonts w:asciiTheme="majorHAnsi" w:hAnsiTheme="majorHAnsi" w:cstheme="majorHAnsi"/>
          <w:sz w:val="20"/>
          <w:szCs w:val="20"/>
        </w:rPr>
        <w:tab/>
        <w:t>Bedrijfsnaam:</w:t>
      </w:r>
    </w:p>
    <w:p w14:paraId="25BF6272" w14:textId="77777777" w:rsidR="00E820E5" w:rsidRDefault="00D83C44" w:rsidP="00E820E5">
      <w:pPr>
        <w:pStyle w:val="Basistekstabcnova"/>
        <w:jc w:val="both"/>
        <w:rPr>
          <w:rFonts w:asciiTheme="majorHAnsi" w:hAnsiTheme="majorHAnsi" w:cstheme="majorHAnsi"/>
          <w:sz w:val="20"/>
          <w:szCs w:val="20"/>
        </w:rPr>
      </w:pPr>
      <w:r w:rsidRPr="00E820E5">
        <w:rPr>
          <w:rFonts w:asciiTheme="majorHAnsi" w:hAnsiTheme="majorHAnsi" w:cstheme="majorHAnsi"/>
          <w:sz w:val="20"/>
          <w:szCs w:val="20"/>
        </w:rPr>
        <w:tab/>
        <w:t>Gevestigd te:</w:t>
      </w:r>
    </w:p>
    <w:p w14:paraId="7EB33035" w14:textId="77777777" w:rsidR="00E820E5" w:rsidRDefault="00D83C44" w:rsidP="00E820E5">
      <w:pPr>
        <w:pStyle w:val="Basistekstabcnova"/>
        <w:ind w:firstLine="567"/>
        <w:jc w:val="both"/>
        <w:rPr>
          <w:rFonts w:asciiTheme="majorHAnsi" w:hAnsiTheme="majorHAnsi" w:cstheme="majorHAnsi"/>
          <w:sz w:val="20"/>
          <w:szCs w:val="20"/>
        </w:rPr>
      </w:pPr>
      <w:r w:rsidRPr="00E820E5">
        <w:rPr>
          <w:rFonts w:asciiTheme="majorHAnsi" w:hAnsiTheme="majorHAnsi" w:cstheme="majorHAnsi"/>
          <w:sz w:val="20"/>
          <w:szCs w:val="20"/>
        </w:rPr>
        <w:t>Naam contactpersoon:</w:t>
      </w:r>
    </w:p>
    <w:p w14:paraId="4F40A935" w14:textId="16D4D9C6" w:rsidR="00D83C44" w:rsidRPr="00E820E5" w:rsidRDefault="00D83C44" w:rsidP="00E820E5">
      <w:pPr>
        <w:pStyle w:val="Basistekstabcnova"/>
        <w:ind w:firstLine="567"/>
        <w:jc w:val="both"/>
        <w:rPr>
          <w:rFonts w:asciiTheme="majorHAnsi" w:hAnsiTheme="majorHAnsi" w:cstheme="majorHAnsi"/>
          <w:sz w:val="20"/>
          <w:szCs w:val="20"/>
        </w:rPr>
      </w:pPr>
      <w:r w:rsidRPr="00E820E5">
        <w:rPr>
          <w:rFonts w:asciiTheme="majorHAnsi" w:hAnsiTheme="majorHAnsi" w:cstheme="majorHAnsi"/>
          <w:sz w:val="20"/>
          <w:szCs w:val="20"/>
        </w:rPr>
        <w:t>Rechtsgeldig vertegenwoordigd door:</w:t>
      </w:r>
    </w:p>
    <w:p w14:paraId="16474847" w14:textId="77777777" w:rsidR="00E51AC9" w:rsidRDefault="00E51AC9" w:rsidP="00E820E5">
      <w:pPr>
        <w:pStyle w:val="Basistekstabcnova"/>
        <w:jc w:val="both"/>
        <w:rPr>
          <w:rFonts w:asciiTheme="majorHAnsi" w:hAnsiTheme="majorHAnsi" w:cstheme="majorHAnsi"/>
          <w:sz w:val="20"/>
          <w:szCs w:val="20"/>
        </w:rPr>
      </w:pPr>
    </w:p>
    <w:p w14:paraId="6AF46067" w14:textId="14D95254" w:rsidR="00E820E5" w:rsidRPr="00E820E5" w:rsidRDefault="00E820E5" w:rsidP="00E820E5">
      <w:pPr>
        <w:pStyle w:val="Basistekstabcnova"/>
        <w:jc w:val="both"/>
        <w:rPr>
          <w:rFonts w:asciiTheme="majorHAnsi" w:hAnsiTheme="majorHAnsi" w:cstheme="majorHAnsi"/>
          <w:sz w:val="20"/>
          <w:szCs w:val="20"/>
        </w:rPr>
      </w:pPr>
      <w:r w:rsidRPr="00E820E5">
        <w:rPr>
          <w:rFonts w:asciiTheme="majorHAnsi" w:hAnsiTheme="majorHAnsi" w:cstheme="majorHAnsi"/>
          <w:sz w:val="20"/>
          <w:szCs w:val="20"/>
        </w:rPr>
        <w:t>Verklaart zich door ondertekening van dit inschrijfformulier</w:t>
      </w:r>
      <w:r w:rsidR="00025F8B">
        <w:rPr>
          <w:rFonts w:asciiTheme="majorHAnsi" w:hAnsiTheme="majorHAnsi" w:cstheme="majorHAnsi"/>
          <w:sz w:val="20"/>
          <w:szCs w:val="20"/>
        </w:rPr>
        <w:t xml:space="preserve"> deel te nemen aan de aanmeldingsprocedure ten aan</w:t>
      </w:r>
      <w:r w:rsidR="0081527E">
        <w:rPr>
          <w:rFonts w:asciiTheme="majorHAnsi" w:hAnsiTheme="majorHAnsi" w:cstheme="majorHAnsi"/>
          <w:sz w:val="20"/>
          <w:szCs w:val="20"/>
        </w:rPr>
        <w:t xml:space="preserve">zien </w:t>
      </w:r>
      <w:r w:rsidR="00AF6576">
        <w:rPr>
          <w:rFonts w:asciiTheme="majorHAnsi" w:hAnsiTheme="majorHAnsi" w:cstheme="majorHAnsi"/>
          <w:sz w:val="20"/>
          <w:szCs w:val="20"/>
        </w:rPr>
        <w:t xml:space="preserve">van </w:t>
      </w:r>
      <w:r w:rsidR="0081527E">
        <w:rPr>
          <w:rFonts w:asciiTheme="majorHAnsi" w:hAnsiTheme="majorHAnsi" w:cstheme="majorHAnsi"/>
          <w:sz w:val="20"/>
          <w:szCs w:val="20"/>
        </w:rPr>
        <w:t xml:space="preserve">de aanbesteding voor een aannemer voor de nieuwbouw OLS de </w:t>
      </w:r>
      <w:proofErr w:type="spellStart"/>
      <w:r w:rsidR="0081527E">
        <w:rPr>
          <w:rFonts w:asciiTheme="majorHAnsi" w:hAnsiTheme="majorHAnsi" w:cstheme="majorHAnsi"/>
          <w:sz w:val="20"/>
          <w:szCs w:val="20"/>
        </w:rPr>
        <w:t>Recon</w:t>
      </w:r>
      <w:proofErr w:type="spellEnd"/>
      <w:r w:rsidRPr="00E820E5">
        <w:rPr>
          <w:rFonts w:asciiTheme="majorHAnsi" w:hAnsiTheme="majorHAnsi" w:cstheme="majorHAnsi"/>
          <w:sz w:val="20"/>
          <w:szCs w:val="20"/>
        </w:rPr>
        <w:t>, conform onderstaande documenten:</w:t>
      </w:r>
    </w:p>
    <w:p w14:paraId="3C234CB3" w14:textId="3CEC16CA" w:rsidR="00E820E5" w:rsidRPr="00E820E5" w:rsidRDefault="007D7A68" w:rsidP="00E820E5">
      <w:pPr>
        <w:pStyle w:val="Opsommingstreepje2eniveauabcnova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Selectieleidraad;</w:t>
      </w:r>
    </w:p>
    <w:p w14:paraId="31423D7A" w14:textId="697C81D4" w:rsidR="00E820E5" w:rsidRPr="00E820E5" w:rsidRDefault="00E820E5" w:rsidP="00E820E5">
      <w:pPr>
        <w:pStyle w:val="Opsommingstreepje2eniveauabcnova"/>
        <w:jc w:val="both"/>
        <w:rPr>
          <w:rFonts w:asciiTheme="majorHAnsi" w:hAnsiTheme="majorHAnsi" w:cstheme="majorHAnsi"/>
          <w:sz w:val="20"/>
          <w:szCs w:val="20"/>
        </w:rPr>
      </w:pPr>
      <w:r w:rsidRPr="00E820E5">
        <w:rPr>
          <w:rFonts w:asciiTheme="majorHAnsi" w:hAnsiTheme="majorHAnsi" w:cstheme="majorHAnsi"/>
          <w:sz w:val="20"/>
          <w:szCs w:val="20"/>
        </w:rPr>
        <w:t>De Nota(‘s) van Inlichtingen</w:t>
      </w:r>
      <w:r w:rsidR="007D7A68">
        <w:rPr>
          <w:rFonts w:asciiTheme="majorHAnsi" w:hAnsiTheme="majorHAnsi" w:cstheme="majorHAnsi"/>
          <w:sz w:val="20"/>
          <w:szCs w:val="20"/>
        </w:rPr>
        <w:t>.</w:t>
      </w:r>
    </w:p>
    <w:p w14:paraId="11294EF3" w14:textId="77777777" w:rsidR="00E820E5" w:rsidRPr="00E820E5" w:rsidRDefault="00E820E5" w:rsidP="00E820E5">
      <w:pPr>
        <w:pStyle w:val="Opsommingstreepje2eniveauabcnova"/>
        <w:numPr>
          <w:ilvl w:val="0"/>
          <w:numId w:val="0"/>
        </w:numPr>
        <w:ind w:left="568"/>
        <w:jc w:val="both"/>
        <w:rPr>
          <w:rFonts w:asciiTheme="majorHAnsi" w:hAnsiTheme="majorHAnsi" w:cstheme="majorHAnsi"/>
          <w:sz w:val="20"/>
          <w:szCs w:val="20"/>
        </w:rPr>
      </w:pPr>
    </w:p>
    <w:p w14:paraId="50B6F057" w14:textId="77777777" w:rsidR="007D7A68" w:rsidRPr="0035645F" w:rsidRDefault="007D7A68" w:rsidP="007D7A68">
      <w:pPr>
        <w:jc w:val="left"/>
      </w:pPr>
      <w:r w:rsidRPr="0035645F">
        <w:t>ONDERTEKENING</w:t>
      </w:r>
    </w:p>
    <w:p w14:paraId="152F0AC2" w14:textId="77777777" w:rsidR="007D7A68" w:rsidRPr="0035645F" w:rsidRDefault="007D7A68" w:rsidP="007D7A68">
      <w:pPr>
        <w:jc w:val="left"/>
      </w:pPr>
    </w:p>
    <w:p w14:paraId="48BC688D" w14:textId="77777777" w:rsidR="007D7A68" w:rsidRPr="0035645F" w:rsidRDefault="007D7A68" w:rsidP="007D7A68">
      <w:pPr>
        <w:jc w:val="left"/>
      </w:pPr>
      <w:r w:rsidRPr="0035645F">
        <w:t>Plaats …………………………………………………</w:t>
      </w:r>
      <w:r w:rsidRPr="0035645F">
        <w:tab/>
        <w:t>Datum ………………………………………</w:t>
      </w:r>
    </w:p>
    <w:p w14:paraId="7F03CC46" w14:textId="385C9600" w:rsidR="007D7A68" w:rsidRDefault="007D7A68" w:rsidP="007D7A68">
      <w:pPr>
        <w:jc w:val="left"/>
      </w:pPr>
    </w:p>
    <w:p w14:paraId="52F36028" w14:textId="77777777" w:rsidR="00CB5343" w:rsidRDefault="00CB5343" w:rsidP="007D7A68">
      <w:pPr>
        <w:jc w:val="left"/>
      </w:pPr>
    </w:p>
    <w:p w14:paraId="4C71F765" w14:textId="45D2859C" w:rsidR="00CB5343" w:rsidRPr="0035645F" w:rsidRDefault="00CB5343" w:rsidP="007D7A68">
      <w:pPr>
        <w:jc w:val="left"/>
      </w:pPr>
      <w:r>
        <w:t>Handtekening …………………………………………………………………………………………….</w:t>
      </w:r>
    </w:p>
    <w:p w14:paraId="4D341EF8" w14:textId="77777777" w:rsidR="007D7A68" w:rsidRPr="0035645F" w:rsidRDefault="007D7A68" w:rsidP="007D7A68">
      <w:pPr>
        <w:jc w:val="left"/>
      </w:pPr>
      <w:r w:rsidRPr="0035645F">
        <w:t xml:space="preserve">Let op: Gegadigden dienen een uittreksel van de Kamer van Koophandel aan te leveren om aan te tonen dat het aanmeldformulier rechtsgeldig ondertekend is. Dit uittreksel mag niet ouder zijn dan 6 maanden. </w:t>
      </w:r>
    </w:p>
    <w:p w14:paraId="64EA6FF5" w14:textId="4B24382B" w:rsidR="007D7A68" w:rsidRPr="0035645F" w:rsidRDefault="007D7A68" w:rsidP="007D7A68">
      <w:pPr>
        <w:jc w:val="left"/>
      </w:pPr>
    </w:p>
    <w:p w14:paraId="3A74DCF7" w14:textId="79532192" w:rsidR="00AB056B" w:rsidRDefault="00AB056B" w:rsidP="00AB056B"/>
    <w:p w14:paraId="053BDFE5" w14:textId="6508FF6C" w:rsidR="000756FB" w:rsidRPr="000756FB" w:rsidRDefault="000756FB" w:rsidP="000756FB">
      <w:pPr>
        <w:rPr>
          <w:rFonts w:asciiTheme="majorHAnsi" w:hAnsiTheme="majorHAnsi" w:cstheme="majorHAnsi"/>
          <w:szCs w:val="20"/>
        </w:rPr>
      </w:pPr>
    </w:p>
    <w:p w14:paraId="253BCB05" w14:textId="01E8512B" w:rsidR="000756FB" w:rsidRPr="000756FB" w:rsidRDefault="000756FB" w:rsidP="000756FB">
      <w:pPr>
        <w:rPr>
          <w:rFonts w:asciiTheme="majorHAnsi" w:hAnsiTheme="majorHAnsi" w:cstheme="majorHAnsi"/>
          <w:szCs w:val="20"/>
        </w:rPr>
      </w:pPr>
    </w:p>
    <w:p w14:paraId="487E83A3" w14:textId="388CD3B8" w:rsidR="000756FB" w:rsidRPr="000756FB" w:rsidRDefault="000756FB" w:rsidP="000756FB">
      <w:pPr>
        <w:rPr>
          <w:rFonts w:asciiTheme="majorHAnsi" w:hAnsiTheme="majorHAnsi" w:cstheme="majorHAnsi"/>
          <w:szCs w:val="20"/>
        </w:rPr>
      </w:pPr>
    </w:p>
    <w:p w14:paraId="0DA2F99C" w14:textId="77777777" w:rsidR="000756FB" w:rsidRPr="000756FB" w:rsidRDefault="000756FB" w:rsidP="000756FB">
      <w:pPr>
        <w:ind w:firstLine="567"/>
        <w:rPr>
          <w:rFonts w:asciiTheme="majorHAnsi" w:hAnsiTheme="majorHAnsi" w:cstheme="majorHAnsi"/>
          <w:szCs w:val="20"/>
        </w:rPr>
      </w:pPr>
    </w:p>
    <w:sectPr w:rsidR="000756FB" w:rsidRPr="000756FB" w:rsidSect="00182748">
      <w:headerReference w:type="default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1907" w:h="16840" w:code="9"/>
      <w:pgMar w:top="2835" w:right="2722" w:bottom="425" w:left="1418" w:header="567" w:footer="14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7AAB4" w14:textId="77777777" w:rsidR="0029533E" w:rsidRDefault="0029533E">
      <w:pPr>
        <w:spacing w:line="240" w:lineRule="auto"/>
      </w:pPr>
      <w:r>
        <w:separator/>
      </w:r>
    </w:p>
  </w:endnote>
  <w:endnote w:type="continuationSeparator" w:id="0">
    <w:p w14:paraId="071ABAC7" w14:textId="77777777" w:rsidR="0029533E" w:rsidRDefault="002953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ta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ax-Regular">
    <w:altName w:val="Cambria Math"/>
    <w:charset w:val="00"/>
    <w:family w:val="auto"/>
    <w:pitch w:val="variable"/>
    <w:sig w:usb0="800000AF" w:usb1="40002048" w:usb2="00000000" w:usb3="00000000" w:csb0="00000111" w:csb1="00000000"/>
  </w:font>
  <w:font w:name="Prompt Medium">
    <w:charset w:val="DE"/>
    <w:family w:val="auto"/>
    <w:pitch w:val="variable"/>
    <w:sig w:usb0="21000007" w:usb1="00000001" w:usb2="00000000" w:usb3="00000000" w:csb0="0001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8222"/>
      <w:gridCol w:w="2520"/>
    </w:tblGrid>
    <w:tr w:rsidR="00415FC7" w:rsidRPr="00594C5F" w14:paraId="424D56D8" w14:textId="77777777">
      <w:trPr>
        <w:cantSplit/>
      </w:trPr>
      <w:tc>
        <w:tcPr>
          <w:tcW w:w="8222" w:type="dxa"/>
        </w:tcPr>
        <w:p w14:paraId="45F80F60" w14:textId="55241B8B" w:rsidR="00415FC7" w:rsidRPr="00594C5F" w:rsidRDefault="000756FB" w:rsidP="00594C5F">
          <w:pPr>
            <w:pStyle w:val="Voettekst"/>
            <w:spacing w:after="0"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Bijlage B – aanmeldformulier</w:t>
          </w:r>
        </w:p>
      </w:tc>
      <w:tc>
        <w:tcPr>
          <w:tcW w:w="2520" w:type="dxa"/>
        </w:tcPr>
        <w:p w14:paraId="5872AC6A" w14:textId="77777777" w:rsidR="00415FC7" w:rsidRPr="00594C5F" w:rsidRDefault="00070348" w:rsidP="00594C5F">
          <w:pPr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Pagina</w:t>
          </w:r>
          <w:r w:rsidR="00415FC7" w:rsidRPr="00594C5F">
            <w:rPr>
              <w:sz w:val="16"/>
              <w:szCs w:val="16"/>
            </w:rPr>
            <w:t xml:space="preserve"> </w:t>
          </w:r>
          <w:r w:rsidR="00415FC7" w:rsidRPr="00594C5F">
            <w:rPr>
              <w:sz w:val="16"/>
              <w:szCs w:val="16"/>
            </w:rPr>
            <w:fldChar w:fldCharType="begin"/>
          </w:r>
          <w:r w:rsidR="00415FC7" w:rsidRPr="00594C5F">
            <w:rPr>
              <w:sz w:val="16"/>
              <w:szCs w:val="16"/>
            </w:rPr>
            <w:instrText xml:space="preserve"> PAGE  \* ARABIC  \* MERGEFORMAT </w:instrText>
          </w:r>
          <w:r w:rsidR="00415FC7" w:rsidRPr="00594C5F">
            <w:rPr>
              <w:sz w:val="16"/>
              <w:szCs w:val="16"/>
            </w:rPr>
            <w:fldChar w:fldCharType="separate"/>
          </w:r>
          <w:r w:rsidR="003D218A">
            <w:rPr>
              <w:noProof/>
              <w:sz w:val="16"/>
              <w:szCs w:val="16"/>
            </w:rPr>
            <w:t>1</w:t>
          </w:r>
          <w:r w:rsidR="00415FC7" w:rsidRPr="00594C5F">
            <w:rPr>
              <w:sz w:val="16"/>
              <w:szCs w:val="16"/>
            </w:rPr>
            <w:fldChar w:fldCharType="end"/>
          </w:r>
        </w:p>
      </w:tc>
    </w:tr>
  </w:tbl>
  <w:p w14:paraId="2C096B5F" w14:textId="77777777" w:rsidR="00415FC7" w:rsidRPr="00594C5F" w:rsidRDefault="00415FC7" w:rsidP="00594C5F">
    <w:pPr>
      <w:pStyle w:val="Voettekst"/>
      <w:spacing w:after="0" w:line="240" w:lineRule="auto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9082"/>
      <w:gridCol w:w="2520"/>
    </w:tblGrid>
    <w:tr w:rsidR="00415FC7" w14:paraId="7495099A" w14:textId="77777777">
      <w:trPr>
        <w:cantSplit/>
      </w:trPr>
      <w:tc>
        <w:tcPr>
          <w:tcW w:w="9082" w:type="dxa"/>
        </w:tcPr>
        <w:p w14:paraId="2267228A" w14:textId="77777777" w:rsidR="00415FC7" w:rsidRDefault="00415FC7">
          <w:pPr>
            <w:pStyle w:val="Voettekst"/>
          </w:pPr>
          <w:r>
            <w:t>&lt;</w:t>
          </w:r>
          <w:proofErr w:type="spellStart"/>
          <w:r>
            <w:t>Ergebnisprotokoll</w:t>
          </w:r>
          <w:proofErr w:type="spellEnd"/>
          <w:r>
            <w:t>&gt;15.04.1994/</w:t>
          </w:r>
          <w:proofErr w:type="spellStart"/>
          <w:r>
            <w:t>hs</w:t>
          </w:r>
          <w:proofErr w:type="spellEnd"/>
        </w:p>
      </w:tc>
      <w:tc>
        <w:tcPr>
          <w:tcW w:w="2520" w:type="dxa"/>
        </w:tcPr>
        <w:p w14:paraId="69A4DBE7" w14:textId="77777777" w:rsidR="00415FC7" w:rsidRDefault="00415FC7">
          <w:proofErr w:type="spellStart"/>
          <w:r>
            <w:t>Seite</w:t>
          </w:r>
          <w:proofErr w:type="spellEnd"/>
          <w:r>
            <w:t xml:space="preserve"> </w:t>
          </w:r>
          <w:r>
            <w:pgNum/>
          </w:r>
        </w:p>
      </w:tc>
    </w:tr>
  </w:tbl>
  <w:p w14:paraId="149E4D3D" w14:textId="77777777" w:rsidR="00415FC7" w:rsidRDefault="00415F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89A65" w14:textId="77777777" w:rsidR="0029533E" w:rsidRDefault="0029533E">
      <w:pPr>
        <w:spacing w:line="240" w:lineRule="auto"/>
      </w:pPr>
      <w:r>
        <w:separator/>
      </w:r>
    </w:p>
  </w:footnote>
  <w:footnote w:type="continuationSeparator" w:id="0">
    <w:p w14:paraId="690C795F" w14:textId="77777777" w:rsidR="0029533E" w:rsidRDefault="002953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7ACE8" w14:textId="118C90BD" w:rsidR="00415FC7" w:rsidRPr="00182748" w:rsidRDefault="00DF6552" w:rsidP="00D72086">
    <w:pPr>
      <w:pStyle w:val="Berichtsart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2383F0D" wp14:editId="0F858D5B">
          <wp:simplePos x="0" y="0"/>
          <wp:positionH relativeFrom="column">
            <wp:posOffset>3554730</wp:posOffset>
          </wp:positionH>
          <wp:positionV relativeFrom="paragraph">
            <wp:posOffset>-187960</wp:posOffset>
          </wp:positionV>
          <wp:extent cx="1371600" cy="669925"/>
          <wp:effectExtent l="0" t="0" r="0" b="0"/>
          <wp:wrapNone/>
          <wp:docPr id="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69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120" behindDoc="0" locked="0" layoutInCell="1" allowOverlap="1" wp14:anchorId="28D6D91B" wp14:editId="561F29F9">
          <wp:simplePos x="0" y="0"/>
          <wp:positionH relativeFrom="page">
            <wp:posOffset>6061710</wp:posOffset>
          </wp:positionH>
          <wp:positionV relativeFrom="page">
            <wp:posOffset>383540</wp:posOffset>
          </wp:positionV>
          <wp:extent cx="1186815" cy="359410"/>
          <wp:effectExtent l="0" t="0" r="0" b="0"/>
          <wp:wrapNone/>
          <wp:docPr id="4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4104C5" w14:textId="3AB641C6" w:rsidR="00415FC7" w:rsidRDefault="00415FC7">
    <w:pPr>
      <w:pStyle w:val="Koptekst"/>
      <w:ind w:right="4139"/>
      <w:rPr>
        <w:b/>
      </w:rPr>
    </w:pPr>
  </w:p>
  <w:p w14:paraId="017B585E" w14:textId="77777777" w:rsidR="00F079C0" w:rsidRDefault="00F079C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5FDD" w14:textId="77777777" w:rsidR="00415FC7" w:rsidRDefault="00415FC7">
    <w:pPr>
      <w:pStyle w:val="Koptekst"/>
      <w:tabs>
        <w:tab w:val="left" w:pos="9060"/>
      </w:tabs>
      <w:ind w:right="4139"/>
      <w:rPr>
        <w:b/>
        <w:sz w:val="32"/>
      </w:rPr>
    </w:pPr>
  </w:p>
  <w:p w14:paraId="6C61858A" w14:textId="77777777" w:rsidR="00415FC7" w:rsidRDefault="00415FC7">
    <w:pPr>
      <w:pStyle w:val="Koptekst"/>
      <w:tabs>
        <w:tab w:val="center" w:pos="5100"/>
        <w:tab w:val="left" w:pos="9060"/>
      </w:tabs>
      <w:ind w:right="12"/>
      <w:rPr>
        <w:vanish/>
      </w:rPr>
    </w:pPr>
    <w:r>
      <w:rPr>
        <w:vanish/>
      </w:rPr>
      <w:t>Projektbezeichnung und Thema/Anlaß darunter insgesamt max. 3 Zeilen von unten herauf auffüllen</w:t>
    </w:r>
  </w:p>
  <w:tbl>
    <w:tblPr>
      <w:tblW w:w="0" w:type="auto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7280"/>
      <w:gridCol w:w="4080"/>
    </w:tblGrid>
    <w:tr w:rsidR="00415FC7" w14:paraId="16E77A5E" w14:textId="77777777">
      <w:trPr>
        <w:cantSplit/>
      </w:trPr>
      <w:tc>
        <w:tcPr>
          <w:tcW w:w="7280" w:type="dxa"/>
        </w:tcPr>
        <w:p w14:paraId="744CE8B4" w14:textId="77777777" w:rsidR="00415FC7" w:rsidRDefault="00415FC7">
          <w:pPr>
            <w:pStyle w:val="Koptekst"/>
          </w:pPr>
        </w:p>
      </w:tc>
      <w:tc>
        <w:tcPr>
          <w:tcW w:w="4080" w:type="dxa"/>
        </w:tcPr>
        <w:p w14:paraId="45883F0C" w14:textId="77777777" w:rsidR="00415FC7" w:rsidRDefault="00415FC7">
          <w:pPr>
            <w:pStyle w:val="Koptekst"/>
            <w:rPr>
              <w:vanish/>
            </w:rPr>
          </w:pPr>
          <w:r>
            <w:rPr>
              <w:vanish/>
            </w:rPr>
            <w:t>3</w:t>
          </w:r>
        </w:p>
      </w:tc>
    </w:tr>
    <w:tr w:rsidR="00415FC7" w14:paraId="17E5B974" w14:textId="77777777">
      <w:trPr>
        <w:cantSplit/>
      </w:trPr>
      <w:tc>
        <w:tcPr>
          <w:tcW w:w="7280" w:type="dxa"/>
        </w:tcPr>
        <w:p w14:paraId="494E14CE" w14:textId="77777777" w:rsidR="00415FC7" w:rsidRDefault="00415FC7">
          <w:pPr>
            <w:pStyle w:val="Koptekst"/>
            <w:tabs>
              <w:tab w:val="center" w:pos="5100"/>
              <w:tab w:val="left" w:pos="8520"/>
            </w:tabs>
          </w:pPr>
        </w:p>
      </w:tc>
      <w:tc>
        <w:tcPr>
          <w:tcW w:w="4080" w:type="dxa"/>
        </w:tcPr>
        <w:p w14:paraId="53810691" w14:textId="77777777" w:rsidR="00415FC7" w:rsidRDefault="00415FC7">
          <w:pPr>
            <w:pStyle w:val="Koptekst"/>
            <w:rPr>
              <w:vanish/>
            </w:rPr>
          </w:pPr>
          <w:r>
            <w:rPr>
              <w:vanish/>
            </w:rPr>
            <w:t>2</w:t>
          </w:r>
        </w:p>
      </w:tc>
    </w:tr>
    <w:tr w:rsidR="00415FC7" w14:paraId="415B3FA5" w14:textId="77777777">
      <w:trPr>
        <w:cantSplit/>
      </w:trPr>
      <w:tc>
        <w:tcPr>
          <w:tcW w:w="7280" w:type="dxa"/>
        </w:tcPr>
        <w:p w14:paraId="63084346" w14:textId="77777777" w:rsidR="00415FC7" w:rsidRDefault="00415FC7">
          <w:pPr>
            <w:pStyle w:val="Koptekst"/>
            <w:tabs>
              <w:tab w:val="center" w:pos="5100"/>
              <w:tab w:val="left" w:pos="8520"/>
            </w:tabs>
          </w:pPr>
        </w:p>
      </w:tc>
      <w:tc>
        <w:tcPr>
          <w:tcW w:w="4080" w:type="dxa"/>
        </w:tcPr>
        <w:p w14:paraId="4F09ADBE" w14:textId="77777777" w:rsidR="00415FC7" w:rsidRDefault="00415FC7">
          <w:pPr>
            <w:pStyle w:val="Koptekst"/>
            <w:rPr>
              <w:vanish/>
            </w:rPr>
          </w:pPr>
          <w:r>
            <w:rPr>
              <w:vanish/>
            </w:rPr>
            <w:t>1</w:t>
          </w:r>
          <w:r>
            <w:rPr>
              <w:vanish/>
            </w:rPr>
            <w:tab/>
            <w:t>von unten ausfüllen !</w:t>
          </w:r>
        </w:p>
      </w:tc>
    </w:tr>
  </w:tbl>
  <w:p w14:paraId="64A56CD0" w14:textId="77777777" w:rsidR="00415FC7" w:rsidRDefault="00415FC7">
    <w:pPr>
      <w:pStyle w:val="Koptekst"/>
      <w:tabs>
        <w:tab w:val="center" w:pos="5100"/>
        <w:tab w:val="left" w:pos="8520"/>
        <w:tab w:val="left" w:pos="9060"/>
      </w:tabs>
      <w:ind w:right="4139"/>
    </w:pPr>
  </w:p>
  <w:p w14:paraId="394C5987" w14:textId="77777777" w:rsidR="00415FC7" w:rsidRDefault="00415FC7">
    <w:pPr>
      <w:pStyle w:val="Koptekst"/>
      <w:tabs>
        <w:tab w:val="left" w:pos="9060"/>
      </w:tabs>
      <w:ind w:right="413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1736"/>
    <w:multiLevelType w:val="hybridMultilevel"/>
    <w:tmpl w:val="3B48C65A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34A3F"/>
    <w:multiLevelType w:val="hybridMultilevel"/>
    <w:tmpl w:val="46242AF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27EF2"/>
    <w:multiLevelType w:val="hybridMultilevel"/>
    <w:tmpl w:val="8DC68E18"/>
    <w:lvl w:ilvl="0" w:tplc="D0EA55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24928"/>
    <w:multiLevelType w:val="multilevel"/>
    <w:tmpl w:val="B4BACAD8"/>
    <w:styleLink w:val="Opsommingstreepjeabcnova"/>
    <w:lvl w:ilvl="0">
      <w:start w:val="1"/>
      <w:numFmt w:val="bullet"/>
      <w:pStyle w:val="Opsommingstreepje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bcnova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bcnova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9905C56"/>
    <w:multiLevelType w:val="hybridMultilevel"/>
    <w:tmpl w:val="462C925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F2F6C"/>
    <w:multiLevelType w:val="multilevel"/>
    <w:tmpl w:val="E8F47B4E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851" w:hanging="851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851" w:hanging="851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851" w:hanging="851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851" w:hanging="851"/>
      </w:pPr>
    </w:lvl>
  </w:abstractNum>
  <w:abstractNum w:abstractNumId="6" w15:restartNumberingAfterBreak="0">
    <w:nsid w:val="247C53DC"/>
    <w:multiLevelType w:val="hybridMultilevel"/>
    <w:tmpl w:val="DF20860A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7553B3"/>
    <w:multiLevelType w:val="hybridMultilevel"/>
    <w:tmpl w:val="C1D6A022"/>
    <w:lvl w:ilvl="0" w:tplc="D4BA6902">
      <w:numFmt w:val="bullet"/>
      <w:lvlText w:val="-"/>
      <w:lvlJc w:val="left"/>
      <w:rPr>
        <w:rFonts w:ascii="Texta Light" w:eastAsia="Calibri" w:hAnsi="Texta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8" w15:restartNumberingAfterBreak="0">
    <w:nsid w:val="34253EC8"/>
    <w:multiLevelType w:val="hybridMultilevel"/>
    <w:tmpl w:val="6A92E1EA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8169D7"/>
    <w:multiLevelType w:val="hybridMultilevel"/>
    <w:tmpl w:val="60C02F92"/>
    <w:lvl w:ilvl="0" w:tplc="D0EA550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DD3019"/>
    <w:multiLevelType w:val="hybridMultilevel"/>
    <w:tmpl w:val="847C1256"/>
    <w:lvl w:ilvl="0" w:tplc="D0EA550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BA3B74"/>
    <w:multiLevelType w:val="hybridMultilevel"/>
    <w:tmpl w:val="F4FC066A"/>
    <w:lvl w:ilvl="0" w:tplc="939653C2">
      <w:start w:val="1"/>
      <w:numFmt w:val="bullet"/>
      <w:pStyle w:val="Stijl2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5F51AE"/>
    <w:multiLevelType w:val="hybridMultilevel"/>
    <w:tmpl w:val="B08C9F84"/>
    <w:lvl w:ilvl="0" w:tplc="822C38AC">
      <w:start w:val="1"/>
      <w:numFmt w:val="decimal"/>
      <w:pStyle w:val="StijlGeenafstandAangepastekleurRGB17"/>
      <w:lvlText w:val="1.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pStyle w:val="StijlGeenafstandAangepastekleurRGB17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F1A2E"/>
    <w:multiLevelType w:val="hybridMultilevel"/>
    <w:tmpl w:val="0492C2DA"/>
    <w:lvl w:ilvl="0" w:tplc="D0EA550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5136BC"/>
    <w:multiLevelType w:val="hybridMultilevel"/>
    <w:tmpl w:val="53AC824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A74DBD"/>
    <w:multiLevelType w:val="hybridMultilevel"/>
    <w:tmpl w:val="6E1C8A8C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3C6792"/>
    <w:multiLevelType w:val="hybridMultilevel"/>
    <w:tmpl w:val="34DC69C8"/>
    <w:lvl w:ilvl="0" w:tplc="D0EA55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B53E0"/>
    <w:multiLevelType w:val="hybridMultilevel"/>
    <w:tmpl w:val="0554C1F0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2F0C50"/>
    <w:multiLevelType w:val="hybridMultilevel"/>
    <w:tmpl w:val="63C4B65E"/>
    <w:lvl w:ilvl="0" w:tplc="D0EA550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6C6224"/>
    <w:multiLevelType w:val="hybridMultilevel"/>
    <w:tmpl w:val="5D5E5F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B84087"/>
    <w:multiLevelType w:val="hybridMultilevel"/>
    <w:tmpl w:val="3976EE0A"/>
    <w:lvl w:ilvl="0" w:tplc="FD8EF024">
      <w:start w:val="1"/>
      <w:numFmt w:val="bullet"/>
      <w:pStyle w:val="einr2"/>
      <w:lvlText w:val="─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D357B"/>
    <w:multiLevelType w:val="hybridMultilevel"/>
    <w:tmpl w:val="D1A8BD08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C0F46"/>
    <w:multiLevelType w:val="hybridMultilevel"/>
    <w:tmpl w:val="6CEAC3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525D0"/>
    <w:multiLevelType w:val="hybridMultilevel"/>
    <w:tmpl w:val="43744F88"/>
    <w:lvl w:ilvl="0" w:tplc="04130005">
      <w:start w:val="1"/>
      <w:numFmt w:val="bullet"/>
      <w:lvlText w:val=""/>
      <w:lvlJc w:val="left"/>
      <w:pPr>
        <w:ind w:left="-492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9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</w:abstractNum>
  <w:abstractNum w:abstractNumId="24" w15:restartNumberingAfterBreak="0">
    <w:nsid w:val="62C72695"/>
    <w:multiLevelType w:val="hybridMultilevel"/>
    <w:tmpl w:val="97A654B4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CE7150"/>
    <w:multiLevelType w:val="hybridMultilevel"/>
    <w:tmpl w:val="9C062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95E1C"/>
    <w:multiLevelType w:val="hybridMultilevel"/>
    <w:tmpl w:val="07B61DAA"/>
    <w:lvl w:ilvl="0" w:tplc="67442ABE">
      <w:start w:val="1"/>
      <w:numFmt w:val="bullet"/>
      <w:pStyle w:val="opsomblokj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AA25C1"/>
    <w:multiLevelType w:val="multilevel"/>
    <w:tmpl w:val="96A23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8" w15:restartNumberingAfterBreak="0">
    <w:nsid w:val="731D6566"/>
    <w:multiLevelType w:val="hybridMultilevel"/>
    <w:tmpl w:val="836C4508"/>
    <w:lvl w:ilvl="0" w:tplc="DBACEA88">
      <w:start w:val="1"/>
      <w:numFmt w:val="bullet"/>
      <w:pStyle w:val="einr1"/>
      <w:lvlText w:val="─"/>
      <w:lvlJc w:val="left"/>
      <w:pPr>
        <w:ind w:left="340" w:hanging="340"/>
      </w:pPr>
      <w:rPr>
        <w:rFonts w:ascii="Times New Roman" w:hAnsi="Times New Roman" w:cs="Times New Roman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46245"/>
    <w:multiLevelType w:val="hybridMultilevel"/>
    <w:tmpl w:val="40EE72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A53DD1"/>
    <w:multiLevelType w:val="hybridMultilevel"/>
    <w:tmpl w:val="8B303F78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4E5024"/>
    <w:multiLevelType w:val="hybridMultilevel"/>
    <w:tmpl w:val="5D5E5F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AE6CDF"/>
    <w:multiLevelType w:val="multilevel"/>
    <w:tmpl w:val="B4BACAD8"/>
    <w:numStyleLink w:val="Opsommingstreepjeabcnova"/>
  </w:abstractNum>
  <w:abstractNum w:abstractNumId="33" w15:restartNumberingAfterBreak="0">
    <w:nsid w:val="7B3B577F"/>
    <w:multiLevelType w:val="hybridMultilevel"/>
    <w:tmpl w:val="F21E335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8D292B"/>
    <w:multiLevelType w:val="hybridMultilevel"/>
    <w:tmpl w:val="ECB22FB4"/>
    <w:lvl w:ilvl="0" w:tplc="6F22CD1A">
      <w:numFmt w:val="bullet"/>
      <w:pStyle w:val="opsommingstekens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num w:numId="1" w16cid:durableId="279533396">
    <w:abstractNumId w:val="28"/>
  </w:num>
  <w:num w:numId="2" w16cid:durableId="2097511118">
    <w:abstractNumId w:val="20"/>
  </w:num>
  <w:num w:numId="3" w16cid:durableId="232931090">
    <w:abstractNumId w:val="5"/>
  </w:num>
  <w:num w:numId="4" w16cid:durableId="1689064069">
    <w:abstractNumId w:val="12"/>
  </w:num>
  <w:num w:numId="5" w16cid:durableId="1395392974">
    <w:abstractNumId w:val="34"/>
  </w:num>
  <w:num w:numId="6" w16cid:durableId="343633974">
    <w:abstractNumId w:val="26"/>
  </w:num>
  <w:num w:numId="7" w16cid:durableId="1400209220">
    <w:abstractNumId w:val="31"/>
  </w:num>
  <w:num w:numId="8" w16cid:durableId="1514757933">
    <w:abstractNumId w:val="4"/>
  </w:num>
  <w:num w:numId="9" w16cid:durableId="187456274">
    <w:abstractNumId w:val="11"/>
  </w:num>
  <w:num w:numId="10" w16cid:durableId="746684274">
    <w:abstractNumId w:val="23"/>
  </w:num>
  <w:num w:numId="11" w16cid:durableId="1363241581">
    <w:abstractNumId w:val="29"/>
  </w:num>
  <w:num w:numId="12" w16cid:durableId="1151944539">
    <w:abstractNumId w:val="7"/>
  </w:num>
  <w:num w:numId="13" w16cid:durableId="1139491276">
    <w:abstractNumId w:val="19"/>
  </w:num>
  <w:num w:numId="14" w16cid:durableId="1473868950">
    <w:abstractNumId w:val="27"/>
  </w:num>
  <w:num w:numId="15" w16cid:durableId="798916101">
    <w:abstractNumId w:val="14"/>
  </w:num>
  <w:num w:numId="16" w16cid:durableId="1260866985">
    <w:abstractNumId w:val="18"/>
  </w:num>
  <w:num w:numId="17" w16cid:durableId="921573013">
    <w:abstractNumId w:val="21"/>
  </w:num>
  <w:num w:numId="18" w16cid:durableId="1867016949">
    <w:abstractNumId w:val="9"/>
  </w:num>
  <w:num w:numId="19" w16cid:durableId="585378576">
    <w:abstractNumId w:val="13"/>
  </w:num>
  <w:num w:numId="20" w16cid:durableId="1647121283">
    <w:abstractNumId w:val="8"/>
  </w:num>
  <w:num w:numId="21" w16cid:durableId="2090929829">
    <w:abstractNumId w:val="30"/>
  </w:num>
  <w:num w:numId="22" w16cid:durableId="1142506099">
    <w:abstractNumId w:val="10"/>
  </w:num>
  <w:num w:numId="23" w16cid:durableId="117533256">
    <w:abstractNumId w:val="2"/>
  </w:num>
  <w:num w:numId="24" w16cid:durableId="727269604">
    <w:abstractNumId w:val="16"/>
  </w:num>
  <w:num w:numId="25" w16cid:durableId="1418211965">
    <w:abstractNumId w:val="15"/>
  </w:num>
  <w:num w:numId="26" w16cid:durableId="1119910302">
    <w:abstractNumId w:val="25"/>
  </w:num>
  <w:num w:numId="27" w16cid:durableId="1263143218">
    <w:abstractNumId w:val="0"/>
  </w:num>
  <w:num w:numId="28" w16cid:durableId="954825891">
    <w:abstractNumId w:val="1"/>
  </w:num>
  <w:num w:numId="29" w16cid:durableId="1447383549">
    <w:abstractNumId w:val="6"/>
  </w:num>
  <w:num w:numId="30" w16cid:durableId="1855915992">
    <w:abstractNumId w:val="17"/>
  </w:num>
  <w:num w:numId="31" w16cid:durableId="349383123">
    <w:abstractNumId w:val="24"/>
  </w:num>
  <w:num w:numId="32" w16cid:durableId="196083741">
    <w:abstractNumId w:val="33"/>
  </w:num>
  <w:num w:numId="33" w16cid:durableId="752430421">
    <w:abstractNumId w:val="3"/>
  </w:num>
  <w:num w:numId="34" w16cid:durableId="1527252505">
    <w:abstractNumId w:val="32"/>
  </w:num>
  <w:num w:numId="35" w16cid:durableId="614409251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UID" w:val="d_3945"/>
  </w:docVars>
  <w:rsids>
    <w:rsidRoot w:val="004F03DF"/>
    <w:rsid w:val="00004CA8"/>
    <w:rsid w:val="00025F8B"/>
    <w:rsid w:val="00036D47"/>
    <w:rsid w:val="00044E3F"/>
    <w:rsid w:val="00053283"/>
    <w:rsid w:val="00057504"/>
    <w:rsid w:val="00066899"/>
    <w:rsid w:val="00067346"/>
    <w:rsid w:val="000679F5"/>
    <w:rsid w:val="00070348"/>
    <w:rsid w:val="000756FB"/>
    <w:rsid w:val="000862DD"/>
    <w:rsid w:val="00087DA3"/>
    <w:rsid w:val="00087ED8"/>
    <w:rsid w:val="0009061F"/>
    <w:rsid w:val="00096B29"/>
    <w:rsid w:val="000A4DD4"/>
    <w:rsid w:val="000B3B3B"/>
    <w:rsid w:val="000B4EA3"/>
    <w:rsid w:val="000C5475"/>
    <w:rsid w:val="000E1842"/>
    <w:rsid w:val="000E1A3E"/>
    <w:rsid w:val="000F2097"/>
    <w:rsid w:val="000F740F"/>
    <w:rsid w:val="00105AB2"/>
    <w:rsid w:val="001273BF"/>
    <w:rsid w:val="00131054"/>
    <w:rsid w:val="00142CE3"/>
    <w:rsid w:val="00153680"/>
    <w:rsid w:val="00161ABF"/>
    <w:rsid w:val="001632C2"/>
    <w:rsid w:val="00164CF0"/>
    <w:rsid w:val="0017598F"/>
    <w:rsid w:val="00182748"/>
    <w:rsid w:val="001A0227"/>
    <w:rsid w:val="001A297F"/>
    <w:rsid w:val="001A5FFB"/>
    <w:rsid w:val="001B3B0C"/>
    <w:rsid w:val="001B3FEB"/>
    <w:rsid w:val="001B6FC2"/>
    <w:rsid w:val="001D398C"/>
    <w:rsid w:val="001D6913"/>
    <w:rsid w:val="001D7E2A"/>
    <w:rsid w:val="001E0178"/>
    <w:rsid w:val="001E08E8"/>
    <w:rsid w:val="001E27CA"/>
    <w:rsid w:val="001E7EB7"/>
    <w:rsid w:val="001F5402"/>
    <w:rsid w:val="00203642"/>
    <w:rsid w:val="00206122"/>
    <w:rsid w:val="00217CA3"/>
    <w:rsid w:val="00226375"/>
    <w:rsid w:val="00233207"/>
    <w:rsid w:val="00255487"/>
    <w:rsid w:val="00264A87"/>
    <w:rsid w:val="00266EB6"/>
    <w:rsid w:val="002877D7"/>
    <w:rsid w:val="00291BFC"/>
    <w:rsid w:val="00293211"/>
    <w:rsid w:val="0029526A"/>
    <w:rsid w:val="0029533E"/>
    <w:rsid w:val="002B458A"/>
    <w:rsid w:val="002C26D1"/>
    <w:rsid w:val="002D0DB8"/>
    <w:rsid w:val="002D1D93"/>
    <w:rsid w:val="002D2ABC"/>
    <w:rsid w:val="00300A94"/>
    <w:rsid w:val="0030163C"/>
    <w:rsid w:val="0030526E"/>
    <w:rsid w:val="003115DB"/>
    <w:rsid w:val="00317879"/>
    <w:rsid w:val="003270C6"/>
    <w:rsid w:val="0033456F"/>
    <w:rsid w:val="003367DF"/>
    <w:rsid w:val="003501A3"/>
    <w:rsid w:val="00351AB2"/>
    <w:rsid w:val="003573D5"/>
    <w:rsid w:val="00361FF2"/>
    <w:rsid w:val="00363B32"/>
    <w:rsid w:val="00382416"/>
    <w:rsid w:val="00393439"/>
    <w:rsid w:val="003A0B36"/>
    <w:rsid w:val="003A0BC7"/>
    <w:rsid w:val="003A5B65"/>
    <w:rsid w:val="003A7735"/>
    <w:rsid w:val="003B2F21"/>
    <w:rsid w:val="003C14DA"/>
    <w:rsid w:val="003C626D"/>
    <w:rsid w:val="003D218A"/>
    <w:rsid w:val="003D5281"/>
    <w:rsid w:val="003D62FD"/>
    <w:rsid w:val="003D66C1"/>
    <w:rsid w:val="003D793B"/>
    <w:rsid w:val="003E4A6E"/>
    <w:rsid w:val="003F237B"/>
    <w:rsid w:val="003F2E9E"/>
    <w:rsid w:val="003F5428"/>
    <w:rsid w:val="00404960"/>
    <w:rsid w:val="00415FC7"/>
    <w:rsid w:val="00420A0E"/>
    <w:rsid w:val="00422D39"/>
    <w:rsid w:val="00425162"/>
    <w:rsid w:val="0043436D"/>
    <w:rsid w:val="004437AC"/>
    <w:rsid w:val="00444823"/>
    <w:rsid w:val="00446B32"/>
    <w:rsid w:val="00450D76"/>
    <w:rsid w:val="004706DD"/>
    <w:rsid w:val="00471DD6"/>
    <w:rsid w:val="00484354"/>
    <w:rsid w:val="004869A5"/>
    <w:rsid w:val="004A3714"/>
    <w:rsid w:val="004A3DC9"/>
    <w:rsid w:val="004C59BF"/>
    <w:rsid w:val="004C6BE4"/>
    <w:rsid w:val="004E1DA8"/>
    <w:rsid w:val="004E1E6C"/>
    <w:rsid w:val="004F03DF"/>
    <w:rsid w:val="004F09F7"/>
    <w:rsid w:val="004F5BC8"/>
    <w:rsid w:val="00511DBA"/>
    <w:rsid w:val="0052133C"/>
    <w:rsid w:val="0053056F"/>
    <w:rsid w:val="005320C6"/>
    <w:rsid w:val="00534BB9"/>
    <w:rsid w:val="005361B5"/>
    <w:rsid w:val="00536BC6"/>
    <w:rsid w:val="00541B09"/>
    <w:rsid w:val="005423A5"/>
    <w:rsid w:val="00543247"/>
    <w:rsid w:val="0056020A"/>
    <w:rsid w:val="00564A87"/>
    <w:rsid w:val="00576468"/>
    <w:rsid w:val="0058465F"/>
    <w:rsid w:val="005920CF"/>
    <w:rsid w:val="00594C5F"/>
    <w:rsid w:val="00597760"/>
    <w:rsid w:val="005A214E"/>
    <w:rsid w:val="005A2533"/>
    <w:rsid w:val="005B5CDE"/>
    <w:rsid w:val="005C0C6A"/>
    <w:rsid w:val="005C161C"/>
    <w:rsid w:val="005C1A9E"/>
    <w:rsid w:val="005C3651"/>
    <w:rsid w:val="005C3A70"/>
    <w:rsid w:val="005D02A1"/>
    <w:rsid w:val="005D4206"/>
    <w:rsid w:val="005E1809"/>
    <w:rsid w:val="005F4BAB"/>
    <w:rsid w:val="005F528C"/>
    <w:rsid w:val="00620A69"/>
    <w:rsid w:val="006265EE"/>
    <w:rsid w:val="00627692"/>
    <w:rsid w:val="006278BB"/>
    <w:rsid w:val="00633522"/>
    <w:rsid w:val="00640DFB"/>
    <w:rsid w:val="00642A67"/>
    <w:rsid w:val="00642E0C"/>
    <w:rsid w:val="006450AC"/>
    <w:rsid w:val="00646582"/>
    <w:rsid w:val="00652F20"/>
    <w:rsid w:val="0066063E"/>
    <w:rsid w:val="00690DB1"/>
    <w:rsid w:val="00694126"/>
    <w:rsid w:val="006B3E30"/>
    <w:rsid w:val="006B7B09"/>
    <w:rsid w:val="006C3913"/>
    <w:rsid w:val="006C4308"/>
    <w:rsid w:val="006D6E79"/>
    <w:rsid w:val="006E57FA"/>
    <w:rsid w:val="006F3B38"/>
    <w:rsid w:val="006F6626"/>
    <w:rsid w:val="0070111B"/>
    <w:rsid w:val="00734105"/>
    <w:rsid w:val="0074349F"/>
    <w:rsid w:val="00744645"/>
    <w:rsid w:val="00744B40"/>
    <w:rsid w:val="00750E94"/>
    <w:rsid w:val="007648A1"/>
    <w:rsid w:val="00775EAD"/>
    <w:rsid w:val="007A0997"/>
    <w:rsid w:val="007B20B6"/>
    <w:rsid w:val="007B5E94"/>
    <w:rsid w:val="007B5FB1"/>
    <w:rsid w:val="007B71A8"/>
    <w:rsid w:val="007B7350"/>
    <w:rsid w:val="007C4696"/>
    <w:rsid w:val="007C722C"/>
    <w:rsid w:val="007C7ED5"/>
    <w:rsid w:val="007D0A57"/>
    <w:rsid w:val="007D7A68"/>
    <w:rsid w:val="007E2BF3"/>
    <w:rsid w:val="007E5342"/>
    <w:rsid w:val="007E5A1D"/>
    <w:rsid w:val="007F5C12"/>
    <w:rsid w:val="00814D5B"/>
    <w:rsid w:val="0081527E"/>
    <w:rsid w:val="00815C9F"/>
    <w:rsid w:val="0082060B"/>
    <w:rsid w:val="0082776C"/>
    <w:rsid w:val="00850A91"/>
    <w:rsid w:val="00867C31"/>
    <w:rsid w:val="00880750"/>
    <w:rsid w:val="00886E3E"/>
    <w:rsid w:val="008943DE"/>
    <w:rsid w:val="008A0B95"/>
    <w:rsid w:val="008A2DB9"/>
    <w:rsid w:val="008A3C5E"/>
    <w:rsid w:val="008B3E67"/>
    <w:rsid w:val="008B5043"/>
    <w:rsid w:val="008C20D7"/>
    <w:rsid w:val="008C3425"/>
    <w:rsid w:val="008D0B2F"/>
    <w:rsid w:val="008D21C0"/>
    <w:rsid w:val="008D73D1"/>
    <w:rsid w:val="008F13B3"/>
    <w:rsid w:val="00924422"/>
    <w:rsid w:val="00925944"/>
    <w:rsid w:val="00930D1E"/>
    <w:rsid w:val="009356F9"/>
    <w:rsid w:val="00936AA9"/>
    <w:rsid w:val="0095032A"/>
    <w:rsid w:val="0095200B"/>
    <w:rsid w:val="00957A3C"/>
    <w:rsid w:val="00963119"/>
    <w:rsid w:val="009633F3"/>
    <w:rsid w:val="00965B4E"/>
    <w:rsid w:val="00974F3B"/>
    <w:rsid w:val="00976DC4"/>
    <w:rsid w:val="00977F55"/>
    <w:rsid w:val="00997E80"/>
    <w:rsid w:val="009A0DAE"/>
    <w:rsid w:val="009B3EEB"/>
    <w:rsid w:val="009C31FF"/>
    <w:rsid w:val="009C44DB"/>
    <w:rsid w:val="009C70D1"/>
    <w:rsid w:val="009C7567"/>
    <w:rsid w:val="009D44FD"/>
    <w:rsid w:val="009D5DFC"/>
    <w:rsid w:val="009D609E"/>
    <w:rsid w:val="009E0CCA"/>
    <w:rsid w:val="009E19EB"/>
    <w:rsid w:val="009E74D5"/>
    <w:rsid w:val="009E77CB"/>
    <w:rsid w:val="009F031D"/>
    <w:rsid w:val="009F37F7"/>
    <w:rsid w:val="009F51AC"/>
    <w:rsid w:val="00A0149C"/>
    <w:rsid w:val="00A063D1"/>
    <w:rsid w:val="00A15576"/>
    <w:rsid w:val="00A31051"/>
    <w:rsid w:val="00A44416"/>
    <w:rsid w:val="00A50C0D"/>
    <w:rsid w:val="00A5368A"/>
    <w:rsid w:val="00A5473A"/>
    <w:rsid w:val="00A60921"/>
    <w:rsid w:val="00A65331"/>
    <w:rsid w:val="00A67F20"/>
    <w:rsid w:val="00A8095B"/>
    <w:rsid w:val="00A824EE"/>
    <w:rsid w:val="00A86925"/>
    <w:rsid w:val="00A86F2B"/>
    <w:rsid w:val="00A87AC5"/>
    <w:rsid w:val="00A9245A"/>
    <w:rsid w:val="00A92DEF"/>
    <w:rsid w:val="00A9359C"/>
    <w:rsid w:val="00A957B3"/>
    <w:rsid w:val="00AA0C6B"/>
    <w:rsid w:val="00AA5785"/>
    <w:rsid w:val="00AB056B"/>
    <w:rsid w:val="00AB4491"/>
    <w:rsid w:val="00AC42D4"/>
    <w:rsid w:val="00AD0124"/>
    <w:rsid w:val="00AD11EB"/>
    <w:rsid w:val="00AD2C21"/>
    <w:rsid w:val="00AD36FE"/>
    <w:rsid w:val="00AD70A2"/>
    <w:rsid w:val="00AF4B12"/>
    <w:rsid w:val="00AF6576"/>
    <w:rsid w:val="00B0136B"/>
    <w:rsid w:val="00B05D1D"/>
    <w:rsid w:val="00B07C05"/>
    <w:rsid w:val="00B123F2"/>
    <w:rsid w:val="00B1332F"/>
    <w:rsid w:val="00B17767"/>
    <w:rsid w:val="00B208DE"/>
    <w:rsid w:val="00B21281"/>
    <w:rsid w:val="00B215E6"/>
    <w:rsid w:val="00B35DF9"/>
    <w:rsid w:val="00B4035F"/>
    <w:rsid w:val="00B54364"/>
    <w:rsid w:val="00B61608"/>
    <w:rsid w:val="00B7411A"/>
    <w:rsid w:val="00B74A2D"/>
    <w:rsid w:val="00B80E15"/>
    <w:rsid w:val="00B86940"/>
    <w:rsid w:val="00B97887"/>
    <w:rsid w:val="00BA35D6"/>
    <w:rsid w:val="00BA4162"/>
    <w:rsid w:val="00BA7F92"/>
    <w:rsid w:val="00BB7778"/>
    <w:rsid w:val="00BC137B"/>
    <w:rsid w:val="00BC716C"/>
    <w:rsid w:val="00BE0EED"/>
    <w:rsid w:val="00BE7B49"/>
    <w:rsid w:val="00BF0044"/>
    <w:rsid w:val="00BF302C"/>
    <w:rsid w:val="00C122F9"/>
    <w:rsid w:val="00C16165"/>
    <w:rsid w:val="00C207CE"/>
    <w:rsid w:val="00C24B8F"/>
    <w:rsid w:val="00C30B99"/>
    <w:rsid w:val="00C64F10"/>
    <w:rsid w:val="00C66492"/>
    <w:rsid w:val="00C75D84"/>
    <w:rsid w:val="00C76D2F"/>
    <w:rsid w:val="00C9021A"/>
    <w:rsid w:val="00C97A91"/>
    <w:rsid w:val="00CB5343"/>
    <w:rsid w:val="00CC0C95"/>
    <w:rsid w:val="00CC18CA"/>
    <w:rsid w:val="00CD2903"/>
    <w:rsid w:val="00CD5201"/>
    <w:rsid w:val="00CE44AD"/>
    <w:rsid w:val="00CF1BBA"/>
    <w:rsid w:val="00D0273C"/>
    <w:rsid w:val="00D100D6"/>
    <w:rsid w:val="00D10A5C"/>
    <w:rsid w:val="00D10F3A"/>
    <w:rsid w:val="00D1222D"/>
    <w:rsid w:val="00D17800"/>
    <w:rsid w:val="00D1781F"/>
    <w:rsid w:val="00D222C1"/>
    <w:rsid w:val="00D24DB2"/>
    <w:rsid w:val="00D34CF2"/>
    <w:rsid w:val="00D607BC"/>
    <w:rsid w:val="00D64B6C"/>
    <w:rsid w:val="00D71F29"/>
    <w:rsid w:val="00D72086"/>
    <w:rsid w:val="00D82F73"/>
    <w:rsid w:val="00D83C44"/>
    <w:rsid w:val="00D91291"/>
    <w:rsid w:val="00D957D9"/>
    <w:rsid w:val="00DA02AD"/>
    <w:rsid w:val="00DA4A8B"/>
    <w:rsid w:val="00DB025B"/>
    <w:rsid w:val="00DB3B5B"/>
    <w:rsid w:val="00DC2C92"/>
    <w:rsid w:val="00DC32A8"/>
    <w:rsid w:val="00DC5171"/>
    <w:rsid w:val="00DD1D4A"/>
    <w:rsid w:val="00DD50FC"/>
    <w:rsid w:val="00DE4C56"/>
    <w:rsid w:val="00DF4C10"/>
    <w:rsid w:val="00DF6552"/>
    <w:rsid w:val="00E05D61"/>
    <w:rsid w:val="00E15359"/>
    <w:rsid w:val="00E2348F"/>
    <w:rsid w:val="00E51AC9"/>
    <w:rsid w:val="00E544C8"/>
    <w:rsid w:val="00E579B0"/>
    <w:rsid w:val="00E6491A"/>
    <w:rsid w:val="00E74C0F"/>
    <w:rsid w:val="00E77955"/>
    <w:rsid w:val="00E820E5"/>
    <w:rsid w:val="00EA1A5E"/>
    <w:rsid w:val="00EA1E78"/>
    <w:rsid w:val="00EA46B3"/>
    <w:rsid w:val="00ED42B2"/>
    <w:rsid w:val="00EE637E"/>
    <w:rsid w:val="00F05C0A"/>
    <w:rsid w:val="00F05FDC"/>
    <w:rsid w:val="00F079C0"/>
    <w:rsid w:val="00F10D08"/>
    <w:rsid w:val="00F13798"/>
    <w:rsid w:val="00F15F97"/>
    <w:rsid w:val="00F30B38"/>
    <w:rsid w:val="00F3476B"/>
    <w:rsid w:val="00F34E26"/>
    <w:rsid w:val="00F37132"/>
    <w:rsid w:val="00F603DB"/>
    <w:rsid w:val="00F67217"/>
    <w:rsid w:val="00F67D23"/>
    <w:rsid w:val="00F737B8"/>
    <w:rsid w:val="00F77EF2"/>
    <w:rsid w:val="00F85A37"/>
    <w:rsid w:val="00F86A33"/>
    <w:rsid w:val="00F90FCF"/>
    <w:rsid w:val="00F93905"/>
    <w:rsid w:val="00FA0F40"/>
    <w:rsid w:val="00FA758A"/>
    <w:rsid w:val="00FB055E"/>
    <w:rsid w:val="00FB3F50"/>
    <w:rsid w:val="00FC5F6F"/>
    <w:rsid w:val="00FF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CD710"/>
  <w15:docId w15:val="{9ACA6417-C060-4B3B-84E3-A31B69A9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03DF"/>
    <w:pPr>
      <w:spacing w:before="120" w:after="120" w:line="259" w:lineRule="auto"/>
      <w:jc w:val="both"/>
    </w:pPr>
    <w:rPr>
      <w:rFonts w:ascii="Calibri Light" w:eastAsia="Calibri Light" w:hAnsi="Calibri Light"/>
      <w:szCs w:val="22"/>
      <w:lang w:eastAsia="en-US"/>
    </w:rPr>
  </w:style>
  <w:style w:type="paragraph" w:styleId="Kop1">
    <w:name w:val="heading 1"/>
    <w:basedOn w:val="Standaard"/>
    <w:next w:val="Text"/>
    <w:link w:val="Kop1Char"/>
    <w:uiPriority w:val="9"/>
    <w:qFormat/>
    <w:rsid w:val="00E15359"/>
    <w:pPr>
      <w:numPr>
        <w:numId w:val="3"/>
      </w:numPr>
      <w:spacing w:before="240" w:after="240"/>
      <w:outlineLvl w:val="0"/>
    </w:pPr>
    <w:rPr>
      <w:b/>
      <w:sz w:val="28"/>
    </w:rPr>
  </w:style>
  <w:style w:type="paragraph" w:styleId="Kop2">
    <w:name w:val="heading 2"/>
    <w:basedOn w:val="Kop1"/>
    <w:next w:val="Text"/>
    <w:link w:val="Kop2Char"/>
    <w:uiPriority w:val="9"/>
    <w:qFormat/>
    <w:rsid w:val="00F67D23"/>
    <w:pPr>
      <w:numPr>
        <w:ilvl w:val="1"/>
      </w:numPr>
      <w:outlineLvl w:val="1"/>
    </w:pPr>
    <w:rPr>
      <w:b w:val="0"/>
    </w:rPr>
  </w:style>
  <w:style w:type="paragraph" w:styleId="Kop3">
    <w:name w:val="heading 3"/>
    <w:basedOn w:val="Kop1"/>
    <w:next w:val="Text"/>
    <w:link w:val="Kop3Char"/>
    <w:uiPriority w:val="9"/>
    <w:qFormat/>
    <w:rsid w:val="00F67D23"/>
    <w:pPr>
      <w:numPr>
        <w:ilvl w:val="2"/>
      </w:numPr>
      <w:outlineLvl w:val="2"/>
    </w:pPr>
    <w:rPr>
      <w:b w:val="0"/>
    </w:rPr>
  </w:style>
  <w:style w:type="paragraph" w:styleId="Kop4">
    <w:name w:val="heading 4"/>
    <w:basedOn w:val="Kop1"/>
    <w:next w:val="Text"/>
    <w:link w:val="Kop4Char"/>
    <w:uiPriority w:val="9"/>
    <w:qFormat/>
    <w:rsid w:val="006E57FA"/>
    <w:pPr>
      <w:numPr>
        <w:ilvl w:val="3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4F03DF"/>
    <w:pPr>
      <w:pBdr>
        <w:bottom w:val="single" w:sz="6" w:space="1" w:color="333E50"/>
      </w:pBdr>
      <w:spacing w:before="300" w:after="0" w:line="276" w:lineRule="auto"/>
      <w:ind w:left="1008" w:hanging="1008"/>
      <w:outlineLvl w:val="4"/>
    </w:pPr>
    <w:rPr>
      <w:rFonts w:eastAsia="Times New Roman"/>
      <w:caps/>
      <w:color w:val="262E3B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03DF"/>
    <w:pPr>
      <w:pBdr>
        <w:bottom w:val="dotted" w:sz="6" w:space="1" w:color="333E50"/>
      </w:pBdr>
      <w:spacing w:before="300" w:after="0" w:line="276" w:lineRule="auto"/>
      <w:ind w:left="1152" w:hanging="1152"/>
      <w:outlineLvl w:val="5"/>
    </w:pPr>
    <w:rPr>
      <w:rFonts w:eastAsia="Times New Roman"/>
      <w:caps/>
      <w:color w:val="262E3B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03DF"/>
    <w:pPr>
      <w:spacing w:before="300" w:after="0" w:line="276" w:lineRule="auto"/>
      <w:ind w:left="1296" w:hanging="1296"/>
      <w:outlineLvl w:val="6"/>
    </w:pPr>
    <w:rPr>
      <w:rFonts w:eastAsia="Times New Roman"/>
      <w:caps/>
      <w:color w:val="262E3B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03DF"/>
    <w:pPr>
      <w:spacing w:before="300" w:after="0" w:line="276" w:lineRule="auto"/>
      <w:ind w:left="1440" w:hanging="1440"/>
      <w:outlineLvl w:val="7"/>
    </w:pPr>
    <w:rPr>
      <w:rFonts w:eastAsia="Times New Roman"/>
      <w:caps/>
      <w:spacing w:val="10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03DF"/>
    <w:pPr>
      <w:spacing w:before="300" w:after="0" w:line="276" w:lineRule="auto"/>
      <w:ind w:left="1584" w:hanging="1584"/>
      <w:outlineLvl w:val="8"/>
    </w:pPr>
    <w:rPr>
      <w:rFonts w:eastAsia="Times New Roman"/>
      <w:i/>
      <w:caps/>
      <w:spacing w:val="1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xt">
    <w:name w:val="Text"/>
    <w:basedOn w:val="Standaard"/>
    <w:rsid w:val="00A8095B"/>
    <w:pPr>
      <w:spacing w:after="260"/>
    </w:pPr>
  </w:style>
  <w:style w:type="paragraph" w:styleId="Inhopg3">
    <w:name w:val="toc 3"/>
    <w:basedOn w:val="Standaard"/>
    <w:next w:val="Standaard"/>
    <w:uiPriority w:val="39"/>
    <w:rsid w:val="00886E3E"/>
    <w:pPr>
      <w:spacing w:before="0" w:after="0"/>
      <w:jc w:val="left"/>
    </w:pPr>
    <w:rPr>
      <w:rFonts w:asciiTheme="minorHAnsi" w:hAnsiTheme="minorHAnsi" w:cstheme="minorHAnsi"/>
      <w:smallCaps/>
      <w:sz w:val="22"/>
    </w:rPr>
  </w:style>
  <w:style w:type="paragraph" w:styleId="Inhopg2">
    <w:name w:val="toc 2"/>
    <w:basedOn w:val="Standaard"/>
    <w:next w:val="Standaard"/>
    <w:uiPriority w:val="39"/>
    <w:rsid w:val="00886E3E"/>
    <w:pPr>
      <w:spacing w:before="0" w:after="0"/>
      <w:jc w:val="left"/>
    </w:pPr>
    <w:rPr>
      <w:rFonts w:asciiTheme="minorHAnsi" w:hAnsiTheme="minorHAnsi" w:cstheme="minorHAnsi"/>
      <w:b/>
      <w:bCs/>
      <w:smallCaps/>
      <w:sz w:val="22"/>
    </w:rPr>
  </w:style>
  <w:style w:type="paragraph" w:styleId="Inhopg1">
    <w:name w:val="toc 1"/>
    <w:basedOn w:val="Standaard"/>
    <w:next w:val="Standaard"/>
    <w:uiPriority w:val="39"/>
    <w:rsid w:val="003D218A"/>
    <w:pPr>
      <w:spacing w:before="360" w:after="360"/>
      <w:jc w:val="left"/>
    </w:pPr>
    <w:rPr>
      <w:rFonts w:asciiTheme="minorHAnsi" w:hAnsiTheme="minorHAnsi" w:cstheme="minorHAnsi"/>
      <w:b/>
      <w:bCs/>
      <w:caps/>
      <w:sz w:val="22"/>
      <w:u w:val="single"/>
    </w:rPr>
  </w:style>
  <w:style w:type="paragraph" w:styleId="Voettekst">
    <w:name w:val="footer"/>
    <w:basedOn w:val="Text"/>
    <w:link w:val="VoettekstChar"/>
    <w:uiPriority w:val="99"/>
    <w:rsid w:val="006E57FA"/>
    <w:rPr>
      <w:sz w:val="18"/>
    </w:rPr>
  </w:style>
  <w:style w:type="paragraph" w:styleId="Koptekst">
    <w:name w:val="header"/>
    <w:basedOn w:val="Text"/>
    <w:next w:val="Standaard"/>
    <w:link w:val="KoptekstChar"/>
    <w:rsid w:val="006E57FA"/>
    <w:pPr>
      <w:spacing w:after="0"/>
    </w:pPr>
  </w:style>
  <w:style w:type="character" w:styleId="Paginanummer">
    <w:name w:val="page number"/>
    <w:rPr>
      <w:rFonts w:ascii="Arial" w:hAnsi="Arial"/>
      <w:sz w:val="20"/>
    </w:rPr>
  </w:style>
  <w:style w:type="paragraph" w:customStyle="1" w:styleId="einr2">
    <w:name w:val="einr.2"/>
    <w:basedOn w:val="Standaard"/>
    <w:rsid w:val="00A8095B"/>
    <w:pPr>
      <w:numPr>
        <w:numId w:val="2"/>
      </w:numPr>
      <w:tabs>
        <w:tab w:val="left" w:pos="680"/>
      </w:tabs>
    </w:pPr>
  </w:style>
  <w:style w:type="paragraph" w:customStyle="1" w:styleId="Berichtsart">
    <w:name w:val="Berichtsart"/>
    <w:basedOn w:val="Koptekst"/>
    <w:next w:val="Koptekst"/>
    <w:rsid w:val="006E57FA"/>
    <w:rPr>
      <w:b/>
      <w:sz w:val="28"/>
    </w:rPr>
  </w:style>
  <w:style w:type="paragraph" w:customStyle="1" w:styleId="einr1">
    <w:name w:val="einr.1"/>
    <w:basedOn w:val="Standaard"/>
    <w:rsid w:val="00A8095B"/>
    <w:pPr>
      <w:numPr>
        <w:numId w:val="1"/>
      </w:numPr>
      <w:tabs>
        <w:tab w:val="left" w:pos="340"/>
      </w:tabs>
    </w:pPr>
  </w:style>
  <w:style w:type="paragraph" w:styleId="Inhopg4">
    <w:name w:val="toc 4"/>
    <w:basedOn w:val="Standaard"/>
    <w:next w:val="Standaard"/>
    <w:autoRedefine/>
    <w:uiPriority w:val="39"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5">
    <w:name w:val="toc 5"/>
    <w:basedOn w:val="Standaard"/>
    <w:next w:val="Standaard"/>
    <w:autoRedefine/>
    <w:uiPriority w:val="39"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6">
    <w:name w:val="toc 6"/>
    <w:basedOn w:val="Standaard"/>
    <w:next w:val="Standaard"/>
    <w:autoRedefine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7">
    <w:name w:val="toc 7"/>
    <w:basedOn w:val="Standaard"/>
    <w:next w:val="Standaard"/>
    <w:autoRedefine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8">
    <w:name w:val="toc 8"/>
    <w:basedOn w:val="Standaard"/>
    <w:next w:val="Standaard"/>
    <w:autoRedefine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9">
    <w:name w:val="toc 9"/>
    <w:basedOn w:val="Standaard"/>
    <w:next w:val="Standaard"/>
    <w:autoRedefine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customStyle="1" w:styleId="einr1Text">
    <w:name w:val="einr.1Text"/>
    <w:basedOn w:val="Text"/>
    <w:rsid w:val="00A8095B"/>
    <w:pPr>
      <w:ind w:left="340"/>
    </w:pPr>
  </w:style>
  <w:style w:type="paragraph" w:customStyle="1" w:styleId="einr2Text">
    <w:name w:val="einr.2Text"/>
    <w:basedOn w:val="einr1Text"/>
    <w:rsid w:val="00A8095B"/>
    <w:pPr>
      <w:ind w:left="680"/>
    </w:pPr>
  </w:style>
  <w:style w:type="paragraph" w:customStyle="1" w:styleId="Rand">
    <w:name w:val="Rand"/>
    <w:basedOn w:val="Text"/>
    <w:rsid w:val="006278BB"/>
    <w:pPr>
      <w:framePr w:w="2155" w:hSpace="284" w:vSpace="142" w:wrap="around" w:vAnchor="text" w:hAnchor="page" w:xAlign="right" w:y="1"/>
      <w:spacing w:after="0"/>
      <w:jc w:val="left"/>
    </w:pPr>
  </w:style>
  <w:style w:type="paragraph" w:customStyle="1" w:styleId="FormatvorlageTextNach13pt">
    <w:name w:val="Formatvorlage Text + Nach:  13 pt"/>
    <w:basedOn w:val="Text"/>
    <w:rsid w:val="0029526A"/>
  </w:style>
  <w:style w:type="character" w:customStyle="1" w:styleId="Kop4Char">
    <w:name w:val="Kop 4 Char"/>
    <w:link w:val="Kop4"/>
    <w:uiPriority w:val="9"/>
    <w:rsid w:val="006E57FA"/>
    <w:rPr>
      <w:rFonts w:ascii="Calibri Light" w:eastAsia="Calibri Light" w:hAnsi="Calibri Light"/>
      <w:b/>
      <w:bCs/>
      <w:sz w:val="28"/>
      <w:szCs w:val="28"/>
      <w:lang w:eastAsia="en-US"/>
    </w:rPr>
  </w:style>
  <w:style w:type="character" w:customStyle="1" w:styleId="Kop5Char">
    <w:name w:val="Kop 5 Char"/>
    <w:link w:val="Kop5"/>
    <w:uiPriority w:val="9"/>
    <w:semiHidden/>
    <w:rsid w:val="004F03DF"/>
    <w:rPr>
      <w:rFonts w:ascii="Calibri Light" w:hAnsi="Calibri Light"/>
      <w:caps/>
      <w:color w:val="262E3B"/>
      <w:spacing w:val="10"/>
      <w:szCs w:val="22"/>
      <w:lang w:eastAsia="en-US"/>
    </w:rPr>
  </w:style>
  <w:style w:type="character" w:customStyle="1" w:styleId="Kop6Char">
    <w:name w:val="Kop 6 Char"/>
    <w:link w:val="Kop6"/>
    <w:uiPriority w:val="9"/>
    <w:semiHidden/>
    <w:rsid w:val="004F03DF"/>
    <w:rPr>
      <w:rFonts w:ascii="Calibri Light" w:hAnsi="Calibri Light"/>
      <w:caps/>
      <w:color w:val="262E3B"/>
      <w:spacing w:val="10"/>
      <w:szCs w:val="22"/>
      <w:lang w:eastAsia="en-US"/>
    </w:rPr>
  </w:style>
  <w:style w:type="character" w:customStyle="1" w:styleId="Kop7Char">
    <w:name w:val="Kop 7 Char"/>
    <w:link w:val="Kop7"/>
    <w:uiPriority w:val="9"/>
    <w:semiHidden/>
    <w:rsid w:val="004F03DF"/>
    <w:rPr>
      <w:rFonts w:ascii="Calibri Light" w:hAnsi="Calibri Light"/>
      <w:caps/>
      <w:color w:val="262E3B"/>
      <w:spacing w:val="10"/>
      <w:szCs w:val="22"/>
      <w:lang w:eastAsia="en-US"/>
    </w:rPr>
  </w:style>
  <w:style w:type="character" w:customStyle="1" w:styleId="Kop8Char">
    <w:name w:val="Kop 8 Char"/>
    <w:link w:val="Kop8"/>
    <w:uiPriority w:val="9"/>
    <w:semiHidden/>
    <w:rsid w:val="004F03DF"/>
    <w:rPr>
      <w:rFonts w:ascii="Calibri Light" w:hAnsi="Calibri Light"/>
      <w:caps/>
      <w:spacing w:val="10"/>
      <w:szCs w:val="18"/>
      <w:lang w:eastAsia="en-US"/>
    </w:rPr>
  </w:style>
  <w:style w:type="character" w:customStyle="1" w:styleId="Kop9Char">
    <w:name w:val="Kop 9 Char"/>
    <w:link w:val="Kop9"/>
    <w:uiPriority w:val="9"/>
    <w:semiHidden/>
    <w:rsid w:val="004F03DF"/>
    <w:rPr>
      <w:rFonts w:ascii="Calibri Light" w:hAnsi="Calibri Light"/>
      <w:i/>
      <w:caps/>
      <w:spacing w:val="10"/>
      <w:szCs w:val="18"/>
      <w:lang w:eastAsia="en-US"/>
    </w:rPr>
  </w:style>
  <w:style w:type="character" w:customStyle="1" w:styleId="Kop1Char">
    <w:name w:val="Kop 1 Char"/>
    <w:link w:val="Kop1"/>
    <w:uiPriority w:val="9"/>
    <w:rsid w:val="00E15359"/>
    <w:rPr>
      <w:rFonts w:ascii="Calibri Light" w:eastAsia="Calibri Light" w:hAnsi="Calibri Light"/>
      <w:b/>
      <w:sz w:val="28"/>
      <w:szCs w:val="22"/>
      <w:lang w:eastAsia="en-US"/>
    </w:rPr>
  </w:style>
  <w:style w:type="character" w:customStyle="1" w:styleId="Kop2Char">
    <w:name w:val="Kop 2 Char"/>
    <w:link w:val="Kop2"/>
    <w:uiPriority w:val="9"/>
    <w:rsid w:val="00F67D23"/>
    <w:rPr>
      <w:rFonts w:ascii="Calibri Light" w:eastAsia="Calibri Light" w:hAnsi="Calibri Light"/>
      <w:sz w:val="28"/>
      <w:szCs w:val="22"/>
      <w:lang w:eastAsia="en-US"/>
    </w:rPr>
  </w:style>
  <w:style w:type="character" w:customStyle="1" w:styleId="Kop3Char">
    <w:name w:val="Kop 3 Char"/>
    <w:link w:val="Kop3"/>
    <w:uiPriority w:val="9"/>
    <w:rsid w:val="00F67D23"/>
    <w:rPr>
      <w:rFonts w:ascii="Calibri Light" w:eastAsia="Calibri Light" w:hAnsi="Calibri Light"/>
      <w:sz w:val="28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rsid w:val="004F03DF"/>
    <w:pPr>
      <w:spacing w:before="720" w:after="200" w:line="276" w:lineRule="auto"/>
    </w:pPr>
    <w:rPr>
      <w:rFonts w:eastAsia="Times New Roman"/>
      <w:caps/>
      <w:color w:val="333E50"/>
      <w:spacing w:val="10"/>
      <w:kern w:val="28"/>
      <w:sz w:val="52"/>
      <w:szCs w:val="52"/>
    </w:rPr>
  </w:style>
  <w:style w:type="character" w:customStyle="1" w:styleId="TitelChar">
    <w:name w:val="Titel Char"/>
    <w:link w:val="Titel"/>
    <w:uiPriority w:val="10"/>
    <w:rsid w:val="004F03DF"/>
    <w:rPr>
      <w:rFonts w:ascii="Calibri Light" w:hAnsi="Calibri Light"/>
      <w:caps/>
      <w:color w:val="333E50"/>
      <w:spacing w:val="10"/>
      <w:kern w:val="28"/>
      <w:sz w:val="52"/>
      <w:szCs w:val="52"/>
      <w:lang w:eastAsia="en-US"/>
    </w:rPr>
  </w:style>
  <w:style w:type="character" w:customStyle="1" w:styleId="KoptekstChar">
    <w:name w:val="Koptekst Char"/>
    <w:link w:val="Koptekst"/>
    <w:rsid w:val="004F03DF"/>
    <w:rPr>
      <w:rFonts w:ascii="Calibri" w:hAnsi="Calibri"/>
      <w:sz w:val="22"/>
      <w:lang w:val="de-DE" w:eastAsia="de-DE"/>
    </w:rPr>
  </w:style>
  <w:style w:type="character" w:customStyle="1" w:styleId="VoettekstChar">
    <w:name w:val="Voettekst Char"/>
    <w:link w:val="Voettekst"/>
    <w:uiPriority w:val="99"/>
    <w:rsid w:val="004F03DF"/>
    <w:rPr>
      <w:rFonts w:ascii="Calibri" w:hAnsi="Calibri"/>
      <w:sz w:val="18"/>
      <w:lang w:val="de-DE" w:eastAsia="de-DE"/>
    </w:rPr>
  </w:style>
  <w:style w:type="character" w:styleId="Hyperlink">
    <w:name w:val="Hyperlink"/>
    <w:uiPriority w:val="99"/>
    <w:unhideWhenUsed/>
    <w:rsid w:val="004F03DF"/>
    <w:rPr>
      <w:color w:val="C2DFFD"/>
      <w:u w:val="single"/>
    </w:rPr>
  </w:style>
  <w:style w:type="paragraph" w:styleId="Geenafstand">
    <w:name w:val="No Spacing"/>
    <w:basedOn w:val="Standaard"/>
    <w:link w:val="GeenafstandChar"/>
    <w:autoRedefine/>
    <w:uiPriority w:val="1"/>
    <w:rsid w:val="004F03DF"/>
    <w:pPr>
      <w:suppressAutoHyphens/>
      <w:spacing w:before="0" w:after="0" w:line="240" w:lineRule="auto"/>
    </w:pPr>
    <w:rPr>
      <w:bCs/>
      <w:spacing w:val="-2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rsid w:val="004F03DF"/>
    <w:rPr>
      <w:rFonts w:ascii="Calibri Light" w:eastAsia="Calibri Light" w:hAnsi="Calibri Light"/>
      <w:bCs/>
      <w:spacing w:val="-2"/>
    </w:rPr>
  </w:style>
  <w:style w:type="table" w:styleId="Tabelraster">
    <w:name w:val="Table Grid"/>
    <w:basedOn w:val="Standaardtabel"/>
    <w:uiPriority w:val="39"/>
    <w:rsid w:val="004F03DF"/>
    <w:rPr>
      <w:rFonts w:ascii="Times New Roman" w:hAnsi="Times New Roman"/>
    </w:rPr>
    <w:tblPr/>
  </w:style>
  <w:style w:type="paragraph" w:styleId="Lijstalinea">
    <w:name w:val="List Paragraph"/>
    <w:basedOn w:val="Standaard"/>
    <w:link w:val="LijstalineaChar"/>
    <w:uiPriority w:val="34"/>
    <w:qFormat/>
    <w:rsid w:val="004F03DF"/>
    <w:pPr>
      <w:ind w:left="720"/>
      <w:contextualSpacing/>
    </w:pPr>
  </w:style>
  <w:style w:type="character" w:styleId="Nadruk">
    <w:name w:val="Emphasis"/>
    <w:uiPriority w:val="20"/>
    <w:rsid w:val="004F03D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4F03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StijlGeenafstandAangepastekleurRGB17">
    <w:name w:val="Stijl Geen afstand + Aangepaste kleur (RGB(17"/>
    <w:aliases w:val="53,92)) Links"/>
    <w:basedOn w:val="Kop2"/>
    <w:rsid w:val="004F03DF"/>
    <w:pPr>
      <w:keepNext/>
      <w:numPr>
        <w:numId w:val="4"/>
      </w:numPr>
      <w:tabs>
        <w:tab w:val="num" w:pos="851"/>
        <w:tab w:val="left" w:pos="993"/>
        <w:tab w:val="left" w:pos="5103"/>
      </w:tabs>
      <w:suppressAutoHyphens/>
      <w:spacing w:before="0" w:after="60" w:line="240" w:lineRule="auto"/>
      <w:ind w:left="851" w:hanging="851"/>
      <w:jc w:val="left"/>
    </w:pPr>
    <w:rPr>
      <w:rFonts w:ascii="Corbel" w:hAnsi="Corbel"/>
      <w:b/>
      <w:smallCaps/>
      <w:color w:val="11355C"/>
      <w:spacing w:val="15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4F03D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uiPriority w:val="99"/>
    <w:semiHidden/>
    <w:unhideWhenUsed/>
    <w:rsid w:val="004F03DF"/>
    <w:rPr>
      <w:color w:val="808080"/>
      <w:shd w:val="clear" w:color="auto" w:fill="E6E6E6"/>
    </w:rPr>
  </w:style>
  <w:style w:type="character" w:styleId="GevolgdeHyperlink">
    <w:name w:val="FollowedHyperlink"/>
    <w:uiPriority w:val="99"/>
    <w:semiHidden/>
    <w:unhideWhenUsed/>
    <w:rsid w:val="004F03DF"/>
    <w:rPr>
      <w:color w:val="D8D8D8"/>
      <w:u w:val="single"/>
    </w:rPr>
  </w:style>
  <w:style w:type="table" w:customStyle="1" w:styleId="BOAGStijl">
    <w:name w:val="BOAG Stijl"/>
    <w:basedOn w:val="Onopgemaaktetabel4"/>
    <w:uiPriority w:val="99"/>
    <w:rsid w:val="004F03DF"/>
    <w:rPr>
      <w:sz w:val="18"/>
      <w:lang w:val="en-US"/>
    </w:rPr>
    <w:tblPr/>
    <w:tcPr>
      <w:shd w:val="clear" w:color="auto" w:fill="F2F2F2"/>
    </w:tcPr>
    <w:tblStylePr w:type="firstRow">
      <w:rPr>
        <w:rFonts w:ascii="Dax-Regular" w:hAnsi="Dax-Regular"/>
        <w:b/>
        <w:bCs/>
        <w:color w:val="FFFFFF"/>
        <w:sz w:val="20"/>
      </w:rPr>
      <w:tblPr/>
      <w:tcPr>
        <w:shd w:val="clear" w:color="auto" w:fill="333E5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ascii="Prompt Medium" w:hAnsi="Prompt Medium"/>
        <w:b w:val="0"/>
        <w:bCs/>
        <w:i/>
      </w:rPr>
      <w:tblPr/>
      <w:tcPr>
        <w:shd w:val="clear" w:color="auto" w:fill="F3F4F8"/>
      </w:tcPr>
    </w:tblStylePr>
    <w:tblStylePr w:type="lastCol">
      <w:rPr>
        <w:b/>
        <w:bCs/>
      </w:rPr>
      <w:tblPr/>
      <w:tcPr>
        <w:shd w:val="clear" w:color="auto" w:fill="F3F4F8"/>
      </w:tcPr>
    </w:tblStylePr>
    <w:tblStylePr w:type="band1Vert">
      <w:tblPr/>
      <w:tcPr>
        <w:shd w:val="clear" w:color="auto" w:fill="F2F2F2"/>
      </w:tcPr>
    </w:tblStylePr>
    <w:tblStylePr w:type="band2Vert">
      <w:rPr>
        <w:color w:val="000000"/>
      </w:rPr>
    </w:tblStylePr>
    <w:tblStylePr w:type="band1Horz">
      <w:tblPr/>
      <w:tcPr>
        <w:shd w:val="clear" w:color="auto" w:fill="F3F4F8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ascii="Dax-Regular" w:hAnsi="Dax-Regular"/>
        <w:color w:val="000000"/>
        <w:sz w:val="22"/>
      </w:rPr>
      <w:tblPr/>
      <w:tcPr>
        <w:shd w:val="clear" w:color="auto" w:fill="FEFC15"/>
      </w:tcPr>
    </w:tblStylePr>
    <w:tblStylePr w:type="swCell">
      <w:rPr>
        <w:rFonts w:ascii="Prompt Medium" w:hAnsi="Prompt Medium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nopgemaaktetabel4">
    <w:name w:val="Plain Table 4"/>
    <w:basedOn w:val="Standaardtabel"/>
    <w:uiPriority w:val="44"/>
    <w:rsid w:val="004F03DF"/>
    <w:rPr>
      <w:rFonts w:ascii="Calibri Light" w:eastAsia="Calibri Light" w:hAnsi="Calibri Light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Tekstvantijdelijkeaanduiding">
    <w:name w:val="Placeholder Text"/>
    <w:uiPriority w:val="99"/>
    <w:semiHidden/>
    <w:rsid w:val="004F03DF"/>
    <w:rPr>
      <w:color w:val="808080"/>
    </w:rPr>
  </w:style>
  <w:style w:type="character" w:styleId="Verwijzingopmerking">
    <w:name w:val="annotation reference"/>
    <w:uiPriority w:val="99"/>
    <w:unhideWhenUsed/>
    <w:rsid w:val="004F03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F03DF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uiPriority w:val="99"/>
    <w:rsid w:val="004F03DF"/>
    <w:rPr>
      <w:rFonts w:ascii="Calibri Light" w:eastAsia="Calibri Light" w:hAnsi="Calibri Light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03D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F03DF"/>
    <w:rPr>
      <w:rFonts w:ascii="Calibri Light" w:eastAsia="Calibri Light" w:hAnsi="Calibri Light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03DF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link w:val="Ballontekst"/>
    <w:uiPriority w:val="99"/>
    <w:semiHidden/>
    <w:rsid w:val="004F03DF"/>
    <w:rPr>
      <w:rFonts w:ascii="Segoe UI" w:eastAsia="Calibri Light" w:hAnsi="Segoe UI" w:cs="Segoe UI"/>
      <w:szCs w:val="18"/>
      <w:lang w:eastAsia="en-US"/>
    </w:rPr>
  </w:style>
  <w:style w:type="paragraph" w:styleId="Bijschrift">
    <w:name w:val="caption"/>
    <w:basedOn w:val="Standaard"/>
    <w:next w:val="Standaard"/>
    <w:uiPriority w:val="35"/>
    <w:unhideWhenUsed/>
    <w:rsid w:val="004F03DF"/>
    <w:pPr>
      <w:spacing w:after="200" w:line="240" w:lineRule="auto"/>
    </w:pPr>
    <w:rPr>
      <w:i/>
      <w:iCs/>
      <w:color w:val="333E50"/>
      <w:szCs w:val="18"/>
    </w:rPr>
  </w:style>
  <w:style w:type="paragraph" w:customStyle="1" w:styleId="Default">
    <w:name w:val="Default"/>
    <w:rsid w:val="004F03DF"/>
    <w:pPr>
      <w:autoSpaceDE w:val="0"/>
      <w:autoSpaceDN w:val="0"/>
      <w:adjustRightInd w:val="0"/>
    </w:pPr>
    <w:rPr>
      <w:rFonts w:ascii="Arial" w:eastAsia="Calibri Light" w:hAnsi="Arial" w:cs="Arial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4F03DF"/>
    <w:rPr>
      <w:rFonts w:ascii="Texta Light" w:eastAsia="Calibri Light" w:hAnsi="Texta Light"/>
      <w:szCs w:val="22"/>
      <w:lang w:eastAsia="en-US"/>
    </w:rPr>
  </w:style>
  <w:style w:type="character" w:styleId="Zwaar">
    <w:name w:val="Strong"/>
    <w:uiPriority w:val="22"/>
    <w:qFormat/>
    <w:rsid w:val="004F03DF"/>
    <w:rPr>
      <w:bCs/>
    </w:rPr>
  </w:style>
  <w:style w:type="character" w:customStyle="1" w:styleId="PlattetekstChar">
    <w:name w:val="Platte tekst Char"/>
    <w:link w:val="Plattetekst"/>
    <w:locked/>
    <w:rsid w:val="004F03DF"/>
    <w:rPr>
      <w:rFonts w:ascii="CG Times (W1)" w:hAnsi="CG Times (W1)"/>
    </w:rPr>
  </w:style>
  <w:style w:type="paragraph" w:styleId="Plattetekst">
    <w:name w:val="Body Text"/>
    <w:basedOn w:val="Standaard"/>
    <w:link w:val="PlattetekstChar"/>
    <w:rsid w:val="004F03DF"/>
    <w:pPr>
      <w:tabs>
        <w:tab w:val="left" w:pos="1134"/>
        <w:tab w:val="left" w:pos="1276"/>
      </w:tabs>
      <w:spacing w:after="0" w:line="240" w:lineRule="auto"/>
    </w:pPr>
    <w:rPr>
      <w:rFonts w:ascii="CG Times (W1)" w:eastAsia="Times New Roman" w:hAnsi="CG Times (W1)"/>
      <w:szCs w:val="20"/>
      <w:lang w:eastAsia="nl-NL"/>
    </w:rPr>
  </w:style>
  <w:style w:type="character" w:customStyle="1" w:styleId="PlattetekstChar1">
    <w:name w:val="Platte tekst Char1"/>
    <w:uiPriority w:val="99"/>
    <w:semiHidden/>
    <w:rsid w:val="004F03DF"/>
    <w:rPr>
      <w:rFonts w:ascii="Calibri Light" w:eastAsia="Calibri" w:hAnsi="Calibri Light" w:cs="Times New Roman"/>
      <w:szCs w:val="22"/>
      <w:lang w:eastAsia="en-US"/>
    </w:rPr>
  </w:style>
  <w:style w:type="paragraph" w:customStyle="1" w:styleId="StandardText">
    <w:name w:val="StandardText"/>
    <w:basedOn w:val="Standaard"/>
    <w:rsid w:val="004F03DF"/>
    <w:pPr>
      <w:spacing w:after="0" w:line="240" w:lineRule="auto"/>
      <w:jc w:val="left"/>
    </w:pPr>
    <w:rPr>
      <w:rFonts w:ascii="Times New Roman" w:eastAsia="Times New Roman" w:hAnsi="Times New Roman"/>
      <w:sz w:val="24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F03DF"/>
    <w:pPr>
      <w:keepNext/>
      <w:keepLines/>
      <w:tabs>
        <w:tab w:val="clear" w:pos="851"/>
        <w:tab w:val="num" w:pos="360"/>
      </w:tabs>
      <w:suppressAutoHyphens/>
      <w:spacing w:after="0"/>
      <w:ind w:left="0" w:firstLine="0"/>
      <w:jc w:val="left"/>
      <w:outlineLvl w:val="9"/>
    </w:pPr>
    <w:rPr>
      <w:rFonts w:ascii="Corbel" w:eastAsia="Times New Roman" w:hAnsi="Corbel"/>
      <w:smallCaps/>
      <w:color w:val="262E3B"/>
      <w:sz w:val="32"/>
      <w:szCs w:val="32"/>
      <w:lang w:eastAsia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4F03DF"/>
    <w:pPr>
      <w:spacing w:before="0"/>
    </w:pPr>
    <w:rPr>
      <w:rFonts w:ascii="Texta Light" w:hAnsi="Texta Light"/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4F03DF"/>
    <w:rPr>
      <w:rFonts w:ascii="Texta Light" w:eastAsia="Calibri Light" w:hAnsi="Texta Light"/>
      <w:sz w:val="16"/>
      <w:szCs w:val="16"/>
      <w:lang w:eastAsia="en-US"/>
    </w:rPr>
  </w:style>
  <w:style w:type="paragraph" w:customStyle="1" w:styleId="opsommingstekens">
    <w:name w:val="opsommingstekens"/>
    <w:basedOn w:val="Standaard"/>
    <w:rsid w:val="004F03DF"/>
    <w:pPr>
      <w:numPr>
        <w:numId w:val="5"/>
      </w:numPr>
      <w:tabs>
        <w:tab w:val="left" w:pos="5103"/>
      </w:tabs>
      <w:spacing w:before="0" w:after="0" w:line="240" w:lineRule="auto"/>
    </w:pPr>
    <w:rPr>
      <w:rFonts w:ascii="Arial" w:eastAsia="Times New Roman" w:hAnsi="Arial"/>
      <w:szCs w:val="20"/>
      <w:lang w:eastAsia="nl-NL"/>
    </w:rPr>
  </w:style>
  <w:style w:type="paragraph" w:customStyle="1" w:styleId="opsomblokje">
    <w:name w:val="opsom blokje"/>
    <w:basedOn w:val="Standaard"/>
    <w:link w:val="opsomblokjeChar"/>
    <w:qFormat/>
    <w:rsid w:val="004F03DF"/>
    <w:pPr>
      <w:numPr>
        <w:numId w:val="6"/>
      </w:numPr>
      <w:tabs>
        <w:tab w:val="left" w:pos="5103"/>
      </w:tabs>
      <w:spacing w:before="0" w:after="0" w:line="240" w:lineRule="auto"/>
    </w:pPr>
    <w:rPr>
      <w:rFonts w:cs="Arial"/>
    </w:rPr>
  </w:style>
  <w:style w:type="character" w:customStyle="1" w:styleId="opsomblokjeChar">
    <w:name w:val="opsom blokje Char"/>
    <w:link w:val="opsomblokje"/>
    <w:rsid w:val="004F03DF"/>
    <w:rPr>
      <w:rFonts w:ascii="Calibri Light" w:eastAsia="Calibri Light" w:hAnsi="Calibri Light" w:cs="Arial"/>
      <w:szCs w:val="22"/>
      <w:lang w:eastAsia="en-US"/>
    </w:rPr>
  </w:style>
  <w:style w:type="paragraph" w:customStyle="1" w:styleId="Stijl2">
    <w:name w:val="Stijl2"/>
    <w:basedOn w:val="Standaard"/>
    <w:link w:val="Stijl2Char"/>
    <w:qFormat/>
    <w:rsid w:val="004F03DF"/>
    <w:pPr>
      <w:numPr>
        <w:numId w:val="9"/>
      </w:numPr>
      <w:spacing w:before="0" w:after="80" w:line="240" w:lineRule="auto"/>
    </w:pPr>
  </w:style>
  <w:style w:type="character" w:customStyle="1" w:styleId="LijstalineaChar">
    <w:name w:val="Lijstalinea Char"/>
    <w:link w:val="Lijstalinea"/>
    <w:uiPriority w:val="34"/>
    <w:rsid w:val="004F03DF"/>
    <w:rPr>
      <w:rFonts w:ascii="Calibri Light" w:eastAsia="Calibri Light" w:hAnsi="Calibri Light"/>
      <w:szCs w:val="22"/>
      <w:lang w:eastAsia="en-US"/>
    </w:rPr>
  </w:style>
  <w:style w:type="character" w:customStyle="1" w:styleId="Stijl2Char">
    <w:name w:val="Stijl2 Char"/>
    <w:link w:val="Stijl2"/>
    <w:rsid w:val="004F03DF"/>
    <w:rPr>
      <w:rFonts w:ascii="Calibri Light" w:eastAsia="Calibri Light" w:hAnsi="Calibri Light"/>
      <w:szCs w:val="22"/>
      <w:lang w:eastAsia="en-US"/>
    </w:rPr>
  </w:style>
  <w:style w:type="paragraph" w:customStyle="1" w:styleId="Opmaakwissen">
    <w:name w:val="Opmaak wissen"/>
    <w:basedOn w:val="Kop3"/>
    <w:rsid w:val="004F03DF"/>
    <w:pPr>
      <w:keepNext/>
      <w:tabs>
        <w:tab w:val="clear" w:pos="851"/>
        <w:tab w:val="left" w:pos="2127"/>
      </w:tabs>
      <w:suppressAutoHyphens/>
      <w:spacing w:after="60" w:line="240" w:lineRule="auto"/>
      <w:ind w:left="0" w:firstLine="0"/>
      <w:jc w:val="left"/>
    </w:pPr>
    <w:rPr>
      <w:rFonts w:ascii="Times New Roman" w:hAnsi="Times New Roman"/>
      <w:b/>
      <w:szCs w:val="26"/>
      <w:lang w:eastAsia="nl-NL"/>
    </w:rPr>
  </w:style>
  <w:style w:type="paragraph" w:customStyle="1" w:styleId="Stijl1">
    <w:name w:val="Stijl1"/>
    <w:basedOn w:val="Kop2"/>
    <w:link w:val="Stijl1Char"/>
    <w:rsid w:val="004F03DF"/>
    <w:pPr>
      <w:keepNext/>
      <w:tabs>
        <w:tab w:val="clear" w:pos="851"/>
        <w:tab w:val="left" w:pos="993"/>
        <w:tab w:val="left" w:pos="5103"/>
      </w:tabs>
      <w:suppressAutoHyphens/>
      <w:spacing w:before="0" w:after="60" w:line="240" w:lineRule="auto"/>
      <w:ind w:left="709" w:hanging="709"/>
    </w:pPr>
    <w:rPr>
      <w:rFonts w:ascii="Corbel" w:hAnsi="Corbel" w:cs="Arial"/>
      <w:b/>
      <w:smallCaps/>
      <w:color w:val="11355C"/>
      <w:spacing w:val="15"/>
      <w:lang w:eastAsia="nl-NL"/>
    </w:rPr>
  </w:style>
  <w:style w:type="character" w:customStyle="1" w:styleId="Stijl1Char">
    <w:name w:val="Stijl1 Char"/>
    <w:link w:val="Stijl1"/>
    <w:rsid w:val="004F03DF"/>
    <w:rPr>
      <w:rFonts w:ascii="Corbel" w:eastAsia="Calibri Light" w:hAnsi="Corbel" w:cs="Arial"/>
      <w:b/>
      <w:smallCaps/>
      <w:color w:val="11355C"/>
      <w:spacing w:val="15"/>
      <w:sz w:val="28"/>
      <w:szCs w:val="22"/>
    </w:rPr>
  </w:style>
  <w:style w:type="table" w:styleId="Rastertabel4-Accent1">
    <w:name w:val="Grid Table 4 Accent 1"/>
    <w:basedOn w:val="Standaardtabel"/>
    <w:uiPriority w:val="49"/>
    <w:rsid w:val="00AD2C2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DD1D4A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DD1D4A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5213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5">
    <w:name w:val="Grid Table 4 Accent 5"/>
    <w:basedOn w:val="Standaardtabel"/>
    <w:uiPriority w:val="49"/>
    <w:rsid w:val="00F30B3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Basistekstabcnova">
    <w:name w:val="Basistekst abcnova"/>
    <w:basedOn w:val="Standaard"/>
    <w:qFormat/>
    <w:rsid w:val="00D83C44"/>
    <w:pPr>
      <w:spacing w:before="0" w:after="0" w:line="300" w:lineRule="atLeast"/>
      <w:jc w:val="left"/>
    </w:pPr>
    <w:rPr>
      <w:rFonts w:ascii="Myriad Pro" w:eastAsia="Times New Roman" w:hAnsi="Myriad Pro" w:cs="Maiandra GD"/>
      <w:sz w:val="18"/>
      <w:szCs w:val="18"/>
      <w:lang w:eastAsia="nl-NL"/>
    </w:rPr>
  </w:style>
  <w:style w:type="paragraph" w:customStyle="1" w:styleId="Opsommingstreepje1eniveauabcnova">
    <w:name w:val="Opsomming streepje 1e niveau abcnova"/>
    <w:basedOn w:val="Standaard"/>
    <w:uiPriority w:val="4"/>
    <w:qFormat/>
    <w:rsid w:val="00E820E5"/>
    <w:pPr>
      <w:numPr>
        <w:numId w:val="34"/>
      </w:numPr>
      <w:spacing w:before="0" w:after="0" w:line="300" w:lineRule="atLeast"/>
      <w:jc w:val="left"/>
    </w:pPr>
    <w:rPr>
      <w:rFonts w:ascii="Myriad Pro" w:eastAsia="Times New Roman" w:hAnsi="Myriad Pro" w:cs="Maiandra GD"/>
      <w:sz w:val="18"/>
      <w:szCs w:val="18"/>
      <w:lang w:eastAsia="nl-NL"/>
    </w:rPr>
  </w:style>
  <w:style w:type="paragraph" w:customStyle="1" w:styleId="Opsommingstreepje2eniveauabcnova">
    <w:name w:val="Opsomming streepje 2e niveau abcnova"/>
    <w:basedOn w:val="Standaard"/>
    <w:uiPriority w:val="4"/>
    <w:qFormat/>
    <w:rsid w:val="00E820E5"/>
    <w:pPr>
      <w:numPr>
        <w:ilvl w:val="1"/>
        <w:numId w:val="34"/>
      </w:numPr>
      <w:spacing w:before="0" w:after="0" w:line="300" w:lineRule="atLeast"/>
      <w:jc w:val="left"/>
    </w:pPr>
    <w:rPr>
      <w:rFonts w:ascii="Myriad Pro" w:eastAsia="Times New Roman" w:hAnsi="Myriad Pro" w:cs="Maiandra GD"/>
      <w:sz w:val="18"/>
      <w:szCs w:val="18"/>
      <w:lang w:eastAsia="nl-NL"/>
    </w:rPr>
  </w:style>
  <w:style w:type="paragraph" w:customStyle="1" w:styleId="Opsommingstreepje3eniveauabcnova">
    <w:name w:val="Opsomming streepje 3e niveau abcnova"/>
    <w:basedOn w:val="Standaard"/>
    <w:uiPriority w:val="4"/>
    <w:qFormat/>
    <w:rsid w:val="00E820E5"/>
    <w:pPr>
      <w:numPr>
        <w:ilvl w:val="2"/>
        <w:numId w:val="34"/>
      </w:numPr>
      <w:spacing w:before="0" w:after="0" w:line="300" w:lineRule="atLeast"/>
      <w:jc w:val="left"/>
    </w:pPr>
    <w:rPr>
      <w:rFonts w:ascii="Myriad Pro" w:eastAsia="Times New Roman" w:hAnsi="Myriad Pro" w:cs="Maiandra GD"/>
      <w:sz w:val="18"/>
      <w:szCs w:val="18"/>
      <w:lang w:eastAsia="nl-NL"/>
    </w:rPr>
  </w:style>
  <w:style w:type="numbering" w:customStyle="1" w:styleId="Opsommingstreepjeabcnova">
    <w:name w:val="Opsomming streepje abcnova"/>
    <w:uiPriority w:val="4"/>
    <w:semiHidden/>
    <w:rsid w:val="00E820E5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hoevenN\Downloads\Leeg%20document%20Dreso%20(1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d2d56b-cd5c-4c00-b8e9-80bbd3a1b527" xsi:nil="true"/>
    <lcf76f155ced4ddcb4097134ff3c332f xmlns="fa656093-8a65-404f-8537-81e16ac34d72">
      <Terms xmlns="http://schemas.microsoft.com/office/infopath/2007/PartnerControls"/>
    </lcf76f155ced4ddcb4097134ff3c332f>
    <_dlc_DocId xmlns="43d2d56b-cd5c-4c00-b8e9-80bbd3a1b527">WMRJXU6M7UDY-1058503757-3735</_dlc_DocId>
    <_dlc_DocIdUrl xmlns="43d2d56b-cd5c-4c00-b8e9-80bbd3a1b527">
      <Url>https://dreso.sharepoint.com/sites/BoagProjecten/5393/_layouts/15/DocIdRedir.aspx?ID=WMRJXU6M7UDY-1058503757-3735</Url>
      <Description>WMRJXU6M7UDY-1058503757-3735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E009AF53E6E4999DB934337C19476" ma:contentTypeVersion="11676" ma:contentTypeDescription="Een nieuw document maken." ma:contentTypeScope="" ma:versionID="f31ce5cf9c0ff64e80a3b95ae5b8c12e">
  <xsd:schema xmlns:xsd="http://www.w3.org/2001/XMLSchema" xmlns:xs="http://www.w3.org/2001/XMLSchema" xmlns:p="http://schemas.microsoft.com/office/2006/metadata/properties" xmlns:ns2="43d2d56b-cd5c-4c00-b8e9-80bbd3a1b527" xmlns:ns3="4395a905-994b-4538-9e1d-873c82af8a11" xmlns:ns4="fa656093-8a65-404f-8537-81e16ac34d72" targetNamespace="http://schemas.microsoft.com/office/2006/metadata/properties" ma:root="true" ma:fieldsID="eed4604429cf17edd16c3a90553dab43" ns2:_="" ns3:_="" ns4:_="">
    <xsd:import namespace="43d2d56b-cd5c-4c00-b8e9-80bbd3a1b527"/>
    <xsd:import namespace="4395a905-994b-4538-9e1d-873c82af8a11"/>
    <xsd:import namespace="fa656093-8a65-404f-8537-81e16ac34d7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2d56b-cd5c-4c00-b8e9-80bbd3a1b5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afcd8e48-a48d-4c3f-81f4-aa67ac91bb1e}" ma:internalName="TaxCatchAll" ma:showField="CatchAllData" ma:web="43d2d56b-cd5c-4c00-b8e9-80bbd3a1b5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5a905-994b-4538-9e1d-873c82af8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6093-8a65-404f-8537-81e16ac34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0a2ce1a-3622-485d-a8b2-e26fba7770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3A886D-7888-47DE-8ED9-F4B7DDCB32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120DA2-14E6-48F8-8BE8-39F5CA42A7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6A53A8-A4A2-464C-8359-FA071690063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B013944-4BE8-42A7-97D2-A8DC14D6DA10}">
  <ds:schemaRefs>
    <ds:schemaRef ds:uri="http://purl.org/dc/terms/"/>
    <ds:schemaRef ds:uri="http://schemas.openxmlformats.org/package/2006/metadata/core-properties"/>
    <ds:schemaRef ds:uri="4395a905-994b-4538-9e1d-873c82af8a11"/>
    <ds:schemaRef ds:uri="http://schemas.microsoft.com/office/2006/documentManagement/types"/>
    <ds:schemaRef ds:uri="43d2d56b-cd5c-4c00-b8e9-80bbd3a1b527"/>
    <ds:schemaRef ds:uri="http://purl.org/dc/elements/1.1/"/>
    <ds:schemaRef ds:uri="http://schemas.microsoft.com/office/2006/metadata/properties"/>
    <ds:schemaRef ds:uri="fa656093-8a65-404f-8537-81e16ac34d7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B809B02-E406-4A92-832C-C7DFF87EE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2d56b-cd5c-4c00-b8e9-80bbd3a1b527"/>
    <ds:schemaRef ds:uri="4395a905-994b-4538-9e1d-873c82af8a11"/>
    <ds:schemaRef ds:uri="fa656093-8a65-404f-8537-81e16ac34d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Dreso (1)</Template>
  <TotalTime>27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Berichte</vt:lpstr>
    </vt:vector>
  </TitlesOfParts>
  <Company>Drees &amp; Sommer AG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Berichte</dc:title>
  <dc:subject>Schriftverkehr und Berichte</dc:subject>
  <dc:creator>Verhoeven, Nick</dc:creator>
  <cp:keywords/>
  <dc:description/>
  <cp:lastModifiedBy>Verhoeven, Nick</cp:lastModifiedBy>
  <cp:revision>15</cp:revision>
  <cp:lastPrinted>2022-07-06T14:31:00Z</cp:lastPrinted>
  <dcterms:created xsi:type="dcterms:W3CDTF">2022-07-28T12:50:00Z</dcterms:created>
  <dcterms:modified xsi:type="dcterms:W3CDTF">2022-07-28T13:59:00Z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0x010100500E009AF53E6E4999DB934337C19476</vt:lpwstr>
  </property>
  <property fmtid="{D5CDD505-2E9C-101B-9397-08002B2CF9AE}" pid="3" name="MediaServiceImageTags">
    <vt:lpwstr/>
  </property>
  <property fmtid="{D5CDD505-2E9C-101B-9397-08002B2CF9AE}" pid="4" name="_dlc_DocIdItemGuid">
    <vt:lpwstr>baf91ea2-2bc8-4d36-b68a-7e5e93623554</vt:lpwstr>
  </property>
</Properties>
</file>