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9631" w14:textId="03E605BF" w:rsidR="00C96219" w:rsidRDefault="00C96219" w:rsidP="00522416">
      <w:pPr>
        <w:pStyle w:val="Kop1"/>
        <w:numPr>
          <w:ilvl w:val="0"/>
          <w:numId w:val="0"/>
        </w:numPr>
        <w:ind w:left="431" w:hanging="431"/>
      </w:pPr>
      <w:bookmarkStart w:id="0" w:name="_Toc92782484"/>
      <w:bookmarkStart w:id="1" w:name="_Hlk92807738"/>
      <w:r w:rsidRPr="00E02065">
        <w:t xml:space="preserve">Bijlage </w:t>
      </w:r>
      <w:r w:rsidR="00B176EE">
        <w:t>6</w:t>
      </w:r>
      <w:r>
        <w:t>b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r>
        <w:t xml:space="preserve"> – Perceel 2 Installatietechnisch</w:t>
      </w:r>
      <w:bookmarkEnd w:id="0"/>
      <w:r>
        <w:t xml:space="preserve">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8496A" w:rsidRPr="009C22DF" w14:paraId="4030A192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19F1D37" w14:textId="47C419CF" w:rsidR="0088496A" w:rsidRPr="00131686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Perceel 2- Selectiecriterium </w:t>
            </w:r>
            <w:r w:rsidR="00390CC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: WKO-installatie (aardwarmte systeem) </w:t>
            </w:r>
          </w:p>
        </w:tc>
      </w:tr>
      <w:tr w:rsidR="0088496A" w:rsidRPr="009C22DF" w14:paraId="1AD591BB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B328AB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82BFEAB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2726DE4D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4481D6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535AC7B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02BBF1DD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2AEDF1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EF6F259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1B5B3C7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A613B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DB10C3E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C2FA861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6FC07E8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2BC062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7801B96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8AF14DE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8496A" w:rsidRPr="009C22DF" w14:paraId="1813D550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C236CA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3BCBD13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AAE45A4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AB25FD9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8496A" w:rsidRPr="009C22DF" w14:paraId="47735281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EB0A7F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2FE78F7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4A0E8030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30F03D" w14:textId="10D51E97" w:rsidR="0088496A" w:rsidRPr="00390CCA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De Gegadigde heeft aantoonbare ervaring met het uitvoeren van de installatietechnische werkzaamheden voor de realisatie van een WKO-installatie voor een nieuw </w:t>
            </w:r>
            <w:r w:rsidRPr="009F0A85">
              <w:rPr>
                <w:rFonts w:ascii="Century Gothic" w:eastAsia="Century Gothic" w:hAnsi="Century Gothic" w:cs="Myanmar Text"/>
              </w:rPr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267D11AE" w14:textId="77777777" w:rsid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71BF88F" w14:textId="77777777" w:rsidR="0088496A" w:rsidRPr="00D2483C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771B5033" w14:textId="77777777" w:rsid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     5 punten</w:t>
            </w:r>
          </w:p>
          <w:p w14:paraId="6DE0B4F4" w14:textId="77777777" w:rsid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 8 punten</w:t>
            </w:r>
          </w:p>
          <w:p w14:paraId="608ADB5E" w14:textId="77777777" w:rsidR="0088496A" w:rsidRP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gesloten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10 punten</w:t>
            </w:r>
          </w:p>
        </w:tc>
      </w:tr>
      <w:tr w:rsidR="0088496A" w:rsidRPr="009C22DF" w14:paraId="56F761C9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587F84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Beschrijving Project </w:t>
            </w:r>
          </w:p>
        </w:tc>
        <w:tc>
          <w:tcPr>
            <w:tcW w:w="5865" w:type="dxa"/>
            <w:vAlign w:val="center"/>
          </w:tcPr>
          <w:p w14:paraId="4320A8C5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B6F3C26" w14:textId="77777777" w:rsidR="0088496A" w:rsidRDefault="0088496A" w:rsidP="0088496A"/>
    <w:p w14:paraId="25637FBB" w14:textId="42949606" w:rsidR="0088496A" w:rsidRDefault="0088496A" w:rsidP="0088496A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94C291D" w14:textId="59D21B92" w:rsidR="00390CCA" w:rsidRDefault="00390CCA" w:rsidP="0088496A"/>
    <w:p w14:paraId="6C78884D" w14:textId="6711F120" w:rsidR="00390CCA" w:rsidRDefault="00390CCA">
      <w:r>
        <w:br w:type="page"/>
      </w:r>
    </w:p>
    <w:p w14:paraId="0B73009C" w14:textId="0F032327" w:rsidR="00390CCA" w:rsidRDefault="00390CCA" w:rsidP="00390CCA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90CCA" w:rsidRPr="009C22DF" w14:paraId="390BA979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5EB2588" w14:textId="77777777" w:rsidR="00390CCA" w:rsidRPr="00131686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Perceel 2- Selectiecriterium 2: B(ENG)</w:t>
            </w:r>
          </w:p>
        </w:tc>
      </w:tr>
      <w:tr w:rsidR="00390CCA" w:rsidRPr="009C22DF" w14:paraId="03DE3955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716359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BFCFF63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20A544C3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4A267A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AB303CA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68939A1F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4BA149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377736B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293B250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8C97B1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9A42185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8A691FA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4748F56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089A37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E1128EB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35B794A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90CCA" w:rsidRPr="009C22DF" w14:paraId="1CC71CB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FA80D9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92DF347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2DABA97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C351DDA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90CCA" w:rsidRPr="009C22DF" w14:paraId="5B265B68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A5A7AC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71E2961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6835F501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8D97A5" w14:textId="37053849" w:rsidR="00390CCA" w:rsidRPr="00390CCA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De Gegadigde heeft aantoonbare ervaring met het uitvoeren van de installatietechnische werkzaamheden voor de realisatie van een </w:t>
            </w:r>
            <w:r w:rsidR="00963BDE">
              <w:rPr>
                <w:rFonts w:ascii="Century Gothic" w:eastAsia="Century Gothic" w:hAnsi="Century Gothic" w:cs="Myanmar Text"/>
                <w:b w:val="0"/>
                <w:bCs w:val="0"/>
              </w:rPr>
              <w:t>duurzaam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 </w:t>
            </w:r>
            <w:r w:rsidR="007C6C05"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77FF803C" w14:textId="77777777" w:rsidR="00390CCA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FE78233" w14:textId="77777777" w:rsidR="00390CCA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F7A9082" w14:textId="77777777" w:rsidR="00390CCA" w:rsidRPr="00D2483C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6C06849F" w14:textId="1A93C512" w:rsidR="00390CCA" w:rsidRPr="00D2483C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 xml:space="preserve">, aantoonbare ervaring met het bouwen </w:t>
            </w:r>
            <w:r>
              <w:rPr>
                <w:rFonts w:asciiTheme="majorHAnsi" w:hAnsiTheme="majorHAnsi" w:cs="Segoe UI Symbol"/>
              </w:rPr>
              <w:br/>
              <w:t xml:space="preserve">van een (B)ENG </w:t>
            </w:r>
            <w:r w:rsidR="00DC7649">
              <w:rPr>
                <w:rFonts w:asciiTheme="majorHAnsi" w:hAnsiTheme="majorHAnsi" w:cs="Segoe UI Symbol"/>
              </w:rPr>
              <w:t>utiliteit</w:t>
            </w:r>
            <w:r>
              <w:rPr>
                <w:rFonts w:asciiTheme="majorHAnsi" w:hAnsiTheme="majorHAnsi" w:cs="Segoe UI Symbol"/>
              </w:rPr>
              <w:t>sgebouw</w:t>
            </w:r>
            <w:r w:rsidR="00963BDE">
              <w:rPr>
                <w:rFonts w:asciiTheme="majorHAnsi" w:hAnsiTheme="majorHAnsi" w:cs="Segoe UI Symbol"/>
              </w:rPr>
              <w:t>, of een utiliteitsgebouw met een duurzaamheidslabel van minimaal GPR 8 of BREAAM Excellent</w:t>
            </w:r>
            <w:r>
              <w:rPr>
                <w:rFonts w:asciiTheme="majorHAnsi" w:hAnsiTheme="majorHAnsi" w:cs="Segoe UI Symbol"/>
              </w:rPr>
              <w:t xml:space="preserve">                           </w:t>
            </w:r>
            <w:r w:rsidR="00963BDE">
              <w:rPr>
                <w:rFonts w:asciiTheme="majorHAnsi" w:hAnsiTheme="majorHAnsi" w:cs="Segoe UI Symbol"/>
              </w:rPr>
              <w:t xml:space="preserve">                                             </w:t>
            </w:r>
            <w:r>
              <w:rPr>
                <w:rFonts w:asciiTheme="majorHAnsi" w:hAnsiTheme="majorHAnsi" w:cs="Segoe UI Symbol"/>
              </w:rPr>
              <w:t xml:space="preserve">5 punten                                                                 </w:t>
            </w:r>
          </w:p>
          <w:p w14:paraId="511AA6D8" w14:textId="77777777" w:rsidR="00390CCA" w:rsidRPr="00D2483C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7F99A5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90CCA" w:rsidRPr="009C22DF" w14:paraId="44F3CB8B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050BB0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19E6775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7D47DBE" w14:textId="77777777" w:rsidR="00390CCA" w:rsidRPr="00E02065" w:rsidRDefault="00390CCA" w:rsidP="00390CCA">
      <w:r>
        <w:br/>
      </w: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AD139AC" w14:textId="0DE8D198" w:rsidR="0088496A" w:rsidRDefault="0088496A"/>
    <w:p w14:paraId="37D480CF" w14:textId="77777777" w:rsidR="00390CCA" w:rsidRDefault="00390CCA">
      <w:r>
        <w:br w:type="page"/>
      </w:r>
    </w:p>
    <w:p w14:paraId="34E8C79E" w14:textId="5327C59A" w:rsidR="00C96219" w:rsidRPr="00B478DF" w:rsidRDefault="00C96219" w:rsidP="00C96219">
      <w:r w:rsidRPr="00B478DF">
        <w:lastRenderedPageBreak/>
        <w:t xml:space="preserve">Ondergetekende verklaart tevens dat: </w:t>
      </w:r>
    </w:p>
    <w:p w14:paraId="613ECEDD" w14:textId="77777777" w:rsidR="00C96219" w:rsidRPr="00B478DF" w:rsidRDefault="00C96219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opdrachtnemer is </w:t>
      </w:r>
      <w:r w:rsidRPr="0083605A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4192E5A7" w14:textId="77777777" w:rsidR="00C96219" w:rsidRPr="0005526A" w:rsidRDefault="00C96219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B810AB0" w14:textId="77777777" w:rsidR="00C96219" w:rsidRPr="0005526A" w:rsidRDefault="00C96219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083E5AA" w14:textId="77777777" w:rsidR="00C96219" w:rsidRPr="00B478DF" w:rsidRDefault="00C96219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F0EA1E5" w14:textId="77777777" w:rsidR="00C96219" w:rsidRPr="00B478DF" w:rsidRDefault="00C96219" w:rsidP="00C96219">
      <w:r w:rsidRPr="00B478DF">
        <w:t xml:space="preserve">Aldus naar waarheid opgemaakt, </w:t>
      </w:r>
    </w:p>
    <w:p w14:paraId="2F65A0B0" w14:textId="77777777" w:rsidR="00C96219" w:rsidRPr="00B478DF" w:rsidRDefault="00C96219" w:rsidP="00C96219"/>
    <w:p w14:paraId="68D25940" w14:textId="77777777" w:rsidR="00C96219" w:rsidRPr="00B478DF" w:rsidRDefault="00C96219" w:rsidP="00C96219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8B6D9DE" w14:textId="77777777" w:rsidR="00C96219" w:rsidRPr="00B478DF" w:rsidRDefault="00C96219" w:rsidP="00C96219"/>
    <w:p w14:paraId="49D10FE3" w14:textId="77777777" w:rsidR="00C96219" w:rsidRPr="00B478DF" w:rsidRDefault="00C96219" w:rsidP="00C96219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45B4311" w14:textId="77777777" w:rsidR="00C96219" w:rsidRPr="00B478DF" w:rsidRDefault="00C96219" w:rsidP="00C96219"/>
    <w:p w14:paraId="6C28C794" w14:textId="77777777" w:rsidR="00C96219" w:rsidRPr="00B478DF" w:rsidRDefault="00C96219" w:rsidP="00C96219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37D61E3" w14:textId="77777777" w:rsidR="00C96219" w:rsidRPr="00B478DF" w:rsidRDefault="00C96219" w:rsidP="00C96219"/>
    <w:p w14:paraId="2C213BAD" w14:textId="77777777" w:rsidR="00C96219" w:rsidRPr="00B478DF" w:rsidRDefault="00C96219" w:rsidP="00C96219"/>
    <w:p w14:paraId="11FB1938" w14:textId="77777777" w:rsidR="00C96219" w:rsidRPr="00B478DF" w:rsidRDefault="00C96219" w:rsidP="00C96219">
      <w:r w:rsidRPr="00B478DF">
        <w:t xml:space="preserve">   ………………………………………… (handtekening)</w:t>
      </w:r>
    </w:p>
    <w:bookmarkEnd w:id="1"/>
    <w:p w14:paraId="20D7D3A9" w14:textId="77777777" w:rsidR="00046CD1" w:rsidRPr="0005526A" w:rsidRDefault="00046CD1" w:rsidP="00131686">
      <w:pPr>
        <w:rPr>
          <w:highlight w:val="yellow"/>
        </w:rPr>
      </w:pPr>
    </w:p>
    <w:p w14:paraId="604D3774" w14:textId="3290A2BF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F048D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PVG2fT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35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Cu1+0g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D133F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E905" w14:textId="77777777" w:rsidR="00876556" w:rsidRDefault="00876556" w:rsidP="00E15770">
      <w:pPr>
        <w:spacing w:after="0" w:line="240" w:lineRule="auto"/>
      </w:pPr>
      <w:r>
        <w:separator/>
      </w:r>
    </w:p>
  </w:endnote>
  <w:endnote w:type="continuationSeparator" w:id="0">
    <w:p w14:paraId="5B124AA7" w14:textId="77777777" w:rsidR="00876556" w:rsidRDefault="008765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547CB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3B9E9F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F15B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7EB5" w14:textId="77777777" w:rsidR="00876556" w:rsidRDefault="00876556" w:rsidP="00E15770">
      <w:pPr>
        <w:spacing w:after="0" w:line="240" w:lineRule="auto"/>
      </w:pPr>
      <w:r>
        <w:separator/>
      </w:r>
    </w:p>
  </w:footnote>
  <w:footnote w:type="continuationSeparator" w:id="0">
    <w:p w14:paraId="5159575E" w14:textId="77777777" w:rsidR="00876556" w:rsidRDefault="0087655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E530F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4268A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115"/>
    <w:multiLevelType w:val="hybridMultilevel"/>
    <w:tmpl w:val="F3885534"/>
    <w:lvl w:ilvl="0" w:tplc="3984FC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89863DC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895CA8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30061B79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57B4669"/>
    <w:multiLevelType w:val="multilevel"/>
    <w:tmpl w:val="16B697E6"/>
    <w:numStyleLink w:val="ICSBullets"/>
  </w:abstractNum>
  <w:abstractNum w:abstractNumId="19" w15:restartNumberingAfterBreak="0">
    <w:nsid w:val="48CB65AA"/>
    <w:multiLevelType w:val="hybridMultilevel"/>
    <w:tmpl w:val="480C66E8"/>
    <w:lvl w:ilvl="0" w:tplc="CD9C7F4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55A0"/>
    <w:multiLevelType w:val="multilevel"/>
    <w:tmpl w:val="16B697E6"/>
    <w:numStyleLink w:val="ICSBullets"/>
  </w:abstractNum>
  <w:abstractNum w:abstractNumId="21" w15:restartNumberingAfterBreak="0">
    <w:nsid w:val="528866C4"/>
    <w:multiLevelType w:val="hybridMultilevel"/>
    <w:tmpl w:val="535C728C"/>
    <w:lvl w:ilvl="0" w:tplc="DD047F70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A827895"/>
    <w:multiLevelType w:val="hybridMultilevel"/>
    <w:tmpl w:val="E0FEE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5F477DF0"/>
    <w:multiLevelType w:val="multilevel"/>
    <w:tmpl w:val="16B697E6"/>
    <w:numStyleLink w:val="ICSBullets"/>
  </w:abstractNum>
  <w:abstractNum w:abstractNumId="28" w15:restartNumberingAfterBreak="0">
    <w:nsid w:val="60BE11F6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5635439"/>
    <w:multiLevelType w:val="multilevel"/>
    <w:tmpl w:val="0413001D"/>
    <w:styleLink w:val="Stijl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3DB39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2565E2"/>
    <w:multiLevelType w:val="multilevel"/>
    <w:tmpl w:val="16B697E6"/>
    <w:numStyleLink w:val="ICSBullets"/>
  </w:abstractNum>
  <w:abstractNum w:abstractNumId="32" w15:restartNumberingAfterBreak="0">
    <w:nsid w:val="6FA313FC"/>
    <w:multiLevelType w:val="multilevel"/>
    <w:tmpl w:val="16B697E6"/>
    <w:numStyleLink w:val="ICSBullets"/>
  </w:abstractNum>
  <w:abstractNum w:abstractNumId="3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38914DC"/>
    <w:multiLevelType w:val="multilevel"/>
    <w:tmpl w:val="16B697E6"/>
    <w:numStyleLink w:val="ICSBullets"/>
  </w:abstractNum>
  <w:abstractNum w:abstractNumId="35" w15:restartNumberingAfterBreak="0">
    <w:nsid w:val="74984B29"/>
    <w:multiLevelType w:val="multilevel"/>
    <w:tmpl w:val="16B697E6"/>
    <w:numStyleLink w:val="ICSBullets"/>
  </w:abstractNum>
  <w:abstractNum w:abstractNumId="36" w15:restartNumberingAfterBreak="0">
    <w:nsid w:val="75464004"/>
    <w:multiLevelType w:val="multilevel"/>
    <w:tmpl w:val="16B697E6"/>
    <w:numStyleLink w:val="ICSBullets"/>
  </w:abstractNum>
  <w:abstractNum w:abstractNumId="37" w15:restartNumberingAfterBreak="0">
    <w:nsid w:val="7D8820DB"/>
    <w:multiLevelType w:val="multilevel"/>
    <w:tmpl w:val="16B697E6"/>
    <w:numStyleLink w:val="ICSBullets"/>
  </w:abstractNum>
  <w:num w:numId="1">
    <w:abstractNumId w:val="33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1"/>
  </w:num>
  <w:num w:numId="8">
    <w:abstractNumId w:val="1"/>
  </w:num>
  <w:num w:numId="9">
    <w:abstractNumId w:val="26"/>
  </w:num>
  <w:num w:numId="10">
    <w:abstractNumId w:val="4"/>
  </w:num>
  <w:num w:numId="11">
    <w:abstractNumId w:val="31"/>
  </w:num>
  <w:num w:numId="12">
    <w:abstractNumId w:val="17"/>
  </w:num>
  <w:num w:numId="13">
    <w:abstractNumId w:val="32"/>
  </w:num>
  <w:num w:numId="14">
    <w:abstractNumId w:val="35"/>
  </w:num>
  <w:num w:numId="15">
    <w:abstractNumId w:val="22"/>
  </w:num>
  <w:num w:numId="16">
    <w:abstractNumId w:val="6"/>
  </w:num>
  <w:num w:numId="17">
    <w:abstractNumId w:val="9"/>
  </w:num>
  <w:num w:numId="18">
    <w:abstractNumId w:val="12"/>
  </w:num>
  <w:num w:numId="19">
    <w:abstractNumId w:val="13"/>
  </w:num>
  <w:num w:numId="20">
    <w:abstractNumId w:val="10"/>
  </w:num>
  <w:num w:numId="21">
    <w:abstractNumId w:val="36"/>
  </w:num>
  <w:num w:numId="22">
    <w:abstractNumId w:val="24"/>
  </w:num>
  <w:num w:numId="23">
    <w:abstractNumId w:val="34"/>
  </w:num>
  <w:num w:numId="24">
    <w:abstractNumId w:val="29"/>
  </w:num>
  <w:num w:numId="25">
    <w:abstractNumId w:val="23"/>
  </w:num>
  <w:num w:numId="26">
    <w:abstractNumId w:val="27"/>
  </w:num>
  <w:num w:numId="27">
    <w:abstractNumId w:val="7"/>
  </w:num>
  <w:num w:numId="28">
    <w:abstractNumId w:val="30"/>
  </w:num>
  <w:num w:numId="29">
    <w:abstractNumId w:val="18"/>
  </w:num>
  <w:num w:numId="30">
    <w:abstractNumId w:val="5"/>
  </w:num>
  <w:num w:numId="31">
    <w:abstractNumId w:val="2"/>
  </w:num>
  <w:num w:numId="32">
    <w:abstractNumId w:val="20"/>
  </w:num>
  <w:num w:numId="33">
    <w:abstractNumId w:val="21"/>
  </w:num>
  <w:num w:numId="34">
    <w:abstractNumId w:val="28"/>
  </w:num>
  <w:num w:numId="35">
    <w:abstractNumId w:val="19"/>
  </w:num>
  <w:num w:numId="36">
    <w:abstractNumId w:val="0"/>
  </w:num>
  <w:num w:numId="37">
    <w:abstractNumId w:val="25"/>
  </w:num>
  <w:num w:numId="3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1B03"/>
    <w:rsid w:val="00002CE3"/>
    <w:rsid w:val="0000493D"/>
    <w:rsid w:val="0000497E"/>
    <w:rsid w:val="000059F1"/>
    <w:rsid w:val="0001139E"/>
    <w:rsid w:val="00033510"/>
    <w:rsid w:val="000350EF"/>
    <w:rsid w:val="00044495"/>
    <w:rsid w:val="0004582D"/>
    <w:rsid w:val="00046A41"/>
    <w:rsid w:val="00046CD1"/>
    <w:rsid w:val="00051DC3"/>
    <w:rsid w:val="00052826"/>
    <w:rsid w:val="00053854"/>
    <w:rsid w:val="000541F1"/>
    <w:rsid w:val="000563CC"/>
    <w:rsid w:val="000649CB"/>
    <w:rsid w:val="00077DDA"/>
    <w:rsid w:val="000A7C44"/>
    <w:rsid w:val="000B1B30"/>
    <w:rsid w:val="000C4096"/>
    <w:rsid w:val="000D59E2"/>
    <w:rsid w:val="000D694E"/>
    <w:rsid w:val="000E16D9"/>
    <w:rsid w:val="000F3617"/>
    <w:rsid w:val="000F38F6"/>
    <w:rsid w:val="0012501C"/>
    <w:rsid w:val="001276AD"/>
    <w:rsid w:val="00127FD3"/>
    <w:rsid w:val="00131686"/>
    <w:rsid w:val="00131D01"/>
    <w:rsid w:val="00137138"/>
    <w:rsid w:val="00144896"/>
    <w:rsid w:val="00150F75"/>
    <w:rsid w:val="001557CC"/>
    <w:rsid w:val="001673E1"/>
    <w:rsid w:val="0018026E"/>
    <w:rsid w:val="00181A9C"/>
    <w:rsid w:val="00182245"/>
    <w:rsid w:val="00182D06"/>
    <w:rsid w:val="001838E7"/>
    <w:rsid w:val="00190867"/>
    <w:rsid w:val="00192E31"/>
    <w:rsid w:val="001953A3"/>
    <w:rsid w:val="001A4664"/>
    <w:rsid w:val="001B3B58"/>
    <w:rsid w:val="001B5BB3"/>
    <w:rsid w:val="001C48FD"/>
    <w:rsid w:val="001C5C25"/>
    <w:rsid w:val="001C6881"/>
    <w:rsid w:val="001D173A"/>
    <w:rsid w:val="001E47C3"/>
    <w:rsid w:val="001E610C"/>
    <w:rsid w:val="001E6AE1"/>
    <w:rsid w:val="001F18D7"/>
    <w:rsid w:val="001F1FB1"/>
    <w:rsid w:val="001F4110"/>
    <w:rsid w:val="0020547B"/>
    <w:rsid w:val="00206105"/>
    <w:rsid w:val="00242146"/>
    <w:rsid w:val="00250E63"/>
    <w:rsid w:val="002514E4"/>
    <w:rsid w:val="00252D58"/>
    <w:rsid w:val="002632F6"/>
    <w:rsid w:val="0026431F"/>
    <w:rsid w:val="00275697"/>
    <w:rsid w:val="00285DE3"/>
    <w:rsid w:val="002871E8"/>
    <w:rsid w:val="002901C4"/>
    <w:rsid w:val="00290BA8"/>
    <w:rsid w:val="00294CC9"/>
    <w:rsid w:val="002A5D13"/>
    <w:rsid w:val="002B1E47"/>
    <w:rsid w:val="002B6758"/>
    <w:rsid w:val="002C4510"/>
    <w:rsid w:val="002D081B"/>
    <w:rsid w:val="002D45CA"/>
    <w:rsid w:val="002E0103"/>
    <w:rsid w:val="002E11F2"/>
    <w:rsid w:val="002E3A7D"/>
    <w:rsid w:val="002E4362"/>
    <w:rsid w:val="002E4CE0"/>
    <w:rsid w:val="002E4E76"/>
    <w:rsid w:val="002F30BE"/>
    <w:rsid w:val="002F3BBC"/>
    <w:rsid w:val="003027E3"/>
    <w:rsid w:val="00311E5D"/>
    <w:rsid w:val="00313EEE"/>
    <w:rsid w:val="00314163"/>
    <w:rsid w:val="00325DA6"/>
    <w:rsid w:val="003370F8"/>
    <w:rsid w:val="00341C8B"/>
    <w:rsid w:val="00345519"/>
    <w:rsid w:val="00350D63"/>
    <w:rsid w:val="00355334"/>
    <w:rsid w:val="00361694"/>
    <w:rsid w:val="00363AE6"/>
    <w:rsid w:val="00364EEF"/>
    <w:rsid w:val="00365D6B"/>
    <w:rsid w:val="00366266"/>
    <w:rsid w:val="00382742"/>
    <w:rsid w:val="00386148"/>
    <w:rsid w:val="00390CCA"/>
    <w:rsid w:val="003910A3"/>
    <w:rsid w:val="00394129"/>
    <w:rsid w:val="003950B1"/>
    <w:rsid w:val="003A35E6"/>
    <w:rsid w:val="003A6919"/>
    <w:rsid w:val="003A6E5A"/>
    <w:rsid w:val="003A730F"/>
    <w:rsid w:val="003A7DAF"/>
    <w:rsid w:val="003B3A36"/>
    <w:rsid w:val="003C3075"/>
    <w:rsid w:val="003C421D"/>
    <w:rsid w:val="003D0450"/>
    <w:rsid w:val="003D4EE5"/>
    <w:rsid w:val="003D564E"/>
    <w:rsid w:val="003E4C10"/>
    <w:rsid w:val="00400F0D"/>
    <w:rsid w:val="004031E6"/>
    <w:rsid w:val="004037ED"/>
    <w:rsid w:val="0041093A"/>
    <w:rsid w:val="004111C3"/>
    <w:rsid w:val="004160B1"/>
    <w:rsid w:val="004242DB"/>
    <w:rsid w:val="00430391"/>
    <w:rsid w:val="00437A1D"/>
    <w:rsid w:val="004509A5"/>
    <w:rsid w:val="00466DE1"/>
    <w:rsid w:val="0047272E"/>
    <w:rsid w:val="00472BB1"/>
    <w:rsid w:val="00481B35"/>
    <w:rsid w:val="00481DCF"/>
    <w:rsid w:val="00485BF0"/>
    <w:rsid w:val="004921FA"/>
    <w:rsid w:val="00495DBA"/>
    <w:rsid w:val="004963F8"/>
    <w:rsid w:val="004A492A"/>
    <w:rsid w:val="004B2FD6"/>
    <w:rsid w:val="004B511D"/>
    <w:rsid w:val="004B5E5C"/>
    <w:rsid w:val="004B76DE"/>
    <w:rsid w:val="004B7F5B"/>
    <w:rsid w:val="004C53C5"/>
    <w:rsid w:val="004C565A"/>
    <w:rsid w:val="004C5D7D"/>
    <w:rsid w:val="004D1BA6"/>
    <w:rsid w:val="004D3C94"/>
    <w:rsid w:val="004D3E3D"/>
    <w:rsid w:val="004D6BF1"/>
    <w:rsid w:val="004D6EE7"/>
    <w:rsid w:val="004E6A75"/>
    <w:rsid w:val="004F0338"/>
    <w:rsid w:val="004F1497"/>
    <w:rsid w:val="004F1FC9"/>
    <w:rsid w:val="004F2DA4"/>
    <w:rsid w:val="00504898"/>
    <w:rsid w:val="00506561"/>
    <w:rsid w:val="0051630D"/>
    <w:rsid w:val="005165EE"/>
    <w:rsid w:val="00522416"/>
    <w:rsid w:val="00532F1B"/>
    <w:rsid w:val="00540E4B"/>
    <w:rsid w:val="00544928"/>
    <w:rsid w:val="00547568"/>
    <w:rsid w:val="00561533"/>
    <w:rsid w:val="0056614B"/>
    <w:rsid w:val="0057100E"/>
    <w:rsid w:val="00574956"/>
    <w:rsid w:val="00575C28"/>
    <w:rsid w:val="0057604B"/>
    <w:rsid w:val="005803E4"/>
    <w:rsid w:val="005842D1"/>
    <w:rsid w:val="00585F64"/>
    <w:rsid w:val="00586B4D"/>
    <w:rsid w:val="005907A3"/>
    <w:rsid w:val="005B21C6"/>
    <w:rsid w:val="005D7D69"/>
    <w:rsid w:val="005E338B"/>
    <w:rsid w:val="005E4F38"/>
    <w:rsid w:val="005F28C5"/>
    <w:rsid w:val="006008C3"/>
    <w:rsid w:val="006014B7"/>
    <w:rsid w:val="006036CA"/>
    <w:rsid w:val="00604754"/>
    <w:rsid w:val="006052E3"/>
    <w:rsid w:val="006058E0"/>
    <w:rsid w:val="0061310B"/>
    <w:rsid w:val="00613F3D"/>
    <w:rsid w:val="00621A7A"/>
    <w:rsid w:val="0063342B"/>
    <w:rsid w:val="00644926"/>
    <w:rsid w:val="00650BA4"/>
    <w:rsid w:val="00653524"/>
    <w:rsid w:val="0065584E"/>
    <w:rsid w:val="00657AD8"/>
    <w:rsid w:val="00672C9C"/>
    <w:rsid w:val="00682772"/>
    <w:rsid w:val="0068621C"/>
    <w:rsid w:val="00690A96"/>
    <w:rsid w:val="00692E24"/>
    <w:rsid w:val="00694FC3"/>
    <w:rsid w:val="006960E9"/>
    <w:rsid w:val="006A3989"/>
    <w:rsid w:val="006A4296"/>
    <w:rsid w:val="006B0B2F"/>
    <w:rsid w:val="006B575E"/>
    <w:rsid w:val="006B7075"/>
    <w:rsid w:val="006C2697"/>
    <w:rsid w:val="006C6C03"/>
    <w:rsid w:val="006C72F1"/>
    <w:rsid w:val="006F1325"/>
    <w:rsid w:val="006F2206"/>
    <w:rsid w:val="006F33AB"/>
    <w:rsid w:val="006F663A"/>
    <w:rsid w:val="006F6CCD"/>
    <w:rsid w:val="006F7AEC"/>
    <w:rsid w:val="007130BF"/>
    <w:rsid w:val="007145A3"/>
    <w:rsid w:val="0071712A"/>
    <w:rsid w:val="007215B5"/>
    <w:rsid w:val="0072652E"/>
    <w:rsid w:val="007367AA"/>
    <w:rsid w:val="00746A57"/>
    <w:rsid w:val="00750970"/>
    <w:rsid w:val="00751934"/>
    <w:rsid w:val="00771C86"/>
    <w:rsid w:val="0077206A"/>
    <w:rsid w:val="00787D21"/>
    <w:rsid w:val="007911FC"/>
    <w:rsid w:val="0079469C"/>
    <w:rsid w:val="007A5E19"/>
    <w:rsid w:val="007B6A42"/>
    <w:rsid w:val="007C3234"/>
    <w:rsid w:val="007C39AF"/>
    <w:rsid w:val="007C592F"/>
    <w:rsid w:val="007C60C0"/>
    <w:rsid w:val="007C6C05"/>
    <w:rsid w:val="007C7228"/>
    <w:rsid w:val="007D19E4"/>
    <w:rsid w:val="007D2F90"/>
    <w:rsid w:val="007D3026"/>
    <w:rsid w:val="007D3D68"/>
    <w:rsid w:val="007E7090"/>
    <w:rsid w:val="007E7263"/>
    <w:rsid w:val="007F0041"/>
    <w:rsid w:val="007F05D9"/>
    <w:rsid w:val="007F3256"/>
    <w:rsid w:val="007F45E9"/>
    <w:rsid w:val="007F4609"/>
    <w:rsid w:val="00804212"/>
    <w:rsid w:val="00804370"/>
    <w:rsid w:val="00811A0A"/>
    <w:rsid w:val="008135DB"/>
    <w:rsid w:val="00825432"/>
    <w:rsid w:val="00826EAD"/>
    <w:rsid w:val="00830401"/>
    <w:rsid w:val="00830C0B"/>
    <w:rsid w:val="008320A5"/>
    <w:rsid w:val="0083605A"/>
    <w:rsid w:val="00841CFD"/>
    <w:rsid w:val="00841EB4"/>
    <w:rsid w:val="00845533"/>
    <w:rsid w:val="00845546"/>
    <w:rsid w:val="00846ACF"/>
    <w:rsid w:val="00850DCF"/>
    <w:rsid w:val="00853A31"/>
    <w:rsid w:val="00854FF6"/>
    <w:rsid w:val="008636AD"/>
    <w:rsid w:val="008736C8"/>
    <w:rsid w:val="00876556"/>
    <w:rsid w:val="0088496A"/>
    <w:rsid w:val="008907C0"/>
    <w:rsid w:val="0089236F"/>
    <w:rsid w:val="008924D5"/>
    <w:rsid w:val="00893DAB"/>
    <w:rsid w:val="00895061"/>
    <w:rsid w:val="00895DB4"/>
    <w:rsid w:val="008A02C3"/>
    <w:rsid w:val="008B1996"/>
    <w:rsid w:val="008B54ED"/>
    <w:rsid w:val="008C08E0"/>
    <w:rsid w:val="008C311E"/>
    <w:rsid w:val="008C6E60"/>
    <w:rsid w:val="008C7309"/>
    <w:rsid w:val="008C7726"/>
    <w:rsid w:val="008D4781"/>
    <w:rsid w:val="008E05AB"/>
    <w:rsid w:val="008E7CE7"/>
    <w:rsid w:val="008E7F17"/>
    <w:rsid w:val="008F0A3F"/>
    <w:rsid w:val="008F2AC7"/>
    <w:rsid w:val="008F56E2"/>
    <w:rsid w:val="00901BB4"/>
    <w:rsid w:val="00905BA4"/>
    <w:rsid w:val="00916D1B"/>
    <w:rsid w:val="009201C4"/>
    <w:rsid w:val="00922438"/>
    <w:rsid w:val="00924C03"/>
    <w:rsid w:val="00927BFC"/>
    <w:rsid w:val="00933099"/>
    <w:rsid w:val="00933D98"/>
    <w:rsid w:val="0093749C"/>
    <w:rsid w:val="00940E83"/>
    <w:rsid w:val="00947B03"/>
    <w:rsid w:val="00953575"/>
    <w:rsid w:val="00957872"/>
    <w:rsid w:val="00962C4F"/>
    <w:rsid w:val="00963BDE"/>
    <w:rsid w:val="009717ED"/>
    <w:rsid w:val="00975E62"/>
    <w:rsid w:val="00982CA9"/>
    <w:rsid w:val="00986246"/>
    <w:rsid w:val="00986A6D"/>
    <w:rsid w:val="009872B0"/>
    <w:rsid w:val="009954DD"/>
    <w:rsid w:val="009956BB"/>
    <w:rsid w:val="0099664E"/>
    <w:rsid w:val="009A631C"/>
    <w:rsid w:val="009B0016"/>
    <w:rsid w:val="009B55AF"/>
    <w:rsid w:val="009C4DAB"/>
    <w:rsid w:val="009D07C0"/>
    <w:rsid w:val="009D27EE"/>
    <w:rsid w:val="009D310D"/>
    <w:rsid w:val="009D6794"/>
    <w:rsid w:val="009F0A85"/>
    <w:rsid w:val="009F2226"/>
    <w:rsid w:val="009F7650"/>
    <w:rsid w:val="009F799F"/>
    <w:rsid w:val="00A11756"/>
    <w:rsid w:val="00A11AB6"/>
    <w:rsid w:val="00A12DAA"/>
    <w:rsid w:val="00A131FE"/>
    <w:rsid w:val="00A156CD"/>
    <w:rsid w:val="00A170B1"/>
    <w:rsid w:val="00A17479"/>
    <w:rsid w:val="00A2488C"/>
    <w:rsid w:val="00A27048"/>
    <w:rsid w:val="00A311CA"/>
    <w:rsid w:val="00A42AE6"/>
    <w:rsid w:val="00A468E5"/>
    <w:rsid w:val="00A47CCC"/>
    <w:rsid w:val="00A5582B"/>
    <w:rsid w:val="00A674B6"/>
    <w:rsid w:val="00A739E5"/>
    <w:rsid w:val="00A8056F"/>
    <w:rsid w:val="00A84295"/>
    <w:rsid w:val="00A9523E"/>
    <w:rsid w:val="00AA2B9F"/>
    <w:rsid w:val="00AA572A"/>
    <w:rsid w:val="00AC6064"/>
    <w:rsid w:val="00AD1BE6"/>
    <w:rsid w:val="00AD3025"/>
    <w:rsid w:val="00AD3458"/>
    <w:rsid w:val="00AD7B2C"/>
    <w:rsid w:val="00AE0CE8"/>
    <w:rsid w:val="00AE1AAB"/>
    <w:rsid w:val="00AE338F"/>
    <w:rsid w:val="00AE38B0"/>
    <w:rsid w:val="00AE4CF7"/>
    <w:rsid w:val="00AF0477"/>
    <w:rsid w:val="00AF0A65"/>
    <w:rsid w:val="00AF508A"/>
    <w:rsid w:val="00B01355"/>
    <w:rsid w:val="00B03554"/>
    <w:rsid w:val="00B1201B"/>
    <w:rsid w:val="00B153FC"/>
    <w:rsid w:val="00B16631"/>
    <w:rsid w:val="00B176EE"/>
    <w:rsid w:val="00B27E68"/>
    <w:rsid w:val="00B31AB5"/>
    <w:rsid w:val="00B34D22"/>
    <w:rsid w:val="00B35327"/>
    <w:rsid w:val="00B36959"/>
    <w:rsid w:val="00B36E16"/>
    <w:rsid w:val="00B401C1"/>
    <w:rsid w:val="00B40F85"/>
    <w:rsid w:val="00B41477"/>
    <w:rsid w:val="00B452DE"/>
    <w:rsid w:val="00B46809"/>
    <w:rsid w:val="00B477E3"/>
    <w:rsid w:val="00B50BFA"/>
    <w:rsid w:val="00B537B7"/>
    <w:rsid w:val="00B60BFC"/>
    <w:rsid w:val="00B620BA"/>
    <w:rsid w:val="00B63EE4"/>
    <w:rsid w:val="00B71272"/>
    <w:rsid w:val="00B715E5"/>
    <w:rsid w:val="00B730C4"/>
    <w:rsid w:val="00B7445A"/>
    <w:rsid w:val="00B77F83"/>
    <w:rsid w:val="00B91FB8"/>
    <w:rsid w:val="00B96DC7"/>
    <w:rsid w:val="00BA02C5"/>
    <w:rsid w:val="00BA468A"/>
    <w:rsid w:val="00BB2BDD"/>
    <w:rsid w:val="00BC4A3B"/>
    <w:rsid w:val="00BD049D"/>
    <w:rsid w:val="00BD0E37"/>
    <w:rsid w:val="00BF5ACE"/>
    <w:rsid w:val="00C02604"/>
    <w:rsid w:val="00C062D8"/>
    <w:rsid w:val="00C06C83"/>
    <w:rsid w:val="00C10745"/>
    <w:rsid w:val="00C10AFA"/>
    <w:rsid w:val="00C116D2"/>
    <w:rsid w:val="00C13348"/>
    <w:rsid w:val="00C143CB"/>
    <w:rsid w:val="00C20CFE"/>
    <w:rsid w:val="00C20E80"/>
    <w:rsid w:val="00C23B9A"/>
    <w:rsid w:val="00C2592D"/>
    <w:rsid w:val="00C27999"/>
    <w:rsid w:val="00C34A66"/>
    <w:rsid w:val="00C36615"/>
    <w:rsid w:val="00C44F3B"/>
    <w:rsid w:val="00C57132"/>
    <w:rsid w:val="00C64C01"/>
    <w:rsid w:val="00C6797B"/>
    <w:rsid w:val="00C77B51"/>
    <w:rsid w:val="00C80FE8"/>
    <w:rsid w:val="00C87093"/>
    <w:rsid w:val="00C96219"/>
    <w:rsid w:val="00CC1A20"/>
    <w:rsid w:val="00CC7AA7"/>
    <w:rsid w:val="00CD1EAB"/>
    <w:rsid w:val="00CD442E"/>
    <w:rsid w:val="00CD46CC"/>
    <w:rsid w:val="00CD53A3"/>
    <w:rsid w:val="00CD6634"/>
    <w:rsid w:val="00CE110A"/>
    <w:rsid w:val="00CE5C6F"/>
    <w:rsid w:val="00CF5098"/>
    <w:rsid w:val="00CF606D"/>
    <w:rsid w:val="00D02E88"/>
    <w:rsid w:val="00D20354"/>
    <w:rsid w:val="00D210B8"/>
    <w:rsid w:val="00D21A6C"/>
    <w:rsid w:val="00D2203A"/>
    <w:rsid w:val="00D227C0"/>
    <w:rsid w:val="00D2290E"/>
    <w:rsid w:val="00D2483C"/>
    <w:rsid w:val="00D340DC"/>
    <w:rsid w:val="00D35231"/>
    <w:rsid w:val="00D50228"/>
    <w:rsid w:val="00D509F5"/>
    <w:rsid w:val="00D51A6C"/>
    <w:rsid w:val="00D53A49"/>
    <w:rsid w:val="00D5754E"/>
    <w:rsid w:val="00D60089"/>
    <w:rsid w:val="00D626D6"/>
    <w:rsid w:val="00D76468"/>
    <w:rsid w:val="00D80AE7"/>
    <w:rsid w:val="00DA00D9"/>
    <w:rsid w:val="00DA1C2E"/>
    <w:rsid w:val="00DA44D2"/>
    <w:rsid w:val="00DA5C38"/>
    <w:rsid w:val="00DB0E0E"/>
    <w:rsid w:val="00DB3865"/>
    <w:rsid w:val="00DB49E5"/>
    <w:rsid w:val="00DC3544"/>
    <w:rsid w:val="00DC3D7B"/>
    <w:rsid w:val="00DC7649"/>
    <w:rsid w:val="00DD0D68"/>
    <w:rsid w:val="00DD34F1"/>
    <w:rsid w:val="00DD7666"/>
    <w:rsid w:val="00DE67B6"/>
    <w:rsid w:val="00DF3C3D"/>
    <w:rsid w:val="00DF4BBB"/>
    <w:rsid w:val="00E0373F"/>
    <w:rsid w:val="00E06DD2"/>
    <w:rsid w:val="00E0774C"/>
    <w:rsid w:val="00E07A02"/>
    <w:rsid w:val="00E14A8E"/>
    <w:rsid w:val="00E15770"/>
    <w:rsid w:val="00E23646"/>
    <w:rsid w:val="00E56848"/>
    <w:rsid w:val="00E56F35"/>
    <w:rsid w:val="00E57CFC"/>
    <w:rsid w:val="00E71359"/>
    <w:rsid w:val="00E74FBE"/>
    <w:rsid w:val="00E76E76"/>
    <w:rsid w:val="00E81211"/>
    <w:rsid w:val="00E84340"/>
    <w:rsid w:val="00E870F1"/>
    <w:rsid w:val="00E9188D"/>
    <w:rsid w:val="00E931B7"/>
    <w:rsid w:val="00E94F44"/>
    <w:rsid w:val="00EA62AF"/>
    <w:rsid w:val="00EA6434"/>
    <w:rsid w:val="00EB27F3"/>
    <w:rsid w:val="00EB7B00"/>
    <w:rsid w:val="00EC5AED"/>
    <w:rsid w:val="00EC6679"/>
    <w:rsid w:val="00EC708B"/>
    <w:rsid w:val="00EC7EB7"/>
    <w:rsid w:val="00ED3142"/>
    <w:rsid w:val="00EE11A0"/>
    <w:rsid w:val="00EE58E2"/>
    <w:rsid w:val="00EF15B9"/>
    <w:rsid w:val="00EF2089"/>
    <w:rsid w:val="00EF71A4"/>
    <w:rsid w:val="00EF770B"/>
    <w:rsid w:val="00F26C39"/>
    <w:rsid w:val="00F3414F"/>
    <w:rsid w:val="00F35065"/>
    <w:rsid w:val="00F361BE"/>
    <w:rsid w:val="00F41E21"/>
    <w:rsid w:val="00F44C77"/>
    <w:rsid w:val="00F63EA5"/>
    <w:rsid w:val="00F66E6A"/>
    <w:rsid w:val="00F7009B"/>
    <w:rsid w:val="00F7160F"/>
    <w:rsid w:val="00F767D6"/>
    <w:rsid w:val="00F80A9C"/>
    <w:rsid w:val="00F83B4C"/>
    <w:rsid w:val="00F873E1"/>
    <w:rsid w:val="00F94144"/>
    <w:rsid w:val="00F95647"/>
    <w:rsid w:val="00F96827"/>
    <w:rsid w:val="00FA0280"/>
    <w:rsid w:val="00FA7447"/>
    <w:rsid w:val="00FB75AC"/>
    <w:rsid w:val="00FC11BB"/>
    <w:rsid w:val="00FC1FFB"/>
    <w:rsid w:val="00FC3B36"/>
    <w:rsid w:val="00FC62B3"/>
    <w:rsid w:val="00FD747B"/>
    <w:rsid w:val="00FE1D4F"/>
    <w:rsid w:val="00FE7DCF"/>
    <w:rsid w:val="00FF5DA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C7228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numbering" w:customStyle="1" w:styleId="Stijl2">
    <w:name w:val="Stijl2"/>
    <w:uiPriority w:val="99"/>
    <w:rsid w:val="002D45CA"/>
    <w:pPr>
      <w:numPr>
        <w:numId w:val="28"/>
      </w:numPr>
    </w:pPr>
  </w:style>
  <w:style w:type="table" w:customStyle="1" w:styleId="Rastertabel4-Accent11">
    <w:name w:val="Rastertabel 4 - Accent 11"/>
    <w:basedOn w:val="Standaardtabel"/>
    <w:next w:val="Rastertabel4-Accent1"/>
    <w:uiPriority w:val="49"/>
    <w:rsid w:val="001A466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0F38F6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customStyle="1" w:styleId="Default">
    <w:name w:val="Default"/>
    <w:rsid w:val="006131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8B54ED"/>
    <w:pPr>
      <w:spacing w:after="0" w:line="240" w:lineRule="auto"/>
    </w:pPr>
  </w:style>
  <w:style w:type="numbering" w:customStyle="1" w:styleId="ICSBullets1">
    <w:name w:val="ICS Bullets1"/>
    <w:uiPriority w:val="99"/>
    <w:locked/>
    <w:rsid w:val="00FD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2200185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D6E4A9-EEA0-43F4-A3D5-979849CA242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552382-3470-440c-ba11-62d2ddfe25d6"/>
    <ds:schemaRef ds:uri="c523f86e-31cc-4cd2-9aef-fab2b4dedad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CAB979-8F8F-4838-BD54-0092C8DF0E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21E3E1-4011-4C08-8CB2-A5605715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13</TotalTime>
  <Pages>3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Nelson Mandela te Rotterdam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Nelson Mandela te Rotterdam</dc:title>
  <dc:subject/>
  <dc:creator>Heshmat Najim
Chantal Pieterse</dc:creator>
  <cp:keywords/>
  <dc:description/>
  <cp:lastModifiedBy>Chantal Pieterse | ICSadviseurs</cp:lastModifiedBy>
  <cp:revision>5</cp:revision>
  <cp:lastPrinted>2022-01-11T07:34:00Z</cp:lastPrinted>
  <dcterms:created xsi:type="dcterms:W3CDTF">2022-01-11T14:42:00Z</dcterms:created>
  <dcterms:modified xsi:type="dcterms:W3CDTF">2022-01-26T11:08:00Z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