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B8F24" w14:textId="15FCE7DC" w:rsidR="00046CD1" w:rsidRPr="00AA58D6" w:rsidRDefault="00046CD1" w:rsidP="00C96219">
      <w:pPr>
        <w:rPr>
          <w:b/>
          <w:bCs/>
        </w:rPr>
      </w:pPr>
      <w:r w:rsidRPr="00AA58D6">
        <w:rPr>
          <w:b/>
          <w:bCs/>
          <w:noProof/>
        </w:rPr>
        <w:drawing>
          <wp:anchor distT="0" distB="0" distL="114300" distR="114300" simplePos="0" relativeHeight="251848704" behindDoc="0" locked="0" layoutInCell="1" allowOverlap="1" wp14:anchorId="00A55140" wp14:editId="612AA25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8D6">
        <w:rPr>
          <w:b/>
          <w:bCs/>
          <w:noProof/>
        </w:rPr>
        <w:drawing>
          <wp:anchor distT="0" distB="0" distL="114300" distR="114300" simplePos="0" relativeHeight="251849728" behindDoc="0" locked="0" layoutInCell="1" allowOverlap="1" wp14:anchorId="3BA3F11A" wp14:editId="1B65488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8D6">
        <w:rPr>
          <w:b/>
          <w:bCs/>
          <w:noProof/>
        </w:rPr>
        <w:drawing>
          <wp:anchor distT="0" distB="0" distL="114300" distR="114300" simplePos="0" relativeHeight="251850752" behindDoc="0" locked="0" layoutInCell="1" allowOverlap="1" wp14:anchorId="179CA4A9" wp14:editId="6F65A8A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8D6">
        <w:rPr>
          <w:b/>
          <w:bCs/>
          <w:noProof/>
        </w:rPr>
        <w:drawing>
          <wp:anchor distT="0" distB="0" distL="114300" distR="114300" simplePos="0" relativeHeight="251851776" behindDoc="0" locked="0" layoutInCell="1" allowOverlap="1" wp14:anchorId="2A0416E4" wp14:editId="79EEE4F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8D6">
        <w:rPr>
          <w:b/>
          <w:bCs/>
          <w:noProof/>
        </w:rPr>
        <w:drawing>
          <wp:anchor distT="0" distB="0" distL="114300" distR="114300" simplePos="0" relativeHeight="251852800" behindDoc="0" locked="0" layoutInCell="1" allowOverlap="1" wp14:anchorId="5CD3DF01" wp14:editId="471F179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8D6">
        <w:rPr>
          <w:b/>
          <w:bCs/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ED89064" wp14:editId="2527F6F7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B2E81" id="Rechte verbindingslijn 9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AA58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93A22C6" wp14:editId="1654AC85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6DCF4" w14:textId="77777777" w:rsidR="0012501C" w:rsidRPr="00D62E75" w:rsidRDefault="00593B64" w:rsidP="00046CD1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2501C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A22C6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8456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07A6DCF4" w14:textId="77777777" w:rsidR="0012501C" w:rsidRPr="00D62E75" w:rsidRDefault="00593B64" w:rsidP="00046CD1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12501C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8F29E6" w14:textId="791984FD" w:rsidR="00046CD1" w:rsidRPr="00AA58D6" w:rsidRDefault="00046CD1" w:rsidP="00AA58D6">
      <w:pPr>
        <w:rPr>
          <w:b/>
          <w:bCs/>
          <w:color w:val="4C8488" w:themeColor="accent1"/>
          <w:sz w:val="28"/>
          <w:szCs w:val="36"/>
        </w:rPr>
      </w:pPr>
      <w:bookmarkStart w:id="0" w:name="_Toc42868753"/>
      <w:bookmarkStart w:id="1" w:name="_Toc47434705"/>
      <w:bookmarkStart w:id="2" w:name="_Toc92782483"/>
      <w:bookmarkStart w:id="3" w:name="_Hlk92807795"/>
      <w:r w:rsidRPr="00AA58D6">
        <w:rPr>
          <w:b/>
          <w:bCs/>
          <w:color w:val="4C8488" w:themeColor="accent1"/>
          <w:sz w:val="28"/>
          <w:szCs w:val="36"/>
        </w:rPr>
        <w:t xml:space="preserve">Bijlage </w:t>
      </w:r>
      <w:r w:rsidR="00B176EE" w:rsidRPr="00AA58D6">
        <w:rPr>
          <w:b/>
          <w:bCs/>
          <w:color w:val="4C8488" w:themeColor="accent1"/>
          <w:sz w:val="28"/>
          <w:szCs w:val="36"/>
        </w:rPr>
        <w:t>6</w:t>
      </w:r>
      <w:r w:rsidR="00C96219" w:rsidRPr="00AA58D6">
        <w:rPr>
          <w:b/>
          <w:bCs/>
          <w:color w:val="4C8488" w:themeColor="accent1"/>
          <w:sz w:val="28"/>
          <w:szCs w:val="36"/>
        </w:rPr>
        <w:t>a</w:t>
      </w:r>
      <w:r w:rsidRPr="00AA58D6">
        <w:rPr>
          <w:b/>
          <w:bCs/>
          <w:color w:val="4C8488" w:themeColor="accent1"/>
          <w:sz w:val="28"/>
          <w:szCs w:val="36"/>
        </w:rPr>
        <w:tab/>
        <w:t>Formulier referentie selectiecriteria</w:t>
      </w:r>
      <w:bookmarkEnd w:id="0"/>
      <w:bookmarkEnd w:id="1"/>
      <w:r w:rsidR="00C96219" w:rsidRPr="00AA58D6">
        <w:rPr>
          <w:b/>
          <w:bCs/>
          <w:color w:val="4C8488" w:themeColor="accent1"/>
          <w:sz w:val="28"/>
          <w:szCs w:val="36"/>
        </w:rPr>
        <w:t xml:space="preserve"> – Perceel 1 Bouwkundig</w:t>
      </w:r>
      <w:bookmarkEnd w:id="2"/>
      <w:r w:rsidR="00C96219" w:rsidRPr="00AA58D6">
        <w:rPr>
          <w:b/>
          <w:bCs/>
          <w:color w:val="4C8488" w:themeColor="accent1"/>
          <w:sz w:val="28"/>
          <w:szCs w:val="36"/>
        </w:rPr>
        <w:t xml:space="preserve"> </w:t>
      </w:r>
    </w:p>
    <w:p w14:paraId="630FD951" w14:textId="77777777" w:rsidR="00AA58D6" w:rsidRPr="00AA58D6" w:rsidRDefault="00AA58D6" w:rsidP="00AA58D6">
      <w:pPr>
        <w:rPr>
          <w:color w:val="4C8488" w:themeColor="accent1"/>
          <w:sz w:val="22"/>
          <w:szCs w:val="28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D747B" w:rsidRPr="009C22DF" w14:paraId="532CED5F" w14:textId="77777777" w:rsidTr="00574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4C1A03C" w14:textId="19AE0E08" w:rsidR="00FD747B" w:rsidRPr="00131686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Perceel 1- Selectiecriterium 1: WKO</w:t>
            </w:r>
            <w:r w:rsidR="0088496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-installatie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</w:t>
            </w:r>
            <w:r w:rsidR="0088496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(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aardwarmte systeem</w:t>
            </w:r>
            <w:r w:rsidR="0088496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)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</w:t>
            </w:r>
          </w:p>
        </w:tc>
      </w:tr>
      <w:tr w:rsidR="00FD747B" w:rsidRPr="009C22DF" w14:paraId="13077E02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9B2B9A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4E4A7D5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01FFD202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79CE39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8E91CB9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76BCB122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284050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9380FA2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7186231B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E46C26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915BEF4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24B659E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607B8571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FDB24D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CAE189A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DF2A39C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FD747B" w:rsidRPr="009C22DF" w14:paraId="01EC9BC5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BB1DEF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E784A85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7CF8AFC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013C801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D747B" w:rsidRPr="009C22DF" w14:paraId="329539F6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207A07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1F657DB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388B1849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DD5E32" w14:textId="17B2526D" w:rsidR="00FD747B" w:rsidRPr="00FD747B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>De Gegadigde heeft aantoonbare ervaring met het uitvoeren van de bouwkundige werkzaamheden en het coördineren van de installatietechnische werkzaamheden voor de realisatie van een WKO</w:t>
            </w:r>
            <w:r w:rsidR="0088496A">
              <w:rPr>
                <w:rFonts w:ascii="Century Gothic" w:eastAsia="Century Gothic" w:hAnsi="Century Gothic" w:cs="Myanmar Text"/>
                <w:b w:val="0"/>
                <w:bCs w:val="0"/>
              </w:rPr>
              <w:t>-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installatie </w:t>
            </w:r>
            <w:r w:rsidR="0088496A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(aardwarmtesysteem) 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voor een nieuw </w:t>
            </w:r>
            <w:r w:rsidRPr="009F0A85">
              <w:rPr>
                <w:rFonts w:ascii="Century Gothic" w:eastAsia="Century Gothic" w:hAnsi="Century Gothic" w:cs="Myanmar Text"/>
              </w:rPr>
              <w:t>utiliteits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>gebouw met een omvang van minimaal 1.500 m2 bvo.</w:t>
            </w:r>
          </w:p>
        </w:tc>
        <w:tc>
          <w:tcPr>
            <w:tcW w:w="5865" w:type="dxa"/>
            <w:vAlign w:val="center"/>
          </w:tcPr>
          <w:p w14:paraId="1CAD49F0" w14:textId="77777777" w:rsidR="00FD747B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EFA2AB8" w14:textId="77777777" w:rsidR="00FD747B" w:rsidRPr="00D2483C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Pr="00D2483C">
              <w:rPr>
                <w:rFonts w:asciiTheme="majorHAnsi" w:hAnsiTheme="majorHAnsi"/>
              </w:rPr>
              <w:t xml:space="preserve">Nee                                                    </w:t>
            </w:r>
            <w:r>
              <w:rPr>
                <w:rFonts w:asciiTheme="majorHAnsi" w:hAnsiTheme="majorHAnsi"/>
              </w:rPr>
              <w:t xml:space="preserve">                      </w:t>
            </w:r>
            <w:r w:rsidRPr="00D2483C">
              <w:rPr>
                <w:rFonts w:asciiTheme="majorHAnsi" w:hAnsiTheme="majorHAnsi"/>
              </w:rPr>
              <w:t xml:space="preserve">  0 punten </w:t>
            </w:r>
          </w:p>
          <w:p w14:paraId="65E59F27" w14:textId="77777777" w:rsidR="00FD747B" w:rsidRDefault="00FD747B" w:rsidP="00FD74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aantoonbare ervaring met het realiseren</w:t>
            </w:r>
            <w:r>
              <w:rPr>
                <w:rFonts w:asciiTheme="majorHAnsi" w:hAnsiTheme="majorHAnsi" w:cs="Segoe UI Symbol"/>
              </w:rPr>
              <w:br/>
              <w:t>van een WKO-installatie (aardwarmte systeem)     5 punten</w:t>
            </w:r>
          </w:p>
          <w:p w14:paraId="2AAAB984" w14:textId="06218DEE" w:rsidR="0088496A" w:rsidRDefault="0088496A" w:rsidP="008849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aantoonbare ervaring met het realiseren</w:t>
            </w:r>
            <w:r>
              <w:rPr>
                <w:rFonts w:asciiTheme="majorHAnsi" w:hAnsiTheme="majorHAnsi" w:cs="Segoe UI Symbol"/>
              </w:rPr>
              <w:br/>
              <w:t>van een WKO-installatie (aardwarmte systeem)</w:t>
            </w:r>
            <w:r>
              <w:rPr>
                <w:rFonts w:asciiTheme="majorHAnsi" w:hAnsiTheme="majorHAnsi" w:cs="Segoe UI Symbol"/>
              </w:rPr>
              <w:br/>
              <w:t>in binnenstedelijk gebied                                           8 punten</w:t>
            </w:r>
          </w:p>
          <w:p w14:paraId="6DBE4C89" w14:textId="035A8BEC" w:rsidR="00FD747B" w:rsidRPr="0088496A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aantoonbare ervaring met het realiseren</w:t>
            </w:r>
            <w:r>
              <w:rPr>
                <w:rFonts w:asciiTheme="majorHAnsi" w:hAnsiTheme="majorHAnsi" w:cs="Segoe UI Symbol"/>
              </w:rPr>
              <w:br/>
              <w:t>van een gesloten WKO-installatie (aardwarmte systeem)</w:t>
            </w:r>
            <w:r>
              <w:rPr>
                <w:rFonts w:asciiTheme="majorHAnsi" w:hAnsiTheme="majorHAnsi" w:cs="Segoe UI Symbol"/>
              </w:rPr>
              <w:br/>
              <w:t>in binnenstedelijk gebied                                          10 punten</w:t>
            </w:r>
          </w:p>
        </w:tc>
      </w:tr>
      <w:tr w:rsidR="00FD747B" w:rsidRPr="009C22DF" w14:paraId="630001B9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2F6D61" w14:textId="302FB008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Beschrijving Project </w:t>
            </w:r>
          </w:p>
        </w:tc>
        <w:tc>
          <w:tcPr>
            <w:tcW w:w="5865" w:type="dxa"/>
            <w:vAlign w:val="center"/>
          </w:tcPr>
          <w:p w14:paraId="7583F94D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9EDD224" w14:textId="77777777" w:rsidR="001A4664" w:rsidRDefault="001A4664"/>
    <w:p w14:paraId="13A3858C" w14:textId="5F5058D4" w:rsidR="00D2483C" w:rsidRDefault="001A4664" w:rsidP="001A4664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286C9A4E" w14:textId="77777777" w:rsidR="00D2483C" w:rsidRDefault="00D2483C">
      <w:r>
        <w:br w:type="page"/>
      </w:r>
    </w:p>
    <w:p w14:paraId="7949B8CD" w14:textId="77777777" w:rsidR="00D2483C" w:rsidRDefault="00D2483C" w:rsidP="00D2483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D747B" w:rsidRPr="009C22DF" w14:paraId="054B83CD" w14:textId="77777777" w:rsidTr="00574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0F58066" w14:textId="4CFD88D8" w:rsidR="00FD747B" w:rsidRPr="00131686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Perceel 1- Selectiecriterium 2: </w:t>
            </w:r>
            <w:r w:rsidR="0088496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B(ENG)</w:t>
            </w:r>
          </w:p>
        </w:tc>
      </w:tr>
      <w:tr w:rsidR="00FD747B" w:rsidRPr="009C22DF" w14:paraId="2DF34DED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0C1289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32FDB0D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3AE58083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014C85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EE178D6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340B5D33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7FE21B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211E858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27A891FC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03304A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C605AA8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782955B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7A5EFDCC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F546CB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4A98FD8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80030DA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FD747B" w:rsidRPr="009C22DF" w14:paraId="525E4E98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3B7CD0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A2FFB38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DC5945F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FD9D21C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D747B" w:rsidRPr="009C22DF" w14:paraId="672D3D95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F9EF92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D68590E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18861861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A0729E" w14:textId="748D0340" w:rsidR="00FD747B" w:rsidRPr="0088496A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De Gegadigde heeft aantoonbare ervaring met het uitvoeren van de bouwkundige werkzaamheden en het coördineren van installatietechnische werkzaamheden voor de realisatie van een </w:t>
            </w:r>
            <w:r w:rsidR="007B0F65">
              <w:rPr>
                <w:rFonts w:ascii="Century Gothic" w:eastAsia="Century Gothic" w:hAnsi="Century Gothic" w:cs="Myanmar Text"/>
                <w:b w:val="0"/>
                <w:bCs w:val="0"/>
              </w:rPr>
              <w:t>duurzaam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 </w:t>
            </w:r>
            <w:r w:rsidR="007C6C05">
              <w:t>utiliteits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>gebouw met een omvang van minimaal 1.500 m2 bvo.</w:t>
            </w:r>
          </w:p>
        </w:tc>
        <w:tc>
          <w:tcPr>
            <w:tcW w:w="5865" w:type="dxa"/>
            <w:vAlign w:val="center"/>
          </w:tcPr>
          <w:p w14:paraId="1F59EA0C" w14:textId="77777777" w:rsidR="00FD747B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7748F3F" w14:textId="77777777" w:rsidR="00FD747B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DA84944" w14:textId="77777777" w:rsidR="00FD747B" w:rsidRPr="00D2483C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Pr="00D2483C">
              <w:rPr>
                <w:rFonts w:asciiTheme="majorHAnsi" w:hAnsiTheme="majorHAnsi"/>
              </w:rPr>
              <w:t xml:space="preserve">Nee                                                    </w:t>
            </w:r>
            <w:r>
              <w:rPr>
                <w:rFonts w:asciiTheme="majorHAnsi" w:hAnsiTheme="majorHAnsi"/>
              </w:rPr>
              <w:t xml:space="preserve">                      </w:t>
            </w:r>
            <w:r w:rsidRPr="00D2483C">
              <w:rPr>
                <w:rFonts w:asciiTheme="majorHAnsi" w:hAnsiTheme="majorHAnsi"/>
              </w:rPr>
              <w:t xml:space="preserve">  0 punten </w:t>
            </w:r>
          </w:p>
          <w:p w14:paraId="6AA10913" w14:textId="1B8FBB2C" w:rsidR="00FD747B" w:rsidRPr="007B0F65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 w:rsidR="0088496A">
              <w:rPr>
                <w:rFonts w:asciiTheme="majorHAnsi" w:hAnsiTheme="majorHAnsi" w:cs="Segoe UI Symbol"/>
              </w:rPr>
              <w:t xml:space="preserve">, aantoonbare ervaring met het bouwen </w:t>
            </w:r>
            <w:r w:rsidR="0088496A">
              <w:rPr>
                <w:rFonts w:asciiTheme="majorHAnsi" w:hAnsiTheme="majorHAnsi" w:cs="Segoe UI Symbol"/>
              </w:rPr>
              <w:br/>
              <w:t xml:space="preserve">van een (B)ENG </w:t>
            </w:r>
            <w:r w:rsidR="005E338B">
              <w:rPr>
                <w:rFonts w:asciiTheme="majorHAnsi" w:hAnsiTheme="majorHAnsi" w:cs="Segoe UI Symbol"/>
              </w:rPr>
              <w:t>utiliteits</w:t>
            </w:r>
            <w:r w:rsidR="0088496A">
              <w:rPr>
                <w:rFonts w:asciiTheme="majorHAnsi" w:hAnsiTheme="majorHAnsi" w:cs="Segoe UI Symbol"/>
              </w:rPr>
              <w:t>gebouw</w:t>
            </w:r>
            <w:r w:rsidR="00232019">
              <w:rPr>
                <w:rFonts w:asciiTheme="majorHAnsi" w:hAnsiTheme="majorHAnsi" w:cs="Segoe UI Symbol"/>
              </w:rPr>
              <w:t xml:space="preserve">, of een utiliteitsgebouw met een duurzaamheidslabel van minimaal GPR 8 of BREAAM Excellent                                                                        </w:t>
            </w:r>
            <w:r w:rsidR="0088496A">
              <w:rPr>
                <w:rFonts w:asciiTheme="majorHAnsi" w:hAnsiTheme="majorHAnsi" w:cs="Segoe UI Symbol"/>
              </w:rPr>
              <w:t>5 punten</w:t>
            </w:r>
            <w:r>
              <w:rPr>
                <w:rFonts w:asciiTheme="majorHAnsi" w:hAnsiTheme="majorHAnsi" w:cs="Segoe UI Symbol"/>
              </w:rPr>
              <w:t xml:space="preserve">   </w:t>
            </w:r>
          </w:p>
          <w:p w14:paraId="3EE5FF76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D747B" w:rsidRPr="009C22DF" w14:paraId="5237A9E5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61F1CA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785C733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1C4391F4" w14:textId="3C7DA323" w:rsidR="00D2483C" w:rsidRPr="00E02065" w:rsidRDefault="00FD747B" w:rsidP="00D2483C">
      <w:r>
        <w:br/>
      </w:r>
      <w:r w:rsidR="00D2483C" w:rsidRPr="00E02065">
        <w:t xml:space="preserve">***Indien de werkzaamheden waarop </w:t>
      </w:r>
      <w:r w:rsidR="00D2483C">
        <w:t>het selectiecriterium</w:t>
      </w:r>
      <w:r w:rsidR="00D2483C" w:rsidRPr="00E02065">
        <w:t xml:space="preserve"> ziet zijn uitgevoerd door een onderaannemer of door een nevenaannemer dan dient hierbij een beroep op een derde te worden gedaan (invullen UEA).</w:t>
      </w:r>
    </w:p>
    <w:p w14:paraId="06FAD1D4" w14:textId="77777777" w:rsidR="001A4664" w:rsidRPr="00E02065" w:rsidRDefault="001A4664" w:rsidP="001A4664"/>
    <w:p w14:paraId="2D110C16" w14:textId="60D1566F" w:rsidR="003C3075" w:rsidRDefault="003C3075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468E5" w:rsidRPr="009C22DF" w14:paraId="69088ACA" w14:textId="77777777" w:rsidTr="00574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F584980" w14:textId="6C867B7C" w:rsidR="00A468E5" w:rsidRPr="00131686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Perceel 1- Selectiecriterium 3: Compacte bouwplaats</w:t>
            </w:r>
          </w:p>
        </w:tc>
      </w:tr>
      <w:tr w:rsidR="00A468E5" w:rsidRPr="009C22DF" w14:paraId="34564F68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C158AE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F73B0E7" w14:textId="77777777" w:rsidR="00A468E5" w:rsidRPr="009C22DF" w:rsidRDefault="00A468E5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468E5" w:rsidRPr="009C22DF" w14:paraId="49F1007D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31192D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C9FCFBA" w14:textId="77777777" w:rsidR="00A468E5" w:rsidRPr="009C22DF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468E5" w:rsidRPr="009C22DF" w14:paraId="294941E2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ACA73C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3986AE3" w14:textId="77777777" w:rsidR="00A468E5" w:rsidRPr="009C22DF" w:rsidRDefault="00A468E5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468E5" w:rsidRPr="009C22DF" w14:paraId="58A8A06F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715683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910D081" w14:textId="77777777" w:rsidR="00A468E5" w:rsidRPr="009C22DF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51BDAE0" w14:textId="77777777" w:rsidR="00A468E5" w:rsidRPr="009C22DF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468E5" w:rsidRPr="009C22DF" w14:paraId="60A1F677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1FB317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326615B" w14:textId="77777777" w:rsidR="00A468E5" w:rsidRPr="009C22DF" w:rsidRDefault="00A468E5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271BE66" w14:textId="77777777" w:rsidR="00A468E5" w:rsidRPr="009C22DF" w:rsidRDefault="00A468E5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468E5" w:rsidRPr="009C22DF" w14:paraId="79D85E39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7921E7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2167044" w14:textId="77777777" w:rsidR="00A468E5" w:rsidRPr="009C22DF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1DD8FE9" w14:textId="77777777" w:rsidR="00A468E5" w:rsidRPr="009C22DF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1BE6A1C2" w14:textId="77777777" w:rsidR="00A468E5" w:rsidRPr="009C22DF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468E5" w:rsidRPr="009C22DF" w14:paraId="7B58F3FC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A3AD3C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E39D2CE" w14:textId="77777777" w:rsidR="00A468E5" w:rsidRPr="009C22DF" w:rsidRDefault="00A468E5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468E5" w:rsidRPr="009C22DF" w14:paraId="4B75FB29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9511DF" w14:textId="0385BAD1" w:rsidR="00A468E5" w:rsidRPr="0088496A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>De Gegadigde heeft aantoonbare ervaring met de uitvoering van een werk op een compact</w:t>
            </w:r>
            <w:r w:rsidR="00E931B7">
              <w:rPr>
                <w:rFonts w:ascii="Century Gothic" w:eastAsia="Century Gothic" w:hAnsi="Century Gothic" w:cs="Myanmar Text"/>
                <w:b w:val="0"/>
                <w:bCs w:val="0"/>
              </w:rPr>
              <w:t>e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 bouwplaats. Deze competentie kan worden aangetoond door middel van het overleggen van een referentie waarbij de bouwlocatie een maximaal aantal keer de voetprint bedraagt.</w:t>
            </w:r>
          </w:p>
        </w:tc>
        <w:tc>
          <w:tcPr>
            <w:tcW w:w="5865" w:type="dxa"/>
            <w:vAlign w:val="center"/>
          </w:tcPr>
          <w:p w14:paraId="57DB4D49" w14:textId="77777777" w:rsidR="00A468E5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19B0865" w14:textId="47E1F237" w:rsidR="00A468E5" w:rsidRPr="00D2483C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52145AB" w14:textId="2178EE36" w:rsidR="0088496A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 w:rsidR="0088496A">
              <w:rPr>
                <w:rFonts w:asciiTheme="majorHAnsi" w:hAnsiTheme="majorHAnsi" w:cs="Segoe UI Symbol"/>
              </w:rPr>
              <w:t xml:space="preserve">, bouwlocatie meer dan 3 keer de voetprint </w:t>
            </w:r>
            <w:r>
              <w:rPr>
                <w:rFonts w:asciiTheme="majorHAnsi" w:hAnsiTheme="majorHAnsi" w:cs="Segoe UI Symbol"/>
              </w:rPr>
              <w:t xml:space="preserve">   </w:t>
            </w:r>
            <w:r w:rsidR="0088496A">
              <w:rPr>
                <w:rFonts w:asciiTheme="majorHAnsi" w:hAnsiTheme="majorHAnsi" w:cs="Segoe UI Symbol"/>
              </w:rPr>
              <w:t xml:space="preserve">   </w:t>
            </w:r>
            <w:r>
              <w:rPr>
                <w:rFonts w:asciiTheme="majorHAnsi" w:hAnsiTheme="majorHAnsi" w:cs="Segoe UI Symbol"/>
              </w:rPr>
              <w:t xml:space="preserve"> </w:t>
            </w:r>
            <w:r w:rsidR="0088496A">
              <w:rPr>
                <w:rFonts w:asciiTheme="majorHAnsi" w:hAnsiTheme="majorHAnsi" w:cs="Segoe UI Symbol"/>
              </w:rPr>
              <w:t>0 punten</w:t>
            </w:r>
          </w:p>
          <w:p w14:paraId="29970553" w14:textId="3207F983" w:rsidR="0088496A" w:rsidRDefault="0088496A" w:rsidP="008849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bouwlocatie maximaal 3 keer de voetprint        1 punten</w:t>
            </w:r>
          </w:p>
          <w:p w14:paraId="2152AAE2" w14:textId="36F94387" w:rsidR="0088496A" w:rsidRDefault="0088496A" w:rsidP="008849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bouwlocatie maximaal 2 keer de voetprint        3 punten</w:t>
            </w:r>
          </w:p>
          <w:p w14:paraId="3C86FADC" w14:textId="0943F236" w:rsidR="0088496A" w:rsidRDefault="0088496A" w:rsidP="008849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bouwlocatie maximaal 1 keer de voetprint        5 punten</w:t>
            </w:r>
          </w:p>
          <w:p w14:paraId="1AF06B9B" w14:textId="77777777" w:rsidR="00A468E5" w:rsidRPr="00D2483C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45CE97C" w14:textId="77777777" w:rsidR="00A468E5" w:rsidRPr="009C22DF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468E5" w:rsidRPr="009C22DF" w14:paraId="56BE941F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3127D1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0D1412F" w14:textId="77777777" w:rsidR="00A468E5" w:rsidRPr="009C22DF" w:rsidRDefault="00A468E5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68454040" w14:textId="77777777" w:rsidR="00A468E5" w:rsidRDefault="00A468E5" w:rsidP="00A468E5"/>
    <w:p w14:paraId="43BED308" w14:textId="77777777" w:rsidR="00A468E5" w:rsidRPr="00E02065" w:rsidRDefault="00A468E5" w:rsidP="00A468E5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AB2B672" w14:textId="77777777" w:rsidR="00A468E5" w:rsidRPr="00E02065" w:rsidRDefault="00A468E5" w:rsidP="00A468E5"/>
    <w:p w14:paraId="050DF368" w14:textId="77777777" w:rsidR="00A468E5" w:rsidRDefault="00A468E5" w:rsidP="00A468E5">
      <w:r>
        <w:br w:type="page"/>
      </w:r>
    </w:p>
    <w:p w14:paraId="01B365BD" w14:textId="269D7B3D" w:rsidR="00046CD1" w:rsidRPr="00B478DF" w:rsidRDefault="00046CD1" w:rsidP="00131686">
      <w:r w:rsidRPr="00B478DF">
        <w:lastRenderedPageBreak/>
        <w:t xml:space="preserve">Ondergetekende verklaart tevens dat: </w:t>
      </w:r>
    </w:p>
    <w:p w14:paraId="5A52AA9F" w14:textId="77777777" w:rsidR="00046CD1" w:rsidRPr="00B478DF" w:rsidRDefault="00046CD1" w:rsidP="00986246">
      <w:pPr>
        <w:pStyle w:val="Lijstalinea"/>
        <w:numPr>
          <w:ilvl w:val="0"/>
          <w:numId w:val="26"/>
        </w:numPr>
      </w:pPr>
      <w:r>
        <w:t>Gegadigde</w:t>
      </w:r>
      <w:r w:rsidRPr="00B478DF">
        <w:t xml:space="preserve"> opdrachtnemer is </w:t>
      </w:r>
      <w:r w:rsidRPr="0083605A">
        <w:t>van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306880FD" w14:textId="77777777" w:rsidR="00046CD1" w:rsidRPr="0005526A" w:rsidRDefault="00046CD1" w:rsidP="00986246">
      <w:pPr>
        <w:pStyle w:val="Lijstalinea"/>
        <w:numPr>
          <w:ilvl w:val="0"/>
          <w:numId w:val="26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429319E" w14:textId="77777777" w:rsidR="00046CD1" w:rsidRPr="0005526A" w:rsidRDefault="00046CD1" w:rsidP="00986246">
      <w:pPr>
        <w:pStyle w:val="Lijstalinea"/>
        <w:numPr>
          <w:ilvl w:val="0"/>
          <w:numId w:val="26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B614DB8" w14:textId="77777777" w:rsidR="00046CD1" w:rsidRPr="00B478DF" w:rsidRDefault="00046CD1" w:rsidP="00986246">
      <w:pPr>
        <w:pStyle w:val="Lijstalinea"/>
        <w:numPr>
          <w:ilvl w:val="0"/>
          <w:numId w:val="26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105BD48" w14:textId="77777777" w:rsidR="00046CD1" w:rsidRPr="00B478DF" w:rsidRDefault="00046CD1" w:rsidP="00131686">
      <w:r w:rsidRPr="00B478DF">
        <w:t xml:space="preserve">Aldus naar waarheid opgemaakt, </w:t>
      </w:r>
    </w:p>
    <w:p w14:paraId="643B4726" w14:textId="77777777" w:rsidR="00046CD1" w:rsidRPr="00B478DF" w:rsidRDefault="00046CD1" w:rsidP="00131686"/>
    <w:p w14:paraId="51256E65" w14:textId="77777777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409009E" w14:textId="77777777" w:rsidR="00046CD1" w:rsidRPr="00B478DF" w:rsidRDefault="00046CD1" w:rsidP="00131686"/>
    <w:p w14:paraId="086984C5" w14:textId="77777777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3172519" w14:textId="77777777" w:rsidR="00046CD1" w:rsidRPr="00B478DF" w:rsidRDefault="00046CD1" w:rsidP="00131686"/>
    <w:p w14:paraId="39F71E61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8553119" w14:textId="77777777" w:rsidR="00046CD1" w:rsidRPr="00B478DF" w:rsidRDefault="00046CD1" w:rsidP="00131686"/>
    <w:p w14:paraId="57497F52" w14:textId="77777777" w:rsidR="00046CD1" w:rsidRPr="00B478DF" w:rsidRDefault="00046CD1" w:rsidP="00131686"/>
    <w:p w14:paraId="39A65491" w14:textId="77777777" w:rsidR="00046CD1" w:rsidRPr="00B478DF" w:rsidRDefault="00046CD1" w:rsidP="00131686">
      <w:r w:rsidRPr="00B478DF">
        <w:t xml:space="preserve">   ………………………………………… (handtekening)</w:t>
      </w:r>
    </w:p>
    <w:p w14:paraId="3D07081B" w14:textId="73120955" w:rsidR="00C96219" w:rsidRDefault="00C96219">
      <w:pPr>
        <w:rPr>
          <w:highlight w:val="yellow"/>
        </w:rPr>
      </w:pPr>
    </w:p>
    <w:bookmarkEnd w:id="3"/>
    <w:sectPr w:rsidR="00C96219" w:rsidSect="00131686">
      <w:headerReference w:type="default" r:id="rId18"/>
      <w:footerReference w:type="default" r:id="rId19"/>
      <w:headerReference w:type="first" r:id="rId20"/>
      <w:footerReference w:type="first" r:id="rId21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EE905" w14:textId="77777777" w:rsidR="00876556" w:rsidRDefault="00876556" w:rsidP="00E15770">
      <w:pPr>
        <w:spacing w:after="0" w:line="240" w:lineRule="auto"/>
      </w:pPr>
      <w:r>
        <w:separator/>
      </w:r>
    </w:p>
  </w:endnote>
  <w:endnote w:type="continuationSeparator" w:id="0">
    <w:p w14:paraId="5B124AA7" w14:textId="77777777" w:rsidR="00876556" w:rsidRDefault="0087655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3547CB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73B9E9F7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EF15B9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EBF4" w14:textId="77777777" w:rsidR="0012501C" w:rsidRDefault="00125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37EB5" w14:textId="77777777" w:rsidR="00876556" w:rsidRDefault="00876556" w:rsidP="00E15770">
      <w:pPr>
        <w:spacing w:after="0" w:line="240" w:lineRule="auto"/>
      </w:pPr>
      <w:r>
        <w:separator/>
      </w:r>
    </w:p>
  </w:footnote>
  <w:footnote w:type="continuationSeparator" w:id="0">
    <w:p w14:paraId="5159575E" w14:textId="77777777" w:rsidR="00876556" w:rsidRDefault="00876556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BDDD" w14:textId="77777777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E530F5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14268A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3115"/>
    <w:multiLevelType w:val="hybridMultilevel"/>
    <w:tmpl w:val="F3885534"/>
    <w:lvl w:ilvl="0" w:tplc="3984FCF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21AD8"/>
    <w:multiLevelType w:val="multilevel"/>
    <w:tmpl w:val="16B697E6"/>
    <w:numStyleLink w:val="ICSBullets"/>
  </w:abstractNum>
  <w:abstractNum w:abstractNumId="2" w15:restartNumberingAfterBreak="0">
    <w:nsid w:val="089863DC"/>
    <w:multiLevelType w:val="multilevel"/>
    <w:tmpl w:val="16B697E6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0DB873A5"/>
    <w:multiLevelType w:val="multilevel"/>
    <w:tmpl w:val="16B697E6"/>
    <w:numStyleLink w:val="ICSBullets"/>
  </w:abstractNum>
  <w:abstractNum w:abstractNumId="5" w15:restartNumberingAfterBreak="0">
    <w:nsid w:val="0E895CA8"/>
    <w:multiLevelType w:val="multilevel"/>
    <w:tmpl w:val="16B697E6"/>
    <w:numStyleLink w:val="ICSBullets"/>
  </w:abstractNum>
  <w:abstractNum w:abstractNumId="6" w15:restartNumberingAfterBreak="0">
    <w:nsid w:val="0FDE6561"/>
    <w:multiLevelType w:val="multilevel"/>
    <w:tmpl w:val="16B697E6"/>
    <w:numStyleLink w:val="ICSBullets"/>
  </w:abstractNum>
  <w:abstractNum w:abstractNumId="7" w15:restartNumberingAfterBreak="0">
    <w:nsid w:val="154C4317"/>
    <w:multiLevelType w:val="multilevel"/>
    <w:tmpl w:val="16B697E6"/>
    <w:numStyleLink w:val="ICSBullets"/>
  </w:abstractNum>
  <w:abstractNum w:abstractNumId="8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D364878"/>
    <w:multiLevelType w:val="multilevel"/>
    <w:tmpl w:val="16B697E6"/>
    <w:numStyleLink w:val="ICSBullets"/>
  </w:abstractNum>
  <w:abstractNum w:abstractNumId="10" w15:restartNumberingAfterBreak="0">
    <w:nsid w:val="210E4DD6"/>
    <w:multiLevelType w:val="multilevel"/>
    <w:tmpl w:val="16B697E6"/>
    <w:numStyleLink w:val="ICSBullets"/>
  </w:abstractNum>
  <w:abstractNum w:abstractNumId="11" w15:restartNumberingAfterBreak="0">
    <w:nsid w:val="241B48B6"/>
    <w:multiLevelType w:val="multilevel"/>
    <w:tmpl w:val="143EDEB6"/>
    <w:numStyleLink w:val="ICSNumbering"/>
  </w:abstractNum>
  <w:abstractNum w:abstractNumId="12" w15:restartNumberingAfterBreak="0">
    <w:nsid w:val="279F25C2"/>
    <w:multiLevelType w:val="multilevel"/>
    <w:tmpl w:val="16B697E6"/>
    <w:numStyleLink w:val="ICSBullets"/>
  </w:abstractNum>
  <w:abstractNum w:abstractNumId="13" w15:restartNumberingAfterBreak="0">
    <w:nsid w:val="30061B79"/>
    <w:multiLevelType w:val="multilevel"/>
    <w:tmpl w:val="16B697E6"/>
    <w:numStyleLink w:val="ICSBullets"/>
  </w:abstractNum>
  <w:abstractNum w:abstractNumId="14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5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7" w15:restartNumberingAfterBreak="0">
    <w:nsid w:val="415F157E"/>
    <w:multiLevelType w:val="multilevel"/>
    <w:tmpl w:val="16B697E6"/>
    <w:numStyleLink w:val="ICSBullets"/>
  </w:abstractNum>
  <w:abstractNum w:abstractNumId="18" w15:restartNumberingAfterBreak="0">
    <w:nsid w:val="457B4669"/>
    <w:multiLevelType w:val="multilevel"/>
    <w:tmpl w:val="16B697E6"/>
    <w:numStyleLink w:val="ICSBullets"/>
  </w:abstractNum>
  <w:abstractNum w:abstractNumId="19" w15:restartNumberingAfterBreak="0">
    <w:nsid w:val="48CB65AA"/>
    <w:multiLevelType w:val="hybridMultilevel"/>
    <w:tmpl w:val="480C66E8"/>
    <w:lvl w:ilvl="0" w:tplc="CD9C7F4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655A0"/>
    <w:multiLevelType w:val="multilevel"/>
    <w:tmpl w:val="16B697E6"/>
    <w:numStyleLink w:val="ICSBullets"/>
  </w:abstractNum>
  <w:abstractNum w:abstractNumId="21" w15:restartNumberingAfterBreak="0">
    <w:nsid w:val="528866C4"/>
    <w:multiLevelType w:val="hybridMultilevel"/>
    <w:tmpl w:val="535C728C"/>
    <w:lvl w:ilvl="0" w:tplc="DD047F70">
      <w:start w:val="2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26639"/>
    <w:multiLevelType w:val="multilevel"/>
    <w:tmpl w:val="16B697E6"/>
    <w:numStyleLink w:val="ICSBullets"/>
  </w:abstractNum>
  <w:abstractNum w:abstractNumId="23" w15:restartNumberingAfterBreak="0">
    <w:nsid w:val="595C5CCB"/>
    <w:multiLevelType w:val="multilevel"/>
    <w:tmpl w:val="16B697E6"/>
    <w:numStyleLink w:val="ICSBullets"/>
  </w:abstractNum>
  <w:abstractNum w:abstractNumId="24" w15:restartNumberingAfterBreak="0">
    <w:nsid w:val="59C92B0D"/>
    <w:multiLevelType w:val="multilevel"/>
    <w:tmpl w:val="16B697E6"/>
    <w:numStyleLink w:val="ICSBullets"/>
  </w:abstractNum>
  <w:abstractNum w:abstractNumId="25" w15:restartNumberingAfterBreak="0">
    <w:nsid w:val="5A827895"/>
    <w:multiLevelType w:val="hybridMultilevel"/>
    <w:tmpl w:val="E0FEEC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E0BCB"/>
    <w:multiLevelType w:val="multilevel"/>
    <w:tmpl w:val="16B697E6"/>
    <w:numStyleLink w:val="ICSBullets"/>
  </w:abstractNum>
  <w:abstractNum w:abstractNumId="27" w15:restartNumberingAfterBreak="0">
    <w:nsid w:val="5F477DF0"/>
    <w:multiLevelType w:val="multilevel"/>
    <w:tmpl w:val="16B697E6"/>
    <w:numStyleLink w:val="ICSBullets"/>
  </w:abstractNum>
  <w:abstractNum w:abstractNumId="28" w15:restartNumberingAfterBreak="0">
    <w:nsid w:val="60BE11F6"/>
    <w:multiLevelType w:val="multilevel"/>
    <w:tmpl w:val="16B697E6"/>
    <w:numStyleLink w:val="ICSBullets"/>
  </w:abstractNum>
  <w:abstractNum w:abstractNumId="29" w15:restartNumberingAfterBreak="0">
    <w:nsid w:val="636E51C3"/>
    <w:multiLevelType w:val="multilevel"/>
    <w:tmpl w:val="143EDEB6"/>
    <w:numStyleLink w:val="ICSNumbering"/>
  </w:abstractNum>
  <w:abstractNum w:abstractNumId="30" w15:restartNumberingAfterBreak="0">
    <w:nsid w:val="65635439"/>
    <w:multiLevelType w:val="multilevel"/>
    <w:tmpl w:val="0413001D"/>
    <w:styleLink w:val="Stijl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3DB393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A2565E2"/>
    <w:multiLevelType w:val="multilevel"/>
    <w:tmpl w:val="16B697E6"/>
    <w:numStyleLink w:val="ICSBullets"/>
  </w:abstractNum>
  <w:abstractNum w:abstractNumId="32" w15:restartNumberingAfterBreak="0">
    <w:nsid w:val="6FA313FC"/>
    <w:multiLevelType w:val="multilevel"/>
    <w:tmpl w:val="16B697E6"/>
    <w:numStyleLink w:val="ICSBullets"/>
  </w:abstractNum>
  <w:abstractNum w:abstractNumId="33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38914DC"/>
    <w:multiLevelType w:val="multilevel"/>
    <w:tmpl w:val="16B697E6"/>
    <w:numStyleLink w:val="ICSBullets"/>
  </w:abstractNum>
  <w:abstractNum w:abstractNumId="35" w15:restartNumberingAfterBreak="0">
    <w:nsid w:val="74984B29"/>
    <w:multiLevelType w:val="multilevel"/>
    <w:tmpl w:val="16B697E6"/>
    <w:numStyleLink w:val="ICSBullets"/>
  </w:abstractNum>
  <w:abstractNum w:abstractNumId="36" w15:restartNumberingAfterBreak="0">
    <w:nsid w:val="75464004"/>
    <w:multiLevelType w:val="multilevel"/>
    <w:tmpl w:val="16B697E6"/>
    <w:numStyleLink w:val="ICSBullets"/>
  </w:abstractNum>
  <w:abstractNum w:abstractNumId="37" w15:restartNumberingAfterBreak="0">
    <w:nsid w:val="7D8820DB"/>
    <w:multiLevelType w:val="multilevel"/>
    <w:tmpl w:val="16B697E6"/>
    <w:numStyleLink w:val="ICSBullets"/>
  </w:abstractNum>
  <w:num w:numId="1">
    <w:abstractNumId w:val="33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15"/>
  </w:num>
  <w:num w:numId="7">
    <w:abstractNumId w:val="11"/>
  </w:num>
  <w:num w:numId="8">
    <w:abstractNumId w:val="1"/>
  </w:num>
  <w:num w:numId="9">
    <w:abstractNumId w:val="26"/>
  </w:num>
  <w:num w:numId="10">
    <w:abstractNumId w:val="4"/>
  </w:num>
  <w:num w:numId="11">
    <w:abstractNumId w:val="31"/>
  </w:num>
  <w:num w:numId="12">
    <w:abstractNumId w:val="17"/>
  </w:num>
  <w:num w:numId="13">
    <w:abstractNumId w:val="32"/>
  </w:num>
  <w:num w:numId="14">
    <w:abstractNumId w:val="35"/>
  </w:num>
  <w:num w:numId="15">
    <w:abstractNumId w:val="22"/>
  </w:num>
  <w:num w:numId="16">
    <w:abstractNumId w:val="6"/>
  </w:num>
  <w:num w:numId="17">
    <w:abstractNumId w:val="9"/>
  </w:num>
  <w:num w:numId="18">
    <w:abstractNumId w:val="12"/>
  </w:num>
  <w:num w:numId="19">
    <w:abstractNumId w:val="13"/>
  </w:num>
  <w:num w:numId="20">
    <w:abstractNumId w:val="10"/>
  </w:num>
  <w:num w:numId="21">
    <w:abstractNumId w:val="36"/>
  </w:num>
  <w:num w:numId="22">
    <w:abstractNumId w:val="24"/>
  </w:num>
  <w:num w:numId="23">
    <w:abstractNumId w:val="34"/>
  </w:num>
  <w:num w:numId="24">
    <w:abstractNumId w:val="29"/>
  </w:num>
  <w:num w:numId="25">
    <w:abstractNumId w:val="23"/>
  </w:num>
  <w:num w:numId="26">
    <w:abstractNumId w:val="27"/>
  </w:num>
  <w:num w:numId="27">
    <w:abstractNumId w:val="7"/>
  </w:num>
  <w:num w:numId="28">
    <w:abstractNumId w:val="30"/>
  </w:num>
  <w:num w:numId="29">
    <w:abstractNumId w:val="18"/>
  </w:num>
  <w:num w:numId="30">
    <w:abstractNumId w:val="5"/>
  </w:num>
  <w:num w:numId="31">
    <w:abstractNumId w:val="2"/>
  </w:num>
  <w:num w:numId="32">
    <w:abstractNumId w:val="20"/>
  </w:num>
  <w:num w:numId="33">
    <w:abstractNumId w:val="21"/>
  </w:num>
  <w:num w:numId="34">
    <w:abstractNumId w:val="28"/>
  </w:num>
  <w:num w:numId="35">
    <w:abstractNumId w:val="19"/>
  </w:num>
  <w:num w:numId="36">
    <w:abstractNumId w:val="0"/>
  </w:num>
  <w:num w:numId="37">
    <w:abstractNumId w:val="25"/>
  </w:num>
  <w:num w:numId="38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1B03"/>
    <w:rsid w:val="00002CE3"/>
    <w:rsid w:val="0000493D"/>
    <w:rsid w:val="0000497E"/>
    <w:rsid w:val="000059F1"/>
    <w:rsid w:val="0001139E"/>
    <w:rsid w:val="00033510"/>
    <w:rsid w:val="000350EF"/>
    <w:rsid w:val="00044495"/>
    <w:rsid w:val="0004582D"/>
    <w:rsid w:val="00046A41"/>
    <w:rsid w:val="00046CD1"/>
    <w:rsid w:val="00051DC3"/>
    <w:rsid w:val="00052826"/>
    <w:rsid w:val="00053854"/>
    <w:rsid w:val="000541F1"/>
    <w:rsid w:val="000563CC"/>
    <w:rsid w:val="000649CB"/>
    <w:rsid w:val="00077DDA"/>
    <w:rsid w:val="000A7C44"/>
    <w:rsid w:val="000B1B30"/>
    <w:rsid w:val="000C4096"/>
    <w:rsid w:val="000D59E2"/>
    <w:rsid w:val="000D694E"/>
    <w:rsid w:val="000E16D9"/>
    <w:rsid w:val="000F3617"/>
    <w:rsid w:val="000F38F6"/>
    <w:rsid w:val="0012501C"/>
    <w:rsid w:val="001276AD"/>
    <w:rsid w:val="00127FD3"/>
    <w:rsid w:val="00131686"/>
    <w:rsid w:val="00131D01"/>
    <w:rsid w:val="00137138"/>
    <w:rsid w:val="00144896"/>
    <w:rsid w:val="00150F75"/>
    <w:rsid w:val="001557CC"/>
    <w:rsid w:val="001673E1"/>
    <w:rsid w:val="0018026E"/>
    <w:rsid w:val="00181A9C"/>
    <w:rsid w:val="00182245"/>
    <w:rsid w:val="00182D06"/>
    <w:rsid w:val="001838E7"/>
    <w:rsid w:val="00190867"/>
    <w:rsid w:val="00192E31"/>
    <w:rsid w:val="001953A3"/>
    <w:rsid w:val="001A4664"/>
    <w:rsid w:val="001B3B58"/>
    <w:rsid w:val="001B5BB3"/>
    <w:rsid w:val="001C48FD"/>
    <w:rsid w:val="001C5C25"/>
    <w:rsid w:val="001C6881"/>
    <w:rsid w:val="001D173A"/>
    <w:rsid w:val="001E47C3"/>
    <w:rsid w:val="001E610C"/>
    <w:rsid w:val="001E6AE1"/>
    <w:rsid w:val="001F18D7"/>
    <w:rsid w:val="001F1FB1"/>
    <w:rsid w:val="001F4110"/>
    <w:rsid w:val="0020547B"/>
    <w:rsid w:val="00206105"/>
    <w:rsid w:val="00232019"/>
    <w:rsid w:val="00242146"/>
    <w:rsid w:val="00250E63"/>
    <w:rsid w:val="002514E4"/>
    <w:rsid w:val="00252D58"/>
    <w:rsid w:val="002632F6"/>
    <w:rsid w:val="0026431F"/>
    <w:rsid w:val="00275697"/>
    <w:rsid w:val="00285DE3"/>
    <w:rsid w:val="002871E8"/>
    <w:rsid w:val="002901C4"/>
    <w:rsid w:val="00290BA8"/>
    <w:rsid w:val="00294CC9"/>
    <w:rsid w:val="002A5D13"/>
    <w:rsid w:val="002B1E47"/>
    <w:rsid w:val="002B6758"/>
    <w:rsid w:val="002C4510"/>
    <w:rsid w:val="002D081B"/>
    <w:rsid w:val="002D45CA"/>
    <w:rsid w:val="002E0103"/>
    <w:rsid w:val="002E11F2"/>
    <w:rsid w:val="002E3A7D"/>
    <w:rsid w:val="002E4362"/>
    <w:rsid w:val="002E4CE0"/>
    <w:rsid w:val="002E4E76"/>
    <w:rsid w:val="002F30BE"/>
    <w:rsid w:val="002F3BBC"/>
    <w:rsid w:val="003027E3"/>
    <w:rsid w:val="00311E5D"/>
    <w:rsid w:val="00313EEE"/>
    <w:rsid w:val="00314163"/>
    <w:rsid w:val="00325DA6"/>
    <w:rsid w:val="003370F8"/>
    <w:rsid w:val="00341C8B"/>
    <w:rsid w:val="00345519"/>
    <w:rsid w:val="00350D63"/>
    <w:rsid w:val="00355334"/>
    <w:rsid w:val="00361694"/>
    <w:rsid w:val="00363AE6"/>
    <w:rsid w:val="00364EEF"/>
    <w:rsid w:val="00365D6B"/>
    <w:rsid w:val="00366266"/>
    <w:rsid w:val="00382742"/>
    <w:rsid w:val="00386148"/>
    <w:rsid w:val="00390CCA"/>
    <w:rsid w:val="003910A3"/>
    <w:rsid w:val="00394129"/>
    <w:rsid w:val="003950B1"/>
    <w:rsid w:val="003A35E6"/>
    <w:rsid w:val="003A6919"/>
    <w:rsid w:val="003A6E5A"/>
    <w:rsid w:val="003A730F"/>
    <w:rsid w:val="003A7DAF"/>
    <w:rsid w:val="003B3A36"/>
    <w:rsid w:val="003C3075"/>
    <w:rsid w:val="003C421D"/>
    <w:rsid w:val="003D0450"/>
    <w:rsid w:val="003D4EE5"/>
    <w:rsid w:val="003D564E"/>
    <w:rsid w:val="003E4C10"/>
    <w:rsid w:val="00400F0D"/>
    <w:rsid w:val="004031E6"/>
    <w:rsid w:val="004037ED"/>
    <w:rsid w:val="0041093A"/>
    <w:rsid w:val="004111C3"/>
    <w:rsid w:val="004160B1"/>
    <w:rsid w:val="004242DB"/>
    <w:rsid w:val="00430391"/>
    <w:rsid w:val="00437A1D"/>
    <w:rsid w:val="004509A5"/>
    <w:rsid w:val="00466DE1"/>
    <w:rsid w:val="0047272E"/>
    <w:rsid w:val="00472BB1"/>
    <w:rsid w:val="00481B35"/>
    <w:rsid w:val="00481DCF"/>
    <w:rsid w:val="00485BF0"/>
    <w:rsid w:val="004921FA"/>
    <w:rsid w:val="00495DBA"/>
    <w:rsid w:val="004963F8"/>
    <w:rsid w:val="004A492A"/>
    <w:rsid w:val="004B2FD6"/>
    <w:rsid w:val="004B511D"/>
    <w:rsid w:val="004B5E5C"/>
    <w:rsid w:val="004B76DE"/>
    <w:rsid w:val="004B7F5B"/>
    <w:rsid w:val="004C53C5"/>
    <w:rsid w:val="004C565A"/>
    <w:rsid w:val="004C5D7D"/>
    <w:rsid w:val="004D1BA6"/>
    <w:rsid w:val="004D3C94"/>
    <w:rsid w:val="004D3E3D"/>
    <w:rsid w:val="004D6BF1"/>
    <w:rsid w:val="004D6EE7"/>
    <w:rsid w:val="004E6A75"/>
    <w:rsid w:val="004F0338"/>
    <w:rsid w:val="004F1497"/>
    <w:rsid w:val="004F1FC9"/>
    <w:rsid w:val="004F2DA4"/>
    <w:rsid w:val="00504898"/>
    <w:rsid w:val="00506561"/>
    <w:rsid w:val="0051630D"/>
    <w:rsid w:val="005165EE"/>
    <w:rsid w:val="00532F1B"/>
    <w:rsid w:val="00540E4B"/>
    <w:rsid w:val="00544928"/>
    <w:rsid w:val="00547568"/>
    <w:rsid w:val="00561533"/>
    <w:rsid w:val="0056614B"/>
    <w:rsid w:val="0057100E"/>
    <w:rsid w:val="00574956"/>
    <w:rsid w:val="00575C28"/>
    <w:rsid w:val="0057604B"/>
    <w:rsid w:val="005803E4"/>
    <w:rsid w:val="005842D1"/>
    <w:rsid w:val="00585F64"/>
    <w:rsid w:val="00586B4D"/>
    <w:rsid w:val="005907A3"/>
    <w:rsid w:val="00593B64"/>
    <w:rsid w:val="005B21C6"/>
    <w:rsid w:val="005D7D69"/>
    <w:rsid w:val="005E338B"/>
    <w:rsid w:val="005E4F38"/>
    <w:rsid w:val="005F28C5"/>
    <w:rsid w:val="006008C3"/>
    <w:rsid w:val="006014B7"/>
    <w:rsid w:val="006036CA"/>
    <w:rsid w:val="00604754"/>
    <w:rsid w:val="006052E3"/>
    <w:rsid w:val="006058E0"/>
    <w:rsid w:val="0061310B"/>
    <w:rsid w:val="00613F3D"/>
    <w:rsid w:val="00621A7A"/>
    <w:rsid w:val="0063342B"/>
    <w:rsid w:val="00644926"/>
    <w:rsid w:val="00650BA4"/>
    <w:rsid w:val="00653524"/>
    <w:rsid w:val="0065584E"/>
    <w:rsid w:val="00657AD8"/>
    <w:rsid w:val="00672C9C"/>
    <w:rsid w:val="00682772"/>
    <w:rsid w:val="0068621C"/>
    <w:rsid w:val="00690A96"/>
    <w:rsid w:val="00692E24"/>
    <w:rsid w:val="00694FC3"/>
    <w:rsid w:val="006960E9"/>
    <w:rsid w:val="006A3989"/>
    <w:rsid w:val="006A4296"/>
    <w:rsid w:val="006B0B2F"/>
    <w:rsid w:val="006B575E"/>
    <w:rsid w:val="006B7075"/>
    <w:rsid w:val="006C2697"/>
    <w:rsid w:val="006C6C03"/>
    <w:rsid w:val="006C72F1"/>
    <w:rsid w:val="006F1325"/>
    <w:rsid w:val="006F2206"/>
    <w:rsid w:val="006F33AB"/>
    <w:rsid w:val="006F663A"/>
    <w:rsid w:val="006F6CCD"/>
    <w:rsid w:val="006F7AEC"/>
    <w:rsid w:val="007130BF"/>
    <w:rsid w:val="007145A3"/>
    <w:rsid w:val="0071712A"/>
    <w:rsid w:val="007215B5"/>
    <w:rsid w:val="0072652E"/>
    <w:rsid w:val="007367AA"/>
    <w:rsid w:val="00746A57"/>
    <w:rsid w:val="00750970"/>
    <w:rsid w:val="00751934"/>
    <w:rsid w:val="0077206A"/>
    <w:rsid w:val="00787D21"/>
    <w:rsid w:val="007911FC"/>
    <w:rsid w:val="0079469C"/>
    <w:rsid w:val="007A5E19"/>
    <w:rsid w:val="007B0F65"/>
    <w:rsid w:val="007B6A42"/>
    <w:rsid w:val="007C3234"/>
    <w:rsid w:val="007C39AF"/>
    <w:rsid w:val="007C592F"/>
    <w:rsid w:val="007C60C0"/>
    <w:rsid w:val="007C6C05"/>
    <w:rsid w:val="007C7228"/>
    <w:rsid w:val="007D19E4"/>
    <w:rsid w:val="007D2F90"/>
    <w:rsid w:val="007D3026"/>
    <w:rsid w:val="007D3D68"/>
    <w:rsid w:val="007E7090"/>
    <w:rsid w:val="007E7263"/>
    <w:rsid w:val="007F0041"/>
    <w:rsid w:val="007F05D9"/>
    <w:rsid w:val="007F3256"/>
    <w:rsid w:val="007F45E9"/>
    <w:rsid w:val="007F4609"/>
    <w:rsid w:val="00804212"/>
    <w:rsid w:val="00804370"/>
    <w:rsid w:val="00811A0A"/>
    <w:rsid w:val="008135DB"/>
    <w:rsid w:val="00825432"/>
    <w:rsid w:val="00826EAD"/>
    <w:rsid w:val="00830401"/>
    <w:rsid w:val="00830C0B"/>
    <w:rsid w:val="008320A5"/>
    <w:rsid w:val="0083605A"/>
    <w:rsid w:val="00841CFD"/>
    <w:rsid w:val="00841EB4"/>
    <w:rsid w:val="00845533"/>
    <w:rsid w:val="00845546"/>
    <w:rsid w:val="00846ACF"/>
    <w:rsid w:val="00850DCF"/>
    <w:rsid w:val="00853A31"/>
    <w:rsid w:val="00854FF6"/>
    <w:rsid w:val="008636AD"/>
    <w:rsid w:val="008736C8"/>
    <w:rsid w:val="00876556"/>
    <w:rsid w:val="0088496A"/>
    <w:rsid w:val="008907C0"/>
    <w:rsid w:val="0089236F"/>
    <w:rsid w:val="008924D5"/>
    <w:rsid w:val="00893DAB"/>
    <w:rsid w:val="00895061"/>
    <w:rsid w:val="00895DB4"/>
    <w:rsid w:val="008A02C3"/>
    <w:rsid w:val="008B1996"/>
    <w:rsid w:val="008B54ED"/>
    <w:rsid w:val="008C08E0"/>
    <w:rsid w:val="008C311E"/>
    <w:rsid w:val="008C6E60"/>
    <w:rsid w:val="008C7309"/>
    <w:rsid w:val="008C7726"/>
    <w:rsid w:val="008D4781"/>
    <w:rsid w:val="008E05AB"/>
    <w:rsid w:val="008E7CE7"/>
    <w:rsid w:val="008E7F17"/>
    <w:rsid w:val="008F0A3F"/>
    <w:rsid w:val="008F2AC7"/>
    <w:rsid w:val="008F56E2"/>
    <w:rsid w:val="00901BB4"/>
    <w:rsid w:val="00905BA4"/>
    <w:rsid w:val="00916D1B"/>
    <w:rsid w:val="009201C4"/>
    <w:rsid w:val="00922438"/>
    <w:rsid w:val="00924C03"/>
    <w:rsid w:val="00927BFC"/>
    <w:rsid w:val="00933099"/>
    <w:rsid w:val="00933D98"/>
    <w:rsid w:val="0093749C"/>
    <w:rsid w:val="00940E83"/>
    <w:rsid w:val="00947B03"/>
    <w:rsid w:val="00953575"/>
    <w:rsid w:val="00957872"/>
    <w:rsid w:val="00962C4F"/>
    <w:rsid w:val="009717ED"/>
    <w:rsid w:val="00975E62"/>
    <w:rsid w:val="00982CA9"/>
    <w:rsid w:val="00986246"/>
    <w:rsid w:val="00986A6D"/>
    <w:rsid w:val="009872B0"/>
    <w:rsid w:val="009954DD"/>
    <w:rsid w:val="009956BB"/>
    <w:rsid w:val="0099664E"/>
    <w:rsid w:val="009A631C"/>
    <w:rsid w:val="009B0016"/>
    <w:rsid w:val="009B55AF"/>
    <w:rsid w:val="009C4DAB"/>
    <w:rsid w:val="009D07C0"/>
    <w:rsid w:val="009D27EE"/>
    <w:rsid w:val="009D310D"/>
    <w:rsid w:val="009D6794"/>
    <w:rsid w:val="009E078D"/>
    <w:rsid w:val="009F0A85"/>
    <w:rsid w:val="009F2226"/>
    <w:rsid w:val="009F7650"/>
    <w:rsid w:val="009F799F"/>
    <w:rsid w:val="00A11756"/>
    <w:rsid w:val="00A11AB6"/>
    <w:rsid w:val="00A12DAA"/>
    <w:rsid w:val="00A131FE"/>
    <w:rsid w:val="00A156CD"/>
    <w:rsid w:val="00A170B1"/>
    <w:rsid w:val="00A17479"/>
    <w:rsid w:val="00A2488C"/>
    <w:rsid w:val="00A27048"/>
    <w:rsid w:val="00A311CA"/>
    <w:rsid w:val="00A42AE6"/>
    <w:rsid w:val="00A468E5"/>
    <w:rsid w:val="00A47CCC"/>
    <w:rsid w:val="00A5582B"/>
    <w:rsid w:val="00A674B6"/>
    <w:rsid w:val="00A739E5"/>
    <w:rsid w:val="00A8056F"/>
    <w:rsid w:val="00A84295"/>
    <w:rsid w:val="00A9523E"/>
    <w:rsid w:val="00AA2B9F"/>
    <w:rsid w:val="00AA572A"/>
    <w:rsid w:val="00AA58D6"/>
    <w:rsid w:val="00AC6064"/>
    <w:rsid w:val="00AD1BE6"/>
    <w:rsid w:val="00AD3025"/>
    <w:rsid w:val="00AD3458"/>
    <w:rsid w:val="00AD7B2C"/>
    <w:rsid w:val="00AE0CE8"/>
    <w:rsid w:val="00AE1AAB"/>
    <w:rsid w:val="00AE338F"/>
    <w:rsid w:val="00AE38B0"/>
    <w:rsid w:val="00AE4CF7"/>
    <w:rsid w:val="00AF0477"/>
    <w:rsid w:val="00AF0A65"/>
    <w:rsid w:val="00AF508A"/>
    <w:rsid w:val="00B01355"/>
    <w:rsid w:val="00B03554"/>
    <w:rsid w:val="00B1201B"/>
    <w:rsid w:val="00B153FC"/>
    <w:rsid w:val="00B16631"/>
    <w:rsid w:val="00B176EE"/>
    <w:rsid w:val="00B27E68"/>
    <w:rsid w:val="00B31AB5"/>
    <w:rsid w:val="00B34D22"/>
    <w:rsid w:val="00B35327"/>
    <w:rsid w:val="00B36959"/>
    <w:rsid w:val="00B36E16"/>
    <w:rsid w:val="00B401C1"/>
    <w:rsid w:val="00B40F85"/>
    <w:rsid w:val="00B41477"/>
    <w:rsid w:val="00B452DE"/>
    <w:rsid w:val="00B46809"/>
    <w:rsid w:val="00B477E3"/>
    <w:rsid w:val="00B50BFA"/>
    <w:rsid w:val="00B537B7"/>
    <w:rsid w:val="00B60BFC"/>
    <w:rsid w:val="00B620BA"/>
    <w:rsid w:val="00B63EE4"/>
    <w:rsid w:val="00B71272"/>
    <w:rsid w:val="00B715E5"/>
    <w:rsid w:val="00B730C4"/>
    <w:rsid w:val="00B7445A"/>
    <w:rsid w:val="00B77F83"/>
    <w:rsid w:val="00B91FB8"/>
    <w:rsid w:val="00B96DC7"/>
    <w:rsid w:val="00BA02C5"/>
    <w:rsid w:val="00BA468A"/>
    <w:rsid w:val="00BB2BDD"/>
    <w:rsid w:val="00BC4A3B"/>
    <w:rsid w:val="00BD049D"/>
    <w:rsid w:val="00BD0E37"/>
    <w:rsid w:val="00BF5ACE"/>
    <w:rsid w:val="00C02604"/>
    <w:rsid w:val="00C062D8"/>
    <w:rsid w:val="00C06C83"/>
    <w:rsid w:val="00C10745"/>
    <w:rsid w:val="00C10AFA"/>
    <w:rsid w:val="00C116D2"/>
    <w:rsid w:val="00C13348"/>
    <w:rsid w:val="00C143CB"/>
    <w:rsid w:val="00C20CFE"/>
    <w:rsid w:val="00C20E80"/>
    <w:rsid w:val="00C23B9A"/>
    <w:rsid w:val="00C2592D"/>
    <w:rsid w:val="00C27999"/>
    <w:rsid w:val="00C36615"/>
    <w:rsid w:val="00C44F3B"/>
    <w:rsid w:val="00C57132"/>
    <w:rsid w:val="00C64C01"/>
    <w:rsid w:val="00C6797B"/>
    <w:rsid w:val="00C77B51"/>
    <w:rsid w:val="00C80FE8"/>
    <w:rsid w:val="00C87093"/>
    <w:rsid w:val="00C96219"/>
    <w:rsid w:val="00CC1A20"/>
    <w:rsid w:val="00CC7AA7"/>
    <w:rsid w:val="00CD1EAB"/>
    <w:rsid w:val="00CD442E"/>
    <w:rsid w:val="00CD46CC"/>
    <w:rsid w:val="00CD53A3"/>
    <w:rsid w:val="00CD6634"/>
    <w:rsid w:val="00CE110A"/>
    <w:rsid w:val="00CE5C6F"/>
    <w:rsid w:val="00CF5098"/>
    <w:rsid w:val="00CF606D"/>
    <w:rsid w:val="00D02E88"/>
    <w:rsid w:val="00D20354"/>
    <w:rsid w:val="00D210B8"/>
    <w:rsid w:val="00D21A6C"/>
    <w:rsid w:val="00D2203A"/>
    <w:rsid w:val="00D227C0"/>
    <w:rsid w:val="00D2290E"/>
    <w:rsid w:val="00D2483C"/>
    <w:rsid w:val="00D340DC"/>
    <w:rsid w:val="00D35231"/>
    <w:rsid w:val="00D50228"/>
    <w:rsid w:val="00D509F5"/>
    <w:rsid w:val="00D51A6C"/>
    <w:rsid w:val="00D53A49"/>
    <w:rsid w:val="00D5754E"/>
    <w:rsid w:val="00D60089"/>
    <w:rsid w:val="00D626D6"/>
    <w:rsid w:val="00D76468"/>
    <w:rsid w:val="00D80AE7"/>
    <w:rsid w:val="00DA00D9"/>
    <w:rsid w:val="00DA1C2E"/>
    <w:rsid w:val="00DA44D2"/>
    <w:rsid w:val="00DA5C38"/>
    <w:rsid w:val="00DB0E0E"/>
    <w:rsid w:val="00DB3865"/>
    <w:rsid w:val="00DB49E5"/>
    <w:rsid w:val="00DC3544"/>
    <w:rsid w:val="00DC3D7B"/>
    <w:rsid w:val="00DC7649"/>
    <w:rsid w:val="00DD0D68"/>
    <w:rsid w:val="00DD34F1"/>
    <w:rsid w:val="00DD7666"/>
    <w:rsid w:val="00DE67B6"/>
    <w:rsid w:val="00DF3C3D"/>
    <w:rsid w:val="00DF4BBB"/>
    <w:rsid w:val="00E0373F"/>
    <w:rsid w:val="00E06DD2"/>
    <w:rsid w:val="00E0774C"/>
    <w:rsid w:val="00E07A02"/>
    <w:rsid w:val="00E14A8E"/>
    <w:rsid w:val="00E15770"/>
    <w:rsid w:val="00E23646"/>
    <w:rsid w:val="00E56848"/>
    <w:rsid w:val="00E56F35"/>
    <w:rsid w:val="00E57CFC"/>
    <w:rsid w:val="00E71359"/>
    <w:rsid w:val="00E74FBE"/>
    <w:rsid w:val="00E76E76"/>
    <w:rsid w:val="00E81211"/>
    <w:rsid w:val="00E84340"/>
    <w:rsid w:val="00E870F1"/>
    <w:rsid w:val="00E9188D"/>
    <w:rsid w:val="00E931B7"/>
    <w:rsid w:val="00E94F44"/>
    <w:rsid w:val="00EA62AF"/>
    <w:rsid w:val="00EA6434"/>
    <w:rsid w:val="00EB27F3"/>
    <w:rsid w:val="00EB7B00"/>
    <w:rsid w:val="00EC5AED"/>
    <w:rsid w:val="00EC6679"/>
    <w:rsid w:val="00EC708B"/>
    <w:rsid w:val="00EC7EB7"/>
    <w:rsid w:val="00ED3142"/>
    <w:rsid w:val="00EE11A0"/>
    <w:rsid w:val="00EE58E2"/>
    <w:rsid w:val="00EF15B9"/>
    <w:rsid w:val="00EF2089"/>
    <w:rsid w:val="00EF71A4"/>
    <w:rsid w:val="00EF770B"/>
    <w:rsid w:val="00F26C39"/>
    <w:rsid w:val="00F3414F"/>
    <w:rsid w:val="00F35065"/>
    <w:rsid w:val="00F361BE"/>
    <w:rsid w:val="00F41E21"/>
    <w:rsid w:val="00F44C77"/>
    <w:rsid w:val="00F63EA5"/>
    <w:rsid w:val="00F66E6A"/>
    <w:rsid w:val="00F7009B"/>
    <w:rsid w:val="00F7160F"/>
    <w:rsid w:val="00F767D6"/>
    <w:rsid w:val="00F80A9C"/>
    <w:rsid w:val="00F83B4C"/>
    <w:rsid w:val="00F873E1"/>
    <w:rsid w:val="00F94144"/>
    <w:rsid w:val="00F95647"/>
    <w:rsid w:val="00F96827"/>
    <w:rsid w:val="00FA0280"/>
    <w:rsid w:val="00FA7447"/>
    <w:rsid w:val="00FB75AC"/>
    <w:rsid w:val="00FC11BB"/>
    <w:rsid w:val="00FC1FFB"/>
    <w:rsid w:val="00FC3B36"/>
    <w:rsid w:val="00FC62B3"/>
    <w:rsid w:val="00FD747B"/>
    <w:rsid w:val="00FE1D4F"/>
    <w:rsid w:val="00FE7DCF"/>
    <w:rsid w:val="00FF5DA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7C7228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numbering" w:customStyle="1" w:styleId="Stijl2">
    <w:name w:val="Stijl2"/>
    <w:uiPriority w:val="99"/>
    <w:rsid w:val="002D45CA"/>
    <w:pPr>
      <w:numPr>
        <w:numId w:val="28"/>
      </w:numPr>
    </w:pPr>
  </w:style>
  <w:style w:type="table" w:customStyle="1" w:styleId="Rastertabel4-Accent11">
    <w:name w:val="Rastertabel 4 - Accent 11"/>
    <w:basedOn w:val="Standaardtabel"/>
    <w:next w:val="Rastertabel4-Accent1"/>
    <w:uiPriority w:val="49"/>
    <w:rsid w:val="001A4664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Lijsttabel3-Accent1">
    <w:name w:val="List Table 3 Accent 1"/>
    <w:basedOn w:val="Standaardtabel"/>
    <w:uiPriority w:val="48"/>
    <w:rsid w:val="000F38F6"/>
    <w:pPr>
      <w:spacing w:after="0" w:line="240" w:lineRule="auto"/>
    </w:pPr>
    <w:tblPr>
      <w:tblStyleRowBandSize w:val="1"/>
      <w:tblStyleColBandSize w:val="1"/>
      <w:tblBorders>
        <w:top w:val="single" w:sz="4" w:space="0" w:color="4C8488" w:themeColor="accent1"/>
        <w:left w:val="single" w:sz="4" w:space="0" w:color="4C8488" w:themeColor="accent1"/>
        <w:bottom w:val="single" w:sz="4" w:space="0" w:color="4C8488" w:themeColor="accent1"/>
        <w:right w:val="single" w:sz="4" w:space="0" w:color="4C848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C8488" w:themeColor="accent1"/>
          <w:right w:val="single" w:sz="4" w:space="0" w:color="4C8488" w:themeColor="accent1"/>
        </w:tcBorders>
      </w:tcPr>
    </w:tblStylePr>
    <w:tblStylePr w:type="band1Horz">
      <w:tblPr/>
      <w:tcPr>
        <w:tcBorders>
          <w:top w:val="single" w:sz="4" w:space="0" w:color="4C8488" w:themeColor="accent1"/>
          <w:bottom w:val="single" w:sz="4" w:space="0" w:color="4C848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C8488" w:themeColor="accent1"/>
          <w:left w:val="nil"/>
        </w:tcBorders>
      </w:tcPr>
    </w:tblStylePr>
    <w:tblStylePr w:type="swCell">
      <w:tblPr/>
      <w:tcPr>
        <w:tcBorders>
          <w:top w:val="double" w:sz="4" w:space="0" w:color="4C8488" w:themeColor="accent1"/>
          <w:right w:val="nil"/>
        </w:tcBorders>
      </w:tcPr>
    </w:tblStylePr>
  </w:style>
  <w:style w:type="paragraph" w:customStyle="1" w:styleId="Default">
    <w:name w:val="Default"/>
    <w:rsid w:val="0061310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8B54ED"/>
    <w:pPr>
      <w:spacing w:after="0" w:line="240" w:lineRule="auto"/>
    </w:pPr>
  </w:style>
  <w:style w:type="numbering" w:customStyle="1" w:styleId="ICSBullets1">
    <w:name w:val="ICS Bullets1"/>
    <w:uiPriority w:val="99"/>
    <w:locked/>
    <w:rsid w:val="00FD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3" ma:contentTypeDescription="Een nieuw document maken." ma:contentTypeScope="" ma:versionID="b1224af23f2725b46a4ac926e97bd4ee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b044c27182830e18b114499b0eaf80ac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Stichting BOOR</ClientName>
  <ClientAddress1/>
  <ClientAddress2/>
  <ClientPOBox/>
  <ClientZIP/>
  <ClientCity/>
  <ClientState/>
  <ClientCountry/>
  <ProjectName/>
  <Reference>2200185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D6E4A9-EEA0-43F4-A3D5-979849CA2424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8552382-3470-440c-ba11-62d2ddfe25d6"/>
    <ds:schemaRef ds:uri="c523f86e-31cc-4cd2-9aef-fab2b4dedad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7CAB979-8F8F-4838-BD54-0092C8DF0E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21E3E1-4011-4C08-8CB2-A56057159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3f86e-31cc-4cd2-9aef-fab2b4dedadc"/>
    <ds:schemaRef ds:uri="e8552382-3470-440c-ba11-62d2ddfe2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10</TotalTime>
  <Pages>4</Pages>
  <Words>760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Nelson Mandela te Rotterdam</vt:lpstr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Nelson Mandela te Rotterdam</dc:title>
  <dc:subject/>
  <dc:creator>Heshmat Najim
Chantal Pieterse</dc:creator>
  <cp:keywords/>
  <dc:description/>
  <cp:lastModifiedBy>Chantal Pieterse | ICSadviseurs</cp:lastModifiedBy>
  <cp:revision>6</cp:revision>
  <cp:lastPrinted>2022-01-11T07:34:00Z</cp:lastPrinted>
  <dcterms:created xsi:type="dcterms:W3CDTF">2022-01-11T14:41:00Z</dcterms:created>
  <dcterms:modified xsi:type="dcterms:W3CDTF">2022-01-26T11:08:00Z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</Properties>
</file>