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29631" w14:textId="03E605BF" w:rsidR="00C96219" w:rsidRDefault="00C96219" w:rsidP="00522416">
      <w:pPr>
        <w:pStyle w:val="Kop1"/>
        <w:numPr>
          <w:ilvl w:val="0"/>
          <w:numId w:val="0"/>
        </w:numPr>
        <w:ind w:left="431" w:hanging="431"/>
      </w:pPr>
      <w:bookmarkStart w:id="0" w:name="_Toc92782484"/>
      <w:bookmarkStart w:id="1" w:name="_Hlk92807738"/>
      <w:r w:rsidRPr="00E02065">
        <w:t xml:space="preserve">Bijlage </w:t>
      </w:r>
      <w:r w:rsidR="00B176EE">
        <w:t>6</w:t>
      </w:r>
      <w:r>
        <w:t>b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r>
        <w:t xml:space="preserve"> – Perceel 2 Installatietechnisch</w:t>
      </w:r>
      <w:bookmarkEnd w:id="0"/>
      <w:r>
        <w:t xml:space="preserve"> 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88496A" w:rsidRPr="009C22DF" w14:paraId="4030A192" w14:textId="77777777" w:rsidTr="00574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19F1D37" w14:textId="47C419CF" w:rsidR="0088496A" w:rsidRPr="00131686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Perceel 2- Selectiecriterium </w:t>
            </w:r>
            <w:r w:rsidR="00390CCA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1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: WKO-installatie (aardwarmte systeem) </w:t>
            </w:r>
          </w:p>
        </w:tc>
      </w:tr>
      <w:tr w:rsidR="0088496A" w:rsidRPr="009C22DF" w14:paraId="1AD591BB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B328AB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82BFEAB" w14:textId="77777777" w:rsidR="0088496A" w:rsidRPr="009C22DF" w:rsidRDefault="0088496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8496A" w:rsidRPr="009C22DF" w14:paraId="2726DE4D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4481D6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535AC7B" w14:textId="77777777" w:rsidR="0088496A" w:rsidRPr="009C22DF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8496A" w:rsidRPr="009C22DF" w14:paraId="02BBF1DD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2AEDF1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EF6F259" w14:textId="77777777" w:rsidR="0088496A" w:rsidRPr="009C22DF" w:rsidRDefault="0088496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8496A" w:rsidRPr="009C22DF" w14:paraId="1B5B3C79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3A613B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DB10C3E" w14:textId="77777777" w:rsidR="0088496A" w:rsidRPr="009C22DF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C2FA861" w14:textId="77777777" w:rsidR="0088496A" w:rsidRPr="009C22DF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8496A" w:rsidRPr="009C22DF" w14:paraId="6FC07E82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2BC062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7801B96" w14:textId="77777777" w:rsidR="0088496A" w:rsidRPr="009C22DF" w:rsidRDefault="0088496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8AF14DE" w14:textId="77777777" w:rsidR="0088496A" w:rsidRPr="009C22DF" w:rsidRDefault="0088496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88496A" w:rsidRPr="009C22DF" w14:paraId="1813D550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C236CA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3BCBD13" w14:textId="77777777" w:rsidR="0088496A" w:rsidRPr="009C22DF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AAE45A4" w14:textId="77777777" w:rsidR="0088496A" w:rsidRPr="009C22DF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AB25FD9" w14:textId="77777777" w:rsidR="0088496A" w:rsidRPr="009C22DF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88496A" w:rsidRPr="009C22DF" w14:paraId="47735281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EB0A7F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2FE78F7" w14:textId="77777777" w:rsidR="0088496A" w:rsidRPr="009C22DF" w:rsidRDefault="0088496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88496A" w:rsidRPr="009C22DF" w14:paraId="4A0E8030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E30F03D" w14:textId="10D51E97" w:rsidR="0088496A" w:rsidRPr="00390CCA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De Gegadigde heeft aantoonbare ervaring met het uitvoeren van de installatietechnische werkzaamheden voor de realisatie van een WKO-installatie voor een nieuw </w:t>
            </w:r>
            <w:r w:rsidRPr="009F0A85">
              <w:rPr>
                <w:rFonts w:ascii="Century Gothic" w:eastAsia="Century Gothic" w:hAnsi="Century Gothic" w:cs="Myanmar Text"/>
              </w:rPr>
              <w:t>utiliteits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>gebouw met een omvang van minimaal 1.500 m2 bvo.</w:t>
            </w:r>
          </w:p>
        </w:tc>
        <w:tc>
          <w:tcPr>
            <w:tcW w:w="5865" w:type="dxa"/>
            <w:vAlign w:val="center"/>
          </w:tcPr>
          <w:p w14:paraId="267D11AE" w14:textId="77777777" w:rsidR="0088496A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271BF88F" w14:textId="77777777" w:rsidR="0088496A" w:rsidRPr="00D2483C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Pr="00D2483C">
              <w:rPr>
                <w:rFonts w:asciiTheme="majorHAnsi" w:hAnsiTheme="majorHAnsi"/>
              </w:rPr>
              <w:t xml:space="preserve">Nee                                                    </w:t>
            </w:r>
            <w:r>
              <w:rPr>
                <w:rFonts w:asciiTheme="majorHAnsi" w:hAnsiTheme="majorHAnsi"/>
              </w:rPr>
              <w:t xml:space="preserve">                      </w:t>
            </w:r>
            <w:r w:rsidRPr="00D2483C">
              <w:rPr>
                <w:rFonts w:asciiTheme="majorHAnsi" w:hAnsiTheme="majorHAnsi"/>
              </w:rPr>
              <w:t xml:space="preserve">  0 punten </w:t>
            </w:r>
          </w:p>
          <w:p w14:paraId="771B5033" w14:textId="77777777" w:rsidR="0088496A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aantoonbare ervaring met het realiseren</w:t>
            </w:r>
            <w:r>
              <w:rPr>
                <w:rFonts w:asciiTheme="majorHAnsi" w:hAnsiTheme="majorHAnsi" w:cs="Segoe UI Symbol"/>
              </w:rPr>
              <w:br/>
              <w:t>van een WKO-installatie (aardwarmte systeem)     5 punten</w:t>
            </w:r>
          </w:p>
          <w:p w14:paraId="6DE0B4F4" w14:textId="77777777" w:rsidR="0088496A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aantoonbare ervaring met het realiseren</w:t>
            </w:r>
            <w:r>
              <w:rPr>
                <w:rFonts w:asciiTheme="majorHAnsi" w:hAnsiTheme="majorHAnsi" w:cs="Segoe UI Symbol"/>
              </w:rPr>
              <w:br/>
              <w:t>van een WKO-installatie (aardwarmte systeem)</w:t>
            </w:r>
            <w:r>
              <w:rPr>
                <w:rFonts w:asciiTheme="majorHAnsi" w:hAnsiTheme="majorHAnsi" w:cs="Segoe UI Symbol"/>
              </w:rPr>
              <w:br/>
              <w:t>in binnenstedelijk gebied                                           8 punten</w:t>
            </w:r>
          </w:p>
          <w:p w14:paraId="608ADB5E" w14:textId="77777777" w:rsidR="0088496A" w:rsidRPr="0088496A" w:rsidRDefault="0088496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>, aantoonbare ervaring met het realiseren</w:t>
            </w:r>
            <w:r>
              <w:rPr>
                <w:rFonts w:asciiTheme="majorHAnsi" w:hAnsiTheme="majorHAnsi" w:cs="Segoe UI Symbol"/>
              </w:rPr>
              <w:br/>
              <w:t>van een gesloten WKO-installatie (aardwarmte systeem)</w:t>
            </w:r>
            <w:r>
              <w:rPr>
                <w:rFonts w:asciiTheme="majorHAnsi" w:hAnsiTheme="majorHAnsi" w:cs="Segoe UI Symbol"/>
              </w:rPr>
              <w:br/>
              <w:t>in binnenstedelijk gebied                                          10 punten</w:t>
            </w:r>
          </w:p>
        </w:tc>
      </w:tr>
      <w:tr w:rsidR="0088496A" w:rsidRPr="009C22DF" w14:paraId="56F761C9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587F84" w14:textId="77777777" w:rsidR="0088496A" w:rsidRPr="009C22DF" w:rsidRDefault="0088496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Beschrijving Project </w:t>
            </w:r>
          </w:p>
        </w:tc>
        <w:tc>
          <w:tcPr>
            <w:tcW w:w="5865" w:type="dxa"/>
            <w:vAlign w:val="center"/>
          </w:tcPr>
          <w:p w14:paraId="4320A8C5" w14:textId="77777777" w:rsidR="0088496A" w:rsidRPr="009C22DF" w:rsidRDefault="0088496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B6F3C26" w14:textId="77777777" w:rsidR="0088496A" w:rsidRDefault="0088496A" w:rsidP="0088496A"/>
    <w:p w14:paraId="25637FBB" w14:textId="42949606" w:rsidR="0088496A" w:rsidRDefault="0088496A" w:rsidP="0088496A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94C291D" w14:textId="59D21B92" w:rsidR="00390CCA" w:rsidRDefault="00390CCA" w:rsidP="0088496A"/>
    <w:p w14:paraId="6C78884D" w14:textId="6711F120" w:rsidR="00390CCA" w:rsidRDefault="00390CCA">
      <w:r>
        <w:br w:type="page"/>
      </w:r>
    </w:p>
    <w:p w14:paraId="0B73009C" w14:textId="0F032327" w:rsidR="00390CCA" w:rsidRDefault="00390CCA" w:rsidP="00390CCA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390CCA" w:rsidRPr="009C22DF" w14:paraId="390BA979" w14:textId="77777777" w:rsidTr="00574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5EB2588" w14:textId="77777777" w:rsidR="00390CCA" w:rsidRPr="00131686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Perceel 2- Selectiecriterium 2: B(ENG)</w:t>
            </w:r>
          </w:p>
        </w:tc>
      </w:tr>
      <w:tr w:rsidR="00390CCA" w:rsidRPr="009C22DF" w14:paraId="03DE3955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F716359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BFCFF63" w14:textId="77777777" w:rsidR="00390CCA" w:rsidRPr="009C22DF" w:rsidRDefault="00390CC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90CCA" w:rsidRPr="009C22DF" w14:paraId="20A544C3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4A267A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AB303CA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90CCA" w:rsidRPr="009C22DF" w14:paraId="68939A1F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4BA149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377736B" w14:textId="77777777" w:rsidR="00390CCA" w:rsidRPr="009C22DF" w:rsidRDefault="00390CC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90CCA" w:rsidRPr="009C22DF" w14:paraId="293B2509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8C97B1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09A42185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8A691FA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90CCA" w:rsidRPr="009C22DF" w14:paraId="4748F562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089A37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E1128EB" w14:textId="77777777" w:rsidR="00390CCA" w:rsidRPr="009C22DF" w:rsidRDefault="00390CC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35B794A" w14:textId="77777777" w:rsidR="00390CCA" w:rsidRPr="009C22DF" w:rsidRDefault="00390CC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390CCA" w:rsidRPr="009C22DF" w14:paraId="1CC71CB9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FA80D9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92DF347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2DABA97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C351DDA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90CCA" w:rsidRPr="009C22DF" w14:paraId="5B265B68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A5A7AC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71E2961" w14:textId="77777777" w:rsidR="00390CCA" w:rsidRPr="009C22DF" w:rsidRDefault="00390CC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390CCA" w:rsidRPr="009C22DF" w14:paraId="6835F501" w14:textId="77777777" w:rsidTr="005741D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8D97A5" w14:textId="0767DD56" w:rsidR="00390CCA" w:rsidRPr="00390CCA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 xml:space="preserve">De Gegadigde heeft aantoonbare ervaring met het uitvoeren van de installatietechnische werkzaamheden voor de realisatie van een (B)ENG </w:t>
            </w:r>
            <w:r w:rsidR="007C6C05">
              <w:t>utiliteits</w:t>
            </w:r>
            <w:r w:rsidRPr="00572C7F">
              <w:rPr>
                <w:rFonts w:ascii="Century Gothic" w:eastAsia="Century Gothic" w:hAnsi="Century Gothic" w:cs="Myanmar Text"/>
                <w:b w:val="0"/>
                <w:bCs w:val="0"/>
              </w:rPr>
              <w:t>gebouw met een omvang van minimaal 1.500 m2 bvo.</w:t>
            </w:r>
          </w:p>
        </w:tc>
        <w:tc>
          <w:tcPr>
            <w:tcW w:w="5865" w:type="dxa"/>
            <w:vAlign w:val="center"/>
          </w:tcPr>
          <w:p w14:paraId="77FF803C" w14:textId="77777777" w:rsidR="00390CCA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1FE78233" w14:textId="77777777" w:rsidR="00390CCA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</w:p>
          <w:p w14:paraId="0F7A9082" w14:textId="77777777" w:rsidR="00390CCA" w:rsidRPr="00D2483C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 w:rsidRPr="00D2483C">
              <w:rPr>
                <w:rFonts w:asciiTheme="majorHAnsi" w:hAnsiTheme="majorHAnsi"/>
              </w:rPr>
              <w:t xml:space="preserve">Nee                                                    </w:t>
            </w:r>
            <w:r>
              <w:rPr>
                <w:rFonts w:asciiTheme="majorHAnsi" w:hAnsiTheme="majorHAnsi"/>
              </w:rPr>
              <w:t xml:space="preserve">                      </w:t>
            </w:r>
            <w:r w:rsidRPr="00D2483C">
              <w:rPr>
                <w:rFonts w:asciiTheme="majorHAnsi" w:hAnsiTheme="majorHAnsi"/>
              </w:rPr>
              <w:t xml:space="preserve">  0 punten </w:t>
            </w:r>
          </w:p>
          <w:p w14:paraId="6C06849F" w14:textId="175E9D66" w:rsidR="00390CCA" w:rsidRPr="00D2483C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D2483C">
              <w:rPr>
                <w:rFonts w:ascii="Segoe UI Symbol" w:hAnsi="Segoe UI Symbol" w:cs="Segoe UI Symbol"/>
                <w:lang w:val="x-none"/>
              </w:rPr>
              <w:t>❑</w:t>
            </w:r>
            <w:r w:rsidRPr="00D2483C">
              <w:rPr>
                <w:rFonts w:asciiTheme="majorHAnsi" w:hAnsiTheme="majorHAnsi" w:cs="Segoe UI Symbol"/>
              </w:rPr>
              <w:t xml:space="preserve"> Ja</w:t>
            </w:r>
            <w:r>
              <w:rPr>
                <w:rFonts w:asciiTheme="majorHAnsi" w:hAnsiTheme="majorHAnsi" w:cs="Segoe UI Symbol"/>
              </w:rPr>
              <w:t xml:space="preserve">, aantoonbare ervaring met het bouwen </w:t>
            </w:r>
            <w:r>
              <w:rPr>
                <w:rFonts w:asciiTheme="majorHAnsi" w:hAnsiTheme="majorHAnsi" w:cs="Segoe UI Symbol"/>
              </w:rPr>
              <w:br/>
              <w:t xml:space="preserve">van een (B)ENG </w:t>
            </w:r>
            <w:r w:rsidR="00DC7649">
              <w:rPr>
                <w:rFonts w:asciiTheme="majorHAnsi" w:hAnsiTheme="majorHAnsi" w:cs="Segoe UI Symbol"/>
              </w:rPr>
              <w:t>utiliteit</w:t>
            </w:r>
            <w:r>
              <w:rPr>
                <w:rFonts w:asciiTheme="majorHAnsi" w:hAnsiTheme="majorHAnsi" w:cs="Segoe UI Symbol"/>
              </w:rPr>
              <w:t xml:space="preserve">sgebouw                           5 punten                                                                 </w:t>
            </w:r>
          </w:p>
          <w:p w14:paraId="511AA6D8" w14:textId="77777777" w:rsidR="00390CCA" w:rsidRPr="00D2483C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67F99A5" w14:textId="77777777" w:rsidR="00390CCA" w:rsidRPr="009C22DF" w:rsidRDefault="00390CCA" w:rsidP="005741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390CCA" w:rsidRPr="009C22DF" w14:paraId="44F3CB8B" w14:textId="77777777" w:rsidTr="005741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050BB0" w14:textId="77777777" w:rsidR="00390CCA" w:rsidRPr="009C22DF" w:rsidRDefault="00390CCA" w:rsidP="005741DE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19E6775" w14:textId="77777777" w:rsidR="00390CCA" w:rsidRPr="009C22DF" w:rsidRDefault="00390CCA" w:rsidP="005741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7D47DBE" w14:textId="77777777" w:rsidR="00390CCA" w:rsidRPr="00E02065" w:rsidRDefault="00390CCA" w:rsidP="00390CCA">
      <w:r>
        <w:br/>
      </w: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1AD139AC" w14:textId="0DE8D198" w:rsidR="0088496A" w:rsidRDefault="0088496A"/>
    <w:p w14:paraId="37D480CF" w14:textId="77777777" w:rsidR="00390CCA" w:rsidRDefault="00390CCA">
      <w:r>
        <w:br w:type="page"/>
      </w:r>
    </w:p>
    <w:p w14:paraId="34E8C79E" w14:textId="5327C59A" w:rsidR="00C96219" w:rsidRPr="00B478DF" w:rsidRDefault="00C96219" w:rsidP="00C96219">
      <w:r w:rsidRPr="00B478DF">
        <w:lastRenderedPageBreak/>
        <w:t xml:space="preserve">Ondergetekende verklaart tevens dat: </w:t>
      </w:r>
    </w:p>
    <w:p w14:paraId="613ECEDD" w14:textId="77777777" w:rsidR="00C96219" w:rsidRPr="00B478DF" w:rsidRDefault="00C96219" w:rsidP="00986246">
      <w:pPr>
        <w:pStyle w:val="Lijstalinea"/>
        <w:numPr>
          <w:ilvl w:val="0"/>
          <w:numId w:val="26"/>
        </w:numPr>
      </w:pPr>
      <w:r>
        <w:t>Gegadigde</w:t>
      </w:r>
      <w:r w:rsidRPr="00B478DF">
        <w:t xml:space="preserve"> opdrachtnemer is </w:t>
      </w:r>
      <w:r w:rsidRPr="0083605A">
        <w:t>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4192E5A7" w14:textId="77777777" w:rsidR="00C96219" w:rsidRPr="0005526A" w:rsidRDefault="00C96219" w:rsidP="00986246">
      <w:pPr>
        <w:pStyle w:val="Lijstalinea"/>
        <w:numPr>
          <w:ilvl w:val="0"/>
          <w:numId w:val="26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3B810AB0" w14:textId="77777777" w:rsidR="00C96219" w:rsidRPr="0005526A" w:rsidRDefault="00C96219" w:rsidP="00986246">
      <w:pPr>
        <w:pStyle w:val="Lijstalinea"/>
        <w:numPr>
          <w:ilvl w:val="0"/>
          <w:numId w:val="26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083E5AA" w14:textId="77777777" w:rsidR="00C96219" w:rsidRPr="00B478DF" w:rsidRDefault="00C96219" w:rsidP="00986246">
      <w:pPr>
        <w:pStyle w:val="Lijstalinea"/>
        <w:numPr>
          <w:ilvl w:val="0"/>
          <w:numId w:val="26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3F0EA1E5" w14:textId="77777777" w:rsidR="00C96219" w:rsidRPr="00B478DF" w:rsidRDefault="00C96219" w:rsidP="00C96219">
      <w:r w:rsidRPr="00B478DF">
        <w:t xml:space="preserve">Aldus naar waarheid opgemaakt, </w:t>
      </w:r>
    </w:p>
    <w:p w14:paraId="2F65A0B0" w14:textId="77777777" w:rsidR="00C96219" w:rsidRPr="00B478DF" w:rsidRDefault="00C96219" w:rsidP="00C96219"/>
    <w:p w14:paraId="68D25940" w14:textId="77777777" w:rsidR="00C96219" w:rsidRPr="00B478DF" w:rsidRDefault="00C96219" w:rsidP="00C96219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8B6D9DE" w14:textId="77777777" w:rsidR="00C96219" w:rsidRPr="00B478DF" w:rsidRDefault="00C96219" w:rsidP="00C96219"/>
    <w:p w14:paraId="49D10FE3" w14:textId="77777777" w:rsidR="00C96219" w:rsidRPr="00B478DF" w:rsidRDefault="00C96219" w:rsidP="00C96219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745B4311" w14:textId="77777777" w:rsidR="00C96219" w:rsidRPr="00B478DF" w:rsidRDefault="00C96219" w:rsidP="00C96219"/>
    <w:p w14:paraId="6C28C794" w14:textId="77777777" w:rsidR="00C96219" w:rsidRPr="00B478DF" w:rsidRDefault="00C96219" w:rsidP="00C96219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37D61E3" w14:textId="77777777" w:rsidR="00C96219" w:rsidRPr="00B478DF" w:rsidRDefault="00C96219" w:rsidP="00C96219"/>
    <w:p w14:paraId="2C213BAD" w14:textId="77777777" w:rsidR="00C96219" w:rsidRPr="00B478DF" w:rsidRDefault="00C96219" w:rsidP="00C96219"/>
    <w:p w14:paraId="11FB1938" w14:textId="77777777" w:rsidR="00C96219" w:rsidRPr="00B478DF" w:rsidRDefault="00C96219" w:rsidP="00C96219">
      <w:r w:rsidRPr="00B478DF">
        <w:t xml:space="preserve">   ………………………………………… (handtekening)</w:t>
      </w:r>
    </w:p>
    <w:bookmarkEnd w:id="1"/>
    <w:p w14:paraId="20D7D3A9" w14:textId="77777777" w:rsidR="00046CD1" w:rsidRPr="0005526A" w:rsidRDefault="00046CD1" w:rsidP="00131686">
      <w:pPr>
        <w:rPr>
          <w:highlight w:val="yellow"/>
        </w:rPr>
      </w:pPr>
    </w:p>
    <w:p w14:paraId="604D3774" w14:textId="3290A2BF" w:rsidR="008636AD" w:rsidRPr="00644926" w:rsidRDefault="00046CD1" w:rsidP="00FA0280"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2037C1" wp14:editId="7A764DCC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F048D" id="Rechte verbindingslijn 16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="009956B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05F019" wp14:editId="1C2F3639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57816" w14:textId="6A42B101" w:rsidR="0012501C" w:rsidRDefault="0012501C" w:rsidP="00131686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5F019" id="Tekstvak 23" o:spid="_x0000_s1035" type="#_x0000_t202" style="position:absolute;margin-left:0;margin-top:788.25pt;width:595.25pt;height:53.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" filled="f" stroked="f" strokeweight=".5pt">
                <v:textbox inset="20mm,,15mm">
                  <w:txbxContent>
                    <w:p w14:paraId="2E257816" w14:textId="6A42B101" w:rsidR="0012501C" w:rsidRDefault="0012501C" w:rsidP="00131686">
                      <w:pPr>
                        <w:tabs>
                          <w:tab w:val="left" w:pos="142"/>
                          <w:tab w:val="right" w:pos="9639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956BB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8D3AD7" wp14:editId="0B173422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4D133F" id="Rechte verbindingslijn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8636AD" w:rsidRPr="00644926" w:rsidSect="00131686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EE905" w14:textId="77777777" w:rsidR="00876556" w:rsidRDefault="00876556" w:rsidP="00E15770">
      <w:pPr>
        <w:spacing w:after="0" w:line="240" w:lineRule="auto"/>
      </w:pPr>
      <w:r>
        <w:separator/>
      </w:r>
    </w:p>
  </w:endnote>
  <w:endnote w:type="continuationSeparator" w:id="0">
    <w:p w14:paraId="5B124AA7" w14:textId="77777777" w:rsidR="00876556" w:rsidRDefault="00876556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3547CB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73B9E9F7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EF15B9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37EB5" w14:textId="77777777" w:rsidR="00876556" w:rsidRDefault="00876556" w:rsidP="00E15770">
      <w:pPr>
        <w:spacing w:after="0" w:line="240" w:lineRule="auto"/>
      </w:pPr>
      <w:r>
        <w:separator/>
      </w:r>
    </w:p>
  </w:footnote>
  <w:footnote w:type="continuationSeparator" w:id="0">
    <w:p w14:paraId="5159575E" w14:textId="77777777" w:rsidR="00876556" w:rsidRDefault="00876556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E530F5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cQ/AAAABxB8AMAAHAEwQ8AAMARBD8AAABHEPwAAAAcQfADAABwBMEPAADAEQQ/&#10;AAAARxD8AAAAHEHwAwAAcATBDwAAwBEEPwAAAEcQ/AAAABxB8AMAAHAEwQ8AAMARBD8AAABHEPwA&#10;AAAcQfADAABwBMEPAADAEQQ/AAAARxD8AAAAHEHwAwAAcATBDwAAwBEEPwAAAEcQ/AAAABxB8AMA&#10;AHAEwQ8AAMARBD8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5jg18iXDQAAUPGmVEvaJKme7xoA&#10;AKCidZvgt0hShO8ZAACgomVN8EvyHQMAAFQ+JncA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CUYe7siDg3Ip72hgMAjK1s7Hso&#10;g99LvMcAAONPVy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AZ/FrebACAgTeUwW+1&#10;9xkAYOAtG4mID0TEnojY6v0GABhIYxGxI4Pfp+sHAAADzOIO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Vq3POMpL4mIu0XEuDcdAGAgZWffrpGI+JWIuLP3GABg&#10;sGX6u857DAAw8Lab4w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hDJQW/DS42AMCS&#10;t6IvIk6MiCMiou56AwAsSamzbzIFvy+4vgAAS585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14268A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3115"/>
    <w:multiLevelType w:val="hybridMultilevel"/>
    <w:tmpl w:val="F3885534"/>
    <w:lvl w:ilvl="0" w:tplc="3984FCF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21AD8"/>
    <w:multiLevelType w:val="multilevel"/>
    <w:tmpl w:val="16B697E6"/>
    <w:numStyleLink w:val="ICSBullets"/>
  </w:abstractNum>
  <w:abstractNum w:abstractNumId="2" w15:restartNumberingAfterBreak="0">
    <w:nsid w:val="089863DC"/>
    <w:multiLevelType w:val="multilevel"/>
    <w:tmpl w:val="16B697E6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0DB873A5"/>
    <w:multiLevelType w:val="multilevel"/>
    <w:tmpl w:val="16B697E6"/>
    <w:numStyleLink w:val="ICSBullets"/>
  </w:abstractNum>
  <w:abstractNum w:abstractNumId="5" w15:restartNumberingAfterBreak="0">
    <w:nsid w:val="0E895CA8"/>
    <w:multiLevelType w:val="multilevel"/>
    <w:tmpl w:val="16B697E6"/>
    <w:numStyleLink w:val="ICSBullets"/>
  </w:abstractNum>
  <w:abstractNum w:abstractNumId="6" w15:restartNumberingAfterBreak="0">
    <w:nsid w:val="0FDE6561"/>
    <w:multiLevelType w:val="multilevel"/>
    <w:tmpl w:val="16B697E6"/>
    <w:numStyleLink w:val="ICSBullets"/>
  </w:abstractNum>
  <w:abstractNum w:abstractNumId="7" w15:restartNumberingAfterBreak="0">
    <w:nsid w:val="154C4317"/>
    <w:multiLevelType w:val="multilevel"/>
    <w:tmpl w:val="16B697E6"/>
    <w:numStyleLink w:val="ICSBullets"/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364878"/>
    <w:multiLevelType w:val="multilevel"/>
    <w:tmpl w:val="16B697E6"/>
    <w:numStyleLink w:val="ICSBullets"/>
  </w:abstractNum>
  <w:abstractNum w:abstractNumId="10" w15:restartNumberingAfterBreak="0">
    <w:nsid w:val="210E4DD6"/>
    <w:multiLevelType w:val="multilevel"/>
    <w:tmpl w:val="16B697E6"/>
    <w:numStyleLink w:val="ICSBullets"/>
  </w:abstractNum>
  <w:abstractNum w:abstractNumId="11" w15:restartNumberingAfterBreak="0">
    <w:nsid w:val="241B48B6"/>
    <w:multiLevelType w:val="multilevel"/>
    <w:tmpl w:val="143EDEB6"/>
    <w:numStyleLink w:val="ICSNumbering"/>
  </w:abstractNum>
  <w:abstractNum w:abstractNumId="12" w15:restartNumberingAfterBreak="0">
    <w:nsid w:val="279F25C2"/>
    <w:multiLevelType w:val="multilevel"/>
    <w:tmpl w:val="16B697E6"/>
    <w:numStyleLink w:val="ICSBullets"/>
  </w:abstractNum>
  <w:abstractNum w:abstractNumId="13" w15:restartNumberingAfterBreak="0">
    <w:nsid w:val="30061B79"/>
    <w:multiLevelType w:val="multilevel"/>
    <w:tmpl w:val="16B697E6"/>
    <w:numStyleLink w:val="ICSBullets"/>
  </w:abstractNum>
  <w:abstractNum w:abstractNumId="14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5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7" w15:restartNumberingAfterBreak="0">
    <w:nsid w:val="415F157E"/>
    <w:multiLevelType w:val="multilevel"/>
    <w:tmpl w:val="16B697E6"/>
    <w:numStyleLink w:val="ICSBullets"/>
  </w:abstractNum>
  <w:abstractNum w:abstractNumId="18" w15:restartNumberingAfterBreak="0">
    <w:nsid w:val="457B4669"/>
    <w:multiLevelType w:val="multilevel"/>
    <w:tmpl w:val="16B697E6"/>
    <w:numStyleLink w:val="ICSBullets"/>
  </w:abstractNum>
  <w:abstractNum w:abstractNumId="19" w15:restartNumberingAfterBreak="0">
    <w:nsid w:val="48CB65AA"/>
    <w:multiLevelType w:val="hybridMultilevel"/>
    <w:tmpl w:val="480C66E8"/>
    <w:lvl w:ilvl="0" w:tplc="CD9C7F4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655A0"/>
    <w:multiLevelType w:val="multilevel"/>
    <w:tmpl w:val="16B697E6"/>
    <w:numStyleLink w:val="ICSBullets"/>
  </w:abstractNum>
  <w:abstractNum w:abstractNumId="21" w15:restartNumberingAfterBreak="0">
    <w:nsid w:val="528866C4"/>
    <w:multiLevelType w:val="hybridMultilevel"/>
    <w:tmpl w:val="535C728C"/>
    <w:lvl w:ilvl="0" w:tplc="DD047F70">
      <w:start w:val="2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26639"/>
    <w:multiLevelType w:val="multilevel"/>
    <w:tmpl w:val="16B697E6"/>
    <w:numStyleLink w:val="ICSBullets"/>
  </w:abstractNum>
  <w:abstractNum w:abstractNumId="23" w15:restartNumberingAfterBreak="0">
    <w:nsid w:val="595C5CCB"/>
    <w:multiLevelType w:val="multilevel"/>
    <w:tmpl w:val="16B697E6"/>
    <w:numStyleLink w:val="ICSBullets"/>
  </w:abstractNum>
  <w:abstractNum w:abstractNumId="24" w15:restartNumberingAfterBreak="0">
    <w:nsid w:val="59C92B0D"/>
    <w:multiLevelType w:val="multilevel"/>
    <w:tmpl w:val="16B697E6"/>
    <w:numStyleLink w:val="ICSBullets"/>
  </w:abstractNum>
  <w:abstractNum w:abstractNumId="25" w15:restartNumberingAfterBreak="0">
    <w:nsid w:val="5A827895"/>
    <w:multiLevelType w:val="hybridMultilevel"/>
    <w:tmpl w:val="E0FEEC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E0BCB"/>
    <w:multiLevelType w:val="multilevel"/>
    <w:tmpl w:val="16B697E6"/>
    <w:numStyleLink w:val="ICSBullets"/>
  </w:abstractNum>
  <w:abstractNum w:abstractNumId="27" w15:restartNumberingAfterBreak="0">
    <w:nsid w:val="5F477DF0"/>
    <w:multiLevelType w:val="multilevel"/>
    <w:tmpl w:val="16B697E6"/>
    <w:numStyleLink w:val="ICSBullets"/>
  </w:abstractNum>
  <w:abstractNum w:abstractNumId="28" w15:restartNumberingAfterBreak="0">
    <w:nsid w:val="60BE11F6"/>
    <w:multiLevelType w:val="multilevel"/>
    <w:tmpl w:val="16B697E6"/>
    <w:numStyleLink w:val="ICSBullets"/>
  </w:abstractNum>
  <w:abstractNum w:abstractNumId="29" w15:restartNumberingAfterBreak="0">
    <w:nsid w:val="636E51C3"/>
    <w:multiLevelType w:val="multilevel"/>
    <w:tmpl w:val="143EDEB6"/>
    <w:numStyleLink w:val="ICSNumbering"/>
  </w:abstractNum>
  <w:abstractNum w:abstractNumId="30" w15:restartNumberingAfterBreak="0">
    <w:nsid w:val="65635439"/>
    <w:multiLevelType w:val="multilevel"/>
    <w:tmpl w:val="0413001D"/>
    <w:styleLink w:val="Stijl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color w:val="3DB393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A2565E2"/>
    <w:multiLevelType w:val="multilevel"/>
    <w:tmpl w:val="16B697E6"/>
    <w:numStyleLink w:val="ICSBullets"/>
  </w:abstractNum>
  <w:abstractNum w:abstractNumId="32" w15:restartNumberingAfterBreak="0">
    <w:nsid w:val="6FA313FC"/>
    <w:multiLevelType w:val="multilevel"/>
    <w:tmpl w:val="16B697E6"/>
    <w:numStyleLink w:val="ICSBullets"/>
  </w:abstractNum>
  <w:abstractNum w:abstractNumId="33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38914DC"/>
    <w:multiLevelType w:val="multilevel"/>
    <w:tmpl w:val="16B697E6"/>
    <w:numStyleLink w:val="ICSBullets"/>
  </w:abstractNum>
  <w:abstractNum w:abstractNumId="35" w15:restartNumberingAfterBreak="0">
    <w:nsid w:val="74984B29"/>
    <w:multiLevelType w:val="multilevel"/>
    <w:tmpl w:val="16B697E6"/>
    <w:numStyleLink w:val="ICSBullets"/>
  </w:abstractNum>
  <w:abstractNum w:abstractNumId="36" w15:restartNumberingAfterBreak="0">
    <w:nsid w:val="75464004"/>
    <w:multiLevelType w:val="multilevel"/>
    <w:tmpl w:val="16B697E6"/>
    <w:numStyleLink w:val="ICSBullets"/>
  </w:abstractNum>
  <w:abstractNum w:abstractNumId="37" w15:restartNumberingAfterBreak="0">
    <w:nsid w:val="7D8820DB"/>
    <w:multiLevelType w:val="multilevel"/>
    <w:tmpl w:val="16B697E6"/>
    <w:numStyleLink w:val="ICSBullets"/>
  </w:abstractNum>
  <w:num w:numId="1">
    <w:abstractNumId w:val="33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15"/>
  </w:num>
  <w:num w:numId="7">
    <w:abstractNumId w:val="11"/>
  </w:num>
  <w:num w:numId="8">
    <w:abstractNumId w:val="1"/>
  </w:num>
  <w:num w:numId="9">
    <w:abstractNumId w:val="26"/>
  </w:num>
  <w:num w:numId="10">
    <w:abstractNumId w:val="4"/>
  </w:num>
  <w:num w:numId="11">
    <w:abstractNumId w:val="31"/>
  </w:num>
  <w:num w:numId="12">
    <w:abstractNumId w:val="17"/>
  </w:num>
  <w:num w:numId="13">
    <w:abstractNumId w:val="32"/>
  </w:num>
  <w:num w:numId="14">
    <w:abstractNumId w:val="35"/>
  </w:num>
  <w:num w:numId="15">
    <w:abstractNumId w:val="22"/>
  </w:num>
  <w:num w:numId="16">
    <w:abstractNumId w:val="6"/>
  </w:num>
  <w:num w:numId="17">
    <w:abstractNumId w:val="9"/>
  </w:num>
  <w:num w:numId="18">
    <w:abstractNumId w:val="12"/>
  </w:num>
  <w:num w:numId="19">
    <w:abstractNumId w:val="13"/>
  </w:num>
  <w:num w:numId="20">
    <w:abstractNumId w:val="10"/>
  </w:num>
  <w:num w:numId="21">
    <w:abstractNumId w:val="36"/>
  </w:num>
  <w:num w:numId="22">
    <w:abstractNumId w:val="24"/>
  </w:num>
  <w:num w:numId="23">
    <w:abstractNumId w:val="34"/>
  </w:num>
  <w:num w:numId="24">
    <w:abstractNumId w:val="29"/>
  </w:num>
  <w:num w:numId="25">
    <w:abstractNumId w:val="23"/>
  </w:num>
  <w:num w:numId="26">
    <w:abstractNumId w:val="27"/>
  </w:num>
  <w:num w:numId="27">
    <w:abstractNumId w:val="7"/>
  </w:num>
  <w:num w:numId="28">
    <w:abstractNumId w:val="30"/>
  </w:num>
  <w:num w:numId="29">
    <w:abstractNumId w:val="18"/>
  </w:num>
  <w:num w:numId="30">
    <w:abstractNumId w:val="5"/>
  </w:num>
  <w:num w:numId="31">
    <w:abstractNumId w:val="2"/>
  </w:num>
  <w:num w:numId="32">
    <w:abstractNumId w:val="20"/>
  </w:num>
  <w:num w:numId="33">
    <w:abstractNumId w:val="21"/>
  </w:num>
  <w:num w:numId="34">
    <w:abstractNumId w:val="28"/>
  </w:num>
  <w:num w:numId="35">
    <w:abstractNumId w:val="19"/>
  </w:num>
  <w:num w:numId="36">
    <w:abstractNumId w:val="0"/>
  </w:num>
  <w:num w:numId="37">
    <w:abstractNumId w:val="25"/>
  </w:num>
  <w:num w:numId="38">
    <w:abstractNumId w:val="3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1B03"/>
    <w:rsid w:val="00002CE3"/>
    <w:rsid w:val="0000493D"/>
    <w:rsid w:val="0000497E"/>
    <w:rsid w:val="000059F1"/>
    <w:rsid w:val="0001139E"/>
    <w:rsid w:val="00033510"/>
    <w:rsid w:val="000350EF"/>
    <w:rsid w:val="00044495"/>
    <w:rsid w:val="0004582D"/>
    <w:rsid w:val="00046A41"/>
    <w:rsid w:val="00046CD1"/>
    <w:rsid w:val="00051DC3"/>
    <w:rsid w:val="00052826"/>
    <w:rsid w:val="00053854"/>
    <w:rsid w:val="000541F1"/>
    <w:rsid w:val="000563CC"/>
    <w:rsid w:val="000649CB"/>
    <w:rsid w:val="00077DDA"/>
    <w:rsid w:val="000A7C44"/>
    <w:rsid w:val="000B1B30"/>
    <w:rsid w:val="000C4096"/>
    <w:rsid w:val="000D59E2"/>
    <w:rsid w:val="000D694E"/>
    <w:rsid w:val="000E16D9"/>
    <w:rsid w:val="000F3617"/>
    <w:rsid w:val="000F38F6"/>
    <w:rsid w:val="0012501C"/>
    <w:rsid w:val="001276AD"/>
    <w:rsid w:val="00127FD3"/>
    <w:rsid w:val="00131686"/>
    <w:rsid w:val="00131D01"/>
    <w:rsid w:val="00137138"/>
    <w:rsid w:val="00144896"/>
    <w:rsid w:val="00150F75"/>
    <w:rsid w:val="001557CC"/>
    <w:rsid w:val="001673E1"/>
    <w:rsid w:val="0018026E"/>
    <w:rsid w:val="00181A9C"/>
    <w:rsid w:val="00182245"/>
    <w:rsid w:val="00182D06"/>
    <w:rsid w:val="001838E7"/>
    <w:rsid w:val="00190867"/>
    <w:rsid w:val="00192E31"/>
    <w:rsid w:val="001953A3"/>
    <w:rsid w:val="001A4664"/>
    <w:rsid w:val="001B3B58"/>
    <w:rsid w:val="001B5BB3"/>
    <w:rsid w:val="001C48FD"/>
    <w:rsid w:val="001C5C25"/>
    <w:rsid w:val="001C6881"/>
    <w:rsid w:val="001D173A"/>
    <w:rsid w:val="001E47C3"/>
    <w:rsid w:val="001E610C"/>
    <w:rsid w:val="001E6AE1"/>
    <w:rsid w:val="001F18D7"/>
    <w:rsid w:val="001F1FB1"/>
    <w:rsid w:val="001F4110"/>
    <w:rsid w:val="0020547B"/>
    <w:rsid w:val="00206105"/>
    <w:rsid w:val="00242146"/>
    <w:rsid w:val="00250E63"/>
    <w:rsid w:val="002514E4"/>
    <w:rsid w:val="00252D58"/>
    <w:rsid w:val="002632F6"/>
    <w:rsid w:val="0026431F"/>
    <w:rsid w:val="00275697"/>
    <w:rsid w:val="00285DE3"/>
    <w:rsid w:val="002871E8"/>
    <w:rsid w:val="002901C4"/>
    <w:rsid w:val="00290BA8"/>
    <w:rsid w:val="00294CC9"/>
    <w:rsid w:val="002A5D13"/>
    <w:rsid w:val="002B1E47"/>
    <w:rsid w:val="002B6758"/>
    <w:rsid w:val="002C4510"/>
    <w:rsid w:val="002D081B"/>
    <w:rsid w:val="002D45CA"/>
    <w:rsid w:val="002E0103"/>
    <w:rsid w:val="002E11F2"/>
    <w:rsid w:val="002E3A7D"/>
    <w:rsid w:val="002E4362"/>
    <w:rsid w:val="002E4CE0"/>
    <w:rsid w:val="002E4E76"/>
    <w:rsid w:val="002F30BE"/>
    <w:rsid w:val="002F3BBC"/>
    <w:rsid w:val="003027E3"/>
    <w:rsid w:val="00311E5D"/>
    <w:rsid w:val="00313EEE"/>
    <w:rsid w:val="00314163"/>
    <w:rsid w:val="00325DA6"/>
    <w:rsid w:val="003370F8"/>
    <w:rsid w:val="00341C8B"/>
    <w:rsid w:val="00345519"/>
    <w:rsid w:val="00350D63"/>
    <w:rsid w:val="00355334"/>
    <w:rsid w:val="00361694"/>
    <w:rsid w:val="00363AE6"/>
    <w:rsid w:val="00364EEF"/>
    <w:rsid w:val="00365D6B"/>
    <w:rsid w:val="00366266"/>
    <w:rsid w:val="00382742"/>
    <w:rsid w:val="00386148"/>
    <w:rsid w:val="00390CCA"/>
    <w:rsid w:val="003910A3"/>
    <w:rsid w:val="00394129"/>
    <w:rsid w:val="003950B1"/>
    <w:rsid w:val="003A35E6"/>
    <w:rsid w:val="003A6919"/>
    <w:rsid w:val="003A6E5A"/>
    <w:rsid w:val="003A730F"/>
    <w:rsid w:val="003A7DAF"/>
    <w:rsid w:val="003B3A36"/>
    <w:rsid w:val="003C3075"/>
    <w:rsid w:val="003C421D"/>
    <w:rsid w:val="003D0450"/>
    <w:rsid w:val="003D4EE5"/>
    <w:rsid w:val="003D564E"/>
    <w:rsid w:val="003E4C10"/>
    <w:rsid w:val="00400F0D"/>
    <w:rsid w:val="004031E6"/>
    <w:rsid w:val="004037ED"/>
    <w:rsid w:val="0041093A"/>
    <w:rsid w:val="004111C3"/>
    <w:rsid w:val="004160B1"/>
    <w:rsid w:val="004242DB"/>
    <w:rsid w:val="00430391"/>
    <w:rsid w:val="00437A1D"/>
    <w:rsid w:val="004509A5"/>
    <w:rsid w:val="00466DE1"/>
    <w:rsid w:val="0047272E"/>
    <w:rsid w:val="00472BB1"/>
    <w:rsid w:val="00481B35"/>
    <w:rsid w:val="00481DCF"/>
    <w:rsid w:val="00485BF0"/>
    <w:rsid w:val="004921FA"/>
    <w:rsid w:val="00495DBA"/>
    <w:rsid w:val="004963F8"/>
    <w:rsid w:val="004A492A"/>
    <w:rsid w:val="004B2FD6"/>
    <w:rsid w:val="004B511D"/>
    <w:rsid w:val="004B5E5C"/>
    <w:rsid w:val="004B76DE"/>
    <w:rsid w:val="004B7F5B"/>
    <w:rsid w:val="004C53C5"/>
    <w:rsid w:val="004C565A"/>
    <w:rsid w:val="004C5D7D"/>
    <w:rsid w:val="004D1BA6"/>
    <w:rsid w:val="004D3C94"/>
    <w:rsid w:val="004D3E3D"/>
    <w:rsid w:val="004D6BF1"/>
    <w:rsid w:val="004D6EE7"/>
    <w:rsid w:val="004E6A75"/>
    <w:rsid w:val="004F0338"/>
    <w:rsid w:val="004F1497"/>
    <w:rsid w:val="004F1FC9"/>
    <w:rsid w:val="004F2DA4"/>
    <w:rsid w:val="00504898"/>
    <w:rsid w:val="00506561"/>
    <w:rsid w:val="0051630D"/>
    <w:rsid w:val="005165EE"/>
    <w:rsid w:val="00522416"/>
    <w:rsid w:val="00532F1B"/>
    <w:rsid w:val="00540E4B"/>
    <w:rsid w:val="00544928"/>
    <w:rsid w:val="00547568"/>
    <w:rsid w:val="00561533"/>
    <w:rsid w:val="0056614B"/>
    <w:rsid w:val="0057100E"/>
    <w:rsid w:val="00574956"/>
    <w:rsid w:val="00575C28"/>
    <w:rsid w:val="0057604B"/>
    <w:rsid w:val="005803E4"/>
    <w:rsid w:val="005842D1"/>
    <w:rsid w:val="00585F64"/>
    <w:rsid w:val="00586B4D"/>
    <w:rsid w:val="005907A3"/>
    <w:rsid w:val="005B21C6"/>
    <w:rsid w:val="005D7D69"/>
    <w:rsid w:val="005E338B"/>
    <w:rsid w:val="005E4F38"/>
    <w:rsid w:val="005F28C5"/>
    <w:rsid w:val="006008C3"/>
    <w:rsid w:val="006014B7"/>
    <w:rsid w:val="006036CA"/>
    <w:rsid w:val="00604754"/>
    <w:rsid w:val="006052E3"/>
    <w:rsid w:val="006058E0"/>
    <w:rsid w:val="0061310B"/>
    <w:rsid w:val="00613F3D"/>
    <w:rsid w:val="00621A7A"/>
    <w:rsid w:val="0063342B"/>
    <w:rsid w:val="00644926"/>
    <w:rsid w:val="00650BA4"/>
    <w:rsid w:val="00653524"/>
    <w:rsid w:val="0065584E"/>
    <w:rsid w:val="00657AD8"/>
    <w:rsid w:val="00672C9C"/>
    <w:rsid w:val="00682772"/>
    <w:rsid w:val="0068621C"/>
    <w:rsid w:val="00690A96"/>
    <w:rsid w:val="00692E24"/>
    <w:rsid w:val="00694FC3"/>
    <w:rsid w:val="006960E9"/>
    <w:rsid w:val="006A3989"/>
    <w:rsid w:val="006A4296"/>
    <w:rsid w:val="006B0B2F"/>
    <w:rsid w:val="006B575E"/>
    <w:rsid w:val="006B7075"/>
    <w:rsid w:val="006C2697"/>
    <w:rsid w:val="006C6C03"/>
    <w:rsid w:val="006C72F1"/>
    <w:rsid w:val="006F1325"/>
    <w:rsid w:val="006F2206"/>
    <w:rsid w:val="006F33AB"/>
    <w:rsid w:val="006F663A"/>
    <w:rsid w:val="006F6CCD"/>
    <w:rsid w:val="006F7AEC"/>
    <w:rsid w:val="007130BF"/>
    <w:rsid w:val="007145A3"/>
    <w:rsid w:val="0071712A"/>
    <w:rsid w:val="007215B5"/>
    <w:rsid w:val="0072652E"/>
    <w:rsid w:val="007367AA"/>
    <w:rsid w:val="00746A57"/>
    <w:rsid w:val="00750970"/>
    <w:rsid w:val="00751934"/>
    <w:rsid w:val="0077206A"/>
    <w:rsid w:val="00787D21"/>
    <w:rsid w:val="007911FC"/>
    <w:rsid w:val="0079469C"/>
    <w:rsid w:val="007A5E19"/>
    <w:rsid w:val="007B6A42"/>
    <w:rsid w:val="007C3234"/>
    <w:rsid w:val="007C39AF"/>
    <w:rsid w:val="007C592F"/>
    <w:rsid w:val="007C60C0"/>
    <w:rsid w:val="007C6C05"/>
    <w:rsid w:val="007C7228"/>
    <w:rsid w:val="007D19E4"/>
    <w:rsid w:val="007D2F90"/>
    <w:rsid w:val="007D3026"/>
    <w:rsid w:val="007D3D68"/>
    <w:rsid w:val="007E7090"/>
    <w:rsid w:val="007E7263"/>
    <w:rsid w:val="007F0041"/>
    <w:rsid w:val="007F05D9"/>
    <w:rsid w:val="007F3256"/>
    <w:rsid w:val="007F45E9"/>
    <w:rsid w:val="007F4609"/>
    <w:rsid w:val="00804212"/>
    <w:rsid w:val="00804370"/>
    <w:rsid w:val="00811A0A"/>
    <w:rsid w:val="008135DB"/>
    <w:rsid w:val="00825432"/>
    <w:rsid w:val="00826EAD"/>
    <w:rsid w:val="00830401"/>
    <w:rsid w:val="00830C0B"/>
    <w:rsid w:val="008320A5"/>
    <w:rsid w:val="0083605A"/>
    <w:rsid w:val="00841CFD"/>
    <w:rsid w:val="00841EB4"/>
    <w:rsid w:val="00845533"/>
    <w:rsid w:val="00845546"/>
    <w:rsid w:val="00846ACF"/>
    <w:rsid w:val="00850DCF"/>
    <w:rsid w:val="00853A31"/>
    <w:rsid w:val="00854FF6"/>
    <w:rsid w:val="008636AD"/>
    <w:rsid w:val="008736C8"/>
    <w:rsid w:val="00876556"/>
    <w:rsid w:val="0088496A"/>
    <w:rsid w:val="008907C0"/>
    <w:rsid w:val="0089236F"/>
    <w:rsid w:val="008924D5"/>
    <w:rsid w:val="00893DAB"/>
    <w:rsid w:val="00895061"/>
    <w:rsid w:val="00895DB4"/>
    <w:rsid w:val="008A02C3"/>
    <w:rsid w:val="008B1996"/>
    <w:rsid w:val="008B54ED"/>
    <w:rsid w:val="008C08E0"/>
    <w:rsid w:val="008C311E"/>
    <w:rsid w:val="008C6E60"/>
    <w:rsid w:val="008C7309"/>
    <w:rsid w:val="008C7726"/>
    <w:rsid w:val="008D4781"/>
    <w:rsid w:val="008E05AB"/>
    <w:rsid w:val="008E7CE7"/>
    <w:rsid w:val="008E7F17"/>
    <w:rsid w:val="008F0A3F"/>
    <w:rsid w:val="008F2AC7"/>
    <w:rsid w:val="008F56E2"/>
    <w:rsid w:val="00901BB4"/>
    <w:rsid w:val="00905BA4"/>
    <w:rsid w:val="00916D1B"/>
    <w:rsid w:val="009201C4"/>
    <w:rsid w:val="00922438"/>
    <w:rsid w:val="00924C03"/>
    <w:rsid w:val="00927BFC"/>
    <w:rsid w:val="00933099"/>
    <w:rsid w:val="00933D98"/>
    <w:rsid w:val="0093749C"/>
    <w:rsid w:val="00940E83"/>
    <w:rsid w:val="00947B03"/>
    <w:rsid w:val="00953575"/>
    <w:rsid w:val="00957872"/>
    <w:rsid w:val="00962C4F"/>
    <w:rsid w:val="009717ED"/>
    <w:rsid w:val="00975E62"/>
    <w:rsid w:val="00982CA9"/>
    <w:rsid w:val="00986246"/>
    <w:rsid w:val="00986A6D"/>
    <w:rsid w:val="009872B0"/>
    <w:rsid w:val="009954DD"/>
    <w:rsid w:val="009956BB"/>
    <w:rsid w:val="0099664E"/>
    <w:rsid w:val="009A631C"/>
    <w:rsid w:val="009B0016"/>
    <w:rsid w:val="009B55AF"/>
    <w:rsid w:val="009C4DAB"/>
    <w:rsid w:val="009D07C0"/>
    <w:rsid w:val="009D27EE"/>
    <w:rsid w:val="009D310D"/>
    <w:rsid w:val="009D6794"/>
    <w:rsid w:val="009F0A85"/>
    <w:rsid w:val="009F2226"/>
    <w:rsid w:val="009F7650"/>
    <w:rsid w:val="009F799F"/>
    <w:rsid w:val="00A11756"/>
    <w:rsid w:val="00A11AB6"/>
    <w:rsid w:val="00A12DAA"/>
    <w:rsid w:val="00A131FE"/>
    <w:rsid w:val="00A156CD"/>
    <w:rsid w:val="00A170B1"/>
    <w:rsid w:val="00A17479"/>
    <w:rsid w:val="00A2488C"/>
    <w:rsid w:val="00A27048"/>
    <w:rsid w:val="00A311CA"/>
    <w:rsid w:val="00A42AE6"/>
    <w:rsid w:val="00A468E5"/>
    <w:rsid w:val="00A47CCC"/>
    <w:rsid w:val="00A5582B"/>
    <w:rsid w:val="00A674B6"/>
    <w:rsid w:val="00A739E5"/>
    <w:rsid w:val="00A8056F"/>
    <w:rsid w:val="00A84295"/>
    <w:rsid w:val="00A9523E"/>
    <w:rsid w:val="00AA2B9F"/>
    <w:rsid w:val="00AA572A"/>
    <w:rsid w:val="00AC6064"/>
    <w:rsid w:val="00AD1BE6"/>
    <w:rsid w:val="00AD3025"/>
    <w:rsid w:val="00AD3458"/>
    <w:rsid w:val="00AD7B2C"/>
    <w:rsid w:val="00AE0CE8"/>
    <w:rsid w:val="00AE1AAB"/>
    <w:rsid w:val="00AE338F"/>
    <w:rsid w:val="00AE38B0"/>
    <w:rsid w:val="00AE4CF7"/>
    <w:rsid w:val="00AF0477"/>
    <w:rsid w:val="00AF0A65"/>
    <w:rsid w:val="00AF508A"/>
    <w:rsid w:val="00B01355"/>
    <w:rsid w:val="00B03554"/>
    <w:rsid w:val="00B1201B"/>
    <w:rsid w:val="00B153FC"/>
    <w:rsid w:val="00B16631"/>
    <w:rsid w:val="00B176EE"/>
    <w:rsid w:val="00B27E68"/>
    <w:rsid w:val="00B31AB5"/>
    <w:rsid w:val="00B34D22"/>
    <w:rsid w:val="00B35327"/>
    <w:rsid w:val="00B36959"/>
    <w:rsid w:val="00B36E16"/>
    <w:rsid w:val="00B401C1"/>
    <w:rsid w:val="00B40F85"/>
    <w:rsid w:val="00B41477"/>
    <w:rsid w:val="00B452DE"/>
    <w:rsid w:val="00B46809"/>
    <w:rsid w:val="00B477E3"/>
    <w:rsid w:val="00B50BFA"/>
    <w:rsid w:val="00B537B7"/>
    <w:rsid w:val="00B60BFC"/>
    <w:rsid w:val="00B620BA"/>
    <w:rsid w:val="00B63EE4"/>
    <w:rsid w:val="00B71272"/>
    <w:rsid w:val="00B715E5"/>
    <w:rsid w:val="00B730C4"/>
    <w:rsid w:val="00B7445A"/>
    <w:rsid w:val="00B77F83"/>
    <w:rsid w:val="00B91FB8"/>
    <w:rsid w:val="00B96DC7"/>
    <w:rsid w:val="00BA02C5"/>
    <w:rsid w:val="00BA468A"/>
    <w:rsid w:val="00BB2BDD"/>
    <w:rsid w:val="00BC4A3B"/>
    <w:rsid w:val="00BD049D"/>
    <w:rsid w:val="00BD0E37"/>
    <w:rsid w:val="00BF5ACE"/>
    <w:rsid w:val="00C02604"/>
    <w:rsid w:val="00C062D8"/>
    <w:rsid w:val="00C06C83"/>
    <w:rsid w:val="00C10745"/>
    <w:rsid w:val="00C10AFA"/>
    <w:rsid w:val="00C116D2"/>
    <w:rsid w:val="00C13348"/>
    <w:rsid w:val="00C143CB"/>
    <w:rsid w:val="00C20CFE"/>
    <w:rsid w:val="00C20E80"/>
    <w:rsid w:val="00C23B9A"/>
    <w:rsid w:val="00C2592D"/>
    <w:rsid w:val="00C27999"/>
    <w:rsid w:val="00C36615"/>
    <w:rsid w:val="00C44F3B"/>
    <w:rsid w:val="00C57132"/>
    <w:rsid w:val="00C64C01"/>
    <w:rsid w:val="00C6797B"/>
    <w:rsid w:val="00C77B51"/>
    <w:rsid w:val="00C80FE8"/>
    <w:rsid w:val="00C87093"/>
    <w:rsid w:val="00C96219"/>
    <w:rsid w:val="00CC1A20"/>
    <w:rsid w:val="00CC7AA7"/>
    <w:rsid w:val="00CD1EAB"/>
    <w:rsid w:val="00CD442E"/>
    <w:rsid w:val="00CD46CC"/>
    <w:rsid w:val="00CD53A3"/>
    <w:rsid w:val="00CD6634"/>
    <w:rsid w:val="00CE110A"/>
    <w:rsid w:val="00CE5C6F"/>
    <w:rsid w:val="00CF5098"/>
    <w:rsid w:val="00CF606D"/>
    <w:rsid w:val="00D02E88"/>
    <w:rsid w:val="00D20354"/>
    <w:rsid w:val="00D210B8"/>
    <w:rsid w:val="00D21A6C"/>
    <w:rsid w:val="00D2203A"/>
    <w:rsid w:val="00D227C0"/>
    <w:rsid w:val="00D2290E"/>
    <w:rsid w:val="00D2483C"/>
    <w:rsid w:val="00D340DC"/>
    <w:rsid w:val="00D35231"/>
    <w:rsid w:val="00D50228"/>
    <w:rsid w:val="00D509F5"/>
    <w:rsid w:val="00D51A6C"/>
    <w:rsid w:val="00D53A49"/>
    <w:rsid w:val="00D5754E"/>
    <w:rsid w:val="00D60089"/>
    <w:rsid w:val="00D626D6"/>
    <w:rsid w:val="00D76468"/>
    <w:rsid w:val="00D80AE7"/>
    <w:rsid w:val="00DA00D9"/>
    <w:rsid w:val="00DA1C2E"/>
    <w:rsid w:val="00DA44D2"/>
    <w:rsid w:val="00DA5C38"/>
    <w:rsid w:val="00DB0E0E"/>
    <w:rsid w:val="00DB3865"/>
    <w:rsid w:val="00DB49E5"/>
    <w:rsid w:val="00DC3544"/>
    <w:rsid w:val="00DC3D7B"/>
    <w:rsid w:val="00DC7649"/>
    <w:rsid w:val="00DD0D68"/>
    <w:rsid w:val="00DD34F1"/>
    <w:rsid w:val="00DD7666"/>
    <w:rsid w:val="00DE67B6"/>
    <w:rsid w:val="00DF3C3D"/>
    <w:rsid w:val="00DF4BBB"/>
    <w:rsid w:val="00E0373F"/>
    <w:rsid w:val="00E06DD2"/>
    <w:rsid w:val="00E0774C"/>
    <w:rsid w:val="00E07A02"/>
    <w:rsid w:val="00E14A8E"/>
    <w:rsid w:val="00E15770"/>
    <w:rsid w:val="00E23646"/>
    <w:rsid w:val="00E56848"/>
    <w:rsid w:val="00E56F35"/>
    <w:rsid w:val="00E57CFC"/>
    <w:rsid w:val="00E71359"/>
    <w:rsid w:val="00E74FBE"/>
    <w:rsid w:val="00E76E76"/>
    <w:rsid w:val="00E81211"/>
    <w:rsid w:val="00E84340"/>
    <w:rsid w:val="00E870F1"/>
    <w:rsid w:val="00E9188D"/>
    <w:rsid w:val="00E931B7"/>
    <w:rsid w:val="00E94F44"/>
    <w:rsid w:val="00EA62AF"/>
    <w:rsid w:val="00EA6434"/>
    <w:rsid w:val="00EB27F3"/>
    <w:rsid w:val="00EB7B00"/>
    <w:rsid w:val="00EC5AED"/>
    <w:rsid w:val="00EC6679"/>
    <w:rsid w:val="00EC708B"/>
    <w:rsid w:val="00EC7EB7"/>
    <w:rsid w:val="00ED3142"/>
    <w:rsid w:val="00EE11A0"/>
    <w:rsid w:val="00EE58E2"/>
    <w:rsid w:val="00EF15B9"/>
    <w:rsid w:val="00EF2089"/>
    <w:rsid w:val="00EF71A4"/>
    <w:rsid w:val="00EF770B"/>
    <w:rsid w:val="00F26C39"/>
    <w:rsid w:val="00F3414F"/>
    <w:rsid w:val="00F35065"/>
    <w:rsid w:val="00F361BE"/>
    <w:rsid w:val="00F41E21"/>
    <w:rsid w:val="00F44C77"/>
    <w:rsid w:val="00F63EA5"/>
    <w:rsid w:val="00F66E6A"/>
    <w:rsid w:val="00F7009B"/>
    <w:rsid w:val="00F7160F"/>
    <w:rsid w:val="00F767D6"/>
    <w:rsid w:val="00F80A9C"/>
    <w:rsid w:val="00F83B4C"/>
    <w:rsid w:val="00F873E1"/>
    <w:rsid w:val="00F94144"/>
    <w:rsid w:val="00F95647"/>
    <w:rsid w:val="00F96827"/>
    <w:rsid w:val="00FA0280"/>
    <w:rsid w:val="00FA7447"/>
    <w:rsid w:val="00FB75AC"/>
    <w:rsid w:val="00FC11BB"/>
    <w:rsid w:val="00FC1FFB"/>
    <w:rsid w:val="00FC3B36"/>
    <w:rsid w:val="00FC62B3"/>
    <w:rsid w:val="00FD747B"/>
    <w:rsid w:val="00FE1D4F"/>
    <w:rsid w:val="00FE7DCF"/>
    <w:rsid w:val="00FF5DA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7C7228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numbering" w:customStyle="1" w:styleId="Stijl2">
    <w:name w:val="Stijl2"/>
    <w:uiPriority w:val="99"/>
    <w:rsid w:val="002D45CA"/>
    <w:pPr>
      <w:numPr>
        <w:numId w:val="28"/>
      </w:numPr>
    </w:pPr>
  </w:style>
  <w:style w:type="table" w:customStyle="1" w:styleId="Rastertabel4-Accent11">
    <w:name w:val="Rastertabel 4 - Accent 11"/>
    <w:basedOn w:val="Standaardtabel"/>
    <w:next w:val="Rastertabel4-Accent1"/>
    <w:uiPriority w:val="49"/>
    <w:rsid w:val="001A4664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Lijsttabel3-Accent1">
    <w:name w:val="List Table 3 Accent 1"/>
    <w:basedOn w:val="Standaardtabel"/>
    <w:uiPriority w:val="48"/>
    <w:rsid w:val="000F38F6"/>
    <w:pPr>
      <w:spacing w:after="0" w:line="240" w:lineRule="auto"/>
    </w:pPr>
    <w:tblPr>
      <w:tblStyleRowBandSize w:val="1"/>
      <w:tblStyleColBandSize w:val="1"/>
      <w:tblBorders>
        <w:top w:val="single" w:sz="4" w:space="0" w:color="4C8488" w:themeColor="accent1"/>
        <w:left w:val="single" w:sz="4" w:space="0" w:color="4C8488" w:themeColor="accent1"/>
        <w:bottom w:val="single" w:sz="4" w:space="0" w:color="4C8488" w:themeColor="accent1"/>
        <w:right w:val="single" w:sz="4" w:space="0" w:color="4C848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C8488" w:themeColor="accent1"/>
          <w:right w:val="single" w:sz="4" w:space="0" w:color="4C8488" w:themeColor="accent1"/>
        </w:tcBorders>
      </w:tcPr>
    </w:tblStylePr>
    <w:tblStylePr w:type="band1Horz">
      <w:tblPr/>
      <w:tcPr>
        <w:tcBorders>
          <w:top w:val="single" w:sz="4" w:space="0" w:color="4C8488" w:themeColor="accent1"/>
          <w:bottom w:val="single" w:sz="4" w:space="0" w:color="4C848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C8488" w:themeColor="accent1"/>
          <w:left w:val="nil"/>
        </w:tcBorders>
      </w:tcPr>
    </w:tblStylePr>
    <w:tblStylePr w:type="swCell">
      <w:tblPr/>
      <w:tcPr>
        <w:tcBorders>
          <w:top w:val="double" w:sz="4" w:space="0" w:color="4C8488" w:themeColor="accent1"/>
          <w:right w:val="nil"/>
        </w:tcBorders>
      </w:tcPr>
    </w:tblStylePr>
  </w:style>
  <w:style w:type="paragraph" w:customStyle="1" w:styleId="Default">
    <w:name w:val="Default"/>
    <w:rsid w:val="0061310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8B54ED"/>
    <w:pPr>
      <w:spacing w:after="0" w:line="240" w:lineRule="auto"/>
    </w:pPr>
  </w:style>
  <w:style w:type="numbering" w:customStyle="1" w:styleId="ICSBullets1">
    <w:name w:val="ICS Bullets1"/>
    <w:uiPriority w:val="99"/>
    <w:locked/>
    <w:rsid w:val="00FD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2022-01-10T00:00:00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Stichting BOOR</ClientName>
  <ClientAddress1/>
  <ClientAddress2/>
  <ClientPOBox/>
  <ClientZIP/>
  <ClientCity/>
  <ClientState/>
  <ClientCountry/>
  <ProjectName/>
  <Reference>2200185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3" ma:contentTypeDescription="Een nieuw document maken." ma:contentTypeScope="" ma:versionID="b1224af23f2725b46a4ac926e97bd4ee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b044c27182830e18b114499b0eaf80ac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D6E4A9-EEA0-43F4-A3D5-979849CA2424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8552382-3470-440c-ba11-62d2ddfe25d6"/>
    <ds:schemaRef ds:uri="c523f86e-31cc-4cd2-9aef-fab2b4dedad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5.xml><?xml version="1.0" encoding="utf-8"?>
<ds:datastoreItem xmlns:ds="http://schemas.openxmlformats.org/officeDocument/2006/customXml" ds:itemID="{1321E3E1-4011-4C08-8CB2-A56057159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f86e-31cc-4cd2-9aef-fab2b4dedadc"/>
    <ds:schemaRef ds:uri="e8552382-3470-440c-ba11-62d2ddfe2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7CAB979-8F8F-4838-BD54-0092C8DF0E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0</TotalTime>
  <Pages>3</Pages>
  <Words>552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Nelson Mandela te Rotterdam</vt:lpstr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Nelson Mandela te Rotterdam</dc:title>
  <dc:subject/>
  <dc:creator>Heshmat Najim
Chantal Pieterse</dc:creator>
  <cp:keywords/>
  <dc:description/>
  <cp:lastModifiedBy>Chantal Pieterse | ICSadviseurs</cp:lastModifiedBy>
  <cp:revision>2</cp:revision>
  <cp:lastPrinted>2022-01-11T07:34:00Z</cp:lastPrinted>
  <dcterms:created xsi:type="dcterms:W3CDTF">2022-01-11T14:42:00Z</dcterms:created>
  <dcterms:modified xsi:type="dcterms:W3CDTF">2022-01-11T14:42:00Z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</Properties>
</file>