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B8F24" w14:textId="15FCE7DC" w:rsidR="00046CD1" w:rsidRPr="00AA58D6" w:rsidRDefault="00046CD1" w:rsidP="00C96219">
      <w:pPr>
        <w:rPr>
          <w:b/>
          <w:bCs/>
        </w:rPr>
      </w:pPr>
      <w:r w:rsidRPr="00AA58D6">
        <w:rPr>
          <w:b/>
          <w:bCs/>
          <w:noProof/>
        </w:rPr>
        <w:drawing>
          <wp:anchor distT="0" distB="0" distL="114300" distR="114300" simplePos="0" relativeHeight="251848704" behindDoc="0" locked="0" layoutInCell="1" allowOverlap="1" wp14:anchorId="00A55140" wp14:editId="612AA25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8D6">
        <w:rPr>
          <w:b/>
          <w:bCs/>
          <w:noProof/>
        </w:rPr>
        <w:drawing>
          <wp:anchor distT="0" distB="0" distL="114300" distR="114300" simplePos="0" relativeHeight="251849728" behindDoc="0" locked="0" layoutInCell="1" allowOverlap="1" wp14:anchorId="3BA3F11A" wp14:editId="1B65488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8D6">
        <w:rPr>
          <w:b/>
          <w:bCs/>
          <w:noProof/>
        </w:rPr>
        <w:drawing>
          <wp:anchor distT="0" distB="0" distL="114300" distR="114300" simplePos="0" relativeHeight="251850752" behindDoc="0" locked="0" layoutInCell="1" allowOverlap="1" wp14:anchorId="179CA4A9" wp14:editId="6F65A8A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8D6">
        <w:rPr>
          <w:b/>
          <w:bCs/>
          <w:noProof/>
        </w:rPr>
        <w:drawing>
          <wp:anchor distT="0" distB="0" distL="114300" distR="114300" simplePos="0" relativeHeight="251851776" behindDoc="0" locked="0" layoutInCell="1" allowOverlap="1" wp14:anchorId="2A0416E4" wp14:editId="79EEE4F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8D6">
        <w:rPr>
          <w:b/>
          <w:bCs/>
          <w:noProof/>
        </w:rPr>
        <w:drawing>
          <wp:anchor distT="0" distB="0" distL="114300" distR="114300" simplePos="0" relativeHeight="251852800" behindDoc="0" locked="0" layoutInCell="1" allowOverlap="1" wp14:anchorId="5CD3DF01" wp14:editId="471F1795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82800"/>
            <wp:effectExtent l="0" t="0" r="8255" b="8255"/>
            <wp:wrapNone/>
            <wp:docPr id="37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58D6">
        <w:rPr>
          <w:b/>
          <w:bCs/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ED89064" wp14:editId="2527F6F7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B2E81" id="Rechte verbindingslijn 9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AA58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93A22C6" wp14:editId="1654AC85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6DCF4" w14:textId="77777777" w:rsidR="0012501C" w:rsidRPr="00D62E75" w:rsidRDefault="00AA58D6" w:rsidP="00046CD1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2501C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A22C6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8456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07A6DCF4" w14:textId="77777777" w:rsidR="0012501C" w:rsidRPr="00D62E75" w:rsidRDefault="00AA58D6" w:rsidP="00046CD1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12501C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8F29E6" w14:textId="791984FD" w:rsidR="00046CD1" w:rsidRPr="00AA58D6" w:rsidRDefault="00046CD1" w:rsidP="00AA58D6">
      <w:pPr>
        <w:rPr>
          <w:b/>
          <w:bCs/>
          <w:color w:val="4C8488" w:themeColor="accent1"/>
          <w:sz w:val="28"/>
          <w:szCs w:val="36"/>
        </w:rPr>
      </w:pPr>
      <w:bookmarkStart w:id="0" w:name="_Hlk92807795"/>
      <w:bookmarkStart w:id="1" w:name="_Toc42868753"/>
      <w:bookmarkStart w:id="2" w:name="_Toc47434705"/>
      <w:bookmarkStart w:id="3" w:name="_Toc92782483"/>
      <w:r w:rsidRPr="00AA58D6">
        <w:rPr>
          <w:b/>
          <w:bCs/>
          <w:color w:val="4C8488" w:themeColor="accent1"/>
          <w:sz w:val="28"/>
          <w:szCs w:val="36"/>
        </w:rPr>
        <w:t xml:space="preserve">Bijlage </w:t>
      </w:r>
      <w:r w:rsidR="00B176EE" w:rsidRPr="00AA58D6">
        <w:rPr>
          <w:b/>
          <w:bCs/>
          <w:color w:val="4C8488" w:themeColor="accent1"/>
          <w:sz w:val="28"/>
          <w:szCs w:val="36"/>
        </w:rPr>
        <w:t>6</w:t>
      </w:r>
      <w:r w:rsidR="00C96219" w:rsidRPr="00AA58D6">
        <w:rPr>
          <w:b/>
          <w:bCs/>
          <w:color w:val="4C8488" w:themeColor="accent1"/>
          <w:sz w:val="28"/>
          <w:szCs w:val="36"/>
        </w:rPr>
        <w:t>a</w:t>
      </w:r>
      <w:r w:rsidRPr="00AA58D6">
        <w:rPr>
          <w:b/>
          <w:bCs/>
          <w:color w:val="4C8488" w:themeColor="accent1"/>
          <w:sz w:val="28"/>
          <w:szCs w:val="36"/>
        </w:rPr>
        <w:tab/>
        <w:t>Formulier referentie selectiecriteria</w:t>
      </w:r>
      <w:bookmarkEnd w:id="1"/>
      <w:bookmarkEnd w:id="2"/>
      <w:r w:rsidR="00C96219" w:rsidRPr="00AA58D6">
        <w:rPr>
          <w:b/>
          <w:bCs/>
          <w:color w:val="4C8488" w:themeColor="accent1"/>
          <w:sz w:val="28"/>
          <w:szCs w:val="36"/>
        </w:rPr>
        <w:t xml:space="preserve"> – Perceel 1 Bouwkundig</w:t>
      </w:r>
      <w:bookmarkEnd w:id="3"/>
      <w:r w:rsidR="00C96219" w:rsidRPr="00AA58D6">
        <w:rPr>
          <w:b/>
          <w:bCs/>
          <w:color w:val="4C8488" w:themeColor="accent1"/>
          <w:sz w:val="28"/>
          <w:szCs w:val="36"/>
        </w:rPr>
        <w:t xml:space="preserve"> </w:t>
      </w:r>
    </w:p>
    <w:p w14:paraId="630FD951" w14:textId="77777777" w:rsidR="00AA58D6" w:rsidRPr="00AA58D6" w:rsidRDefault="00AA58D6" w:rsidP="00AA58D6">
      <w:pPr>
        <w:rPr>
          <w:color w:val="4C8488" w:themeColor="accent1"/>
          <w:sz w:val="22"/>
          <w:szCs w:val="28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D747B" w:rsidRPr="009C22DF" w14:paraId="532CED5F" w14:textId="77777777" w:rsidTr="00574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4C1A03C" w14:textId="19AE0E08" w:rsidR="00FD747B" w:rsidRPr="00131686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Perceel 1- Selectiecriterium 1: WKO</w:t>
            </w:r>
            <w:r w:rsidR="0088496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-installatie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</w:t>
            </w:r>
            <w:r w:rsidR="0088496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(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aardwarmte systeem</w:t>
            </w:r>
            <w:r w:rsidR="0088496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)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</w:t>
            </w:r>
          </w:p>
        </w:tc>
      </w:tr>
      <w:tr w:rsidR="00FD747B" w:rsidRPr="009C22DF" w14:paraId="13077E02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9B2B9A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4E4A7D5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01FFD202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79CE39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8E91CB9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76BCB122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284050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9380FA2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7186231B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E46C26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915BEF4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24B659E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607B8571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FDB24D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CAE189A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DF2A39C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FD747B" w:rsidRPr="009C22DF" w14:paraId="01EC9BC5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BB1DEF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E784A85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7CF8AFC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013C801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D747B" w:rsidRPr="009C22DF" w14:paraId="329539F6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207A07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1F657DB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388B1849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DD5E32" w14:textId="17B2526D" w:rsidR="00FD747B" w:rsidRPr="00FD747B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>De Gegadigde heeft aantoonbare ervaring met het uitvoeren van de bouwkundige werkzaamheden en het coördineren van de installatietechnische werkzaamheden voor de realisatie van een WKO</w:t>
            </w:r>
            <w:r w:rsidR="0088496A">
              <w:rPr>
                <w:rFonts w:ascii="Century Gothic" w:eastAsia="Century Gothic" w:hAnsi="Century Gothic" w:cs="Myanmar Text"/>
                <w:b w:val="0"/>
                <w:bCs w:val="0"/>
              </w:rPr>
              <w:t>-</w:t>
            </w: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 xml:space="preserve">installatie </w:t>
            </w:r>
            <w:r w:rsidR="0088496A">
              <w:rPr>
                <w:rFonts w:ascii="Century Gothic" w:eastAsia="Century Gothic" w:hAnsi="Century Gothic" w:cs="Myanmar Text"/>
                <w:b w:val="0"/>
                <w:bCs w:val="0"/>
              </w:rPr>
              <w:t xml:space="preserve">(aardwarmtesysteem) </w:t>
            </w: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 xml:space="preserve">voor een nieuw </w:t>
            </w:r>
            <w:r w:rsidRPr="009F0A85">
              <w:rPr>
                <w:rFonts w:ascii="Century Gothic" w:eastAsia="Century Gothic" w:hAnsi="Century Gothic" w:cs="Myanmar Text"/>
              </w:rPr>
              <w:t>utiliteits</w:t>
            </w: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>gebouw met een omvang van minimaal 1.500 m2 bvo.</w:t>
            </w:r>
          </w:p>
        </w:tc>
        <w:tc>
          <w:tcPr>
            <w:tcW w:w="5865" w:type="dxa"/>
            <w:vAlign w:val="center"/>
          </w:tcPr>
          <w:p w14:paraId="1CAD49F0" w14:textId="77777777" w:rsidR="00FD747B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EFA2AB8" w14:textId="77777777" w:rsidR="00FD747B" w:rsidRPr="00D2483C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Pr="00D2483C">
              <w:rPr>
                <w:rFonts w:asciiTheme="majorHAnsi" w:hAnsiTheme="majorHAnsi"/>
              </w:rPr>
              <w:t xml:space="preserve">Nee                                                    </w:t>
            </w:r>
            <w:r>
              <w:rPr>
                <w:rFonts w:asciiTheme="majorHAnsi" w:hAnsiTheme="majorHAnsi"/>
              </w:rPr>
              <w:t xml:space="preserve">                      </w:t>
            </w:r>
            <w:r w:rsidRPr="00D2483C">
              <w:rPr>
                <w:rFonts w:asciiTheme="majorHAnsi" w:hAnsiTheme="majorHAnsi"/>
              </w:rPr>
              <w:t xml:space="preserve">  0 punten </w:t>
            </w:r>
          </w:p>
          <w:p w14:paraId="65E59F27" w14:textId="77777777" w:rsidR="00FD747B" w:rsidRDefault="00FD747B" w:rsidP="00FD74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aantoonbare ervaring met het realiseren</w:t>
            </w:r>
            <w:r>
              <w:rPr>
                <w:rFonts w:asciiTheme="majorHAnsi" w:hAnsiTheme="majorHAnsi" w:cs="Segoe UI Symbol"/>
              </w:rPr>
              <w:br/>
              <w:t>van een WKO-installatie (aardwarmte systeem)     5 punten</w:t>
            </w:r>
          </w:p>
          <w:p w14:paraId="2AAAB984" w14:textId="06218DEE" w:rsidR="0088496A" w:rsidRDefault="0088496A" w:rsidP="008849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aantoonbare ervaring met het realiseren</w:t>
            </w:r>
            <w:r>
              <w:rPr>
                <w:rFonts w:asciiTheme="majorHAnsi" w:hAnsiTheme="majorHAnsi" w:cs="Segoe UI Symbol"/>
              </w:rPr>
              <w:br/>
              <w:t>van een WKO-installatie (aardwarmte systeem)</w:t>
            </w:r>
            <w:r>
              <w:rPr>
                <w:rFonts w:asciiTheme="majorHAnsi" w:hAnsiTheme="majorHAnsi" w:cs="Segoe UI Symbol"/>
              </w:rPr>
              <w:br/>
              <w:t>in binnenstedelijk gebied                                           8 punten</w:t>
            </w:r>
          </w:p>
          <w:p w14:paraId="6DBE4C89" w14:textId="035A8BEC" w:rsidR="00FD747B" w:rsidRPr="0088496A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aantoonbare ervaring met het realiseren</w:t>
            </w:r>
            <w:r>
              <w:rPr>
                <w:rFonts w:asciiTheme="majorHAnsi" w:hAnsiTheme="majorHAnsi" w:cs="Segoe UI Symbol"/>
              </w:rPr>
              <w:br/>
              <w:t>van een gesloten WKO-installatie (aardwarmte systeem)</w:t>
            </w:r>
            <w:r>
              <w:rPr>
                <w:rFonts w:asciiTheme="majorHAnsi" w:hAnsiTheme="majorHAnsi" w:cs="Segoe UI Symbol"/>
              </w:rPr>
              <w:br/>
              <w:t>in binnenstedelijk gebied                                          10 punten</w:t>
            </w:r>
          </w:p>
        </w:tc>
      </w:tr>
      <w:tr w:rsidR="00FD747B" w:rsidRPr="009C22DF" w14:paraId="630001B9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2F6D61" w14:textId="302FB008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Beschrijving Project </w:t>
            </w:r>
          </w:p>
        </w:tc>
        <w:tc>
          <w:tcPr>
            <w:tcW w:w="5865" w:type="dxa"/>
            <w:vAlign w:val="center"/>
          </w:tcPr>
          <w:p w14:paraId="7583F94D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9EDD224" w14:textId="77777777" w:rsidR="001A4664" w:rsidRDefault="001A4664"/>
    <w:p w14:paraId="13A3858C" w14:textId="5F5058D4" w:rsidR="00D2483C" w:rsidRDefault="001A4664" w:rsidP="001A4664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286C9A4E" w14:textId="77777777" w:rsidR="00D2483C" w:rsidRDefault="00D2483C">
      <w:r>
        <w:br w:type="page"/>
      </w:r>
    </w:p>
    <w:p w14:paraId="7949B8CD" w14:textId="77777777" w:rsidR="00D2483C" w:rsidRDefault="00D2483C" w:rsidP="00D2483C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D747B" w:rsidRPr="009C22DF" w14:paraId="054B83CD" w14:textId="77777777" w:rsidTr="00574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0F58066" w14:textId="4CFD88D8" w:rsidR="00FD747B" w:rsidRPr="00131686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Perceel 1- Selectiecriterium 2: </w:t>
            </w:r>
            <w:r w:rsidR="0088496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B(ENG)</w:t>
            </w:r>
          </w:p>
        </w:tc>
      </w:tr>
      <w:tr w:rsidR="00FD747B" w:rsidRPr="009C22DF" w14:paraId="2DF34DED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0C1289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32FDB0D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3AE58083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014C85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EE178D6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340B5D33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7FE21B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211E858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27A891FC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03304A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C605AA8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782955B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7A5EFDCC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F546CB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4A98FD8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80030DA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FD747B" w:rsidRPr="009C22DF" w14:paraId="525E4E98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3B7CD0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A2FFB38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DC5945F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FD9D21C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D747B" w:rsidRPr="009C22DF" w14:paraId="672D3D95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F9EF92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D68590E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D747B" w:rsidRPr="009C22DF" w14:paraId="18861861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A0729E" w14:textId="293CF821" w:rsidR="00FD747B" w:rsidRPr="0088496A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 xml:space="preserve">De Gegadigde heeft aantoonbare ervaring met het uitvoeren van de bouwkundige werkzaamheden en het coördineren van installatietechnische werkzaamheden voor de realisatie van een (B)ENG </w:t>
            </w:r>
            <w:r w:rsidR="007C6C05">
              <w:t>utiliteits</w:t>
            </w: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>gebouw met een omvang van minimaal 1.500 m2 bvo.</w:t>
            </w:r>
          </w:p>
        </w:tc>
        <w:tc>
          <w:tcPr>
            <w:tcW w:w="5865" w:type="dxa"/>
            <w:vAlign w:val="center"/>
          </w:tcPr>
          <w:p w14:paraId="1F59EA0C" w14:textId="77777777" w:rsidR="00FD747B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7748F3F" w14:textId="77777777" w:rsidR="00FD747B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DA84944" w14:textId="77777777" w:rsidR="00FD747B" w:rsidRPr="00D2483C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Pr="00D2483C">
              <w:rPr>
                <w:rFonts w:asciiTheme="majorHAnsi" w:hAnsiTheme="majorHAnsi"/>
              </w:rPr>
              <w:t xml:space="preserve">Nee                                                    </w:t>
            </w:r>
            <w:r>
              <w:rPr>
                <w:rFonts w:asciiTheme="majorHAnsi" w:hAnsiTheme="majorHAnsi"/>
              </w:rPr>
              <w:t xml:space="preserve">                      </w:t>
            </w:r>
            <w:r w:rsidRPr="00D2483C">
              <w:rPr>
                <w:rFonts w:asciiTheme="majorHAnsi" w:hAnsiTheme="majorHAnsi"/>
              </w:rPr>
              <w:t xml:space="preserve">  0 punten </w:t>
            </w:r>
          </w:p>
          <w:p w14:paraId="2C0F8654" w14:textId="4CD98802" w:rsidR="00FD747B" w:rsidRPr="00D2483C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 w:rsidR="0088496A">
              <w:rPr>
                <w:rFonts w:asciiTheme="majorHAnsi" w:hAnsiTheme="majorHAnsi" w:cs="Segoe UI Symbol"/>
              </w:rPr>
              <w:t xml:space="preserve">, aantoonbare ervaring met het bouwen </w:t>
            </w:r>
            <w:r w:rsidR="0088496A">
              <w:rPr>
                <w:rFonts w:asciiTheme="majorHAnsi" w:hAnsiTheme="majorHAnsi" w:cs="Segoe UI Symbol"/>
              </w:rPr>
              <w:br/>
              <w:t xml:space="preserve">van een (B)ENG </w:t>
            </w:r>
            <w:r w:rsidR="005E338B">
              <w:rPr>
                <w:rFonts w:asciiTheme="majorHAnsi" w:hAnsiTheme="majorHAnsi" w:cs="Segoe UI Symbol"/>
              </w:rPr>
              <w:t>utiliteits</w:t>
            </w:r>
            <w:r w:rsidR="0088496A">
              <w:rPr>
                <w:rFonts w:asciiTheme="majorHAnsi" w:hAnsiTheme="majorHAnsi" w:cs="Segoe UI Symbol"/>
              </w:rPr>
              <w:t xml:space="preserve">gebouw </w:t>
            </w:r>
            <w:r>
              <w:rPr>
                <w:rFonts w:asciiTheme="majorHAnsi" w:hAnsiTheme="majorHAnsi" w:cs="Segoe UI Symbol"/>
              </w:rPr>
              <w:t xml:space="preserve">        </w:t>
            </w:r>
            <w:r w:rsidR="0088496A">
              <w:rPr>
                <w:rFonts w:asciiTheme="majorHAnsi" w:hAnsiTheme="majorHAnsi" w:cs="Segoe UI Symbol"/>
              </w:rPr>
              <w:t xml:space="preserve">                 </w:t>
            </w:r>
            <w:r w:rsidR="005E338B">
              <w:rPr>
                <w:rFonts w:asciiTheme="majorHAnsi" w:hAnsiTheme="majorHAnsi" w:cs="Segoe UI Symbol"/>
              </w:rPr>
              <w:t xml:space="preserve">    </w:t>
            </w:r>
            <w:r w:rsidR="0088496A">
              <w:rPr>
                <w:rFonts w:asciiTheme="majorHAnsi" w:hAnsiTheme="majorHAnsi" w:cs="Segoe UI Symbol"/>
              </w:rPr>
              <w:t xml:space="preserve"> 5 punten</w:t>
            </w:r>
            <w:r>
              <w:rPr>
                <w:rFonts w:asciiTheme="majorHAnsi" w:hAnsiTheme="majorHAnsi" w:cs="Segoe UI Symbol"/>
              </w:rPr>
              <w:t xml:space="preserve">                                                                 </w:t>
            </w:r>
          </w:p>
          <w:p w14:paraId="6AA10913" w14:textId="77777777" w:rsidR="00FD747B" w:rsidRPr="00D2483C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EE5FF76" w14:textId="77777777" w:rsidR="00FD747B" w:rsidRPr="009C22DF" w:rsidRDefault="00FD747B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D747B" w:rsidRPr="009C22DF" w14:paraId="5237A9E5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61F1CA" w14:textId="77777777" w:rsidR="00FD747B" w:rsidRPr="009C22DF" w:rsidRDefault="00FD747B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785C733" w14:textId="77777777" w:rsidR="00FD747B" w:rsidRPr="009C22DF" w:rsidRDefault="00FD747B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1C4391F4" w14:textId="3C7DA323" w:rsidR="00D2483C" w:rsidRPr="00E02065" w:rsidRDefault="00FD747B" w:rsidP="00D2483C">
      <w:r>
        <w:br/>
      </w:r>
      <w:r w:rsidR="00D2483C" w:rsidRPr="00E02065">
        <w:t xml:space="preserve">***Indien de werkzaamheden waarop </w:t>
      </w:r>
      <w:r w:rsidR="00D2483C">
        <w:t>het selectiecriterium</w:t>
      </w:r>
      <w:r w:rsidR="00D2483C" w:rsidRPr="00E02065">
        <w:t xml:space="preserve"> ziet zijn uitgevoerd door een onderaannemer of door een nevenaannemer dan dient hierbij een beroep op een derde te worden gedaan (invullen UEA).</w:t>
      </w:r>
    </w:p>
    <w:p w14:paraId="06FAD1D4" w14:textId="77777777" w:rsidR="001A4664" w:rsidRPr="00E02065" w:rsidRDefault="001A4664" w:rsidP="001A4664"/>
    <w:p w14:paraId="2D110C16" w14:textId="60D1566F" w:rsidR="003C3075" w:rsidRDefault="003C3075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A468E5" w:rsidRPr="009C22DF" w14:paraId="69088ACA" w14:textId="77777777" w:rsidTr="00574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F584980" w14:textId="6C867B7C" w:rsidR="00A468E5" w:rsidRPr="00131686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>Perceel 1- Selectiecriterium 3: Compacte bouwplaats</w:t>
            </w:r>
          </w:p>
        </w:tc>
      </w:tr>
      <w:tr w:rsidR="00A468E5" w:rsidRPr="009C22DF" w14:paraId="34564F68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C158AE" w14:textId="77777777" w:rsidR="00A468E5" w:rsidRPr="009C22DF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F73B0E7" w14:textId="77777777" w:rsidR="00A468E5" w:rsidRPr="009C22DF" w:rsidRDefault="00A468E5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468E5" w:rsidRPr="009C22DF" w14:paraId="49F1007D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31192D" w14:textId="77777777" w:rsidR="00A468E5" w:rsidRPr="009C22DF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C9FCFBA" w14:textId="77777777" w:rsidR="00A468E5" w:rsidRPr="009C22DF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468E5" w:rsidRPr="009C22DF" w14:paraId="294941E2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ACA73C" w14:textId="77777777" w:rsidR="00A468E5" w:rsidRPr="009C22DF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3986AE3" w14:textId="77777777" w:rsidR="00A468E5" w:rsidRPr="009C22DF" w:rsidRDefault="00A468E5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468E5" w:rsidRPr="009C22DF" w14:paraId="58A8A06F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715683" w14:textId="77777777" w:rsidR="00A468E5" w:rsidRPr="009C22DF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910D081" w14:textId="77777777" w:rsidR="00A468E5" w:rsidRPr="009C22DF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51BDAE0" w14:textId="77777777" w:rsidR="00A468E5" w:rsidRPr="009C22DF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468E5" w:rsidRPr="009C22DF" w14:paraId="60A1F677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1FB317" w14:textId="77777777" w:rsidR="00A468E5" w:rsidRPr="009C22DF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326615B" w14:textId="77777777" w:rsidR="00A468E5" w:rsidRPr="009C22DF" w:rsidRDefault="00A468E5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271BE66" w14:textId="77777777" w:rsidR="00A468E5" w:rsidRPr="009C22DF" w:rsidRDefault="00A468E5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A468E5" w:rsidRPr="009C22DF" w14:paraId="79D85E39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7921E7" w14:textId="77777777" w:rsidR="00A468E5" w:rsidRPr="009C22DF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2167044" w14:textId="77777777" w:rsidR="00A468E5" w:rsidRPr="009C22DF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1DD8FE9" w14:textId="77777777" w:rsidR="00A468E5" w:rsidRPr="009C22DF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1BE6A1C2" w14:textId="77777777" w:rsidR="00A468E5" w:rsidRPr="009C22DF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468E5" w:rsidRPr="009C22DF" w14:paraId="7B58F3FC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A3AD3C" w14:textId="77777777" w:rsidR="00A468E5" w:rsidRPr="009C22DF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E39D2CE" w14:textId="77777777" w:rsidR="00A468E5" w:rsidRPr="009C22DF" w:rsidRDefault="00A468E5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A468E5" w:rsidRPr="009C22DF" w14:paraId="4B75FB29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9511DF" w14:textId="0385BAD1" w:rsidR="00A468E5" w:rsidRPr="0088496A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>De Gegadigde heeft aantoonbare ervaring met de uitvoering van een werk op een compact</w:t>
            </w:r>
            <w:r w:rsidR="00E931B7">
              <w:rPr>
                <w:rFonts w:ascii="Century Gothic" w:eastAsia="Century Gothic" w:hAnsi="Century Gothic" w:cs="Myanmar Text"/>
                <w:b w:val="0"/>
                <w:bCs w:val="0"/>
              </w:rPr>
              <w:t>e</w:t>
            </w: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 xml:space="preserve"> bouwplaats. Deze competentie kan worden aangetoond door middel van het overleggen van een referentie waarbij de bouwlocatie een maximaal aantal keer de voetprint bedraagt.</w:t>
            </w:r>
          </w:p>
        </w:tc>
        <w:tc>
          <w:tcPr>
            <w:tcW w:w="5865" w:type="dxa"/>
            <w:vAlign w:val="center"/>
          </w:tcPr>
          <w:p w14:paraId="57DB4D49" w14:textId="77777777" w:rsidR="00A468E5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19B0865" w14:textId="47E1F237" w:rsidR="00A468E5" w:rsidRPr="00D2483C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52145AB" w14:textId="2178EE36" w:rsidR="0088496A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 w:rsidR="0088496A">
              <w:rPr>
                <w:rFonts w:asciiTheme="majorHAnsi" w:hAnsiTheme="majorHAnsi" w:cs="Segoe UI Symbol"/>
              </w:rPr>
              <w:t xml:space="preserve">, bouwlocatie meer dan 3 keer de voetprint </w:t>
            </w:r>
            <w:r>
              <w:rPr>
                <w:rFonts w:asciiTheme="majorHAnsi" w:hAnsiTheme="majorHAnsi" w:cs="Segoe UI Symbol"/>
              </w:rPr>
              <w:t xml:space="preserve">   </w:t>
            </w:r>
            <w:r w:rsidR="0088496A">
              <w:rPr>
                <w:rFonts w:asciiTheme="majorHAnsi" w:hAnsiTheme="majorHAnsi" w:cs="Segoe UI Symbol"/>
              </w:rPr>
              <w:t xml:space="preserve">   </w:t>
            </w:r>
            <w:r>
              <w:rPr>
                <w:rFonts w:asciiTheme="majorHAnsi" w:hAnsiTheme="majorHAnsi" w:cs="Segoe UI Symbol"/>
              </w:rPr>
              <w:t xml:space="preserve"> </w:t>
            </w:r>
            <w:r w:rsidR="0088496A">
              <w:rPr>
                <w:rFonts w:asciiTheme="majorHAnsi" w:hAnsiTheme="majorHAnsi" w:cs="Segoe UI Symbol"/>
              </w:rPr>
              <w:t>0 punten</w:t>
            </w:r>
          </w:p>
          <w:p w14:paraId="29970553" w14:textId="3207F983" w:rsidR="0088496A" w:rsidRDefault="0088496A" w:rsidP="008849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bouwlocatie maximaal 3 keer de voetprint        1 punten</w:t>
            </w:r>
          </w:p>
          <w:p w14:paraId="2152AAE2" w14:textId="36F94387" w:rsidR="0088496A" w:rsidRDefault="0088496A" w:rsidP="008849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bouwlocatie maximaal 2 keer de voetprint        3 punten</w:t>
            </w:r>
          </w:p>
          <w:p w14:paraId="3C86FADC" w14:textId="0943F236" w:rsidR="0088496A" w:rsidRDefault="0088496A" w:rsidP="008849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bouwlocatie maximaal 1 keer de voetprint        5 punten</w:t>
            </w:r>
          </w:p>
          <w:p w14:paraId="1AF06B9B" w14:textId="77777777" w:rsidR="00A468E5" w:rsidRPr="00D2483C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45CE97C" w14:textId="77777777" w:rsidR="00A468E5" w:rsidRPr="009C22DF" w:rsidRDefault="00A468E5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A468E5" w:rsidRPr="009C22DF" w14:paraId="56BE941F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3127D1" w14:textId="77777777" w:rsidR="00A468E5" w:rsidRPr="009C22DF" w:rsidRDefault="00A468E5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0D1412F" w14:textId="77777777" w:rsidR="00A468E5" w:rsidRPr="009C22DF" w:rsidRDefault="00A468E5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68454040" w14:textId="77777777" w:rsidR="00A468E5" w:rsidRDefault="00A468E5" w:rsidP="00A468E5"/>
    <w:p w14:paraId="43BED308" w14:textId="77777777" w:rsidR="00A468E5" w:rsidRPr="00E02065" w:rsidRDefault="00A468E5" w:rsidP="00A468E5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AB2B672" w14:textId="77777777" w:rsidR="00A468E5" w:rsidRPr="00E02065" w:rsidRDefault="00A468E5" w:rsidP="00A468E5"/>
    <w:p w14:paraId="050DF368" w14:textId="77777777" w:rsidR="00A468E5" w:rsidRDefault="00A468E5" w:rsidP="00A468E5">
      <w:r>
        <w:br w:type="page"/>
      </w:r>
    </w:p>
    <w:p w14:paraId="01B365BD" w14:textId="269D7B3D" w:rsidR="00046CD1" w:rsidRPr="00B478DF" w:rsidRDefault="00046CD1" w:rsidP="00131686">
      <w:r w:rsidRPr="00B478DF">
        <w:lastRenderedPageBreak/>
        <w:t xml:space="preserve">Ondergetekende verklaart tevens dat: </w:t>
      </w:r>
    </w:p>
    <w:p w14:paraId="5A52AA9F" w14:textId="77777777" w:rsidR="00046CD1" w:rsidRPr="00B478DF" w:rsidRDefault="00046CD1" w:rsidP="00986246">
      <w:pPr>
        <w:pStyle w:val="Lijstalinea"/>
        <w:numPr>
          <w:ilvl w:val="0"/>
          <w:numId w:val="26"/>
        </w:numPr>
      </w:pPr>
      <w:r>
        <w:t>Gegadigde</w:t>
      </w:r>
      <w:r w:rsidRPr="00B478DF">
        <w:t xml:space="preserve"> opdrachtnemer is </w:t>
      </w:r>
      <w:r w:rsidRPr="0083605A">
        <w:t>van 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306880FD" w14:textId="77777777" w:rsidR="00046CD1" w:rsidRPr="0005526A" w:rsidRDefault="00046CD1" w:rsidP="00986246">
      <w:pPr>
        <w:pStyle w:val="Lijstalinea"/>
        <w:numPr>
          <w:ilvl w:val="0"/>
          <w:numId w:val="26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429319E" w14:textId="77777777" w:rsidR="00046CD1" w:rsidRPr="0005526A" w:rsidRDefault="00046CD1" w:rsidP="00986246">
      <w:pPr>
        <w:pStyle w:val="Lijstalinea"/>
        <w:numPr>
          <w:ilvl w:val="0"/>
          <w:numId w:val="26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2B614DB8" w14:textId="77777777" w:rsidR="00046CD1" w:rsidRPr="00B478DF" w:rsidRDefault="00046CD1" w:rsidP="00986246">
      <w:pPr>
        <w:pStyle w:val="Lijstalinea"/>
        <w:numPr>
          <w:ilvl w:val="0"/>
          <w:numId w:val="26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105BD48" w14:textId="77777777" w:rsidR="00046CD1" w:rsidRPr="00B478DF" w:rsidRDefault="00046CD1" w:rsidP="00131686">
      <w:r w:rsidRPr="00B478DF">
        <w:t xml:space="preserve">Aldus naar waarheid opgemaakt, </w:t>
      </w:r>
    </w:p>
    <w:p w14:paraId="643B4726" w14:textId="77777777" w:rsidR="00046CD1" w:rsidRPr="00B478DF" w:rsidRDefault="00046CD1" w:rsidP="00131686"/>
    <w:p w14:paraId="51256E65" w14:textId="77777777" w:rsidR="00046CD1" w:rsidRPr="00B478DF" w:rsidRDefault="00046CD1" w:rsidP="0013168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409009E" w14:textId="77777777" w:rsidR="00046CD1" w:rsidRPr="00B478DF" w:rsidRDefault="00046CD1" w:rsidP="00131686"/>
    <w:p w14:paraId="086984C5" w14:textId="77777777" w:rsidR="00046CD1" w:rsidRPr="00B478DF" w:rsidRDefault="00046CD1" w:rsidP="0013168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53172519" w14:textId="77777777" w:rsidR="00046CD1" w:rsidRPr="00B478DF" w:rsidRDefault="00046CD1" w:rsidP="00131686"/>
    <w:p w14:paraId="39F71E61" w14:textId="77777777" w:rsidR="00046CD1" w:rsidRPr="00B478DF" w:rsidRDefault="00046CD1" w:rsidP="0013168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8553119" w14:textId="77777777" w:rsidR="00046CD1" w:rsidRPr="00B478DF" w:rsidRDefault="00046CD1" w:rsidP="00131686"/>
    <w:p w14:paraId="57497F52" w14:textId="77777777" w:rsidR="00046CD1" w:rsidRPr="00B478DF" w:rsidRDefault="00046CD1" w:rsidP="00131686"/>
    <w:p w14:paraId="39A65491" w14:textId="77777777" w:rsidR="00046CD1" w:rsidRPr="00B478DF" w:rsidRDefault="00046CD1" w:rsidP="00131686">
      <w:r w:rsidRPr="00B478DF">
        <w:t xml:space="preserve">   ………………………………………… (handtekening)</w:t>
      </w:r>
    </w:p>
    <w:p w14:paraId="3D07081B" w14:textId="73120955" w:rsidR="00C96219" w:rsidRDefault="00C96219">
      <w:pPr>
        <w:rPr>
          <w:highlight w:val="yellow"/>
        </w:rPr>
      </w:pPr>
    </w:p>
    <w:bookmarkEnd w:id="0"/>
    <w:sectPr w:rsidR="00C96219" w:rsidSect="00131686">
      <w:headerReference w:type="default" r:id="rId18"/>
      <w:footerReference w:type="default" r:id="rId19"/>
      <w:headerReference w:type="first" r:id="rId20"/>
      <w:footerReference w:type="first" r:id="rId21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EE905" w14:textId="77777777" w:rsidR="00876556" w:rsidRDefault="00876556" w:rsidP="00E15770">
      <w:pPr>
        <w:spacing w:after="0" w:line="240" w:lineRule="auto"/>
      </w:pPr>
      <w:r>
        <w:separator/>
      </w:r>
    </w:p>
  </w:endnote>
  <w:endnote w:type="continuationSeparator" w:id="0">
    <w:p w14:paraId="5B124AA7" w14:textId="77777777" w:rsidR="00876556" w:rsidRDefault="00876556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3547CB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73B9E9F7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EF15B9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EBF4" w14:textId="77777777" w:rsidR="0012501C" w:rsidRDefault="00125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37EB5" w14:textId="77777777" w:rsidR="00876556" w:rsidRDefault="00876556" w:rsidP="00E15770">
      <w:pPr>
        <w:spacing w:after="0" w:line="240" w:lineRule="auto"/>
      </w:pPr>
      <w:r>
        <w:separator/>
      </w:r>
    </w:p>
  </w:footnote>
  <w:footnote w:type="continuationSeparator" w:id="0">
    <w:p w14:paraId="5159575E" w14:textId="77777777" w:rsidR="00876556" w:rsidRDefault="00876556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BDDD" w14:textId="77777777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A198B53" wp14:editId="11029FEF">
              <wp:simplePos x="0" y="0"/>
              <wp:positionH relativeFrom="page">
                <wp:posOffset>614477</wp:posOffset>
              </wp:positionH>
              <wp:positionV relativeFrom="page">
                <wp:posOffset>1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E530F5" id="Image" o:spid="_x0000_s1026" style="position:absolute;margin-left:48.4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5jg18iXDQAAUPGmVEvaJKme7xoA&#10;AKCidZvgt0hShO8ZAACgomVN8EvyHQMAAFQ+JncA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BH8HHyziYiIiMqezQhgFEAFgDjfbyIiIqKyZAMwJYLfBgAmAAm+z0RERERlyQpgRgS/Ab6/RERE&#10;ROWPizu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CUYe7siDg3Ip72hgMAjK1s7Hso&#10;g99LvMcAAONPVy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AZ/FrebACAgTeUwW+1&#10;9xkAYOAtG4mID0TEnojY6v0GABhIYxGxI4Pfp+sHAAADzOIO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Vq3POMpL4mIu0XEuDcdAGAgZWffrpGI+JWIuLP3GABg&#10;sGX6u857DAAw8Lab4w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hDJQW/DS42AMCS&#10;t6IvIk6MiCMiou56AwAsSamzbzIFvy+4vgAAS585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DV0GP0mSpDR0G/wkSZLSMLcuhHAhhNATQrgSQmh64CVJktaUbjLedBb8&#10;3gkh9Gd/MPhJkiStOVneWwwhzGa//C8qfnMGP0mSpDWni4y3kAW/V3l3hj5JkqS1p8E7ambBb94D&#10;LEmStPY5q1e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14268A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3115"/>
    <w:multiLevelType w:val="hybridMultilevel"/>
    <w:tmpl w:val="F3885534"/>
    <w:lvl w:ilvl="0" w:tplc="3984FCF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21AD8"/>
    <w:multiLevelType w:val="multilevel"/>
    <w:tmpl w:val="16B697E6"/>
    <w:numStyleLink w:val="ICSBullets"/>
  </w:abstractNum>
  <w:abstractNum w:abstractNumId="2" w15:restartNumberingAfterBreak="0">
    <w:nsid w:val="089863DC"/>
    <w:multiLevelType w:val="multilevel"/>
    <w:tmpl w:val="16B697E6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0DB873A5"/>
    <w:multiLevelType w:val="multilevel"/>
    <w:tmpl w:val="16B697E6"/>
    <w:numStyleLink w:val="ICSBullets"/>
  </w:abstractNum>
  <w:abstractNum w:abstractNumId="5" w15:restartNumberingAfterBreak="0">
    <w:nsid w:val="0E895CA8"/>
    <w:multiLevelType w:val="multilevel"/>
    <w:tmpl w:val="16B697E6"/>
    <w:numStyleLink w:val="ICSBullets"/>
  </w:abstractNum>
  <w:abstractNum w:abstractNumId="6" w15:restartNumberingAfterBreak="0">
    <w:nsid w:val="0FDE6561"/>
    <w:multiLevelType w:val="multilevel"/>
    <w:tmpl w:val="16B697E6"/>
    <w:numStyleLink w:val="ICSBullets"/>
  </w:abstractNum>
  <w:abstractNum w:abstractNumId="7" w15:restartNumberingAfterBreak="0">
    <w:nsid w:val="154C4317"/>
    <w:multiLevelType w:val="multilevel"/>
    <w:tmpl w:val="16B697E6"/>
    <w:numStyleLink w:val="ICSBullets"/>
  </w:abstractNum>
  <w:abstractNum w:abstractNumId="8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D364878"/>
    <w:multiLevelType w:val="multilevel"/>
    <w:tmpl w:val="16B697E6"/>
    <w:numStyleLink w:val="ICSBullets"/>
  </w:abstractNum>
  <w:abstractNum w:abstractNumId="10" w15:restartNumberingAfterBreak="0">
    <w:nsid w:val="210E4DD6"/>
    <w:multiLevelType w:val="multilevel"/>
    <w:tmpl w:val="16B697E6"/>
    <w:numStyleLink w:val="ICSBullets"/>
  </w:abstractNum>
  <w:abstractNum w:abstractNumId="11" w15:restartNumberingAfterBreak="0">
    <w:nsid w:val="241B48B6"/>
    <w:multiLevelType w:val="multilevel"/>
    <w:tmpl w:val="143EDEB6"/>
    <w:numStyleLink w:val="ICSNumbering"/>
  </w:abstractNum>
  <w:abstractNum w:abstractNumId="12" w15:restartNumberingAfterBreak="0">
    <w:nsid w:val="279F25C2"/>
    <w:multiLevelType w:val="multilevel"/>
    <w:tmpl w:val="16B697E6"/>
    <w:numStyleLink w:val="ICSBullets"/>
  </w:abstractNum>
  <w:abstractNum w:abstractNumId="13" w15:restartNumberingAfterBreak="0">
    <w:nsid w:val="30061B79"/>
    <w:multiLevelType w:val="multilevel"/>
    <w:tmpl w:val="16B697E6"/>
    <w:numStyleLink w:val="ICSBullets"/>
  </w:abstractNum>
  <w:abstractNum w:abstractNumId="14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5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7" w15:restartNumberingAfterBreak="0">
    <w:nsid w:val="415F157E"/>
    <w:multiLevelType w:val="multilevel"/>
    <w:tmpl w:val="16B697E6"/>
    <w:numStyleLink w:val="ICSBullets"/>
  </w:abstractNum>
  <w:abstractNum w:abstractNumId="18" w15:restartNumberingAfterBreak="0">
    <w:nsid w:val="457B4669"/>
    <w:multiLevelType w:val="multilevel"/>
    <w:tmpl w:val="16B697E6"/>
    <w:numStyleLink w:val="ICSBullets"/>
  </w:abstractNum>
  <w:abstractNum w:abstractNumId="19" w15:restartNumberingAfterBreak="0">
    <w:nsid w:val="48CB65AA"/>
    <w:multiLevelType w:val="hybridMultilevel"/>
    <w:tmpl w:val="480C66E8"/>
    <w:lvl w:ilvl="0" w:tplc="CD9C7F4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655A0"/>
    <w:multiLevelType w:val="multilevel"/>
    <w:tmpl w:val="16B697E6"/>
    <w:numStyleLink w:val="ICSBullets"/>
  </w:abstractNum>
  <w:abstractNum w:abstractNumId="21" w15:restartNumberingAfterBreak="0">
    <w:nsid w:val="528866C4"/>
    <w:multiLevelType w:val="hybridMultilevel"/>
    <w:tmpl w:val="535C728C"/>
    <w:lvl w:ilvl="0" w:tplc="DD047F70">
      <w:start w:val="2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26639"/>
    <w:multiLevelType w:val="multilevel"/>
    <w:tmpl w:val="16B697E6"/>
    <w:numStyleLink w:val="ICSBullets"/>
  </w:abstractNum>
  <w:abstractNum w:abstractNumId="23" w15:restartNumberingAfterBreak="0">
    <w:nsid w:val="595C5CCB"/>
    <w:multiLevelType w:val="multilevel"/>
    <w:tmpl w:val="16B697E6"/>
    <w:numStyleLink w:val="ICSBullets"/>
  </w:abstractNum>
  <w:abstractNum w:abstractNumId="24" w15:restartNumberingAfterBreak="0">
    <w:nsid w:val="59C92B0D"/>
    <w:multiLevelType w:val="multilevel"/>
    <w:tmpl w:val="16B697E6"/>
    <w:numStyleLink w:val="ICSBullets"/>
  </w:abstractNum>
  <w:abstractNum w:abstractNumId="25" w15:restartNumberingAfterBreak="0">
    <w:nsid w:val="5A827895"/>
    <w:multiLevelType w:val="hybridMultilevel"/>
    <w:tmpl w:val="E0FEEC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E0BCB"/>
    <w:multiLevelType w:val="multilevel"/>
    <w:tmpl w:val="16B697E6"/>
    <w:numStyleLink w:val="ICSBullets"/>
  </w:abstractNum>
  <w:abstractNum w:abstractNumId="27" w15:restartNumberingAfterBreak="0">
    <w:nsid w:val="5F477DF0"/>
    <w:multiLevelType w:val="multilevel"/>
    <w:tmpl w:val="16B697E6"/>
    <w:numStyleLink w:val="ICSBullets"/>
  </w:abstractNum>
  <w:abstractNum w:abstractNumId="28" w15:restartNumberingAfterBreak="0">
    <w:nsid w:val="60BE11F6"/>
    <w:multiLevelType w:val="multilevel"/>
    <w:tmpl w:val="16B697E6"/>
    <w:numStyleLink w:val="ICSBullets"/>
  </w:abstractNum>
  <w:abstractNum w:abstractNumId="29" w15:restartNumberingAfterBreak="0">
    <w:nsid w:val="636E51C3"/>
    <w:multiLevelType w:val="multilevel"/>
    <w:tmpl w:val="143EDEB6"/>
    <w:numStyleLink w:val="ICSNumbering"/>
  </w:abstractNum>
  <w:abstractNum w:abstractNumId="30" w15:restartNumberingAfterBreak="0">
    <w:nsid w:val="65635439"/>
    <w:multiLevelType w:val="multilevel"/>
    <w:tmpl w:val="0413001D"/>
    <w:styleLink w:val="Stijl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3DB393" w:themeColor="text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A2565E2"/>
    <w:multiLevelType w:val="multilevel"/>
    <w:tmpl w:val="16B697E6"/>
    <w:numStyleLink w:val="ICSBullets"/>
  </w:abstractNum>
  <w:abstractNum w:abstractNumId="32" w15:restartNumberingAfterBreak="0">
    <w:nsid w:val="6FA313FC"/>
    <w:multiLevelType w:val="multilevel"/>
    <w:tmpl w:val="16B697E6"/>
    <w:numStyleLink w:val="ICSBullets"/>
  </w:abstractNum>
  <w:abstractNum w:abstractNumId="33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38914DC"/>
    <w:multiLevelType w:val="multilevel"/>
    <w:tmpl w:val="16B697E6"/>
    <w:numStyleLink w:val="ICSBullets"/>
  </w:abstractNum>
  <w:abstractNum w:abstractNumId="35" w15:restartNumberingAfterBreak="0">
    <w:nsid w:val="74984B29"/>
    <w:multiLevelType w:val="multilevel"/>
    <w:tmpl w:val="16B697E6"/>
    <w:numStyleLink w:val="ICSBullets"/>
  </w:abstractNum>
  <w:abstractNum w:abstractNumId="36" w15:restartNumberingAfterBreak="0">
    <w:nsid w:val="75464004"/>
    <w:multiLevelType w:val="multilevel"/>
    <w:tmpl w:val="16B697E6"/>
    <w:numStyleLink w:val="ICSBullets"/>
  </w:abstractNum>
  <w:abstractNum w:abstractNumId="37" w15:restartNumberingAfterBreak="0">
    <w:nsid w:val="7D8820DB"/>
    <w:multiLevelType w:val="multilevel"/>
    <w:tmpl w:val="16B697E6"/>
    <w:numStyleLink w:val="ICSBullets"/>
  </w:abstractNum>
  <w:num w:numId="1">
    <w:abstractNumId w:val="33"/>
  </w:num>
  <w:num w:numId="2">
    <w:abstractNumId w:val="8"/>
  </w:num>
  <w:num w:numId="3">
    <w:abstractNumId w:val="3"/>
  </w:num>
  <w:num w:numId="4">
    <w:abstractNumId w:val="16"/>
  </w:num>
  <w:num w:numId="5">
    <w:abstractNumId w:val="14"/>
  </w:num>
  <w:num w:numId="6">
    <w:abstractNumId w:val="15"/>
  </w:num>
  <w:num w:numId="7">
    <w:abstractNumId w:val="11"/>
  </w:num>
  <w:num w:numId="8">
    <w:abstractNumId w:val="1"/>
  </w:num>
  <w:num w:numId="9">
    <w:abstractNumId w:val="26"/>
  </w:num>
  <w:num w:numId="10">
    <w:abstractNumId w:val="4"/>
  </w:num>
  <w:num w:numId="11">
    <w:abstractNumId w:val="31"/>
  </w:num>
  <w:num w:numId="12">
    <w:abstractNumId w:val="17"/>
  </w:num>
  <w:num w:numId="13">
    <w:abstractNumId w:val="32"/>
  </w:num>
  <w:num w:numId="14">
    <w:abstractNumId w:val="35"/>
  </w:num>
  <w:num w:numId="15">
    <w:abstractNumId w:val="22"/>
  </w:num>
  <w:num w:numId="16">
    <w:abstractNumId w:val="6"/>
  </w:num>
  <w:num w:numId="17">
    <w:abstractNumId w:val="9"/>
  </w:num>
  <w:num w:numId="18">
    <w:abstractNumId w:val="12"/>
  </w:num>
  <w:num w:numId="19">
    <w:abstractNumId w:val="13"/>
  </w:num>
  <w:num w:numId="20">
    <w:abstractNumId w:val="10"/>
  </w:num>
  <w:num w:numId="21">
    <w:abstractNumId w:val="36"/>
  </w:num>
  <w:num w:numId="22">
    <w:abstractNumId w:val="24"/>
  </w:num>
  <w:num w:numId="23">
    <w:abstractNumId w:val="34"/>
  </w:num>
  <w:num w:numId="24">
    <w:abstractNumId w:val="29"/>
  </w:num>
  <w:num w:numId="25">
    <w:abstractNumId w:val="23"/>
  </w:num>
  <w:num w:numId="26">
    <w:abstractNumId w:val="27"/>
  </w:num>
  <w:num w:numId="27">
    <w:abstractNumId w:val="7"/>
  </w:num>
  <w:num w:numId="28">
    <w:abstractNumId w:val="30"/>
  </w:num>
  <w:num w:numId="29">
    <w:abstractNumId w:val="18"/>
  </w:num>
  <w:num w:numId="30">
    <w:abstractNumId w:val="5"/>
  </w:num>
  <w:num w:numId="31">
    <w:abstractNumId w:val="2"/>
  </w:num>
  <w:num w:numId="32">
    <w:abstractNumId w:val="20"/>
  </w:num>
  <w:num w:numId="33">
    <w:abstractNumId w:val="21"/>
  </w:num>
  <w:num w:numId="34">
    <w:abstractNumId w:val="28"/>
  </w:num>
  <w:num w:numId="35">
    <w:abstractNumId w:val="19"/>
  </w:num>
  <w:num w:numId="36">
    <w:abstractNumId w:val="0"/>
  </w:num>
  <w:num w:numId="37">
    <w:abstractNumId w:val="25"/>
  </w:num>
  <w:num w:numId="38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1B03"/>
    <w:rsid w:val="00002CE3"/>
    <w:rsid w:val="0000493D"/>
    <w:rsid w:val="0000497E"/>
    <w:rsid w:val="000059F1"/>
    <w:rsid w:val="0001139E"/>
    <w:rsid w:val="00033510"/>
    <w:rsid w:val="000350EF"/>
    <w:rsid w:val="00044495"/>
    <w:rsid w:val="0004582D"/>
    <w:rsid w:val="00046A41"/>
    <w:rsid w:val="00046CD1"/>
    <w:rsid w:val="00051DC3"/>
    <w:rsid w:val="00052826"/>
    <w:rsid w:val="00053854"/>
    <w:rsid w:val="000541F1"/>
    <w:rsid w:val="000563CC"/>
    <w:rsid w:val="000649CB"/>
    <w:rsid w:val="00077DDA"/>
    <w:rsid w:val="000A7C44"/>
    <w:rsid w:val="000B1B30"/>
    <w:rsid w:val="000C4096"/>
    <w:rsid w:val="000D59E2"/>
    <w:rsid w:val="000D694E"/>
    <w:rsid w:val="000E16D9"/>
    <w:rsid w:val="000F3617"/>
    <w:rsid w:val="000F38F6"/>
    <w:rsid w:val="0012501C"/>
    <w:rsid w:val="001276AD"/>
    <w:rsid w:val="00127FD3"/>
    <w:rsid w:val="00131686"/>
    <w:rsid w:val="00131D01"/>
    <w:rsid w:val="00137138"/>
    <w:rsid w:val="00144896"/>
    <w:rsid w:val="00150F75"/>
    <w:rsid w:val="001557CC"/>
    <w:rsid w:val="001673E1"/>
    <w:rsid w:val="0018026E"/>
    <w:rsid w:val="00181A9C"/>
    <w:rsid w:val="00182245"/>
    <w:rsid w:val="00182D06"/>
    <w:rsid w:val="001838E7"/>
    <w:rsid w:val="00190867"/>
    <w:rsid w:val="00192E31"/>
    <w:rsid w:val="001953A3"/>
    <w:rsid w:val="001A4664"/>
    <w:rsid w:val="001B3B58"/>
    <w:rsid w:val="001B5BB3"/>
    <w:rsid w:val="001C48FD"/>
    <w:rsid w:val="001C5C25"/>
    <w:rsid w:val="001C6881"/>
    <w:rsid w:val="001D173A"/>
    <w:rsid w:val="001E47C3"/>
    <w:rsid w:val="001E610C"/>
    <w:rsid w:val="001E6AE1"/>
    <w:rsid w:val="001F18D7"/>
    <w:rsid w:val="001F1FB1"/>
    <w:rsid w:val="001F4110"/>
    <w:rsid w:val="0020547B"/>
    <w:rsid w:val="00206105"/>
    <w:rsid w:val="00242146"/>
    <w:rsid w:val="00250E63"/>
    <w:rsid w:val="002514E4"/>
    <w:rsid w:val="00252D58"/>
    <w:rsid w:val="002632F6"/>
    <w:rsid w:val="0026431F"/>
    <w:rsid w:val="00275697"/>
    <w:rsid w:val="00285DE3"/>
    <w:rsid w:val="002871E8"/>
    <w:rsid w:val="002901C4"/>
    <w:rsid w:val="00290BA8"/>
    <w:rsid w:val="00294CC9"/>
    <w:rsid w:val="002A5D13"/>
    <w:rsid w:val="002B1E47"/>
    <w:rsid w:val="002B6758"/>
    <w:rsid w:val="002C4510"/>
    <w:rsid w:val="002D081B"/>
    <w:rsid w:val="002D45CA"/>
    <w:rsid w:val="002E0103"/>
    <w:rsid w:val="002E11F2"/>
    <w:rsid w:val="002E3A7D"/>
    <w:rsid w:val="002E4362"/>
    <w:rsid w:val="002E4CE0"/>
    <w:rsid w:val="002E4E76"/>
    <w:rsid w:val="002F30BE"/>
    <w:rsid w:val="002F3BBC"/>
    <w:rsid w:val="003027E3"/>
    <w:rsid w:val="00311E5D"/>
    <w:rsid w:val="00313EEE"/>
    <w:rsid w:val="00314163"/>
    <w:rsid w:val="00325DA6"/>
    <w:rsid w:val="003370F8"/>
    <w:rsid w:val="00341C8B"/>
    <w:rsid w:val="00345519"/>
    <w:rsid w:val="00350D63"/>
    <w:rsid w:val="00355334"/>
    <w:rsid w:val="00361694"/>
    <w:rsid w:val="00363AE6"/>
    <w:rsid w:val="00364EEF"/>
    <w:rsid w:val="00365D6B"/>
    <w:rsid w:val="00366266"/>
    <w:rsid w:val="00382742"/>
    <w:rsid w:val="00386148"/>
    <w:rsid w:val="00390CCA"/>
    <w:rsid w:val="003910A3"/>
    <w:rsid w:val="00394129"/>
    <w:rsid w:val="003950B1"/>
    <w:rsid w:val="003A35E6"/>
    <w:rsid w:val="003A6919"/>
    <w:rsid w:val="003A6E5A"/>
    <w:rsid w:val="003A730F"/>
    <w:rsid w:val="003A7DAF"/>
    <w:rsid w:val="003B3A36"/>
    <w:rsid w:val="003C3075"/>
    <w:rsid w:val="003C421D"/>
    <w:rsid w:val="003D0450"/>
    <w:rsid w:val="003D4EE5"/>
    <w:rsid w:val="003D564E"/>
    <w:rsid w:val="003E4C10"/>
    <w:rsid w:val="00400F0D"/>
    <w:rsid w:val="004031E6"/>
    <w:rsid w:val="004037ED"/>
    <w:rsid w:val="0041093A"/>
    <w:rsid w:val="004111C3"/>
    <w:rsid w:val="004160B1"/>
    <w:rsid w:val="004242DB"/>
    <w:rsid w:val="00430391"/>
    <w:rsid w:val="00437A1D"/>
    <w:rsid w:val="004509A5"/>
    <w:rsid w:val="00466DE1"/>
    <w:rsid w:val="0047272E"/>
    <w:rsid w:val="00472BB1"/>
    <w:rsid w:val="00481B35"/>
    <w:rsid w:val="00481DCF"/>
    <w:rsid w:val="00485BF0"/>
    <w:rsid w:val="004921FA"/>
    <w:rsid w:val="00495DBA"/>
    <w:rsid w:val="004963F8"/>
    <w:rsid w:val="004A492A"/>
    <w:rsid w:val="004B2FD6"/>
    <w:rsid w:val="004B511D"/>
    <w:rsid w:val="004B5E5C"/>
    <w:rsid w:val="004B76DE"/>
    <w:rsid w:val="004B7F5B"/>
    <w:rsid w:val="004C53C5"/>
    <w:rsid w:val="004C565A"/>
    <w:rsid w:val="004C5D7D"/>
    <w:rsid w:val="004D1BA6"/>
    <w:rsid w:val="004D3C94"/>
    <w:rsid w:val="004D3E3D"/>
    <w:rsid w:val="004D6BF1"/>
    <w:rsid w:val="004D6EE7"/>
    <w:rsid w:val="004E6A75"/>
    <w:rsid w:val="004F0338"/>
    <w:rsid w:val="004F1497"/>
    <w:rsid w:val="004F1FC9"/>
    <w:rsid w:val="004F2DA4"/>
    <w:rsid w:val="00504898"/>
    <w:rsid w:val="00506561"/>
    <w:rsid w:val="0051630D"/>
    <w:rsid w:val="005165EE"/>
    <w:rsid w:val="00532F1B"/>
    <w:rsid w:val="00540E4B"/>
    <w:rsid w:val="00544928"/>
    <w:rsid w:val="00547568"/>
    <w:rsid w:val="00561533"/>
    <w:rsid w:val="0056614B"/>
    <w:rsid w:val="0057100E"/>
    <w:rsid w:val="00574956"/>
    <w:rsid w:val="00575C28"/>
    <w:rsid w:val="0057604B"/>
    <w:rsid w:val="005803E4"/>
    <w:rsid w:val="005842D1"/>
    <w:rsid w:val="00585F64"/>
    <w:rsid w:val="00586B4D"/>
    <w:rsid w:val="005907A3"/>
    <w:rsid w:val="005B21C6"/>
    <w:rsid w:val="005D7D69"/>
    <w:rsid w:val="005E338B"/>
    <w:rsid w:val="005E4F38"/>
    <w:rsid w:val="005F28C5"/>
    <w:rsid w:val="006008C3"/>
    <w:rsid w:val="006014B7"/>
    <w:rsid w:val="006036CA"/>
    <w:rsid w:val="00604754"/>
    <w:rsid w:val="006052E3"/>
    <w:rsid w:val="006058E0"/>
    <w:rsid w:val="0061310B"/>
    <w:rsid w:val="00613F3D"/>
    <w:rsid w:val="00621A7A"/>
    <w:rsid w:val="0063342B"/>
    <w:rsid w:val="00644926"/>
    <w:rsid w:val="00650BA4"/>
    <w:rsid w:val="00653524"/>
    <w:rsid w:val="0065584E"/>
    <w:rsid w:val="00657AD8"/>
    <w:rsid w:val="00672C9C"/>
    <w:rsid w:val="00682772"/>
    <w:rsid w:val="0068621C"/>
    <w:rsid w:val="00690A96"/>
    <w:rsid w:val="00692E24"/>
    <w:rsid w:val="00694FC3"/>
    <w:rsid w:val="006960E9"/>
    <w:rsid w:val="006A3989"/>
    <w:rsid w:val="006A4296"/>
    <w:rsid w:val="006B0B2F"/>
    <w:rsid w:val="006B575E"/>
    <w:rsid w:val="006B7075"/>
    <w:rsid w:val="006C2697"/>
    <w:rsid w:val="006C6C03"/>
    <w:rsid w:val="006C72F1"/>
    <w:rsid w:val="006F1325"/>
    <w:rsid w:val="006F2206"/>
    <w:rsid w:val="006F33AB"/>
    <w:rsid w:val="006F663A"/>
    <w:rsid w:val="006F6CCD"/>
    <w:rsid w:val="006F7AEC"/>
    <w:rsid w:val="007130BF"/>
    <w:rsid w:val="007145A3"/>
    <w:rsid w:val="0071712A"/>
    <w:rsid w:val="007215B5"/>
    <w:rsid w:val="0072652E"/>
    <w:rsid w:val="007367AA"/>
    <w:rsid w:val="00746A57"/>
    <w:rsid w:val="00750970"/>
    <w:rsid w:val="00751934"/>
    <w:rsid w:val="0077206A"/>
    <w:rsid w:val="00787D21"/>
    <w:rsid w:val="007911FC"/>
    <w:rsid w:val="0079469C"/>
    <w:rsid w:val="007A5E19"/>
    <w:rsid w:val="007B6A42"/>
    <w:rsid w:val="007C3234"/>
    <w:rsid w:val="007C39AF"/>
    <w:rsid w:val="007C592F"/>
    <w:rsid w:val="007C60C0"/>
    <w:rsid w:val="007C6C05"/>
    <w:rsid w:val="007C7228"/>
    <w:rsid w:val="007D19E4"/>
    <w:rsid w:val="007D2F90"/>
    <w:rsid w:val="007D3026"/>
    <w:rsid w:val="007D3D68"/>
    <w:rsid w:val="007E7090"/>
    <w:rsid w:val="007E7263"/>
    <w:rsid w:val="007F0041"/>
    <w:rsid w:val="007F05D9"/>
    <w:rsid w:val="007F3256"/>
    <w:rsid w:val="007F45E9"/>
    <w:rsid w:val="007F4609"/>
    <w:rsid w:val="00804212"/>
    <w:rsid w:val="00804370"/>
    <w:rsid w:val="00811A0A"/>
    <w:rsid w:val="008135DB"/>
    <w:rsid w:val="00825432"/>
    <w:rsid w:val="00826EAD"/>
    <w:rsid w:val="00830401"/>
    <w:rsid w:val="00830C0B"/>
    <w:rsid w:val="008320A5"/>
    <w:rsid w:val="0083605A"/>
    <w:rsid w:val="00841CFD"/>
    <w:rsid w:val="00841EB4"/>
    <w:rsid w:val="00845533"/>
    <w:rsid w:val="00845546"/>
    <w:rsid w:val="00846ACF"/>
    <w:rsid w:val="00850DCF"/>
    <w:rsid w:val="00853A31"/>
    <w:rsid w:val="00854FF6"/>
    <w:rsid w:val="008636AD"/>
    <w:rsid w:val="008736C8"/>
    <w:rsid w:val="00876556"/>
    <w:rsid w:val="0088496A"/>
    <w:rsid w:val="008907C0"/>
    <w:rsid w:val="0089236F"/>
    <w:rsid w:val="008924D5"/>
    <w:rsid w:val="00893DAB"/>
    <w:rsid w:val="00895061"/>
    <w:rsid w:val="00895DB4"/>
    <w:rsid w:val="008A02C3"/>
    <w:rsid w:val="008B1996"/>
    <w:rsid w:val="008B54ED"/>
    <w:rsid w:val="008C08E0"/>
    <w:rsid w:val="008C311E"/>
    <w:rsid w:val="008C6E60"/>
    <w:rsid w:val="008C7309"/>
    <w:rsid w:val="008C7726"/>
    <w:rsid w:val="008D4781"/>
    <w:rsid w:val="008E05AB"/>
    <w:rsid w:val="008E7CE7"/>
    <w:rsid w:val="008E7F17"/>
    <w:rsid w:val="008F0A3F"/>
    <w:rsid w:val="008F2AC7"/>
    <w:rsid w:val="008F56E2"/>
    <w:rsid w:val="00901BB4"/>
    <w:rsid w:val="00905BA4"/>
    <w:rsid w:val="00916D1B"/>
    <w:rsid w:val="009201C4"/>
    <w:rsid w:val="00922438"/>
    <w:rsid w:val="00924C03"/>
    <w:rsid w:val="00927BFC"/>
    <w:rsid w:val="00933099"/>
    <w:rsid w:val="00933D98"/>
    <w:rsid w:val="0093749C"/>
    <w:rsid w:val="00940E83"/>
    <w:rsid w:val="00947B03"/>
    <w:rsid w:val="00953575"/>
    <w:rsid w:val="00957872"/>
    <w:rsid w:val="00962C4F"/>
    <w:rsid w:val="009717ED"/>
    <w:rsid w:val="00975E62"/>
    <w:rsid w:val="00982CA9"/>
    <w:rsid w:val="00986246"/>
    <w:rsid w:val="00986A6D"/>
    <w:rsid w:val="009872B0"/>
    <w:rsid w:val="009954DD"/>
    <w:rsid w:val="009956BB"/>
    <w:rsid w:val="0099664E"/>
    <w:rsid w:val="009A631C"/>
    <w:rsid w:val="009B0016"/>
    <w:rsid w:val="009B55AF"/>
    <w:rsid w:val="009C4DAB"/>
    <w:rsid w:val="009D07C0"/>
    <w:rsid w:val="009D27EE"/>
    <w:rsid w:val="009D310D"/>
    <w:rsid w:val="009D6794"/>
    <w:rsid w:val="009F0A85"/>
    <w:rsid w:val="009F2226"/>
    <w:rsid w:val="009F7650"/>
    <w:rsid w:val="009F799F"/>
    <w:rsid w:val="00A11756"/>
    <w:rsid w:val="00A11AB6"/>
    <w:rsid w:val="00A12DAA"/>
    <w:rsid w:val="00A131FE"/>
    <w:rsid w:val="00A156CD"/>
    <w:rsid w:val="00A170B1"/>
    <w:rsid w:val="00A17479"/>
    <w:rsid w:val="00A2488C"/>
    <w:rsid w:val="00A27048"/>
    <w:rsid w:val="00A311CA"/>
    <w:rsid w:val="00A42AE6"/>
    <w:rsid w:val="00A468E5"/>
    <w:rsid w:val="00A47CCC"/>
    <w:rsid w:val="00A5582B"/>
    <w:rsid w:val="00A674B6"/>
    <w:rsid w:val="00A739E5"/>
    <w:rsid w:val="00A8056F"/>
    <w:rsid w:val="00A84295"/>
    <w:rsid w:val="00A9523E"/>
    <w:rsid w:val="00AA2B9F"/>
    <w:rsid w:val="00AA572A"/>
    <w:rsid w:val="00AA58D6"/>
    <w:rsid w:val="00AC6064"/>
    <w:rsid w:val="00AD1BE6"/>
    <w:rsid w:val="00AD3025"/>
    <w:rsid w:val="00AD3458"/>
    <w:rsid w:val="00AD7B2C"/>
    <w:rsid w:val="00AE0CE8"/>
    <w:rsid w:val="00AE1AAB"/>
    <w:rsid w:val="00AE338F"/>
    <w:rsid w:val="00AE38B0"/>
    <w:rsid w:val="00AE4CF7"/>
    <w:rsid w:val="00AF0477"/>
    <w:rsid w:val="00AF0A65"/>
    <w:rsid w:val="00AF508A"/>
    <w:rsid w:val="00B01355"/>
    <w:rsid w:val="00B03554"/>
    <w:rsid w:val="00B1201B"/>
    <w:rsid w:val="00B153FC"/>
    <w:rsid w:val="00B16631"/>
    <w:rsid w:val="00B176EE"/>
    <w:rsid w:val="00B27E68"/>
    <w:rsid w:val="00B31AB5"/>
    <w:rsid w:val="00B34D22"/>
    <w:rsid w:val="00B35327"/>
    <w:rsid w:val="00B36959"/>
    <w:rsid w:val="00B36E16"/>
    <w:rsid w:val="00B401C1"/>
    <w:rsid w:val="00B40F85"/>
    <w:rsid w:val="00B41477"/>
    <w:rsid w:val="00B452DE"/>
    <w:rsid w:val="00B46809"/>
    <w:rsid w:val="00B477E3"/>
    <w:rsid w:val="00B50BFA"/>
    <w:rsid w:val="00B537B7"/>
    <w:rsid w:val="00B60BFC"/>
    <w:rsid w:val="00B620BA"/>
    <w:rsid w:val="00B63EE4"/>
    <w:rsid w:val="00B71272"/>
    <w:rsid w:val="00B715E5"/>
    <w:rsid w:val="00B730C4"/>
    <w:rsid w:val="00B7445A"/>
    <w:rsid w:val="00B77F83"/>
    <w:rsid w:val="00B91FB8"/>
    <w:rsid w:val="00B96DC7"/>
    <w:rsid w:val="00BA02C5"/>
    <w:rsid w:val="00BA468A"/>
    <w:rsid w:val="00BB2BDD"/>
    <w:rsid w:val="00BC4A3B"/>
    <w:rsid w:val="00BD049D"/>
    <w:rsid w:val="00BD0E37"/>
    <w:rsid w:val="00BF5ACE"/>
    <w:rsid w:val="00C02604"/>
    <w:rsid w:val="00C062D8"/>
    <w:rsid w:val="00C06C83"/>
    <w:rsid w:val="00C10745"/>
    <w:rsid w:val="00C10AFA"/>
    <w:rsid w:val="00C116D2"/>
    <w:rsid w:val="00C13348"/>
    <w:rsid w:val="00C143CB"/>
    <w:rsid w:val="00C20CFE"/>
    <w:rsid w:val="00C20E80"/>
    <w:rsid w:val="00C23B9A"/>
    <w:rsid w:val="00C2592D"/>
    <w:rsid w:val="00C27999"/>
    <w:rsid w:val="00C36615"/>
    <w:rsid w:val="00C44F3B"/>
    <w:rsid w:val="00C57132"/>
    <w:rsid w:val="00C64C01"/>
    <w:rsid w:val="00C6797B"/>
    <w:rsid w:val="00C77B51"/>
    <w:rsid w:val="00C80FE8"/>
    <w:rsid w:val="00C87093"/>
    <w:rsid w:val="00C96219"/>
    <w:rsid w:val="00CC1A20"/>
    <w:rsid w:val="00CC7AA7"/>
    <w:rsid w:val="00CD1EAB"/>
    <w:rsid w:val="00CD442E"/>
    <w:rsid w:val="00CD46CC"/>
    <w:rsid w:val="00CD53A3"/>
    <w:rsid w:val="00CD6634"/>
    <w:rsid w:val="00CE110A"/>
    <w:rsid w:val="00CE5C6F"/>
    <w:rsid w:val="00CF5098"/>
    <w:rsid w:val="00CF606D"/>
    <w:rsid w:val="00D02E88"/>
    <w:rsid w:val="00D20354"/>
    <w:rsid w:val="00D210B8"/>
    <w:rsid w:val="00D21A6C"/>
    <w:rsid w:val="00D2203A"/>
    <w:rsid w:val="00D227C0"/>
    <w:rsid w:val="00D2290E"/>
    <w:rsid w:val="00D2483C"/>
    <w:rsid w:val="00D340DC"/>
    <w:rsid w:val="00D35231"/>
    <w:rsid w:val="00D50228"/>
    <w:rsid w:val="00D509F5"/>
    <w:rsid w:val="00D51A6C"/>
    <w:rsid w:val="00D53A49"/>
    <w:rsid w:val="00D5754E"/>
    <w:rsid w:val="00D60089"/>
    <w:rsid w:val="00D626D6"/>
    <w:rsid w:val="00D76468"/>
    <w:rsid w:val="00D80AE7"/>
    <w:rsid w:val="00DA00D9"/>
    <w:rsid w:val="00DA1C2E"/>
    <w:rsid w:val="00DA44D2"/>
    <w:rsid w:val="00DA5C38"/>
    <w:rsid w:val="00DB0E0E"/>
    <w:rsid w:val="00DB3865"/>
    <w:rsid w:val="00DB49E5"/>
    <w:rsid w:val="00DC3544"/>
    <w:rsid w:val="00DC3D7B"/>
    <w:rsid w:val="00DC7649"/>
    <w:rsid w:val="00DD0D68"/>
    <w:rsid w:val="00DD34F1"/>
    <w:rsid w:val="00DD7666"/>
    <w:rsid w:val="00DE67B6"/>
    <w:rsid w:val="00DF3C3D"/>
    <w:rsid w:val="00DF4BBB"/>
    <w:rsid w:val="00E0373F"/>
    <w:rsid w:val="00E06DD2"/>
    <w:rsid w:val="00E0774C"/>
    <w:rsid w:val="00E07A02"/>
    <w:rsid w:val="00E14A8E"/>
    <w:rsid w:val="00E15770"/>
    <w:rsid w:val="00E23646"/>
    <w:rsid w:val="00E56848"/>
    <w:rsid w:val="00E56F35"/>
    <w:rsid w:val="00E57CFC"/>
    <w:rsid w:val="00E71359"/>
    <w:rsid w:val="00E74FBE"/>
    <w:rsid w:val="00E76E76"/>
    <w:rsid w:val="00E81211"/>
    <w:rsid w:val="00E84340"/>
    <w:rsid w:val="00E870F1"/>
    <w:rsid w:val="00E9188D"/>
    <w:rsid w:val="00E931B7"/>
    <w:rsid w:val="00E94F44"/>
    <w:rsid w:val="00EA62AF"/>
    <w:rsid w:val="00EA6434"/>
    <w:rsid w:val="00EB27F3"/>
    <w:rsid w:val="00EB7B00"/>
    <w:rsid w:val="00EC5AED"/>
    <w:rsid w:val="00EC6679"/>
    <w:rsid w:val="00EC708B"/>
    <w:rsid w:val="00EC7EB7"/>
    <w:rsid w:val="00ED3142"/>
    <w:rsid w:val="00EE11A0"/>
    <w:rsid w:val="00EE58E2"/>
    <w:rsid w:val="00EF15B9"/>
    <w:rsid w:val="00EF2089"/>
    <w:rsid w:val="00EF71A4"/>
    <w:rsid w:val="00EF770B"/>
    <w:rsid w:val="00F26C39"/>
    <w:rsid w:val="00F3414F"/>
    <w:rsid w:val="00F35065"/>
    <w:rsid w:val="00F361BE"/>
    <w:rsid w:val="00F41E21"/>
    <w:rsid w:val="00F44C77"/>
    <w:rsid w:val="00F63EA5"/>
    <w:rsid w:val="00F66E6A"/>
    <w:rsid w:val="00F7009B"/>
    <w:rsid w:val="00F7160F"/>
    <w:rsid w:val="00F767D6"/>
    <w:rsid w:val="00F80A9C"/>
    <w:rsid w:val="00F83B4C"/>
    <w:rsid w:val="00F873E1"/>
    <w:rsid w:val="00F94144"/>
    <w:rsid w:val="00F95647"/>
    <w:rsid w:val="00F96827"/>
    <w:rsid w:val="00FA0280"/>
    <w:rsid w:val="00FA7447"/>
    <w:rsid w:val="00FB75AC"/>
    <w:rsid w:val="00FC11BB"/>
    <w:rsid w:val="00FC1FFB"/>
    <w:rsid w:val="00FC3B36"/>
    <w:rsid w:val="00FC62B3"/>
    <w:rsid w:val="00FD747B"/>
    <w:rsid w:val="00FE1D4F"/>
    <w:rsid w:val="00FE7DCF"/>
    <w:rsid w:val="00FF5DA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7C7228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numbering" w:customStyle="1" w:styleId="Stijl2">
    <w:name w:val="Stijl2"/>
    <w:uiPriority w:val="99"/>
    <w:rsid w:val="002D45CA"/>
    <w:pPr>
      <w:numPr>
        <w:numId w:val="28"/>
      </w:numPr>
    </w:pPr>
  </w:style>
  <w:style w:type="table" w:customStyle="1" w:styleId="Rastertabel4-Accent11">
    <w:name w:val="Rastertabel 4 - Accent 11"/>
    <w:basedOn w:val="Standaardtabel"/>
    <w:next w:val="Rastertabel4-Accent1"/>
    <w:uiPriority w:val="49"/>
    <w:rsid w:val="001A4664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Lijsttabel3-Accent1">
    <w:name w:val="List Table 3 Accent 1"/>
    <w:basedOn w:val="Standaardtabel"/>
    <w:uiPriority w:val="48"/>
    <w:rsid w:val="000F38F6"/>
    <w:pPr>
      <w:spacing w:after="0" w:line="240" w:lineRule="auto"/>
    </w:pPr>
    <w:tblPr>
      <w:tblStyleRowBandSize w:val="1"/>
      <w:tblStyleColBandSize w:val="1"/>
      <w:tblBorders>
        <w:top w:val="single" w:sz="4" w:space="0" w:color="4C8488" w:themeColor="accent1"/>
        <w:left w:val="single" w:sz="4" w:space="0" w:color="4C8488" w:themeColor="accent1"/>
        <w:bottom w:val="single" w:sz="4" w:space="0" w:color="4C8488" w:themeColor="accent1"/>
        <w:right w:val="single" w:sz="4" w:space="0" w:color="4C848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C8488" w:themeColor="accent1"/>
          <w:right w:val="single" w:sz="4" w:space="0" w:color="4C8488" w:themeColor="accent1"/>
        </w:tcBorders>
      </w:tcPr>
    </w:tblStylePr>
    <w:tblStylePr w:type="band1Horz">
      <w:tblPr/>
      <w:tcPr>
        <w:tcBorders>
          <w:top w:val="single" w:sz="4" w:space="0" w:color="4C8488" w:themeColor="accent1"/>
          <w:bottom w:val="single" w:sz="4" w:space="0" w:color="4C848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C8488" w:themeColor="accent1"/>
          <w:left w:val="nil"/>
        </w:tcBorders>
      </w:tcPr>
    </w:tblStylePr>
    <w:tblStylePr w:type="swCell">
      <w:tblPr/>
      <w:tcPr>
        <w:tcBorders>
          <w:top w:val="double" w:sz="4" w:space="0" w:color="4C8488" w:themeColor="accent1"/>
          <w:right w:val="nil"/>
        </w:tcBorders>
      </w:tcPr>
    </w:tblStylePr>
  </w:style>
  <w:style w:type="paragraph" w:customStyle="1" w:styleId="Default">
    <w:name w:val="Default"/>
    <w:rsid w:val="0061310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8B54ED"/>
    <w:pPr>
      <w:spacing w:after="0" w:line="240" w:lineRule="auto"/>
    </w:pPr>
  </w:style>
  <w:style w:type="numbering" w:customStyle="1" w:styleId="ICSBullets1">
    <w:name w:val="ICS Bullets1"/>
    <w:uiPriority w:val="99"/>
    <w:locked/>
    <w:rsid w:val="00FD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2022-01-10T00:00:00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3" ma:contentTypeDescription="Een nieuw document maken." ma:contentTypeScope="" ma:versionID="b1224af23f2725b46a4ac926e97bd4ee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b044c27182830e18b114499b0eaf80ac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Stichting BOOR</ClientName>
  <ClientAddress1/>
  <ClientAddress2/>
  <ClientPOBox/>
  <ClientZIP/>
  <ClientCity/>
  <ClientState/>
  <ClientCountry/>
  <ProjectName/>
  <Reference>2200185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21E3E1-4011-4C08-8CB2-A56057159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3f86e-31cc-4cd2-9aef-fab2b4dedadc"/>
    <ds:schemaRef ds:uri="e8552382-3470-440c-ba11-62d2ddfe2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CAB979-8F8F-4838-BD54-0092C8DF0E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D6E4A9-EEA0-43F4-A3D5-979849CA2424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8552382-3470-440c-ba11-62d2ddfe25d6"/>
    <ds:schemaRef ds:uri="c523f86e-31cc-4cd2-9aef-fab2b4dedadc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1</TotalTime>
  <Pages>4</Pages>
  <Words>749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Nelson Mandela te Rotterdam</vt:lpstr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Nelson Mandela te Rotterdam</dc:title>
  <dc:subject/>
  <dc:creator>Heshmat Najim
Chantal Pieterse</dc:creator>
  <cp:keywords/>
  <dc:description/>
  <cp:lastModifiedBy>Chantal Pieterse | ICSadviseurs</cp:lastModifiedBy>
  <cp:revision>2</cp:revision>
  <cp:lastPrinted>2022-01-11T07:34:00Z</cp:lastPrinted>
  <dcterms:created xsi:type="dcterms:W3CDTF">2022-01-11T14:41:00Z</dcterms:created>
  <dcterms:modified xsi:type="dcterms:W3CDTF">2022-01-11T14:41:00Z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</Properties>
</file>