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30768" w14:textId="352F3265" w:rsidR="00C96219" w:rsidRDefault="00C96219" w:rsidP="00C96219">
      <w:pPr>
        <w:pStyle w:val="Kop1"/>
        <w:numPr>
          <w:ilvl w:val="0"/>
          <w:numId w:val="0"/>
        </w:numPr>
        <w:ind w:left="431" w:hanging="431"/>
      </w:pPr>
      <w:bookmarkStart w:id="0" w:name="_Toc92782482"/>
      <w:r w:rsidRPr="00E02065">
        <w:t xml:space="preserve">Bijlage </w:t>
      </w:r>
      <w:r w:rsidR="00B176EE">
        <w:t>5</w:t>
      </w:r>
      <w:r>
        <w:t>b</w:t>
      </w:r>
      <w:r w:rsidRPr="00E02065">
        <w:tab/>
        <w:t>Formulier referentie geschiktheidseisen</w:t>
      </w:r>
      <w:r>
        <w:t xml:space="preserve"> – Perceel 2 Installatietechnisch</w:t>
      </w:r>
      <w:bookmarkEnd w:id="0"/>
      <w:r>
        <w:t xml:space="preserve"> </w:t>
      </w:r>
    </w:p>
    <w:p w14:paraId="279FDD66" w14:textId="77777777" w:rsidR="00C96219" w:rsidRDefault="00C96219" w:rsidP="00C96219">
      <w:r w:rsidRPr="0005526A">
        <w:t xml:space="preserve">Ter verantwoording van de referentie-eis als gesteld in </w:t>
      </w:r>
      <w:r w:rsidRPr="001838E7">
        <w:t>paragraaf 2.2</w:t>
      </w:r>
      <w:r>
        <w:t>.</w:t>
      </w:r>
    </w:p>
    <w:tbl>
      <w:tblPr>
        <w:tblStyle w:val="Rastertabel4-Accent1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96219" w:rsidRPr="001A4664" w14:paraId="26D3655B" w14:textId="77777777" w:rsidTr="00F52B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AFD69DF" w14:textId="5CB9E215" w:rsidR="00C96219" w:rsidRPr="001A4664" w:rsidRDefault="00C96219" w:rsidP="00F52B8D">
            <w:pPr>
              <w:spacing w:after="160"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 w:rsidRPr="001A4664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Kerncompetentie</w:t>
            </w:r>
          </w:p>
        </w:tc>
      </w:tr>
      <w:tr w:rsidR="00C96219" w:rsidRPr="001A4664" w14:paraId="73CBD0B0" w14:textId="77777777" w:rsidTr="00F52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E429A1" w14:textId="77777777" w:rsidR="00C96219" w:rsidRPr="001A4664" w:rsidRDefault="00C96219" w:rsidP="00F52B8D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A1DC999" w14:textId="77777777" w:rsidR="00C96219" w:rsidRPr="001A4664" w:rsidRDefault="00C96219" w:rsidP="00F52B8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C96219" w:rsidRPr="001A4664" w14:paraId="19E15537" w14:textId="77777777" w:rsidTr="00F52B8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11F588" w14:textId="77777777" w:rsidR="00C96219" w:rsidRPr="001A4664" w:rsidRDefault="00C96219" w:rsidP="00F52B8D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5055D83" w14:textId="77777777" w:rsidR="00C96219" w:rsidRPr="001A4664" w:rsidRDefault="00C96219" w:rsidP="00F52B8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C96219" w:rsidRPr="001A4664" w14:paraId="4679AF3E" w14:textId="77777777" w:rsidTr="00F52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8EE4A9" w14:textId="77777777" w:rsidR="00C96219" w:rsidRPr="001A4664" w:rsidRDefault="00C96219" w:rsidP="00F52B8D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8E724C0" w14:textId="77777777" w:rsidR="00C96219" w:rsidRPr="001A4664" w:rsidRDefault="00C96219" w:rsidP="00F52B8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C96219" w:rsidRPr="001A4664" w14:paraId="06E0E2BA" w14:textId="77777777" w:rsidTr="00F52B8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44C107" w14:textId="77777777" w:rsidR="00C96219" w:rsidRPr="001A4664" w:rsidRDefault="00C96219" w:rsidP="00F52B8D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9AE0BC5" w14:textId="77777777" w:rsidR="00C96219" w:rsidRPr="001A4664" w:rsidRDefault="00C96219" w:rsidP="00F52B8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  <w:p w14:paraId="250689CA" w14:textId="77777777" w:rsidR="00C96219" w:rsidRPr="001A4664" w:rsidRDefault="00C96219" w:rsidP="00F52B8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C96219" w:rsidRPr="001A4664" w14:paraId="30D39CBA" w14:textId="77777777" w:rsidTr="00F52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66B2F6" w14:textId="77777777" w:rsidR="00C96219" w:rsidRPr="001A4664" w:rsidRDefault="00C96219" w:rsidP="00F52B8D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AEC8CD1" w14:textId="77777777" w:rsidR="00C96219" w:rsidRPr="001A4664" w:rsidRDefault="00C96219" w:rsidP="00F52B8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  <w:p w14:paraId="2FE2F4BC" w14:textId="77777777" w:rsidR="00C96219" w:rsidRPr="001A4664" w:rsidRDefault="00C96219" w:rsidP="00F52B8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C96219" w:rsidRPr="001A4664" w14:paraId="698E4306" w14:textId="77777777" w:rsidTr="00F52B8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304989" w14:textId="77777777" w:rsidR="00C96219" w:rsidRPr="001A4664" w:rsidRDefault="00C96219" w:rsidP="00F52B8D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481EEEC" w14:textId="77777777" w:rsidR="00C96219" w:rsidRPr="001A4664" w:rsidRDefault="00C96219" w:rsidP="00F52B8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B7D1FD" w14:textId="77777777" w:rsidR="00C96219" w:rsidRPr="001A4664" w:rsidRDefault="00C96219" w:rsidP="00F52B8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1FFB34D" w14:textId="77777777" w:rsidR="00C96219" w:rsidRPr="001A4664" w:rsidRDefault="00C96219" w:rsidP="00F52B8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96219" w:rsidRPr="001A4664" w14:paraId="1B8D75FF" w14:textId="77777777" w:rsidTr="00F52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AE23E9" w14:textId="77777777" w:rsidR="00C96219" w:rsidRPr="001A4664" w:rsidRDefault="00C96219" w:rsidP="00F52B8D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0A4563E" w14:textId="77777777" w:rsidR="00C96219" w:rsidRPr="001A4664" w:rsidRDefault="00C96219" w:rsidP="00F52B8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  <w:tr w:rsidR="00C96219" w:rsidRPr="001A4664" w14:paraId="2389E48B" w14:textId="77777777" w:rsidTr="00F52B8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EB9DEF" w14:textId="3C791D8D" w:rsidR="000C4096" w:rsidRPr="000C4096" w:rsidRDefault="000C4096" w:rsidP="000C4096">
            <w:pPr>
              <w:rPr>
                <w:b w:val="0"/>
                <w:bCs w:val="0"/>
              </w:rPr>
            </w:pPr>
            <w:r w:rsidRPr="000C4096">
              <w:rPr>
                <w:b w:val="0"/>
                <w:bCs w:val="0"/>
              </w:rPr>
              <w:t xml:space="preserve">De Gegadigde beschikt over aantoonbare ervaring met het uitvoeren van de installatietechnische werkzaamheden voor de realisatie van een </w:t>
            </w:r>
            <w:r w:rsidRPr="005E338B">
              <w:rPr>
                <w:b w:val="0"/>
                <w:bCs w:val="0"/>
                <w:u w:val="single"/>
              </w:rPr>
              <w:t xml:space="preserve">nieuw </w:t>
            </w:r>
            <w:r w:rsidR="007C6C05" w:rsidRPr="005E338B">
              <w:rPr>
                <w:b w:val="0"/>
                <w:bCs w:val="0"/>
                <w:u w:val="single"/>
              </w:rPr>
              <w:t>utiliteits</w:t>
            </w:r>
            <w:r w:rsidRPr="005E338B">
              <w:rPr>
                <w:b w:val="0"/>
                <w:bCs w:val="0"/>
                <w:u w:val="single"/>
              </w:rPr>
              <w:t>gebouw</w:t>
            </w:r>
            <w:r w:rsidRPr="000C4096">
              <w:rPr>
                <w:b w:val="0"/>
                <w:bCs w:val="0"/>
              </w:rPr>
              <w:t xml:space="preserve"> met een omvang van </w:t>
            </w:r>
            <w:r w:rsidRPr="000C4096">
              <w:rPr>
                <w:b w:val="0"/>
                <w:bCs w:val="0"/>
                <w:u w:val="single"/>
              </w:rPr>
              <w:t>minimaal 1.500 m2 bvo</w:t>
            </w:r>
            <w:r w:rsidRPr="000C4096">
              <w:rPr>
                <w:b w:val="0"/>
                <w:bCs w:val="0"/>
              </w:rPr>
              <w:t xml:space="preserve"> </w:t>
            </w:r>
            <w:r w:rsidRPr="000C4096">
              <w:rPr>
                <w:b w:val="0"/>
                <w:bCs w:val="0"/>
                <w:u w:val="single"/>
              </w:rPr>
              <w:t xml:space="preserve"> </w:t>
            </w:r>
          </w:p>
          <w:p w14:paraId="1CF47993" w14:textId="1B667037" w:rsidR="00C96219" w:rsidRPr="00D2483C" w:rsidRDefault="00C96219" w:rsidP="00D2483C">
            <w:pPr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438F4F67" w14:textId="77777777" w:rsidR="00C23B9A" w:rsidRPr="001A4664" w:rsidRDefault="00C23B9A" w:rsidP="00C23B9A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E5E9E6" w14:textId="77777777" w:rsidR="00C23B9A" w:rsidRPr="001A4664" w:rsidRDefault="00C23B9A" w:rsidP="00C23B9A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A4664">
              <w:rPr>
                <w:rFonts w:ascii="Segoe UI Symbol" w:hAnsi="Segoe UI Symbol" w:cs="Segoe UI Symbol"/>
                <w:lang w:val="x-none"/>
              </w:rPr>
              <w:t>❑</w:t>
            </w:r>
            <w:r w:rsidRPr="001A4664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9E8D03F" w14:textId="77777777" w:rsidR="00C96219" w:rsidRPr="001A4664" w:rsidRDefault="00C96219" w:rsidP="00F52B8D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96219" w:rsidRPr="001A4664" w14:paraId="6A1ADBCB" w14:textId="77777777" w:rsidTr="00F52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11724C" w14:textId="77777777" w:rsidR="00C96219" w:rsidRPr="001A4664" w:rsidRDefault="00C96219" w:rsidP="00F52B8D">
            <w:pPr>
              <w:spacing w:after="160" w:line="360" w:lineRule="auto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45ACA97" w14:textId="77777777" w:rsidR="00C96219" w:rsidRPr="001A4664" w:rsidRDefault="00C96219" w:rsidP="00F52B8D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A4664">
              <w:rPr>
                <w:rFonts w:ascii="Century Gothic" w:hAnsi="Century Gothic"/>
              </w:rPr>
              <w:t>……………………</w:t>
            </w:r>
          </w:p>
        </w:tc>
      </w:tr>
    </w:tbl>
    <w:p w14:paraId="236EEBE4" w14:textId="77777777" w:rsidR="00C96219" w:rsidRDefault="00C96219" w:rsidP="00C96219"/>
    <w:p w14:paraId="715C47F1" w14:textId="77777777" w:rsidR="00C96219" w:rsidRPr="00E02065" w:rsidRDefault="00C96219" w:rsidP="00C96219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C40D8A4" w14:textId="77777777" w:rsidR="00C96219" w:rsidRDefault="00C96219" w:rsidP="00C96219">
      <w:r>
        <w:br w:type="page"/>
      </w:r>
    </w:p>
    <w:p w14:paraId="5EC40197" w14:textId="77777777" w:rsidR="00C96219" w:rsidRPr="00B478DF" w:rsidRDefault="00C96219" w:rsidP="00C96219">
      <w:r w:rsidRPr="00B478DF">
        <w:lastRenderedPageBreak/>
        <w:t xml:space="preserve">Ondergetekende verklaart tevens dat: </w:t>
      </w:r>
    </w:p>
    <w:p w14:paraId="207DDAFE" w14:textId="77777777" w:rsidR="00C96219" w:rsidRPr="00B478DF" w:rsidRDefault="00C96219" w:rsidP="00986246">
      <w:pPr>
        <w:pStyle w:val="Lijstalinea"/>
        <w:numPr>
          <w:ilvl w:val="0"/>
          <w:numId w:val="27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854FF6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174713A6" w14:textId="77777777" w:rsidR="00C96219" w:rsidRPr="0005526A" w:rsidRDefault="00C96219" w:rsidP="00986246">
      <w:pPr>
        <w:pStyle w:val="Lijstalinea"/>
        <w:numPr>
          <w:ilvl w:val="0"/>
          <w:numId w:val="27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1CC984D3" w14:textId="77777777" w:rsidR="00C96219" w:rsidRPr="0005526A" w:rsidRDefault="00C96219" w:rsidP="00986246">
      <w:pPr>
        <w:pStyle w:val="Lijstalinea"/>
        <w:numPr>
          <w:ilvl w:val="0"/>
          <w:numId w:val="27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9F94AFF" w14:textId="77777777" w:rsidR="00C96219" w:rsidRPr="00B478DF" w:rsidRDefault="00C96219" w:rsidP="00986246">
      <w:pPr>
        <w:pStyle w:val="Lijstalinea"/>
        <w:numPr>
          <w:ilvl w:val="0"/>
          <w:numId w:val="27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BBF0940" w14:textId="77777777" w:rsidR="00C96219" w:rsidRPr="00B478DF" w:rsidRDefault="00C96219" w:rsidP="00C96219">
      <w:r w:rsidRPr="00B478DF">
        <w:t xml:space="preserve">Aldus naar waarheid opgemaakt, </w:t>
      </w:r>
    </w:p>
    <w:p w14:paraId="1AD2DCC1" w14:textId="77777777" w:rsidR="00C96219" w:rsidRPr="00B478DF" w:rsidRDefault="00C96219" w:rsidP="00C96219"/>
    <w:p w14:paraId="266B9F5F" w14:textId="77777777" w:rsidR="00C96219" w:rsidRPr="00B478DF" w:rsidRDefault="00C96219" w:rsidP="00C96219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9CDCF64" w14:textId="77777777" w:rsidR="00C96219" w:rsidRPr="00B478DF" w:rsidRDefault="00C96219" w:rsidP="00C96219"/>
    <w:p w14:paraId="3799D491" w14:textId="77777777" w:rsidR="00C96219" w:rsidRPr="00B478DF" w:rsidRDefault="00C96219" w:rsidP="00C96219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237CA315" w14:textId="77777777" w:rsidR="00C96219" w:rsidRPr="00B478DF" w:rsidRDefault="00C96219" w:rsidP="00C96219"/>
    <w:p w14:paraId="7F891F63" w14:textId="77777777" w:rsidR="00C96219" w:rsidRPr="00B478DF" w:rsidRDefault="00C96219" w:rsidP="00C96219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4A861319" w14:textId="77777777" w:rsidR="00C96219" w:rsidRPr="00B478DF" w:rsidRDefault="00C96219" w:rsidP="00C96219"/>
    <w:p w14:paraId="149782EC" w14:textId="77777777" w:rsidR="00C96219" w:rsidRPr="00B478DF" w:rsidRDefault="00C96219" w:rsidP="00C96219"/>
    <w:p w14:paraId="495B8F24" w14:textId="13864D3C" w:rsidR="00046CD1" w:rsidRDefault="00C96219" w:rsidP="00C96219">
      <w:r w:rsidRPr="00B478DF">
        <w:t xml:space="preserve">   ………………………………………… (handtekening)</w:t>
      </w:r>
      <w:r w:rsidR="00046CD1"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D1"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D1"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D1"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D1" w:rsidRPr="00561533">
        <w:rPr>
          <w:noProof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D1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B2E81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h9Hi9c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046CD1"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F52556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A22C6" id="Tekstvak 14" o:spid="_x0000_s1034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MpL1yUcAgAANQ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07A6DCF4" w14:textId="77777777" w:rsidR="0012501C" w:rsidRPr="00D62E75" w:rsidRDefault="00EF15B9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46CD1" w:rsidSect="00131686">
      <w:headerReference w:type="default" r:id="rId18"/>
      <w:footerReference w:type="default" r:id="rId19"/>
      <w:headerReference w:type="first" r:id="rId20"/>
      <w:footerReference w:type="first" r:id="rId21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E905" w14:textId="77777777" w:rsidR="00876556" w:rsidRDefault="00876556" w:rsidP="00E15770">
      <w:pPr>
        <w:spacing w:after="0" w:line="240" w:lineRule="auto"/>
      </w:pPr>
      <w:r>
        <w:separator/>
      </w:r>
    </w:p>
  </w:endnote>
  <w:endnote w:type="continuationSeparator" w:id="0">
    <w:p w14:paraId="5B124AA7" w14:textId="77777777" w:rsidR="00876556" w:rsidRDefault="0087655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3547CB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73B9E9F7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EF15B9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37EB5" w14:textId="77777777" w:rsidR="00876556" w:rsidRDefault="00876556" w:rsidP="00E15770">
      <w:pPr>
        <w:spacing w:after="0" w:line="240" w:lineRule="auto"/>
      </w:pPr>
      <w:r>
        <w:separator/>
      </w:r>
    </w:p>
  </w:footnote>
  <w:footnote w:type="continuationSeparator" w:id="0">
    <w:p w14:paraId="5159575E" w14:textId="77777777" w:rsidR="00876556" w:rsidRDefault="00876556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E530F5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4268A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115"/>
    <w:multiLevelType w:val="hybridMultilevel"/>
    <w:tmpl w:val="F3885534"/>
    <w:lvl w:ilvl="0" w:tplc="3984FCF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AD8"/>
    <w:multiLevelType w:val="multilevel"/>
    <w:tmpl w:val="16B697E6"/>
    <w:numStyleLink w:val="ICSBullets"/>
  </w:abstractNum>
  <w:abstractNum w:abstractNumId="2" w15:restartNumberingAfterBreak="0">
    <w:nsid w:val="089863DC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0DB873A5"/>
    <w:multiLevelType w:val="multilevel"/>
    <w:tmpl w:val="16B697E6"/>
    <w:numStyleLink w:val="ICSBullets"/>
  </w:abstractNum>
  <w:abstractNum w:abstractNumId="5" w15:restartNumberingAfterBreak="0">
    <w:nsid w:val="0E895CA8"/>
    <w:multiLevelType w:val="multilevel"/>
    <w:tmpl w:val="16B697E6"/>
    <w:numStyleLink w:val="ICSBullets"/>
  </w:abstractNum>
  <w:abstractNum w:abstractNumId="6" w15:restartNumberingAfterBreak="0">
    <w:nsid w:val="0FDE6561"/>
    <w:multiLevelType w:val="multilevel"/>
    <w:tmpl w:val="16B697E6"/>
    <w:numStyleLink w:val="ICSBullets"/>
  </w:abstractNum>
  <w:abstractNum w:abstractNumId="7" w15:restartNumberingAfterBreak="0">
    <w:nsid w:val="154C4317"/>
    <w:multiLevelType w:val="multilevel"/>
    <w:tmpl w:val="16B697E6"/>
    <w:numStyleLink w:val="ICSBullets"/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30061B79"/>
    <w:multiLevelType w:val="multilevel"/>
    <w:tmpl w:val="16B697E6"/>
    <w:numStyleLink w:val="ICSBullets"/>
  </w:abstractNum>
  <w:abstractNum w:abstractNumId="14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415F157E"/>
    <w:multiLevelType w:val="multilevel"/>
    <w:tmpl w:val="16B697E6"/>
    <w:numStyleLink w:val="ICSBullets"/>
  </w:abstractNum>
  <w:abstractNum w:abstractNumId="18" w15:restartNumberingAfterBreak="0">
    <w:nsid w:val="457B4669"/>
    <w:multiLevelType w:val="multilevel"/>
    <w:tmpl w:val="16B697E6"/>
    <w:numStyleLink w:val="ICSBullets"/>
  </w:abstractNum>
  <w:abstractNum w:abstractNumId="19" w15:restartNumberingAfterBreak="0">
    <w:nsid w:val="48CB65AA"/>
    <w:multiLevelType w:val="hybridMultilevel"/>
    <w:tmpl w:val="480C66E8"/>
    <w:lvl w:ilvl="0" w:tplc="CD9C7F4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655A0"/>
    <w:multiLevelType w:val="multilevel"/>
    <w:tmpl w:val="16B697E6"/>
    <w:numStyleLink w:val="ICSBullets"/>
  </w:abstractNum>
  <w:abstractNum w:abstractNumId="21" w15:restartNumberingAfterBreak="0">
    <w:nsid w:val="528866C4"/>
    <w:multiLevelType w:val="hybridMultilevel"/>
    <w:tmpl w:val="535C728C"/>
    <w:lvl w:ilvl="0" w:tplc="DD047F70">
      <w:start w:val="2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26639"/>
    <w:multiLevelType w:val="multilevel"/>
    <w:tmpl w:val="16B697E6"/>
    <w:numStyleLink w:val="ICSBullets"/>
  </w:abstractNum>
  <w:abstractNum w:abstractNumId="23" w15:restartNumberingAfterBreak="0">
    <w:nsid w:val="595C5CCB"/>
    <w:multiLevelType w:val="multilevel"/>
    <w:tmpl w:val="16B697E6"/>
    <w:numStyleLink w:val="ICSBullets"/>
  </w:abstractNum>
  <w:abstractNum w:abstractNumId="24" w15:restartNumberingAfterBreak="0">
    <w:nsid w:val="59C92B0D"/>
    <w:multiLevelType w:val="multilevel"/>
    <w:tmpl w:val="16B697E6"/>
    <w:numStyleLink w:val="ICSBullets"/>
  </w:abstractNum>
  <w:abstractNum w:abstractNumId="25" w15:restartNumberingAfterBreak="0">
    <w:nsid w:val="5A827895"/>
    <w:multiLevelType w:val="hybridMultilevel"/>
    <w:tmpl w:val="E0FEE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E0BCB"/>
    <w:multiLevelType w:val="multilevel"/>
    <w:tmpl w:val="16B697E6"/>
    <w:numStyleLink w:val="ICSBullets"/>
  </w:abstractNum>
  <w:abstractNum w:abstractNumId="27" w15:restartNumberingAfterBreak="0">
    <w:nsid w:val="5F477DF0"/>
    <w:multiLevelType w:val="multilevel"/>
    <w:tmpl w:val="16B697E6"/>
    <w:numStyleLink w:val="ICSBullets"/>
  </w:abstractNum>
  <w:abstractNum w:abstractNumId="28" w15:restartNumberingAfterBreak="0">
    <w:nsid w:val="60BE11F6"/>
    <w:multiLevelType w:val="multilevel"/>
    <w:tmpl w:val="16B697E6"/>
    <w:numStyleLink w:val="ICSBullets"/>
  </w:abstractNum>
  <w:abstractNum w:abstractNumId="29" w15:restartNumberingAfterBreak="0">
    <w:nsid w:val="636E51C3"/>
    <w:multiLevelType w:val="multilevel"/>
    <w:tmpl w:val="143EDEB6"/>
    <w:numStyleLink w:val="ICSNumbering"/>
  </w:abstractNum>
  <w:abstractNum w:abstractNumId="30" w15:restartNumberingAfterBreak="0">
    <w:nsid w:val="65635439"/>
    <w:multiLevelType w:val="multilevel"/>
    <w:tmpl w:val="0413001D"/>
    <w:styleLink w:val="Stijl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3DB39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2565E2"/>
    <w:multiLevelType w:val="multilevel"/>
    <w:tmpl w:val="16B697E6"/>
    <w:numStyleLink w:val="ICSBullets"/>
  </w:abstractNum>
  <w:abstractNum w:abstractNumId="32" w15:restartNumberingAfterBreak="0">
    <w:nsid w:val="6FA313FC"/>
    <w:multiLevelType w:val="multilevel"/>
    <w:tmpl w:val="16B697E6"/>
    <w:numStyleLink w:val="ICSBullets"/>
  </w:abstractNum>
  <w:abstractNum w:abstractNumId="33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38914DC"/>
    <w:multiLevelType w:val="multilevel"/>
    <w:tmpl w:val="16B697E6"/>
    <w:numStyleLink w:val="ICSBullets"/>
  </w:abstractNum>
  <w:abstractNum w:abstractNumId="35" w15:restartNumberingAfterBreak="0">
    <w:nsid w:val="74984B29"/>
    <w:multiLevelType w:val="multilevel"/>
    <w:tmpl w:val="16B697E6"/>
    <w:numStyleLink w:val="ICSBullets"/>
  </w:abstractNum>
  <w:abstractNum w:abstractNumId="36" w15:restartNumberingAfterBreak="0">
    <w:nsid w:val="75464004"/>
    <w:multiLevelType w:val="multilevel"/>
    <w:tmpl w:val="16B697E6"/>
    <w:numStyleLink w:val="ICSBullets"/>
  </w:abstractNum>
  <w:abstractNum w:abstractNumId="37" w15:restartNumberingAfterBreak="0">
    <w:nsid w:val="7D8820DB"/>
    <w:multiLevelType w:val="multilevel"/>
    <w:tmpl w:val="16B697E6"/>
    <w:numStyleLink w:val="ICSBullets"/>
  </w:abstractNum>
  <w:num w:numId="1">
    <w:abstractNumId w:val="33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15"/>
  </w:num>
  <w:num w:numId="7">
    <w:abstractNumId w:val="11"/>
  </w:num>
  <w:num w:numId="8">
    <w:abstractNumId w:val="1"/>
  </w:num>
  <w:num w:numId="9">
    <w:abstractNumId w:val="26"/>
  </w:num>
  <w:num w:numId="10">
    <w:abstractNumId w:val="4"/>
  </w:num>
  <w:num w:numId="11">
    <w:abstractNumId w:val="31"/>
  </w:num>
  <w:num w:numId="12">
    <w:abstractNumId w:val="17"/>
  </w:num>
  <w:num w:numId="13">
    <w:abstractNumId w:val="32"/>
  </w:num>
  <w:num w:numId="14">
    <w:abstractNumId w:val="35"/>
  </w:num>
  <w:num w:numId="15">
    <w:abstractNumId w:val="22"/>
  </w:num>
  <w:num w:numId="16">
    <w:abstractNumId w:val="6"/>
  </w:num>
  <w:num w:numId="17">
    <w:abstractNumId w:val="9"/>
  </w:num>
  <w:num w:numId="18">
    <w:abstractNumId w:val="12"/>
  </w:num>
  <w:num w:numId="19">
    <w:abstractNumId w:val="13"/>
  </w:num>
  <w:num w:numId="20">
    <w:abstractNumId w:val="10"/>
  </w:num>
  <w:num w:numId="21">
    <w:abstractNumId w:val="36"/>
  </w:num>
  <w:num w:numId="22">
    <w:abstractNumId w:val="24"/>
  </w:num>
  <w:num w:numId="23">
    <w:abstractNumId w:val="34"/>
  </w:num>
  <w:num w:numId="24">
    <w:abstractNumId w:val="29"/>
  </w:num>
  <w:num w:numId="25">
    <w:abstractNumId w:val="23"/>
  </w:num>
  <w:num w:numId="26">
    <w:abstractNumId w:val="27"/>
  </w:num>
  <w:num w:numId="27">
    <w:abstractNumId w:val="7"/>
  </w:num>
  <w:num w:numId="28">
    <w:abstractNumId w:val="30"/>
  </w:num>
  <w:num w:numId="29">
    <w:abstractNumId w:val="18"/>
  </w:num>
  <w:num w:numId="30">
    <w:abstractNumId w:val="5"/>
  </w:num>
  <w:num w:numId="31">
    <w:abstractNumId w:val="2"/>
  </w:num>
  <w:num w:numId="32">
    <w:abstractNumId w:val="20"/>
  </w:num>
  <w:num w:numId="33">
    <w:abstractNumId w:val="21"/>
  </w:num>
  <w:num w:numId="34">
    <w:abstractNumId w:val="28"/>
  </w:num>
  <w:num w:numId="35">
    <w:abstractNumId w:val="19"/>
  </w:num>
  <w:num w:numId="36">
    <w:abstractNumId w:val="0"/>
  </w:num>
  <w:num w:numId="37">
    <w:abstractNumId w:val="25"/>
  </w:num>
  <w:num w:numId="3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1B03"/>
    <w:rsid w:val="00002CE3"/>
    <w:rsid w:val="0000493D"/>
    <w:rsid w:val="0000497E"/>
    <w:rsid w:val="000059F1"/>
    <w:rsid w:val="0001139E"/>
    <w:rsid w:val="00033510"/>
    <w:rsid w:val="000350EF"/>
    <w:rsid w:val="00044495"/>
    <w:rsid w:val="0004582D"/>
    <w:rsid w:val="00046A41"/>
    <w:rsid w:val="00046CD1"/>
    <w:rsid w:val="00051DC3"/>
    <w:rsid w:val="00052826"/>
    <w:rsid w:val="00053854"/>
    <w:rsid w:val="000541F1"/>
    <w:rsid w:val="000563CC"/>
    <w:rsid w:val="000649CB"/>
    <w:rsid w:val="00077DDA"/>
    <w:rsid w:val="000A7C44"/>
    <w:rsid w:val="000B1B30"/>
    <w:rsid w:val="000C4096"/>
    <w:rsid w:val="000D59E2"/>
    <w:rsid w:val="000D694E"/>
    <w:rsid w:val="000E16D9"/>
    <w:rsid w:val="000F3617"/>
    <w:rsid w:val="000F38F6"/>
    <w:rsid w:val="0012501C"/>
    <w:rsid w:val="001276AD"/>
    <w:rsid w:val="00127FD3"/>
    <w:rsid w:val="00131686"/>
    <w:rsid w:val="00131D01"/>
    <w:rsid w:val="00137138"/>
    <w:rsid w:val="00144896"/>
    <w:rsid w:val="00150F75"/>
    <w:rsid w:val="001557CC"/>
    <w:rsid w:val="001673E1"/>
    <w:rsid w:val="0018026E"/>
    <w:rsid w:val="00181A9C"/>
    <w:rsid w:val="00182245"/>
    <w:rsid w:val="00182D06"/>
    <w:rsid w:val="001838E7"/>
    <w:rsid w:val="00190867"/>
    <w:rsid w:val="00192E31"/>
    <w:rsid w:val="001953A3"/>
    <w:rsid w:val="001A4664"/>
    <w:rsid w:val="001B3B58"/>
    <w:rsid w:val="001B5BB3"/>
    <w:rsid w:val="001C48FD"/>
    <w:rsid w:val="001C5C25"/>
    <w:rsid w:val="001C6881"/>
    <w:rsid w:val="001D173A"/>
    <w:rsid w:val="001E47C3"/>
    <w:rsid w:val="001E610C"/>
    <w:rsid w:val="001E6AE1"/>
    <w:rsid w:val="001F18D7"/>
    <w:rsid w:val="001F1FB1"/>
    <w:rsid w:val="001F4110"/>
    <w:rsid w:val="0020547B"/>
    <w:rsid w:val="00206105"/>
    <w:rsid w:val="00242146"/>
    <w:rsid w:val="00250E63"/>
    <w:rsid w:val="002514E4"/>
    <w:rsid w:val="00252D58"/>
    <w:rsid w:val="002632F6"/>
    <w:rsid w:val="0026431F"/>
    <w:rsid w:val="00275697"/>
    <w:rsid w:val="00285DE3"/>
    <w:rsid w:val="002871E8"/>
    <w:rsid w:val="002901C4"/>
    <w:rsid w:val="00290BA8"/>
    <w:rsid w:val="00294CC9"/>
    <w:rsid w:val="002A5D13"/>
    <w:rsid w:val="002B1E47"/>
    <w:rsid w:val="002B6758"/>
    <w:rsid w:val="002C4510"/>
    <w:rsid w:val="002D081B"/>
    <w:rsid w:val="002D45CA"/>
    <w:rsid w:val="002E0103"/>
    <w:rsid w:val="002E11F2"/>
    <w:rsid w:val="002E3A7D"/>
    <w:rsid w:val="002E4362"/>
    <w:rsid w:val="002E4CE0"/>
    <w:rsid w:val="002E4E76"/>
    <w:rsid w:val="002F30BE"/>
    <w:rsid w:val="002F3BBC"/>
    <w:rsid w:val="003027E3"/>
    <w:rsid w:val="00311E5D"/>
    <w:rsid w:val="00313EEE"/>
    <w:rsid w:val="00314163"/>
    <w:rsid w:val="00325DA6"/>
    <w:rsid w:val="003370F8"/>
    <w:rsid w:val="00341C8B"/>
    <w:rsid w:val="00345519"/>
    <w:rsid w:val="00350D63"/>
    <w:rsid w:val="00355334"/>
    <w:rsid w:val="00361694"/>
    <w:rsid w:val="00363AE6"/>
    <w:rsid w:val="00364EEF"/>
    <w:rsid w:val="00365D6B"/>
    <w:rsid w:val="00366266"/>
    <w:rsid w:val="00382742"/>
    <w:rsid w:val="00386148"/>
    <w:rsid w:val="00390CCA"/>
    <w:rsid w:val="003910A3"/>
    <w:rsid w:val="00394129"/>
    <w:rsid w:val="003950B1"/>
    <w:rsid w:val="003A35E6"/>
    <w:rsid w:val="003A6919"/>
    <w:rsid w:val="003A6E5A"/>
    <w:rsid w:val="003A730F"/>
    <w:rsid w:val="003A7DAF"/>
    <w:rsid w:val="003B3A36"/>
    <w:rsid w:val="003C3075"/>
    <w:rsid w:val="003C421D"/>
    <w:rsid w:val="003D0450"/>
    <w:rsid w:val="003D4EE5"/>
    <w:rsid w:val="003D564E"/>
    <w:rsid w:val="003E4C10"/>
    <w:rsid w:val="00400F0D"/>
    <w:rsid w:val="004031E6"/>
    <w:rsid w:val="004037ED"/>
    <w:rsid w:val="0041093A"/>
    <w:rsid w:val="004111C3"/>
    <w:rsid w:val="004160B1"/>
    <w:rsid w:val="004242DB"/>
    <w:rsid w:val="00430391"/>
    <w:rsid w:val="00437A1D"/>
    <w:rsid w:val="004509A5"/>
    <w:rsid w:val="00466DE1"/>
    <w:rsid w:val="0047272E"/>
    <w:rsid w:val="00472BB1"/>
    <w:rsid w:val="00481B35"/>
    <w:rsid w:val="00481DCF"/>
    <w:rsid w:val="00485BF0"/>
    <w:rsid w:val="004921FA"/>
    <w:rsid w:val="00495DBA"/>
    <w:rsid w:val="004963F8"/>
    <w:rsid w:val="004A492A"/>
    <w:rsid w:val="004B2FD6"/>
    <w:rsid w:val="004B511D"/>
    <w:rsid w:val="004B5E5C"/>
    <w:rsid w:val="004B76DE"/>
    <w:rsid w:val="004B7F5B"/>
    <w:rsid w:val="004C53C5"/>
    <w:rsid w:val="004C565A"/>
    <w:rsid w:val="004C5D7D"/>
    <w:rsid w:val="004D1BA6"/>
    <w:rsid w:val="004D3C94"/>
    <w:rsid w:val="004D3E3D"/>
    <w:rsid w:val="004D6BF1"/>
    <w:rsid w:val="004D6EE7"/>
    <w:rsid w:val="004E6A75"/>
    <w:rsid w:val="004F0338"/>
    <w:rsid w:val="004F1497"/>
    <w:rsid w:val="004F1FC9"/>
    <w:rsid w:val="004F2DA4"/>
    <w:rsid w:val="00504898"/>
    <w:rsid w:val="00506561"/>
    <w:rsid w:val="0051630D"/>
    <w:rsid w:val="005165EE"/>
    <w:rsid w:val="00532F1B"/>
    <w:rsid w:val="00540E4B"/>
    <w:rsid w:val="00544928"/>
    <w:rsid w:val="00547568"/>
    <w:rsid w:val="00561533"/>
    <w:rsid w:val="0056614B"/>
    <w:rsid w:val="0057100E"/>
    <w:rsid w:val="00574956"/>
    <w:rsid w:val="00575C28"/>
    <w:rsid w:val="0057604B"/>
    <w:rsid w:val="005803E4"/>
    <w:rsid w:val="005842D1"/>
    <w:rsid w:val="00585F64"/>
    <w:rsid w:val="00586B4D"/>
    <w:rsid w:val="005907A3"/>
    <w:rsid w:val="005B21C6"/>
    <w:rsid w:val="005D7D69"/>
    <w:rsid w:val="005E338B"/>
    <w:rsid w:val="005E4F38"/>
    <w:rsid w:val="005F28C5"/>
    <w:rsid w:val="006008C3"/>
    <w:rsid w:val="006014B7"/>
    <w:rsid w:val="006036CA"/>
    <w:rsid w:val="00604754"/>
    <w:rsid w:val="006052E3"/>
    <w:rsid w:val="006058E0"/>
    <w:rsid w:val="0061310B"/>
    <w:rsid w:val="00613F3D"/>
    <w:rsid w:val="00621A7A"/>
    <w:rsid w:val="0063342B"/>
    <w:rsid w:val="00644926"/>
    <w:rsid w:val="00650BA4"/>
    <w:rsid w:val="00653524"/>
    <w:rsid w:val="0065584E"/>
    <w:rsid w:val="00657AD8"/>
    <w:rsid w:val="00672C9C"/>
    <w:rsid w:val="00682772"/>
    <w:rsid w:val="0068621C"/>
    <w:rsid w:val="00690A96"/>
    <w:rsid w:val="00692E24"/>
    <w:rsid w:val="00694FC3"/>
    <w:rsid w:val="006960E9"/>
    <w:rsid w:val="006A3989"/>
    <w:rsid w:val="006A4296"/>
    <w:rsid w:val="006B0B2F"/>
    <w:rsid w:val="006B575E"/>
    <w:rsid w:val="006B7075"/>
    <w:rsid w:val="006C2697"/>
    <w:rsid w:val="006C6C03"/>
    <w:rsid w:val="006C72F1"/>
    <w:rsid w:val="006F1325"/>
    <w:rsid w:val="006F2206"/>
    <w:rsid w:val="006F33AB"/>
    <w:rsid w:val="006F663A"/>
    <w:rsid w:val="006F6CCD"/>
    <w:rsid w:val="006F7AEC"/>
    <w:rsid w:val="007130BF"/>
    <w:rsid w:val="007145A3"/>
    <w:rsid w:val="0071712A"/>
    <w:rsid w:val="007215B5"/>
    <w:rsid w:val="0072652E"/>
    <w:rsid w:val="007367AA"/>
    <w:rsid w:val="00746A57"/>
    <w:rsid w:val="00750970"/>
    <w:rsid w:val="00751934"/>
    <w:rsid w:val="0077206A"/>
    <w:rsid w:val="00787D21"/>
    <w:rsid w:val="007911FC"/>
    <w:rsid w:val="0079469C"/>
    <w:rsid w:val="007A5E19"/>
    <w:rsid w:val="007B6A42"/>
    <w:rsid w:val="007C3234"/>
    <w:rsid w:val="007C39AF"/>
    <w:rsid w:val="007C592F"/>
    <w:rsid w:val="007C60C0"/>
    <w:rsid w:val="007C6C05"/>
    <w:rsid w:val="007C7228"/>
    <w:rsid w:val="007D19E4"/>
    <w:rsid w:val="007D2F90"/>
    <w:rsid w:val="007D3026"/>
    <w:rsid w:val="007D3D68"/>
    <w:rsid w:val="007E7090"/>
    <w:rsid w:val="007E7263"/>
    <w:rsid w:val="007F0041"/>
    <w:rsid w:val="007F05D9"/>
    <w:rsid w:val="007F3256"/>
    <w:rsid w:val="007F45E9"/>
    <w:rsid w:val="007F4609"/>
    <w:rsid w:val="00804212"/>
    <w:rsid w:val="00804370"/>
    <w:rsid w:val="00811A0A"/>
    <w:rsid w:val="008135DB"/>
    <w:rsid w:val="00825432"/>
    <w:rsid w:val="00826EAD"/>
    <w:rsid w:val="00830401"/>
    <w:rsid w:val="00830C0B"/>
    <w:rsid w:val="008320A5"/>
    <w:rsid w:val="0083605A"/>
    <w:rsid w:val="00841CFD"/>
    <w:rsid w:val="00841EB4"/>
    <w:rsid w:val="00845533"/>
    <w:rsid w:val="00845546"/>
    <w:rsid w:val="00846ACF"/>
    <w:rsid w:val="00850DCF"/>
    <w:rsid w:val="00853A31"/>
    <w:rsid w:val="00854FF6"/>
    <w:rsid w:val="008636AD"/>
    <w:rsid w:val="008736C8"/>
    <w:rsid w:val="00876556"/>
    <w:rsid w:val="0088496A"/>
    <w:rsid w:val="008907C0"/>
    <w:rsid w:val="0089236F"/>
    <w:rsid w:val="008924D5"/>
    <w:rsid w:val="00893DAB"/>
    <w:rsid w:val="00895061"/>
    <w:rsid w:val="00895DB4"/>
    <w:rsid w:val="008A02C3"/>
    <w:rsid w:val="008B1996"/>
    <w:rsid w:val="008B54ED"/>
    <w:rsid w:val="008C08E0"/>
    <w:rsid w:val="008C311E"/>
    <w:rsid w:val="008C6E60"/>
    <w:rsid w:val="008C7309"/>
    <w:rsid w:val="008C7726"/>
    <w:rsid w:val="008D4781"/>
    <w:rsid w:val="008E05AB"/>
    <w:rsid w:val="008E7CE7"/>
    <w:rsid w:val="008E7F17"/>
    <w:rsid w:val="008F0A3F"/>
    <w:rsid w:val="008F2AC7"/>
    <w:rsid w:val="008F56E2"/>
    <w:rsid w:val="00901BB4"/>
    <w:rsid w:val="00905BA4"/>
    <w:rsid w:val="00916D1B"/>
    <w:rsid w:val="009201C4"/>
    <w:rsid w:val="00922438"/>
    <w:rsid w:val="00924C03"/>
    <w:rsid w:val="00927BFC"/>
    <w:rsid w:val="00933099"/>
    <w:rsid w:val="00933D98"/>
    <w:rsid w:val="0093749C"/>
    <w:rsid w:val="00940E83"/>
    <w:rsid w:val="00947B03"/>
    <w:rsid w:val="00953575"/>
    <w:rsid w:val="00957872"/>
    <w:rsid w:val="00962C4F"/>
    <w:rsid w:val="009717ED"/>
    <w:rsid w:val="00975E62"/>
    <w:rsid w:val="00982CA9"/>
    <w:rsid w:val="00986246"/>
    <w:rsid w:val="00986A6D"/>
    <w:rsid w:val="009872B0"/>
    <w:rsid w:val="009954DD"/>
    <w:rsid w:val="009956BB"/>
    <w:rsid w:val="0099664E"/>
    <w:rsid w:val="009A631C"/>
    <w:rsid w:val="009B0016"/>
    <w:rsid w:val="009B55AF"/>
    <w:rsid w:val="009C4DAB"/>
    <w:rsid w:val="009D07C0"/>
    <w:rsid w:val="009D27EE"/>
    <w:rsid w:val="009D310D"/>
    <w:rsid w:val="009D6794"/>
    <w:rsid w:val="009F0A85"/>
    <w:rsid w:val="009F2226"/>
    <w:rsid w:val="009F7650"/>
    <w:rsid w:val="009F799F"/>
    <w:rsid w:val="00A11756"/>
    <w:rsid w:val="00A11AB6"/>
    <w:rsid w:val="00A12DAA"/>
    <w:rsid w:val="00A131FE"/>
    <w:rsid w:val="00A156CD"/>
    <w:rsid w:val="00A170B1"/>
    <w:rsid w:val="00A17479"/>
    <w:rsid w:val="00A2488C"/>
    <w:rsid w:val="00A27048"/>
    <w:rsid w:val="00A311CA"/>
    <w:rsid w:val="00A42AE6"/>
    <w:rsid w:val="00A468E5"/>
    <w:rsid w:val="00A47CCC"/>
    <w:rsid w:val="00A5582B"/>
    <w:rsid w:val="00A674B6"/>
    <w:rsid w:val="00A739E5"/>
    <w:rsid w:val="00A8056F"/>
    <w:rsid w:val="00A84295"/>
    <w:rsid w:val="00A9523E"/>
    <w:rsid w:val="00AA2B9F"/>
    <w:rsid w:val="00AA572A"/>
    <w:rsid w:val="00AC6064"/>
    <w:rsid w:val="00AD1BE6"/>
    <w:rsid w:val="00AD3025"/>
    <w:rsid w:val="00AD3458"/>
    <w:rsid w:val="00AD7B2C"/>
    <w:rsid w:val="00AE0CE8"/>
    <w:rsid w:val="00AE1AAB"/>
    <w:rsid w:val="00AE338F"/>
    <w:rsid w:val="00AE38B0"/>
    <w:rsid w:val="00AE4CF7"/>
    <w:rsid w:val="00AF0477"/>
    <w:rsid w:val="00AF0A65"/>
    <w:rsid w:val="00AF508A"/>
    <w:rsid w:val="00B01355"/>
    <w:rsid w:val="00B03554"/>
    <w:rsid w:val="00B1201B"/>
    <w:rsid w:val="00B153FC"/>
    <w:rsid w:val="00B16631"/>
    <w:rsid w:val="00B176EE"/>
    <w:rsid w:val="00B27E68"/>
    <w:rsid w:val="00B31AB5"/>
    <w:rsid w:val="00B34D22"/>
    <w:rsid w:val="00B35327"/>
    <w:rsid w:val="00B36959"/>
    <w:rsid w:val="00B36E16"/>
    <w:rsid w:val="00B401C1"/>
    <w:rsid w:val="00B40F85"/>
    <w:rsid w:val="00B41477"/>
    <w:rsid w:val="00B452DE"/>
    <w:rsid w:val="00B46809"/>
    <w:rsid w:val="00B477E3"/>
    <w:rsid w:val="00B50BFA"/>
    <w:rsid w:val="00B537B7"/>
    <w:rsid w:val="00B60BFC"/>
    <w:rsid w:val="00B620BA"/>
    <w:rsid w:val="00B63EE4"/>
    <w:rsid w:val="00B71272"/>
    <w:rsid w:val="00B715E5"/>
    <w:rsid w:val="00B730C4"/>
    <w:rsid w:val="00B7445A"/>
    <w:rsid w:val="00B77F83"/>
    <w:rsid w:val="00B91FB8"/>
    <w:rsid w:val="00B96DC7"/>
    <w:rsid w:val="00BA02C5"/>
    <w:rsid w:val="00BA468A"/>
    <w:rsid w:val="00BB2BDD"/>
    <w:rsid w:val="00BC4A3B"/>
    <w:rsid w:val="00BD049D"/>
    <w:rsid w:val="00BD0E37"/>
    <w:rsid w:val="00BF5ACE"/>
    <w:rsid w:val="00C02604"/>
    <w:rsid w:val="00C062D8"/>
    <w:rsid w:val="00C06C83"/>
    <w:rsid w:val="00C10745"/>
    <w:rsid w:val="00C10AFA"/>
    <w:rsid w:val="00C116D2"/>
    <w:rsid w:val="00C13348"/>
    <w:rsid w:val="00C143CB"/>
    <w:rsid w:val="00C20CFE"/>
    <w:rsid w:val="00C20E80"/>
    <w:rsid w:val="00C23B9A"/>
    <w:rsid w:val="00C2592D"/>
    <w:rsid w:val="00C27999"/>
    <w:rsid w:val="00C36615"/>
    <w:rsid w:val="00C44F3B"/>
    <w:rsid w:val="00C57132"/>
    <w:rsid w:val="00C64C01"/>
    <w:rsid w:val="00C6797B"/>
    <w:rsid w:val="00C77B51"/>
    <w:rsid w:val="00C80FE8"/>
    <w:rsid w:val="00C87093"/>
    <w:rsid w:val="00C96219"/>
    <w:rsid w:val="00CC1A20"/>
    <w:rsid w:val="00CC7AA7"/>
    <w:rsid w:val="00CD1EAB"/>
    <w:rsid w:val="00CD442E"/>
    <w:rsid w:val="00CD46CC"/>
    <w:rsid w:val="00CD53A3"/>
    <w:rsid w:val="00CD6634"/>
    <w:rsid w:val="00CE110A"/>
    <w:rsid w:val="00CE5C6F"/>
    <w:rsid w:val="00CF5098"/>
    <w:rsid w:val="00CF606D"/>
    <w:rsid w:val="00D02E88"/>
    <w:rsid w:val="00D20354"/>
    <w:rsid w:val="00D210B8"/>
    <w:rsid w:val="00D21A6C"/>
    <w:rsid w:val="00D2203A"/>
    <w:rsid w:val="00D227C0"/>
    <w:rsid w:val="00D2290E"/>
    <w:rsid w:val="00D2483C"/>
    <w:rsid w:val="00D340DC"/>
    <w:rsid w:val="00D35231"/>
    <w:rsid w:val="00D50228"/>
    <w:rsid w:val="00D509F5"/>
    <w:rsid w:val="00D51A6C"/>
    <w:rsid w:val="00D53A49"/>
    <w:rsid w:val="00D5754E"/>
    <w:rsid w:val="00D60089"/>
    <w:rsid w:val="00D626D6"/>
    <w:rsid w:val="00D76468"/>
    <w:rsid w:val="00D80AE7"/>
    <w:rsid w:val="00DA00D9"/>
    <w:rsid w:val="00DA1C2E"/>
    <w:rsid w:val="00DA44D2"/>
    <w:rsid w:val="00DA5C38"/>
    <w:rsid w:val="00DB0E0E"/>
    <w:rsid w:val="00DB3865"/>
    <w:rsid w:val="00DB49E5"/>
    <w:rsid w:val="00DC3544"/>
    <w:rsid w:val="00DC3D7B"/>
    <w:rsid w:val="00DC7649"/>
    <w:rsid w:val="00DD0D68"/>
    <w:rsid w:val="00DD34F1"/>
    <w:rsid w:val="00DD7666"/>
    <w:rsid w:val="00DE67B6"/>
    <w:rsid w:val="00DF3C3D"/>
    <w:rsid w:val="00DF4BBB"/>
    <w:rsid w:val="00E0373F"/>
    <w:rsid w:val="00E06DD2"/>
    <w:rsid w:val="00E0774C"/>
    <w:rsid w:val="00E07A02"/>
    <w:rsid w:val="00E14A8E"/>
    <w:rsid w:val="00E15770"/>
    <w:rsid w:val="00E23646"/>
    <w:rsid w:val="00E56848"/>
    <w:rsid w:val="00E56F35"/>
    <w:rsid w:val="00E57CFC"/>
    <w:rsid w:val="00E71359"/>
    <w:rsid w:val="00E74FBE"/>
    <w:rsid w:val="00E76E76"/>
    <w:rsid w:val="00E81211"/>
    <w:rsid w:val="00E84340"/>
    <w:rsid w:val="00E870F1"/>
    <w:rsid w:val="00E9188D"/>
    <w:rsid w:val="00E931B7"/>
    <w:rsid w:val="00E94F44"/>
    <w:rsid w:val="00EA62AF"/>
    <w:rsid w:val="00EA6434"/>
    <w:rsid w:val="00EB27F3"/>
    <w:rsid w:val="00EB7B00"/>
    <w:rsid w:val="00EC5AED"/>
    <w:rsid w:val="00EC6679"/>
    <w:rsid w:val="00EC708B"/>
    <w:rsid w:val="00EC7EB7"/>
    <w:rsid w:val="00ED3142"/>
    <w:rsid w:val="00EE11A0"/>
    <w:rsid w:val="00EE58E2"/>
    <w:rsid w:val="00EF15B9"/>
    <w:rsid w:val="00EF2089"/>
    <w:rsid w:val="00EF71A4"/>
    <w:rsid w:val="00EF770B"/>
    <w:rsid w:val="00F26C39"/>
    <w:rsid w:val="00F3414F"/>
    <w:rsid w:val="00F35065"/>
    <w:rsid w:val="00F361BE"/>
    <w:rsid w:val="00F41E21"/>
    <w:rsid w:val="00F44C77"/>
    <w:rsid w:val="00F52556"/>
    <w:rsid w:val="00F63EA5"/>
    <w:rsid w:val="00F66E6A"/>
    <w:rsid w:val="00F7009B"/>
    <w:rsid w:val="00F7160F"/>
    <w:rsid w:val="00F767D6"/>
    <w:rsid w:val="00F80A9C"/>
    <w:rsid w:val="00F83B4C"/>
    <w:rsid w:val="00F873E1"/>
    <w:rsid w:val="00F94144"/>
    <w:rsid w:val="00F95647"/>
    <w:rsid w:val="00F96827"/>
    <w:rsid w:val="00FA0280"/>
    <w:rsid w:val="00FA7447"/>
    <w:rsid w:val="00FB75AC"/>
    <w:rsid w:val="00FC11BB"/>
    <w:rsid w:val="00FC1FFB"/>
    <w:rsid w:val="00FC3B36"/>
    <w:rsid w:val="00FC62B3"/>
    <w:rsid w:val="00FD747B"/>
    <w:rsid w:val="00FE1D4F"/>
    <w:rsid w:val="00FE7DCF"/>
    <w:rsid w:val="00FF5DA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C7228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numbering" w:customStyle="1" w:styleId="Stijl2">
    <w:name w:val="Stijl2"/>
    <w:uiPriority w:val="99"/>
    <w:rsid w:val="002D45CA"/>
    <w:pPr>
      <w:numPr>
        <w:numId w:val="28"/>
      </w:numPr>
    </w:pPr>
  </w:style>
  <w:style w:type="table" w:customStyle="1" w:styleId="Rastertabel4-Accent11">
    <w:name w:val="Rastertabel 4 - Accent 11"/>
    <w:basedOn w:val="Standaardtabel"/>
    <w:next w:val="Rastertabel4-Accent1"/>
    <w:uiPriority w:val="49"/>
    <w:rsid w:val="001A4664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Lijsttabel3-Accent1">
    <w:name w:val="List Table 3 Accent 1"/>
    <w:basedOn w:val="Standaardtabel"/>
    <w:uiPriority w:val="48"/>
    <w:rsid w:val="000F38F6"/>
    <w:pPr>
      <w:spacing w:after="0" w:line="240" w:lineRule="auto"/>
    </w:pPr>
    <w:tblPr>
      <w:tblStyleRowBandSize w:val="1"/>
      <w:tblStyleColBandSize w:val="1"/>
      <w:tblBorders>
        <w:top w:val="single" w:sz="4" w:space="0" w:color="4C8488" w:themeColor="accent1"/>
        <w:left w:val="single" w:sz="4" w:space="0" w:color="4C8488" w:themeColor="accent1"/>
        <w:bottom w:val="single" w:sz="4" w:space="0" w:color="4C8488" w:themeColor="accent1"/>
        <w:right w:val="single" w:sz="4" w:space="0" w:color="4C848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8488" w:themeColor="accent1"/>
          <w:right w:val="single" w:sz="4" w:space="0" w:color="4C8488" w:themeColor="accent1"/>
        </w:tcBorders>
      </w:tcPr>
    </w:tblStylePr>
    <w:tblStylePr w:type="band1Horz">
      <w:tblPr/>
      <w:tcPr>
        <w:tcBorders>
          <w:top w:val="single" w:sz="4" w:space="0" w:color="4C8488" w:themeColor="accent1"/>
          <w:bottom w:val="single" w:sz="4" w:space="0" w:color="4C848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8488" w:themeColor="accent1"/>
          <w:left w:val="nil"/>
        </w:tcBorders>
      </w:tcPr>
    </w:tblStylePr>
    <w:tblStylePr w:type="swCell">
      <w:tblPr/>
      <w:tcPr>
        <w:tcBorders>
          <w:top w:val="double" w:sz="4" w:space="0" w:color="4C8488" w:themeColor="accent1"/>
          <w:right w:val="nil"/>
        </w:tcBorders>
      </w:tcPr>
    </w:tblStylePr>
  </w:style>
  <w:style w:type="paragraph" w:customStyle="1" w:styleId="Default">
    <w:name w:val="Default"/>
    <w:rsid w:val="0061310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8B54ED"/>
    <w:pPr>
      <w:spacing w:after="0" w:line="240" w:lineRule="auto"/>
    </w:pPr>
  </w:style>
  <w:style w:type="numbering" w:customStyle="1" w:styleId="ICSBullets1">
    <w:name w:val="ICS Bullets1"/>
    <w:uiPriority w:val="99"/>
    <w:locked/>
    <w:rsid w:val="00FD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BOOR</ClientName>
  <ClientAddress1/>
  <ClientAddress2/>
  <ClientPOBox/>
  <ClientZIP/>
  <ClientCity/>
  <ClientState/>
  <ClientCountry/>
  <ProjectName/>
  <Reference>2200185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3" ma:contentTypeDescription="Een nieuw document maken." ma:contentTypeScope="" ma:versionID="b1224af23f2725b46a4ac926e97bd4e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b044c27182830e18b114499b0eaf80ac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4.xml><?xml version="1.0" encoding="utf-8"?>
<ds:datastoreItem xmlns:ds="http://schemas.openxmlformats.org/officeDocument/2006/customXml" ds:itemID="{1321E3E1-4011-4C08-8CB2-A56057159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CAB979-8F8F-4838-BD54-0092C8DF0EE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6D6E4A9-EEA0-43F4-A3D5-979849CA2424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8552382-3470-440c-ba11-62d2ddfe25d6"/>
    <ds:schemaRef ds:uri="c523f86e-31cc-4cd2-9aef-fab2b4dedad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0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Nelson Mandela te Rotterdam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Nelson Mandela te Rotterdam</dc:title>
  <dc:subject/>
  <dc:creator>Heshmat Najim
Chantal Pieterse</dc:creator>
  <cp:keywords/>
  <dc:description/>
  <cp:lastModifiedBy>Chantal Pieterse | ICSadviseurs</cp:lastModifiedBy>
  <cp:revision>2</cp:revision>
  <cp:lastPrinted>2022-01-11T07:34:00Z</cp:lastPrinted>
  <dcterms:created xsi:type="dcterms:W3CDTF">2022-01-11T14:40:00Z</dcterms:created>
  <dcterms:modified xsi:type="dcterms:W3CDTF">2022-01-11T14:40:00Z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