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8D63F" w14:textId="77777777" w:rsidR="008741D0" w:rsidRPr="00121EB2" w:rsidRDefault="008741D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430287E" w14:textId="77777777" w:rsidR="008741D0" w:rsidRPr="00121EB2" w:rsidRDefault="008741D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768E627B" w14:textId="77777777" w:rsidR="008741D0" w:rsidRPr="002146DC" w:rsidRDefault="008741D0" w:rsidP="00895F3A">
      <w:pPr>
        <w:rPr>
          <w:rFonts w:asciiTheme="minorHAnsi" w:hAnsiTheme="minorHAnsi" w:cstheme="minorHAnsi"/>
          <w:b/>
          <w:sz w:val="22"/>
          <w:szCs w:val="22"/>
        </w:rPr>
      </w:pPr>
    </w:p>
    <w:p w14:paraId="4F64FA80" w14:textId="198B5E4B" w:rsidR="008741D0" w:rsidRDefault="008741D0"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8663A1">
        <w:rPr>
          <w:rFonts w:ascii="Calibri" w:hAnsi="Calibri" w:cs="Arial"/>
          <w:b/>
          <w:sz w:val="24"/>
          <w:szCs w:val="24"/>
        </w:rPr>
        <w:t xml:space="preserve">Europese Aanbesteding </w:t>
      </w:r>
      <w:r w:rsidR="008663A1" w:rsidRPr="008663A1">
        <w:rPr>
          <w:rFonts w:ascii="Calibri" w:hAnsi="Calibri" w:cs="Arial"/>
          <w:b/>
          <w:sz w:val="24"/>
          <w:szCs w:val="24"/>
        </w:rPr>
        <w:t>2022-MF1602</w:t>
      </w:r>
      <w:r w:rsidRPr="008663A1">
        <w:rPr>
          <w:rFonts w:ascii="Calibri" w:hAnsi="Calibri" w:cs="Arial"/>
          <w:b/>
          <w:sz w:val="24"/>
          <w:szCs w:val="24"/>
        </w:rPr>
        <w:t xml:space="preserve"> ten behoeve van </w:t>
      </w:r>
      <w:r w:rsidR="008663A1" w:rsidRPr="008663A1">
        <w:rPr>
          <w:rFonts w:ascii="Calibri" w:hAnsi="Calibri" w:cs="Arial"/>
          <w:b/>
          <w:sz w:val="24"/>
          <w:szCs w:val="24"/>
        </w:rPr>
        <w:t>Stichting Prokind scholengroep en Vereniging voor Christelijk Primair Onderwijs.</w:t>
      </w:r>
      <w:r w:rsidRPr="00BF5D75">
        <w:rPr>
          <w:rFonts w:ascii="Calibri" w:hAnsi="Calibri" w:cs="Arial"/>
          <w:b/>
          <w:sz w:val="24"/>
          <w:szCs w:val="24"/>
        </w:rPr>
        <w:br/>
      </w:r>
    </w:p>
    <w:p w14:paraId="6FEAD70A" w14:textId="77777777" w:rsidR="008741D0" w:rsidRPr="002146DC" w:rsidRDefault="008741D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1F4892F8" w14:textId="77777777" w:rsidR="008741D0" w:rsidRPr="002146DC" w:rsidRDefault="008741D0" w:rsidP="00895F3A">
      <w:pPr>
        <w:rPr>
          <w:rFonts w:asciiTheme="minorHAnsi" w:hAnsiTheme="minorHAnsi" w:cstheme="minorHAnsi"/>
          <w:sz w:val="22"/>
          <w:szCs w:val="22"/>
        </w:rPr>
      </w:pPr>
    </w:p>
    <w:p w14:paraId="3E3B0325" w14:textId="77777777" w:rsidR="008741D0" w:rsidRPr="002146DC" w:rsidRDefault="008741D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78F46E1E" w14:textId="77777777" w:rsidR="008741D0" w:rsidRPr="002146DC" w:rsidRDefault="008741D0" w:rsidP="00895F3A">
      <w:pPr>
        <w:keepNext/>
        <w:jc w:val="both"/>
        <w:outlineLvl w:val="5"/>
        <w:rPr>
          <w:rFonts w:asciiTheme="minorHAnsi" w:hAnsiTheme="minorHAnsi" w:cstheme="minorHAnsi"/>
          <w:b/>
          <w:bCs/>
          <w:sz w:val="22"/>
          <w:szCs w:val="22"/>
        </w:rPr>
      </w:pPr>
    </w:p>
    <w:p w14:paraId="54316045" w14:textId="77777777" w:rsidR="008741D0" w:rsidRPr="002146DC" w:rsidRDefault="008741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5471C26" w14:textId="77777777" w:rsidR="008741D0" w:rsidRDefault="008741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140F928F" w14:textId="77777777" w:rsidR="008741D0" w:rsidRPr="002146DC" w:rsidRDefault="008741D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347626A1" w14:textId="77777777" w:rsidR="008741D0" w:rsidRPr="002146DC" w:rsidRDefault="008741D0" w:rsidP="00895F3A">
      <w:pPr>
        <w:jc w:val="both"/>
        <w:rPr>
          <w:rFonts w:asciiTheme="minorHAnsi" w:hAnsiTheme="minorHAnsi" w:cstheme="minorHAnsi"/>
          <w:sz w:val="22"/>
          <w:szCs w:val="22"/>
        </w:rPr>
      </w:pPr>
    </w:p>
    <w:p w14:paraId="33B4CE8C" w14:textId="77777777" w:rsidR="008741D0" w:rsidRPr="002146DC" w:rsidRDefault="008741D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A64A574" w14:textId="77777777" w:rsidR="008741D0" w:rsidRPr="002146DC" w:rsidRDefault="008741D0" w:rsidP="00895F3A">
      <w:pPr>
        <w:rPr>
          <w:rFonts w:asciiTheme="minorHAnsi" w:eastAsia="MS Mincho" w:hAnsiTheme="minorHAnsi" w:cstheme="minorHAnsi"/>
          <w:bCs/>
          <w:sz w:val="22"/>
          <w:szCs w:val="22"/>
        </w:rPr>
      </w:pPr>
    </w:p>
    <w:p w14:paraId="422C2FC1" w14:textId="77777777" w:rsidR="008741D0" w:rsidRPr="00C0118D" w:rsidRDefault="008741D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430C612" w14:textId="77777777" w:rsidR="008741D0" w:rsidRPr="00C0118D" w:rsidRDefault="008741D0" w:rsidP="00895F3A">
      <w:pPr>
        <w:ind w:left="426"/>
        <w:rPr>
          <w:rFonts w:asciiTheme="minorHAnsi" w:eastAsia="MS Mincho" w:hAnsiTheme="minorHAnsi" w:cstheme="minorHAnsi"/>
          <w:bCs/>
          <w:sz w:val="22"/>
          <w:szCs w:val="22"/>
        </w:rPr>
      </w:pPr>
    </w:p>
    <w:p w14:paraId="4E2B7AE7" w14:textId="77777777" w:rsidR="008741D0" w:rsidRPr="00C0118D" w:rsidRDefault="008741D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516CC00" w14:textId="77777777" w:rsidR="008741D0" w:rsidRPr="00C0118D" w:rsidRDefault="008741D0" w:rsidP="00895F3A">
      <w:pPr>
        <w:ind w:left="426"/>
        <w:rPr>
          <w:rFonts w:asciiTheme="minorHAnsi" w:eastAsia="MS Mincho" w:hAnsiTheme="minorHAnsi" w:cstheme="minorHAnsi"/>
          <w:bCs/>
          <w:sz w:val="22"/>
          <w:szCs w:val="22"/>
        </w:rPr>
      </w:pPr>
    </w:p>
    <w:p w14:paraId="069D2546" w14:textId="77777777" w:rsidR="008741D0" w:rsidRPr="000E2408" w:rsidRDefault="008741D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8663A1">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55AB98EA" w14:textId="77777777" w:rsidR="008741D0" w:rsidRDefault="008741D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8741D0" w14:paraId="5F770CCC"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33162279" w14:textId="77777777" w:rsidR="008741D0" w:rsidRPr="00BF5D75" w:rsidRDefault="008741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3355126" w14:textId="77777777" w:rsidR="008741D0" w:rsidRDefault="008741D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8741D0" w14:paraId="48F0458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532E0D2" w14:textId="77777777" w:rsidR="008741D0" w:rsidRPr="00BF5D75" w:rsidRDefault="008741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BE7DC03" w14:textId="77777777" w:rsidR="008741D0" w:rsidRDefault="008741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8741D0" w14:paraId="2D96EA51"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4A7BE68" w14:textId="77777777" w:rsidR="008741D0" w:rsidRPr="00BF5D75" w:rsidRDefault="008741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240735F" w14:textId="77777777" w:rsidR="008741D0" w:rsidRDefault="008741D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8741D0" w14:paraId="4E7FC61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1A7E0FF" w14:textId="77777777" w:rsidR="008741D0" w:rsidRPr="00BF5D75" w:rsidRDefault="008741D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06F599F" w14:textId="77777777" w:rsidR="008741D0" w:rsidRDefault="008741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ACE116F" w14:textId="77777777" w:rsidR="008741D0" w:rsidRDefault="008741D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6DF1016" w14:textId="77777777" w:rsidR="008741D0" w:rsidRDefault="008741D0" w:rsidP="00BE1A92">
      <w:pPr>
        <w:pStyle w:val="Koptekst"/>
        <w:tabs>
          <w:tab w:val="clear" w:pos="4536"/>
          <w:tab w:val="clear" w:pos="9072"/>
          <w:tab w:val="left" w:pos="1276"/>
        </w:tabs>
        <w:rPr>
          <w:rFonts w:ascii="Calibri" w:hAnsi="Calibri" w:cs="Arial"/>
          <w:sz w:val="22"/>
          <w:szCs w:val="22"/>
        </w:rPr>
        <w:sectPr w:rsidR="008741D0" w:rsidSect="00584A86">
          <w:headerReference w:type="default" r:id="rId8"/>
          <w:footerReference w:type="default" r:id="rId9"/>
          <w:pgSz w:w="11906" w:h="16838" w:code="9"/>
          <w:pgMar w:top="1985" w:right="926" w:bottom="567" w:left="1418" w:header="708" w:footer="708" w:gutter="0"/>
          <w:pgNumType w:start="1"/>
          <w:cols w:space="708"/>
        </w:sectPr>
      </w:pPr>
    </w:p>
    <w:p w14:paraId="0678EA85" w14:textId="77777777" w:rsidR="008741D0" w:rsidRPr="005A61C6" w:rsidRDefault="008741D0" w:rsidP="00BE1A92">
      <w:pPr>
        <w:pStyle w:val="Koptekst"/>
        <w:tabs>
          <w:tab w:val="clear" w:pos="4536"/>
          <w:tab w:val="clear" w:pos="9072"/>
          <w:tab w:val="left" w:pos="1276"/>
        </w:tabs>
        <w:rPr>
          <w:rFonts w:ascii="Calibri" w:hAnsi="Calibri" w:cs="Arial"/>
          <w:sz w:val="22"/>
          <w:szCs w:val="22"/>
        </w:rPr>
      </w:pPr>
    </w:p>
    <w:sectPr w:rsidR="008741D0" w:rsidRPr="005A61C6" w:rsidSect="008741D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48053" w14:textId="77777777" w:rsidR="008741D0" w:rsidRDefault="008741D0">
      <w:r>
        <w:separator/>
      </w:r>
    </w:p>
  </w:endnote>
  <w:endnote w:type="continuationSeparator" w:id="0">
    <w:p w14:paraId="76FA137D" w14:textId="77777777" w:rsidR="008741D0" w:rsidRDefault="0087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BD31" w14:textId="77777777" w:rsidR="008741D0" w:rsidRDefault="008741D0">
    <w:pPr>
      <w:pStyle w:val="Voettekst"/>
    </w:pPr>
    <w:r>
      <w:rPr>
        <w:noProof/>
      </w:rPr>
      <w:drawing>
        <wp:anchor distT="0" distB="0" distL="114300" distR="114300" simplePos="0" relativeHeight="251663360" behindDoc="1" locked="0" layoutInCell="1" allowOverlap="1" wp14:anchorId="4E092587" wp14:editId="4FF17971">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FBA4" w14:textId="77777777" w:rsidR="00BF5D75" w:rsidRDefault="00121EB2">
    <w:pPr>
      <w:pStyle w:val="Voettekst"/>
    </w:pPr>
    <w:r>
      <w:rPr>
        <w:noProof/>
      </w:rPr>
      <w:drawing>
        <wp:anchor distT="0" distB="0" distL="114300" distR="114300" simplePos="0" relativeHeight="251660288" behindDoc="1" locked="0" layoutInCell="1" allowOverlap="1" wp14:anchorId="6447676E" wp14:editId="2257C2D3">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B194" w14:textId="77777777" w:rsidR="008741D0" w:rsidRDefault="008741D0">
      <w:r>
        <w:separator/>
      </w:r>
    </w:p>
  </w:footnote>
  <w:footnote w:type="continuationSeparator" w:id="0">
    <w:p w14:paraId="1F242225" w14:textId="77777777" w:rsidR="008741D0" w:rsidRDefault="00874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19D6" w14:textId="77777777" w:rsidR="008741D0" w:rsidRDefault="008741D0">
    <w:pPr>
      <w:pStyle w:val="Koptekst"/>
    </w:pPr>
    <w:r>
      <w:rPr>
        <w:noProof/>
      </w:rPr>
      <w:drawing>
        <wp:anchor distT="0" distB="0" distL="114300" distR="114300" simplePos="0" relativeHeight="251662336" behindDoc="1" locked="0" layoutInCell="1" allowOverlap="1" wp14:anchorId="134506DB" wp14:editId="5A24BA3A">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062D" w14:textId="77777777" w:rsidR="00121EB2" w:rsidRDefault="00121EB2">
    <w:pPr>
      <w:pStyle w:val="Koptekst"/>
    </w:pPr>
    <w:r>
      <w:rPr>
        <w:noProof/>
      </w:rPr>
      <w:drawing>
        <wp:anchor distT="0" distB="0" distL="114300" distR="114300" simplePos="0" relativeHeight="251659264" behindDoc="1" locked="0" layoutInCell="1" allowOverlap="1" wp14:anchorId="7DCCD63D" wp14:editId="3643DB78">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140C"/>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663A1"/>
    <w:rsid w:val="0087017B"/>
    <w:rsid w:val="008741D0"/>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271E2"/>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241</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2</cp:revision>
  <cp:lastPrinted>2011-04-29T11:47:00Z</cp:lastPrinted>
  <dcterms:created xsi:type="dcterms:W3CDTF">2022-02-16T10:54:00Z</dcterms:created>
  <dcterms:modified xsi:type="dcterms:W3CDTF">2022-02-16T10:55:00Z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